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Pr="00B05959" w:rsidRDefault="00B05959" w:rsidP="00B05959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  <w:r w:rsidRPr="00B05959">
        <w:rPr>
          <w:rFonts w:ascii="Arial" w:hAnsi="Arial" w:cs="Arial"/>
          <w:b/>
        </w:rPr>
        <w:t>GLENDENE ARTS ACADEMY</w:t>
      </w:r>
    </w:p>
    <w:p w:rsidR="00B05959" w:rsidRPr="00B05959" w:rsidRDefault="00B05959" w:rsidP="00B05959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  <w:r w:rsidRPr="00B05959">
        <w:rPr>
          <w:rFonts w:ascii="Arial" w:hAnsi="Arial" w:cs="Arial"/>
          <w:b/>
        </w:rPr>
        <w:t xml:space="preserve">JOB DESCRIPTION </w:t>
      </w:r>
      <w:r>
        <w:rPr>
          <w:rFonts w:ascii="Arial" w:hAnsi="Arial" w:cs="Arial"/>
          <w:b/>
        </w:rPr>
        <w:t>–</w:t>
      </w:r>
      <w:r w:rsidRPr="00B0595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FOOD TECHNOLOGY TEACHER</w:t>
      </w:r>
    </w:p>
    <w:p w:rsidR="00B05959" w:rsidRPr="00B05959" w:rsidRDefault="00B05959" w:rsidP="00B05959">
      <w:pPr>
        <w:spacing w:after="0" w:line="240" w:lineRule="auto"/>
        <w:ind w:left="2154"/>
        <w:jc w:val="center"/>
        <w:outlineLvl w:val="0"/>
        <w:rPr>
          <w:rFonts w:ascii="Arial" w:hAnsi="Arial" w:cs="Arial"/>
          <w:b/>
        </w:rPr>
      </w:pPr>
      <w:r w:rsidRPr="00B05959">
        <w:rPr>
          <w:rFonts w:ascii="Arial" w:hAnsi="Arial" w:cs="Arial"/>
          <w:b/>
        </w:rPr>
        <w:t>MPS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  <w:b/>
        </w:rPr>
        <w:t>Position Description</w:t>
      </w:r>
      <w:r w:rsidRPr="00B05959">
        <w:rPr>
          <w:rFonts w:ascii="Arial" w:hAnsi="Arial" w:cs="Arial"/>
        </w:rPr>
        <w:t>: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We are an all age generic SEN school and looking to appoint a teacher of DT with a major emphasis on Food Technology to join our teaching team. The teacher may also be asked to carry out the role of form tutor – at Principals discretion.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The successful applicant may be deployed in all Key Stages at the Principal’s discretion.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  <w:b/>
        </w:rPr>
        <w:t>Job Description</w:t>
      </w:r>
      <w:r w:rsidRPr="00B05959">
        <w:rPr>
          <w:rFonts w:ascii="Arial" w:hAnsi="Arial" w:cs="Arial"/>
        </w:rPr>
        <w:t>: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The teacher will be expected to: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Have regard to the Children Act (2004) and treat all pupils with respect and provide for their personal, educational and learning needs.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Abide by the conditions of service as outlined in the latest Local Government Pay and Conditions document.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Abide by the School’s Code of Professional Conduct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 xml:space="preserve">Be a member of the team who make up the whole school staff including teachers, teaching assistants, caretakers, clerical assistants, supervisory assistants, </w:t>
      </w:r>
      <w:proofErr w:type="gramStart"/>
      <w:r w:rsidRPr="00B05959">
        <w:rPr>
          <w:rFonts w:ascii="Arial" w:hAnsi="Arial" w:cs="Arial"/>
        </w:rPr>
        <w:t>kitchen</w:t>
      </w:r>
      <w:proofErr w:type="gramEnd"/>
      <w:r w:rsidRPr="00B05959">
        <w:rPr>
          <w:rFonts w:ascii="Arial" w:hAnsi="Arial" w:cs="Arial"/>
        </w:rPr>
        <w:t xml:space="preserve"> staff and cleaning staff.  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Record pupil attendance according to school procedures.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Carryout lunch and playground duties as timetabled or when necessary.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Attend CPD and other school meetings and In Service Training as and when required.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Be responsible for maintaining high standards in the following key areas: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  <w:b/>
        </w:rPr>
        <w:t>Curriculum Delivery</w:t>
      </w:r>
      <w:r w:rsidRPr="00B05959">
        <w:rPr>
          <w:rFonts w:ascii="Arial" w:hAnsi="Arial" w:cs="Arial"/>
        </w:rPr>
        <w:t>: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ab/>
        <w:t xml:space="preserve">Promote develop and teach </w:t>
      </w:r>
      <w:r w:rsidRPr="00B05959">
        <w:rPr>
          <w:rFonts w:ascii="Arial" w:hAnsi="Arial" w:cs="Arial"/>
        </w:rPr>
        <w:t>Food Technology</w:t>
      </w:r>
      <w:r>
        <w:rPr>
          <w:rFonts w:ascii="Arial" w:hAnsi="Arial" w:cs="Arial"/>
        </w:rPr>
        <w:t xml:space="preserve"> to pupils with a range of SEN aged 2 – 19 years</w:t>
      </w:r>
      <w:r w:rsidRPr="00B05959">
        <w:rPr>
          <w:rFonts w:ascii="Arial" w:hAnsi="Arial" w:cs="Arial"/>
        </w:rPr>
        <w:t xml:space="preserve"> 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 xml:space="preserve">To teach other aspects of Design Technology Curriculum within the timetable 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Maintain resources to the required safety standards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Maintain a high quality level of visual display, within the classroom, that encourages pupils to consider diet and aspects of healthy living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Maintain an exciting and stimulating learning environment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Provide effective learning &amp; teaching for individual and whole groups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 xml:space="preserve">Plan and evaluate learning activities/lessons contributing to subject development plans, curriculum documents and policies 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 xml:space="preserve">Monitor and evaluate the Design Technology curriculum in ‘value for money’ </w:t>
      </w:r>
      <w:r>
        <w:rPr>
          <w:rFonts w:ascii="Arial" w:hAnsi="Arial" w:cs="Arial"/>
        </w:rPr>
        <w:t>terms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Design opportunities for learners to develop their literacy, numeracy and ICT skills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Observe, record and report on pupil performance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Maintain pupil records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Take a full and active role in preparing and maintaining the learning environment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Adapt language to suit the learners they teach, introducing new ideas and concepts clearly, and using explanations, questions, discussions and plenaries effectively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 xml:space="preserve">Develop </w:t>
      </w:r>
      <w:r>
        <w:rPr>
          <w:rFonts w:ascii="Arial" w:hAnsi="Arial" w:cs="Arial"/>
        </w:rPr>
        <w:t xml:space="preserve">an understanding of </w:t>
      </w:r>
      <w:r w:rsidRPr="00B05959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help to </w:t>
      </w:r>
      <w:r w:rsidRPr="00B05959">
        <w:rPr>
          <w:rFonts w:ascii="Arial" w:hAnsi="Arial" w:cs="Arial"/>
        </w:rPr>
        <w:t>maintain the Total Communication Environment</w:t>
      </w:r>
    </w:p>
    <w:p w:rsid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Establish a purposeful and safe learning environment conducive to learning and identify opportunities for learners to learn in out-of-school contexts</w:t>
      </w:r>
    </w:p>
    <w:p w:rsid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</w:p>
    <w:p w:rsid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lastRenderedPageBreak/>
        <w:t>•</w:t>
      </w:r>
      <w:r w:rsidRPr="00B05959">
        <w:rPr>
          <w:rFonts w:ascii="Arial" w:hAnsi="Arial" w:cs="Arial"/>
        </w:rPr>
        <w:tab/>
        <w:t>Establish a clear framework for classroom discipline to manage learners’ behaviour constructively and promote their self-control and independence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Respond to pupil questions about process and procedure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Supervision of work that has been set in accordance with school policies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B05959">
        <w:rPr>
          <w:rFonts w:ascii="Arial" w:hAnsi="Arial" w:cs="Arial"/>
          <w:b/>
        </w:rPr>
        <w:t>Assessment, Monitoring and giving Feedback: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Provide timely, accurate and constructive feedback on learners’ attainment, progress and areas for development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Support and guide learners to reflect on their learning, identify the progress they have made and identify their emerging learning needs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Evaluate the impact of their teaching on the progress of all learners and modify their planning and classroom practice where necessary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  <w:b/>
        </w:rPr>
        <w:t>Team Membership</w:t>
      </w:r>
      <w:r w:rsidRPr="00B05959">
        <w:rPr>
          <w:rFonts w:ascii="Arial" w:hAnsi="Arial" w:cs="Arial"/>
        </w:rPr>
        <w:t>: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 xml:space="preserve">Contribute to relevant staff, department, </w:t>
      </w:r>
      <w:proofErr w:type="gramStart"/>
      <w:r w:rsidRPr="00B05959">
        <w:rPr>
          <w:rFonts w:ascii="Arial" w:hAnsi="Arial" w:cs="Arial"/>
        </w:rPr>
        <w:t>subject  and</w:t>
      </w:r>
      <w:proofErr w:type="gramEnd"/>
      <w:r w:rsidRPr="00B05959">
        <w:rPr>
          <w:rFonts w:ascii="Arial" w:hAnsi="Arial" w:cs="Arial"/>
        </w:rPr>
        <w:t xml:space="preserve"> team meetings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 xml:space="preserve">Make effective contributions to department, staff, </w:t>
      </w:r>
      <w:proofErr w:type="gramStart"/>
      <w:r w:rsidRPr="00B05959">
        <w:rPr>
          <w:rFonts w:ascii="Arial" w:hAnsi="Arial" w:cs="Arial"/>
        </w:rPr>
        <w:t>subject</w:t>
      </w:r>
      <w:proofErr w:type="gramEnd"/>
      <w:r w:rsidRPr="00B05959">
        <w:rPr>
          <w:rFonts w:ascii="Arial" w:hAnsi="Arial" w:cs="Arial"/>
        </w:rPr>
        <w:t xml:space="preserve"> and team meetings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Work as a team member and identify opportunities for working with colleagues, sharing the development of effective practice with them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Recognise and use your own strengths and those of others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 xml:space="preserve">Promote and safeguard the welfare of the children 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B05959">
        <w:rPr>
          <w:rFonts w:ascii="Arial" w:hAnsi="Arial" w:cs="Arial"/>
          <w:b/>
        </w:rPr>
        <w:t>Pastoral Care: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Communicate with parents as and when necessary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Attend meetings with parents and other professionals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Provide written reports on children’s progress when required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Provide pupil supervision at break times when directed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Support school policy regarding equality and diversity</w:t>
      </w: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Work within safeguarding procedures, in line with school and local authority policies</w:t>
      </w:r>
    </w:p>
    <w:p w:rsidR="00B05959" w:rsidRDefault="00B05959" w:rsidP="00B05959">
      <w:pPr>
        <w:spacing w:after="0" w:line="240" w:lineRule="auto"/>
        <w:ind w:left="1434" w:firstLine="720"/>
        <w:outlineLvl w:val="0"/>
        <w:rPr>
          <w:rFonts w:ascii="Arial" w:hAnsi="Arial" w:cs="Arial"/>
        </w:rPr>
      </w:pPr>
    </w:p>
    <w:p w:rsidR="00B05959" w:rsidRDefault="00B05959" w:rsidP="00B05959">
      <w:pPr>
        <w:spacing w:after="0" w:line="240" w:lineRule="auto"/>
        <w:ind w:left="1434" w:firstLine="720"/>
        <w:outlineLvl w:val="0"/>
        <w:rPr>
          <w:rFonts w:ascii="Arial" w:hAnsi="Arial" w:cs="Arial"/>
          <w:b/>
        </w:rPr>
      </w:pPr>
      <w:r w:rsidRPr="00B05959">
        <w:rPr>
          <w:rFonts w:ascii="Arial" w:hAnsi="Arial" w:cs="Arial"/>
          <w:b/>
        </w:rPr>
        <w:t>Health:</w:t>
      </w:r>
    </w:p>
    <w:p w:rsidR="00B05959" w:rsidRPr="00B05959" w:rsidRDefault="00B05959" w:rsidP="00B05959">
      <w:pPr>
        <w:spacing w:after="0" w:line="240" w:lineRule="auto"/>
        <w:ind w:left="1434" w:firstLine="720"/>
        <w:outlineLvl w:val="0"/>
        <w:rPr>
          <w:rFonts w:ascii="Arial" w:hAnsi="Arial" w:cs="Arial"/>
          <w:b/>
        </w:rPr>
      </w:pPr>
    </w:p>
    <w:p w:rsidR="00B05959" w:rsidRPr="00B05959" w:rsidRDefault="00B05959" w:rsidP="00B05959">
      <w:pPr>
        <w:spacing w:after="0" w:line="240" w:lineRule="auto"/>
        <w:ind w:left="2874" w:hanging="720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Contribute to both the physical and emotional health, and well-being of children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Communicate with the School Nurse regarding any concerns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Work with the Senior Management in liaising with Health Service professionals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B05959">
        <w:rPr>
          <w:rFonts w:ascii="Arial" w:hAnsi="Arial" w:cs="Arial"/>
          <w:b/>
        </w:rPr>
        <w:t>School Identity: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 xml:space="preserve">Promote a positive image of the school to </w:t>
      </w:r>
      <w:proofErr w:type="gramStart"/>
      <w:r w:rsidRPr="00B05959">
        <w:rPr>
          <w:rFonts w:ascii="Arial" w:hAnsi="Arial" w:cs="Arial"/>
        </w:rPr>
        <w:t>children ,</w:t>
      </w:r>
      <w:proofErr w:type="gramEnd"/>
      <w:r w:rsidRPr="00B05959">
        <w:rPr>
          <w:rFonts w:ascii="Arial" w:hAnsi="Arial" w:cs="Arial"/>
        </w:rPr>
        <w:t xml:space="preserve"> parents and visitors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Behave professionally at all times and maintain confidentiality of information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Involve children in the life of the wider community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  <w:b/>
        </w:rPr>
        <w:t>Personal and Career Development</w:t>
      </w:r>
      <w:r w:rsidRPr="00B05959">
        <w:rPr>
          <w:rFonts w:ascii="Arial" w:hAnsi="Arial" w:cs="Arial"/>
        </w:rPr>
        <w:t>: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bookmarkStart w:id="0" w:name="_GoBack"/>
      <w:bookmarkEnd w:id="0"/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Review and develop your own professional practice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Identify training needs in association with the school CPD officer</w:t>
      </w:r>
    </w:p>
    <w:p w:rsidR="00B05959" w:rsidRPr="00B05959" w:rsidRDefault="00B05959" w:rsidP="00B05959">
      <w:pPr>
        <w:spacing w:after="0" w:line="240" w:lineRule="auto"/>
        <w:ind w:left="2154"/>
        <w:outlineLvl w:val="0"/>
        <w:rPr>
          <w:rFonts w:ascii="Arial" w:hAnsi="Arial" w:cs="Arial"/>
        </w:rPr>
      </w:pPr>
      <w:r w:rsidRPr="00B05959">
        <w:rPr>
          <w:rFonts w:ascii="Arial" w:hAnsi="Arial" w:cs="Arial"/>
        </w:rPr>
        <w:t>•</w:t>
      </w:r>
      <w:r w:rsidRPr="00B05959">
        <w:rPr>
          <w:rFonts w:ascii="Arial" w:hAnsi="Arial" w:cs="Arial"/>
        </w:rPr>
        <w:tab/>
        <w:t>Undergo appropriate training</w:t>
      </w:r>
    </w:p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sectPr w:rsidR="00453EDE" w:rsidSect="0052618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10" w:right="510" w:bottom="510" w:left="85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F5E" w:rsidRDefault="00B17F5E" w:rsidP="00354481">
      <w:pPr>
        <w:spacing w:after="0" w:line="240" w:lineRule="auto"/>
      </w:pPr>
      <w:r>
        <w:separator/>
      </w:r>
    </w:p>
  </w:endnote>
  <w:endnote w:type="continuationSeparator" w:id="0">
    <w:p w:rsidR="00B17F5E" w:rsidRDefault="00B17F5E" w:rsidP="0035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481" w:rsidRDefault="00354481">
    <w:pPr>
      <w:pStyle w:val="Foo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8480" behindDoc="1" locked="0" layoutInCell="1" allowOverlap="1" wp14:anchorId="4821699A" wp14:editId="44DD157B">
          <wp:simplePos x="0" y="0"/>
          <wp:positionH relativeFrom="column">
            <wp:posOffset>984885</wp:posOffset>
          </wp:positionH>
          <wp:positionV relativeFrom="paragraph">
            <wp:posOffset>-39634</wp:posOffset>
          </wp:positionV>
          <wp:extent cx="327025" cy="332105"/>
          <wp:effectExtent l="0" t="0" r="0" b="0"/>
          <wp:wrapNone/>
          <wp:docPr id="293" name="Picture 293" descr="AR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RT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025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5408" behindDoc="0" locked="0" layoutInCell="1" allowOverlap="1" wp14:anchorId="708DF608" wp14:editId="112495C2">
          <wp:simplePos x="0" y="0"/>
          <wp:positionH relativeFrom="column">
            <wp:posOffset>-212725</wp:posOffset>
          </wp:positionH>
          <wp:positionV relativeFrom="paragraph">
            <wp:posOffset>-9525</wp:posOffset>
          </wp:positionV>
          <wp:extent cx="1057275" cy="292735"/>
          <wp:effectExtent l="0" t="0" r="9525" b="0"/>
          <wp:wrapNone/>
          <wp:docPr id="294" name="Picture 294" descr="IIP_GOLD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IP_GOLD_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4481" w:rsidRDefault="00354481">
    <w:pPr>
      <w:pStyle w:val="Foo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7456" behindDoc="1" locked="0" layoutInCell="1" allowOverlap="1" wp14:anchorId="4391E8E7" wp14:editId="4FA0ACF3">
          <wp:simplePos x="0" y="0"/>
          <wp:positionH relativeFrom="column">
            <wp:posOffset>4523740</wp:posOffset>
          </wp:positionH>
          <wp:positionV relativeFrom="paragraph">
            <wp:posOffset>-315595</wp:posOffset>
          </wp:positionV>
          <wp:extent cx="454660" cy="517525"/>
          <wp:effectExtent l="0" t="0" r="2540" b="0"/>
          <wp:wrapNone/>
          <wp:docPr id="295" name="Picture 295" descr="Letterhe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1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217C79C" wp14:editId="455183A3">
          <wp:simplePos x="0" y="0"/>
          <wp:positionH relativeFrom="column">
            <wp:posOffset>1808480</wp:posOffset>
          </wp:positionH>
          <wp:positionV relativeFrom="paragraph">
            <wp:posOffset>-183515</wp:posOffset>
          </wp:positionV>
          <wp:extent cx="319405" cy="319405"/>
          <wp:effectExtent l="0" t="0" r="4445" b="4445"/>
          <wp:wrapNone/>
          <wp:docPr id="296" name="Picture 296" descr="AM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MSilv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405" cy="31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0288" behindDoc="0" locked="0" layoutInCell="1" allowOverlap="1" wp14:anchorId="6333E77E" wp14:editId="5944C076">
          <wp:simplePos x="0" y="0"/>
          <wp:positionH relativeFrom="column">
            <wp:posOffset>2289810</wp:posOffset>
          </wp:positionH>
          <wp:positionV relativeFrom="paragraph">
            <wp:posOffset>-170815</wp:posOffset>
          </wp:positionV>
          <wp:extent cx="452755" cy="316230"/>
          <wp:effectExtent l="0" t="0" r="4445" b="7620"/>
          <wp:wrapNone/>
          <wp:docPr id="297" name="Picture 297" descr="ICT 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T MARK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316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3D985A17" wp14:editId="18C4FB6D">
          <wp:simplePos x="0" y="0"/>
          <wp:positionH relativeFrom="column">
            <wp:posOffset>3990975</wp:posOffset>
          </wp:positionH>
          <wp:positionV relativeFrom="paragraph">
            <wp:posOffset>-249555</wp:posOffset>
          </wp:positionV>
          <wp:extent cx="583565" cy="419100"/>
          <wp:effectExtent l="0" t="0" r="6985" b="0"/>
          <wp:wrapNone/>
          <wp:docPr id="298" name="Picture 298" descr="iichild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ichildre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2336" behindDoc="0" locked="0" layoutInCell="1" allowOverlap="1" wp14:anchorId="57EE3A9F" wp14:editId="694BBE2D">
          <wp:simplePos x="0" y="0"/>
          <wp:positionH relativeFrom="column">
            <wp:posOffset>2731770</wp:posOffset>
          </wp:positionH>
          <wp:positionV relativeFrom="paragraph">
            <wp:posOffset>-272415</wp:posOffset>
          </wp:positionV>
          <wp:extent cx="886460" cy="412115"/>
          <wp:effectExtent l="0" t="0" r="8890" b="698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3360" behindDoc="0" locked="0" layoutInCell="1" allowOverlap="1" wp14:anchorId="19CBAB14" wp14:editId="356ED2DE">
          <wp:simplePos x="0" y="0"/>
          <wp:positionH relativeFrom="column">
            <wp:posOffset>1353820</wp:posOffset>
          </wp:positionH>
          <wp:positionV relativeFrom="paragraph">
            <wp:posOffset>-287655</wp:posOffset>
          </wp:positionV>
          <wp:extent cx="534035" cy="495935"/>
          <wp:effectExtent l="0" t="0" r="0" b="0"/>
          <wp:wrapNone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4384" behindDoc="0" locked="0" layoutInCell="1" allowOverlap="1" wp14:anchorId="779C55C1" wp14:editId="4392B56A">
          <wp:simplePos x="0" y="0"/>
          <wp:positionH relativeFrom="column">
            <wp:posOffset>3636010</wp:posOffset>
          </wp:positionH>
          <wp:positionV relativeFrom="paragraph">
            <wp:posOffset>-295910</wp:posOffset>
          </wp:positionV>
          <wp:extent cx="353695" cy="421005"/>
          <wp:effectExtent l="0" t="0" r="8255" b="0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432" behindDoc="0" locked="0" layoutInCell="1" allowOverlap="1" wp14:anchorId="6E46775A" wp14:editId="205D9B5A">
          <wp:simplePos x="0" y="0"/>
          <wp:positionH relativeFrom="column">
            <wp:posOffset>4993005</wp:posOffset>
          </wp:positionH>
          <wp:positionV relativeFrom="paragraph">
            <wp:posOffset>-208915</wp:posOffset>
          </wp:positionV>
          <wp:extent cx="1186180" cy="410210"/>
          <wp:effectExtent l="0" t="0" r="0" b="8890"/>
          <wp:wrapNone/>
          <wp:docPr id="302" name="Picture 302" descr="IIP_GPA_HW_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IP_GPA_HW_BLUE_RGB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56D" w:rsidRDefault="0065456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1AC25D7" wp14:editId="643473E2">
              <wp:simplePos x="0" y="0"/>
              <wp:positionH relativeFrom="column">
                <wp:posOffset>-316098</wp:posOffset>
              </wp:positionH>
              <wp:positionV relativeFrom="paragraph">
                <wp:posOffset>-196311</wp:posOffset>
              </wp:positionV>
              <wp:extent cx="6961517" cy="456825"/>
              <wp:effectExtent l="0" t="0" r="0" b="63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1517" cy="456825"/>
                        <a:chOff x="0" y="0"/>
                        <a:chExt cx="6392173" cy="526212"/>
                      </a:xfrm>
                    </wpg:grpSpPr>
                    <pic:pic xmlns:pic="http://schemas.openxmlformats.org/drawingml/2006/picture">
                      <pic:nvPicPr>
                        <pic:cNvPr id="5" name="Picture 5" descr="AMSilv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8581" y="138023"/>
                          <a:ext cx="319177" cy="3191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Picture 6" descr="ICT MARK 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1660" y="146649"/>
                          <a:ext cx="448574" cy="3191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Picture 7" descr="iichildr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1064" y="69012"/>
                          <a:ext cx="577970" cy="4226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1607" y="43132"/>
                          <a:ext cx="888521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0007" y="34506"/>
                          <a:ext cx="534838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7381" y="25880"/>
                          <a:ext cx="353683" cy="422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1" name="Picture 11" descr="IIP_GOLD_LOGO_RGB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1061049" cy="293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2" name="Picture 12" descr="IIP_GPA_HW_BLUE_RGB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01728" y="112144"/>
                          <a:ext cx="119044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3" name="Picture 13" descr="Letterhead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5902" y="0"/>
                          <a:ext cx="457200" cy="517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Picture 14" descr="ART_RGB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9071" y="112144"/>
                          <a:ext cx="327804" cy="327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4.9pt;margin-top:-15.45pt;width:548.15pt;height:35.95pt;z-index:251674624;mso-width-relative:margin;mso-height-relative:margin" coordsize="63921,5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3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aAAAAAFJnaHRsb25n&#10;AAADL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ZDNTUxNUI2MDkyMjYw&#10;ODJGMDNBNThCOTQzOUNFRTgxIiBleGlmOlBpeGVsWERpbWVuc2lvbj0iODE1IiBleGlmOlBpeGVs&#10;WURpbWVuc2lvbj0iMjgy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EBAQEBAQEBAQEBAQEBAQEBAQEBAQEBAQEBAQEBAQEBAQEBAQEBAQEBAQECAgICAgICAgIC&#10;AgMDAwMDAwMDAwMBAQEBAQEBAQEBAQICAQICAwMDAwMDAwMDAwMDAwMDAwMDAwMDAwMDAwMDAwMD&#10;AwMDAwMDAwMDAwMDAwMDAwMDA//AABEIARoDLwMBEQACEQEDEQH/3QAEAGb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U4q7FXYq7FXYq7FXYq7FXYq7FXYq7FXYq7FXYq7FXYq7FXYq7FXYq7FXYq7FXYq7FXYq7FX&#10;Yq7FXYq7FXYqo3E8NvBJPO4jhhVpJZGNAqqKsSfADEmmUIGRERuZPm3Vvzj1h/zB/wAQ2LN+jbet&#10;tBZMSFkteXxch2eU/vOX7DcPtcM00tXLxOIcv96+oaf2bxDReBP+8l65ZP5ub/iYfR/S9X859D6D&#10;ren65pNtqmnyCW1uV5Ie4NaMrDsyt8LDNtCYkLD5rq9LPBkOOYqUfx/skxybj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D1TirsVdirsVdirsVdirsVdirsVdirsVdi&#10;rsVdirsVdirsVdirsVdirsVdirsVdirsVdirsVdirsVdirsVdirxr8/fPX1a1TyrYyfv7kCXUmU7&#10;rF1SL/np9pv8jj+zJmu12ahwD/Oe29keyuKX5mY9MfTi/r/xT/zPp/rf1Hg2at9Eeg/lD+YzeV9W&#10;+o38h/Qd+4E9ekEh2WYDw7S/5Hxfsccy9LqOA0fpLzXtH2L+bx8cB+/x/T/tkf8AU/8AiP6X9Z9N&#10;I6uodCGVhVWG4IPcZunyohf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fVOKuxV2KuxV2KuxV2KuxV2KuxV2KuxV2KuxV2KuxV2KuxV2KuxV2KuxV2KuxV2KuxV2KuxV2Ku&#10;xV2KuxVJfNvmWy8teX7vV7vdYF/dRd5JW2RB/rN/wK/FleXIIRsub2doZ6rNHFH+L/Yw/ik+RdV1&#10;S91XUrnUb2Qy3d3IZZnP8zdh4KOir+yuaCUjI2X2fT4IYYRhAcMIDhihci3OxV7j+R35lB1j8qav&#10;NR1FNJuHPUDf6uT4j/dP/Iv/AH2ubPR6j+A/5v8AxLwHtV2JV6nEP+HR/wCnv/VT/T/zntubJ4R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f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L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xj/nLPzMmj&#10;/lFd2KvxudcuILGID7XBW9eU08OEPpt/xkxV8JYq7FX0j/zhHpby+cvMOqgfBaaclqx97qdZB/1D&#10;HFX2HirsVdirsVdirsVdirsVdirsVdirsVdirsVdirsVdirsVdirsVdirsVdirsVdirsVf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+GP8AnKz8&#10;yIvNfn8aPYSiTSPLYe1R1PwyXbkfWXHspVIf+eTMvwvirxLFXYq+1v8AnDTyw2nflxe63LHxl1y9&#10;YxPT7Vvaj0k/5LfWMVe/Yq7FXYq7FXYq7FXYq7FXYq7FXYq7FXYq7FXYq7FXYq7FXYq7FXYq7FXY&#10;q7FXYq7FX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yv/&#10;AJyf1A2X5I+YeJpJcfVrdPf1LqLn3H+6+eKvz/xV2KuxV2KuxV2KuxV2KuxVXtLO7vbmK0s4JLm6&#10;nYJDBCrSSOx6KqqCzE+2Kvqr8i/+cVGtZrfzJ+YVurSpxksfL7EMqt1V7uh4tT/ln+z/AL+/aixV&#10;9RAACg2A6DFW8VdirsVdirsVdirsVdirsVdirsVdirsVdirsVdirsVdirsVdirsVdirsVdirsVdi&#10;rsVf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CM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gzPC9yZWFsPgoJCQkJCQk8cmVhbD41NTk8&#10;L3JlYWw+CgkJCQkJPC9hcnJhe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cGVyUmVjdDwva2V5PgoJCQkJCTxhcnJheT4KCQkJCQkJPHJlYWw+LTE4PC9yZWFsPgoJCQkJ&#10;CQk8cmVhbD4tMTg8L3JlYWw+CgkJCQkJCTxyZWFsPjgyNDwvcmVhbD4KCQkJCQkJPHJlYWw+NTc3&#10;PC9yZWFsPgoJCQkJCTwvYXJyYXk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zdGF0ZUZsYWc8L2tleT4KCQkJCQk8aW50ZWdlcj4wPC9pbnRlZ2VyPgoJCQkJPC9kaWN0&#10;PgoJCQk8L2FycmF5PgoJCTwvZGljdD4KCQk8a2V5PmNvbS5hcHBsZS5wcmludC5QYXBlckluZm8u&#10;UE1Vbm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gzPC9yZWFsPgoJCQkJCQk8&#10;cmVhbD41NTk8L3JlYWw+CgkJCQkJPC9hcnJhe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wZXJSZWN0PC9rZXk+CgkJCQkJPGFycmF5PgoJCQkJCQk8cmVhbD4tMTg8&#10;L3JlYWw+CgkJCQkJCTxyZWFsPi0xODwvcmVhbD4KCQkJCQkJPHJlYWw+ODI0PC9yZWFsPgoJCQkJ&#10;CQk8cmVhbD41Nzc8L3JlYWw+CgkJCQkJPC9hcnJhe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cHBk&#10;LlBNUGFwZXJOYW1lPC9rZXk+CgkJCQkJPHN0cmluZz5BNDwvc3RyaW5nPgoJCQkJCTxrZXk+Y29t&#10;LmFwcGxlLnByaW50LnRpY2tldC5zdGF0ZUZsYWc8L2tleT4KCQkJCQk8aW50ZWdlcj4wPC9pbnRl&#10;Z2VyPgoJCQkJPC9kaWN0PgoJCQk8L2FycmF5PgoJCTwvZGljdD4KCQk8a2V5PmNvbS5hcHBsZS5w&#10;cmludC50aWNrZXQuQVBJVmVyc2lvbjwva2V5PgoJCTxzdHJpbmc+MDAuMjA8L3N0cmluZ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0eXBlPC9rZXk+Cgk8c3RyaW5nPmNvbS5hcHBsZS5w&#10;cmludC5QYWdlRm9ybWF0VGlja2V0PC9zdHJpbmc+CjwvZGljdD4KPC9wbGlzdD4KADhCSU0D7QAA&#10;AAAAEAEsAAAAAQACASw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tgAAAABSZ2h0bG9uZwAAAzk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COEJJTQQMAAAAAA1+&#10;AAAAAQAAAKAAAAAjAAAB4AAAQaAAAA1iABgAAf/Y/+AAEEpGSUYAAQIAAEgASAAA/+0ADEFkb2Jl&#10;X0NNAAH/7gAOQWRvYmUAZIAAAAAB/9sAhAAMCAgICQgMCQkMEQsKCxEVDwwMDxUYExMVExMYEQwM&#10;DAwMDBEMDAwMDAwMDAwMDAwMDAwMDAwMDAwMDAwMDAwMAQ0LCw0ODRAODhAUDg4OFBQODg4OFBEM&#10;DAwMDBERDAwMDAwMEQwMDAwMDAwMDAwMDAwMDAwMDAwMDAwMDAwMDAz/wAARCAAj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tENTZGM0M5MDRDQUUwM0VGMkJDODlDNjg0NzdFNDlFRSIgZXhpZjpQ&#10;aXhlbFhEaW1lbnNpb249IjgyNSIgZXhpZjpQaXhlbFlEaW1lbnNpb249IjE4MiIgZXhpZjpDb2xv&#10;clNwYWNlPSIx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AtgM5AwERAAIRAQMRAf/dAAQA&#10;a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EBAQEBAQEBAQEBAQEBAQEBAQEBAQEBAQEBAQEBAQEBAQEBAQEBAQEB&#10;AQEBAQEBAQEBAQEBAQEBAQEBAQEBAQH/2wBDAQEBAQEBAQEBAQEBAQEBAQEBAQEBAQEBAQEBAQEB&#10;AQEBAQEBAQEBAQEBAQEBAQEBAQEBAQEBAQEBAQEBAQEBAQH/wAARCAHIAo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MSilver" style="position:absolute;left:20185;top:1380;width:3192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7/oDBAAAA2gAAAA8AAABkcnMvZG93bnJldi54bWxEj1FrwkAQhN8L/odjhb7pRcEi0VNEFO1D&#10;oU3yA5bcmgSzeyF3mvTf9wqFPg4z8w2z3Y/cqif1vnFiYDFPQJGUzjZSGSjy82wNygcUi60TMvBN&#10;Hva7ycsWU+sG+aJnFioVIeJTNFCH0KVa+7ImRj93HUn0bq5nDFH2lbY9DhHOrV4myZtmbCQu1NjR&#10;sabynj3YwMeQd9nnRYr2zE5np3zp3pmNeZ2Ohw2oQGP4D/+1r9bACn6vxBu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7/oDBAAAA2gAAAA8AAAAAAAAAAAAAAAAAnwIA&#10;AGRycy9kb3ducmV2LnhtbFBLBQYAAAAABAAEAPcAAACNAwAAAAA=&#10;">
                <v:imagedata r:id="rId11" o:title="AMSilver"/>
                <v:path arrowok="t"/>
              </v:shape>
              <v:shape id="Picture 6" o:spid="_x0000_s1028" type="#_x0000_t75" alt="ICT MARK LOGO" style="position:absolute;left:25016;top:1466;width:4486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5MzAAAAA2gAAAA8AAABkcnMvZG93bnJldi54bWxEj0+LwjAUxO8LfofwBG9rqgdZqrGIIIqe&#10;rCteH82zf2xeahO1/fZmQdjjMDO/YRZJZ2rxpNaVlhVMxhEI4szqknMFv6fN9w8I55E11pZJQU8O&#10;kuXga4Gxti8+0jP1uQgQdjEqKLxvYildVpBBN7YNcfCutjXog2xzqVt8Bbip5TSKZtJgyWGhwIbW&#10;BWW39GEUUKX3t2pr0ZzP/b2/1OvscE2VGg271RyEp87/hz/tnVYwg78r4Qb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HkzMAAAADaAAAADwAAAAAAAAAAAAAAAACfAgAA&#10;ZHJzL2Rvd25yZXYueG1sUEsFBgAAAAAEAAQA9wAAAIwDAAAAAA==&#10;">
                <v:imagedata r:id="rId12" o:title="ICT MARK LOGO"/>
                <v:path arrowok="t"/>
              </v:shape>
              <v:shape id="Picture 7" o:spid="_x0000_s1029" type="#_x0000_t75" alt="iichildren" style="position:absolute;left:42010;top:690;width:5780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CsfCAAAA2gAAAA8AAABkcnMvZG93bnJldi54bWxEj0FrwkAUhO8F/8PyhN7qplG0pq4ilYB6&#10;U+v9kX1NQrNvl+w2if31bqHgcZiZb5jVZjCN6Kj1tWUFr5MEBHFhdc2lgs9L/vIGwgdkjY1lUnAj&#10;D5v16GmFmbY9n6g7h1JECPsMFVQhuExKX1Rk0E+sI47el20NhijbUuoW+wg3jUyTZC4N1hwXKnT0&#10;UVHxff4xCvLbcXf45dMlNcMSt9OrS2aFU+p5PGzfQQQawiP8395rBQv4uxJv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grHwgAAANoAAAAPAAAAAAAAAAAAAAAAAJ8C&#10;AABkcnMvZG93bnJldi54bWxQSwUGAAAAAAQABAD3AAAAjgMAAAAA&#10;">
                <v:imagedata r:id="rId13" o:title="iichildren"/>
                <v:path arrowok="t"/>
              </v:shape>
              <v:shape id="Picture 8" o:spid="_x0000_s1030" type="#_x0000_t75" style="position:absolute;left:29416;top:431;width:8885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TTy9AAAA2gAAAA8AAABkcnMvZG93bnJldi54bWxET02LwjAQvQv+hzDC3jTVZUWqUUS64nVV&#10;0OPYjE2xmdQmW+u/NwfB4+N9L1adrURLjS8dKxiPEhDEudMlFwqOh9/hDIQPyBorx6TgSR5Wy35v&#10;gal2D/6jdh8KEUPYp6jAhFCnUvrckEU/cjVx5K6usRgibAqpG3zEcFvJSZJMpcWSY4PBmjaG8tv+&#10;3yrIz1nS2nP23f2Y6nbaZrh9Xu5KfQ269RxEoC58xG/3TiuIW+OVeAPk8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PdNPL0AAADaAAAADwAAAAAAAAAAAAAAAACfAgAAZHJz&#10;L2Rvd25yZXYueG1sUEsFBgAAAAAEAAQA9wAAAIkDAAAAAA==&#10;">
                <v:imagedata r:id="rId14" o:title=""/>
                <v:path arrowok="t"/>
              </v:shape>
              <v:shape id="Picture 9" o:spid="_x0000_s1031" type="#_x0000_t75" style="position:absolute;left:15700;top:345;width:5348;height:4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Q8TDAAAA2gAAAA8AAABkcnMvZG93bnJldi54bWxEj81uwjAQhO+VeAdrkbgVhx4QpDgRULWl&#10;3Pgp4riKt3HUeG3FLqRvX1dC4jiamW80i7K3rbhQFxrHCibjDARx5XTDtYLj4fVxBiJEZI2tY1Lw&#10;SwHKYvCwwFy7K+/oso+1SBAOOSowMfpcylAZshjGzhMn78t1FmOSXS11h9cEt618yrKptNhwWjDo&#10;aW2o+t7/WAX2w0/Yb99Pb+eX6tNsV/qwpKjUaNgvn0FE6uM9fGtvtII5/F9JN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pDxMMAAADaAAAADwAAAAAAAAAAAAAAAACf&#10;AgAAZHJzL2Rvd25yZXYueG1sUEsFBgAAAAAEAAQA9wAAAI8DAAAAAA==&#10;">
                <v:imagedata r:id="rId15" o:title=""/>
                <v:path arrowok="t"/>
              </v:shape>
              <v:shape id="Picture 10" o:spid="_x0000_s1032" type="#_x0000_t75" style="position:absolute;left:38473;top:258;width:3537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H2rEAAAA2wAAAA8AAABkcnMvZG93bnJldi54bWxEj0FrAkEMhe8F/8MQobc6qxQpW0dRUWjx&#10;ULR6jztxd3Uns8yMuv57cyj0lvBe3vsymXWuUTcKsfZsYDjIQBEX3tZcGtj/rt8+QMWEbLHxTAYe&#10;FGE27b1MMLf+zlu67VKpJIRjjgaqlNpc61hU5DAOfEss2skHh0nWUGob8C7hrtGjLBtrhzVLQ4Ut&#10;LSsqLrurM1AsVoefw/dqsdmfL+9d3IaRrY/GvPa7+SeoRF36N/9df1nBF3r5RQb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jH2rEAAAA2wAAAA8AAAAAAAAAAAAAAAAA&#10;nwIAAGRycy9kb3ducmV2LnhtbFBLBQYAAAAABAAEAPcAAACQAwAAAAA=&#10;">
                <v:imagedata r:id="rId16" o:title=""/>
                <v:path arrowok="t"/>
              </v:shape>
              <v:shape id="Picture 11" o:spid="_x0000_s1033" type="#_x0000_t75" alt="IIP_GOLD_LOGO_RGB" style="position:absolute;top:1380;width:10610;height: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G1bAAAAA2wAAAA8AAABkcnMvZG93bnJldi54bWxET0uLwjAQvi/4H8II3ta0wrpSjaJCFz36&#10;gN3j0IxNsZmUJtr6740g7G0+vucsVr2txZ1aXzlWkI4TEMSF0xWXCs6n/HMGwgdkjbVjUvAgD6vl&#10;4GOBmXYdH+h+DKWIIewzVGBCaDIpfWHIoh+7hjhyF9daDBG2pdQtdjHc1nKSJFNpseLYYLChraHi&#10;erxZBXk/M932d/K3+znvN+uvIj1tvnOlRsN+PQcRqA//4rd7p+P8FF6/x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YbVsAAAADbAAAADwAAAAAAAAAAAAAAAACfAgAA&#10;ZHJzL2Rvd25yZXYueG1sUEsFBgAAAAAEAAQA9wAAAIwDAAAAAA==&#10;">
                <v:imagedata r:id="rId17" o:title="IIP_GOLD_LOGO_RGB"/>
                <v:path arrowok="t"/>
              </v:shape>
              <v:shape id="Picture 12" o:spid="_x0000_s1034" type="#_x0000_t75" alt="IIP_GPA_HW_BLUE_RGB" style="position:absolute;left:52017;top:1121;width:11904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eTXBAAAA2wAAAA8AAABkcnMvZG93bnJldi54bWxET01rwkAQvQv9D8sIvYhuTCGV6CpFKBQK&#10;xWov3obsmA1mZ0N2atJ/3y0Ivc3jfc5mN/pW3aiPTWADy0UGirgKtuHawNfpdb4CFQXZYhuYDPxQ&#10;hN32YbLB0oaBP+l2lFqlEI4lGnAiXal1rBx5jIvQESfuEnqPkmBfa9vjkMJ9q/MsK7THhlODw472&#10;jqrr8dsbYLefPcnzx9hc5Pw+DHmxxENhzON0fFmDEhrlX3x3v9k0P4e/X9IBe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4eTXBAAAA2wAAAA8AAAAAAAAAAAAAAAAAnwIA&#10;AGRycy9kb3ducmV2LnhtbFBLBQYAAAAABAAEAPcAAACNAwAAAAA=&#10;">
                <v:imagedata r:id="rId18" o:title="IIP_GPA_HW_BLUE_RGB"/>
                <v:path arrowok="t"/>
              </v:shape>
              <v:shape id="Picture 13" o:spid="_x0000_s1035" type="#_x0000_t75" alt="Letterhead2" style="position:absolute;left:47359;width:4572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uFzAAAAA2wAAAA8AAABkcnMvZG93bnJldi54bWxET02LwjAQvS/4H8II3tbUFUS6RukWZD2I&#10;UBX0ODSzbdlmUpKo9d8bQfA2j/c5i1VvWnEl5xvLCibjBARxaXXDlYLjYf05B+EDssbWMim4k4fV&#10;cvCxwFTbGxd03YdKxBD2KSqoQ+hSKX1Zk0E/th1x5P6sMxgidJXUDm8x3LTyK0lm0mDDsaHGjvKa&#10;yv/9xShwc95100128ufZb/6TF9vsUpRKjYZ99g0iUB/e4pd7o+P8KTx/i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424XMAAAADbAAAADwAAAAAAAAAAAAAAAACfAgAA&#10;ZHJzL2Rvd25yZXYueG1sUEsFBgAAAAAEAAQA9wAAAIwDAAAAAA==&#10;">
                <v:imagedata r:id="rId19" o:title="Letterhead2"/>
                <v:path arrowok="t"/>
              </v:shape>
              <v:shape id="Picture 14" o:spid="_x0000_s1036" type="#_x0000_t75" alt="ART_RGB" style="position:absolute;left:11990;top:1121;width:3278;height: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N8jAAAAA2wAAAA8AAABkcnMvZG93bnJldi54bWxET81qAjEQvhf6DmEKXopmLSKyGqUVSj0U&#10;oeoDDMm4WdxM0iTq+vaNIPQ2H9/vLFa968SFYmo9KxiPKhDE2puWGwWH/edwBiJlZIOdZ1JwowSr&#10;5fPTAmvjr/xDl11uRAnhVKMCm3OopUzaksM08oG4cEcfHeYCYyNNxGsJd518q6qpdNhyabAYaG1J&#10;n3Znp2DbR9Lh93tD09C9fulxa88fa6UGL/37HESmPv+LH+6NKfMncP+lHC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M3yMAAAADbAAAADwAAAAAAAAAAAAAAAACfAgAA&#10;ZHJzL2Rvd25yZXYueG1sUEsFBgAAAAAEAAQA9wAAAIwDAAAAAA==&#10;">
                <v:imagedata r:id="rId20" o:title="ART_RGB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F5E" w:rsidRDefault="00B17F5E" w:rsidP="00354481">
      <w:pPr>
        <w:spacing w:after="0" w:line="240" w:lineRule="auto"/>
      </w:pPr>
      <w:r>
        <w:separator/>
      </w:r>
    </w:p>
  </w:footnote>
  <w:footnote w:type="continuationSeparator" w:id="0">
    <w:p w:rsidR="00B17F5E" w:rsidRDefault="00B17F5E" w:rsidP="00354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D2" w:rsidRDefault="004024D2">
    <w:pPr>
      <w:pStyle w:val="Header"/>
    </w:pPr>
    <w:r w:rsidRPr="004024D2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4FA5722" wp14:editId="62ED63FA">
              <wp:simplePos x="0" y="0"/>
              <wp:positionH relativeFrom="column">
                <wp:posOffset>-428242</wp:posOffset>
              </wp:positionH>
              <wp:positionV relativeFrom="paragraph">
                <wp:posOffset>-398457</wp:posOffset>
              </wp:positionV>
              <wp:extent cx="1716058" cy="9998016"/>
              <wp:effectExtent l="0" t="0" r="0" b="2286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6058" cy="9998016"/>
                        <a:chOff x="0" y="0"/>
                        <a:chExt cx="1518082" cy="9894103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01924"/>
                          <a:ext cx="1457865" cy="845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77638" y="1259456"/>
                          <a:ext cx="1378597" cy="8634647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rgbClr val="0070C0"/>
                            </a:gs>
                            <a:gs pos="88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24D2" w:rsidRDefault="004024D2" w:rsidP="004024D2">
                            <w:pPr>
                              <w:jc w:val="center"/>
                            </w:pPr>
                            <w:r w:rsidRPr="00C625F2">
                              <w:rPr>
                                <w:color w:val="FFFFFF" w:themeColor="background1"/>
                              </w:rPr>
                              <w:t>ARTS ACADEMY</w:t>
                            </w: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Is a charitable company limited by guarantee registered in England and Wales with registration number </w:t>
                            </w:r>
                            <w:r w:rsidR="00F72AFC"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8160730?</w:t>
                            </w: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PRINCIPAL:  </w:t>
                            </w:r>
                            <w:r w:rsidR="00B05959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Craig Platt      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Registered Offices: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Crawlaw Road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Easington Colliery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Co Durham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SR8 3LP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T: 0191 5691420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F: 0191 5273320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82" cy="275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5000">
                              <a:srgbClr val="0070C0"/>
                            </a:gs>
                            <a:gs pos="98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33.7pt;margin-top:-31.35pt;width:135.1pt;height:787.25pt;z-index:251670528;mso-width-relative:margin;mso-height-relative:margin" coordsize="15180,98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3019;width:14578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m3TCAAAA2gAAAA8AAABkcnMvZG93bnJldi54bWxEj0+LwjAUxO+C3yE8YW+a1gWVapRFUfYm&#10;/tkFb8/m2ZZtXkqS1frtjSB4HGbmN8xs0ZpaXMn5yrKCdJCAIM6trrhQcDys+xMQPiBrrC2Tgjt5&#10;WMy7nRlm2t54R9d9KESEsM9QQRlCk0np85IM+oFtiKN3sc5giNIVUju8Rbip5TBJRtJgxXGhxIaW&#10;JeV/+3+jYHM4bz/dTyJb3vyO69SuT6siVeqj135NQQRqwzv8an9rBUN4Xo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D5t0wgAAANoAAAAPAAAAAAAAAAAAAAAAAJ8C&#10;AABkcnMvZG93bnJldi54bWxQSwUGAAAAAAQABAD3AAAAjgMAAAAA&#10;">
                <v:imagedata r:id="rId2" o:title=""/>
                <v:path arrowok="t"/>
              </v:shape>
              <v:rect id="Rectangle 3" o:spid="_x0000_s1028" style="position:absolute;left:776;top:12594;width:13786;height:86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akcIA&#10;AADaAAAADwAAAGRycy9kb3ducmV2LnhtbESPS4vCMBSF98L8h3CF2WmqIzJ0jDIjCC7c+KAwu0ty&#10;bYvNTWliW/31RhBcHs7j4yxWva1ES40vHSuYjBMQxNqZknMFp+Nm9A3CB2SDlWNScCMPq+XHYIGp&#10;cR3vqT2EXMQR9ikqKEKoUym9LsiiH7uaOHpn11gMUTa5NA12cdxWcpokc2mx5EgosKZ1QfpyuNoI&#10;0cmszf+6+/4ss//NJdNyvtsp9Tnsf39ABOrDO/xqb42CL3hei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dqRwgAAANoAAAAPAAAAAAAAAAAAAAAAAJgCAABkcnMvZG93&#10;bnJldi54bWxQSwUGAAAAAAQABAD1AAAAhwMAAAAA&#10;" fillcolor="#0070c0" strokecolor="#385d8a" strokeweight="2pt">
                <v:fill color2="#e1e8f5" colors="0 #0070c0;1311f #0070c0;57672f #c2d1ed" focus="100%" type="gradient">
                  <o:fill v:ext="view" type="gradientUnscaled"/>
                </v:fill>
                <v:textbox>
                  <w:txbxContent>
                    <w:p w:rsidR="004024D2" w:rsidRDefault="004024D2" w:rsidP="004024D2">
                      <w:pPr>
                        <w:jc w:val="center"/>
                      </w:pPr>
                      <w:r w:rsidRPr="00C625F2">
                        <w:rPr>
                          <w:color w:val="FFFFFF" w:themeColor="background1"/>
                        </w:rPr>
                        <w:t>ARTS ACADEMY</w:t>
                      </w: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Is a charitable company limited by guarantee registered in England and Wales with registration number </w:t>
                      </w:r>
                      <w:r w:rsidR="00F72AFC"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8160730?</w:t>
                      </w: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 </w:t>
                      </w: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PRINCIPAL:  </w:t>
                      </w:r>
                      <w:r w:rsidR="00B05959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Craig Platt      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Registered Offices: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Crawlaw Road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Easington Colliery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Co Durham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SR8 3LP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T: 0191 5691420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F: 0191 5273320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>
                      <w:pPr>
                        <w:jc w:val="center"/>
                      </w:pPr>
                    </w:p>
                  </w:txbxContent>
                </v:textbox>
              </v:rect>
              <v:rect id="Rectangle 12" o:spid="_x0000_s1029" style="position:absolute;width:1518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+Y8EA&#10;AADaAAAADwAAAGRycy9kb3ducmV2LnhtbERPzWrCQBC+F3yHZQRvddMWS4muErTV9mSjPsCQHZPY&#10;7GzY3cT49l2h0NPw8f3OYjWYRvTkfG1ZwdM0AUFcWF1zqeB0/Hh8A+EDssbGMim4kYfVcvSwwFTb&#10;K+fUH0IpYgj7FBVUIbSplL6oyKCf2pY4cmfrDIYIXSm1w2sMN418TpJXabDm2FBhS+uKip9DZxSY&#10;75fO5fvsfbsrtl2+Oc8uffal1GQ8ZHMQgYbwL/5zf+o4H+6v3K9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/fmPBAAAA2gAAAA8AAAAAAAAAAAAAAAAAmAIAAGRycy9kb3du&#10;cmV2LnhtbFBLBQYAAAAABAAEAPUAAACGAwAAAAA=&#10;" fillcolor="#0070c0" stroked="f">
                <v:fill rotate="t" colors="0 #0070c0;9830f #0070c0" focus="100%" type="gradient"/>
                <v:textbox inset="2.88pt,2.88pt,2.88pt,2.88pt"/>
              </v:rect>
            </v:group>
          </w:pict>
        </mc:Fallback>
      </mc:AlternateContent>
    </w:r>
    <w:sdt>
      <w:sdtPr>
        <w:id w:val="-800378053"/>
        <w:placeholder>
          <w:docPart w:val="9EAE56BC095143BBA94F375195D1ECA2"/>
        </w:placeholder>
        <w:temporary/>
        <w:showingPlcHdr/>
      </w:sdtPr>
      <w:sdtEndPr/>
      <w:sdtContent>
        <w:r>
          <w:t>[Type text]</w:t>
        </w:r>
      </w:sdtContent>
    </w:sdt>
  </w:p>
  <w:p w:rsidR="004024D2" w:rsidRDefault="004024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5F2" w:rsidRDefault="00C625F2">
    <w:pPr>
      <w:pStyle w:val="Header"/>
    </w:pPr>
    <w:r w:rsidRPr="004024D2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21D9580" wp14:editId="03FD261F">
              <wp:simplePos x="0" y="0"/>
              <wp:positionH relativeFrom="column">
                <wp:posOffset>-393736</wp:posOffset>
              </wp:positionH>
              <wp:positionV relativeFrom="paragraph">
                <wp:posOffset>-338072</wp:posOffset>
              </wp:positionV>
              <wp:extent cx="1664012" cy="9911746"/>
              <wp:effectExtent l="0" t="0" r="0" b="13335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4012" cy="9911746"/>
                        <a:chOff x="0" y="0"/>
                        <a:chExt cx="1518082" cy="10087240"/>
                      </a:xfrm>
                    </wpg:grpSpPr>
                    <pic:pic xmlns:pic="http://schemas.openxmlformats.org/drawingml/2006/picture">
                      <pic:nvPicPr>
                        <pic:cNvPr id="304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01924"/>
                          <a:ext cx="1457865" cy="845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05" name="Rectangle 305"/>
                      <wps:cNvSpPr/>
                      <wps:spPr>
                        <a:xfrm>
                          <a:off x="0" y="1264193"/>
                          <a:ext cx="1455964" cy="8823047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rgbClr val="0070C0"/>
                            </a:gs>
                            <a:gs pos="88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25F2" w:rsidRDefault="00C625F2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625F2">
                              <w:rPr>
                                <w:color w:val="FFFFFF" w:themeColor="background1"/>
                              </w:rPr>
                              <w:t>ARTS ACADEMY</w:t>
                            </w:r>
                          </w:p>
                          <w:p w:rsidR="00BD0729" w:rsidRDefault="00BD0729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0729" w:rsidRPr="00C625F2" w:rsidRDefault="00BD0729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/>
                          <w:p w:rsidR="00C625F2" w:rsidRDefault="00C625F2" w:rsidP="00C625F2"/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Is a charitable company limited by guarantee registered in England and Wales with registration number 8160730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Pr="00354481" w:rsidRDefault="0010641C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ACTING </w:t>
                            </w:r>
                            <w:r w:rsidR="0065456D"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PRINCIPAL: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CRAIG PLATT</w:t>
                            </w:r>
                            <w:r w:rsidR="0065456D"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       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Registered Offices: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Crawlaw Road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Easington Colliery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Co Durham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SR8 3LP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T: 0191 5691420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F: 0191 5273320</w:t>
                            </w:r>
                          </w:p>
                          <w:p w:rsidR="00CC2510" w:rsidRPr="00CC2510" w:rsidRDefault="00CC2510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3"/>
                                <w:szCs w:val="13"/>
                                <w:lang w:eastAsia="en-GB"/>
                                <w14:cntxtAlts/>
                              </w:rPr>
                            </w:pPr>
                            <w:r w:rsidRPr="00CC2510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3"/>
                                <w:szCs w:val="13"/>
                                <w:lang w:eastAsia="en-GB"/>
                                <w14:cntxtAlts/>
                              </w:rPr>
                              <w:t>Email:  e7029.admin@durhamschools.org.uk</w:t>
                            </w:r>
                          </w:p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82" cy="275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5000">
                              <a:srgbClr val="0070C0"/>
                            </a:gs>
                            <a:gs pos="98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03" o:spid="_x0000_s1030" style="position:absolute;margin-left:-31pt;margin-top:-26.6pt;width:131pt;height:780.45pt;z-index:251672576;mso-width-relative:margin;mso-height-relative:margin" coordsize="15180,10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top:3019;width:14578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TWXEAAAA3AAAAA8AAABkcnMvZG93bnJldi54bWxEj0FrAjEUhO9C/0N4Qm+arBYtW6MUi9Kb&#10;qG3B23Pzuru4eVmSVLf/3giCx2FmvmFmi8424kw+1I41ZEMFgrhwpuZSw9d+NXgFESKywcYxafin&#10;AIv5U2+GuXEX3tJ5F0uRIBxy1FDF2OZShqIii2HoWuLk/TpvMSbpS2k8XhLcNnKk1ERarDktVNjS&#10;sqLitPuzGtb742bsv5XseP0zbTK3OnyUmdbP/e79DUSkLj7C9/an0TBWL3A7k46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BTWXEAAAA3AAAAA8AAAAAAAAAAAAAAAAA&#10;nwIAAGRycy9kb3ducmV2LnhtbFBLBQYAAAAABAAEAPcAAACQAwAAAAA=&#10;">
                <v:imagedata r:id="rId2" o:title=""/>
                <v:path arrowok="t"/>
              </v:shape>
              <v:rect id="Rectangle 305" o:spid="_x0000_s1032" style="position:absolute;top:12641;width:14559;height:88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dDsQA&#10;AADcAAAADwAAAGRycy9kb3ducmV2LnhtbESPS2sCMRSF94X+h3AL7mpSX5SpUVpBcOFGW4TuLsl1&#10;ZnByM0zizOivN4Lg8nAeH2e+7F0lWmpC6VnDx1CBIDbelpxr+Ptdv3+CCBHZYuWZNFwowHLx+jLH&#10;zPqOd9TuYy7SCIcMNRQx1pmUwRTkMAx9TZy8o28cxiSbXNoGuzTuKjlSaiYdlpwIBda0Ksic9meX&#10;IEZN2vynu+6O8vC/Ph2MnG23Wg/e+u8vEJH6+Aw/2hurYaym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3Q7EAAAA3AAAAA8AAAAAAAAAAAAAAAAAmAIAAGRycy9k&#10;b3ducmV2LnhtbFBLBQYAAAAABAAEAPUAAACJAwAAAAA=&#10;" fillcolor="#0070c0" strokecolor="#385d8a" strokeweight="2pt">
                <v:fill color2="#e1e8f5" colors="0 #0070c0;1311f #0070c0;57672f #c2d1ed" focus="100%" type="gradient">
                  <o:fill v:ext="view" type="gradientUnscaled"/>
                </v:fill>
                <v:textbox>
                  <w:txbxContent>
                    <w:p w:rsidR="00C625F2" w:rsidRDefault="00C625F2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625F2">
                        <w:rPr>
                          <w:color w:val="FFFFFF" w:themeColor="background1"/>
                        </w:rPr>
                        <w:t>ARTS ACADEMY</w:t>
                      </w:r>
                    </w:p>
                    <w:p w:rsidR="00BD0729" w:rsidRDefault="00BD0729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D0729" w:rsidRPr="00C625F2" w:rsidRDefault="00BD0729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C625F2" w:rsidRDefault="00C625F2" w:rsidP="00C625F2"/>
                    <w:p w:rsidR="00C625F2" w:rsidRDefault="00C625F2" w:rsidP="00C625F2"/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/>
                    <w:p w:rsidR="00C625F2" w:rsidRDefault="00C625F2" w:rsidP="00C625F2"/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Is a charitable company limited by guarantee registered in England and Wales with registration number 8160730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 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Pr="00354481" w:rsidRDefault="0010641C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ACTING </w:t>
                      </w:r>
                      <w:r w:rsidR="0065456D"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PRINCIPAL: 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CRAIG PLATT</w:t>
                      </w:r>
                      <w:r w:rsidR="0065456D"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       </w:t>
                      </w:r>
                      <w:bookmarkStart w:id="1" w:name="_GoBack"/>
                      <w:bookmarkEnd w:id="1"/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Registered Offices: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Crawlaw Road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Easington Colliery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Co Durham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SR8 3LP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T: 0191 5691420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F: 0191 5273320</w:t>
                      </w:r>
                    </w:p>
                    <w:p w:rsidR="00CC2510" w:rsidRPr="00CC2510" w:rsidRDefault="00CC2510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3"/>
                          <w:szCs w:val="13"/>
                          <w:lang w:eastAsia="en-GB"/>
                          <w14:cntxtAlts/>
                        </w:rPr>
                      </w:pPr>
                      <w:r w:rsidRPr="00CC2510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3"/>
                          <w:szCs w:val="13"/>
                          <w:lang w:eastAsia="en-GB"/>
                          <w14:cntxtAlts/>
                        </w:rPr>
                        <w:t>Email:  e7029.admin@durhamschools.org.uk</w:t>
                      </w:r>
                    </w:p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>
                      <w:pPr>
                        <w:jc w:val="center"/>
                      </w:pPr>
                    </w:p>
                  </w:txbxContent>
                </v:textbox>
              </v:rect>
              <v:rect id="Rectangle 12" o:spid="_x0000_s1033" style="position:absolute;width:1518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5A8UA&#10;AADcAAAADwAAAGRycy9kb3ducmV2LnhtbESPwW7CMBBE75X4B2sr9QZOQUUoYFAELW1PbYAPWMVL&#10;EojXke2E9O/rSkg9jmbmjWa1GUwjenK+tqzgeZKAIC6srrlUcDq+jRcgfEDW2FgmBT/kYbMePaww&#10;1fbGOfWHUIoIYZ+igiqENpXSFxUZ9BPbEkfvbJ3BEKUrpXZ4i3DTyGmSzKXBmuNChS1tKyquh84o&#10;MN+zzuVf2ev+vdh3+e78cumzT6WeHodsCSLQEP7D9/aHVjBL5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/kDxQAAANwAAAAPAAAAAAAAAAAAAAAAAJgCAABkcnMv&#10;ZG93bnJldi54bWxQSwUGAAAAAAQABAD1AAAAigMAAAAA&#10;" fillcolor="#0070c0" stroked="f">
                <v:fill rotate="t" colors="0 #0070c0;9830f #0070c0" focus="100%" type="gradient"/>
                <v:textbox inset="2.88pt,2.88pt,2.88pt,2.88p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81"/>
    <w:rsid w:val="000F1A34"/>
    <w:rsid w:val="0010641C"/>
    <w:rsid w:val="00144C7E"/>
    <w:rsid w:val="00354481"/>
    <w:rsid w:val="003E41BB"/>
    <w:rsid w:val="004024D2"/>
    <w:rsid w:val="00434C2D"/>
    <w:rsid w:val="00453EDE"/>
    <w:rsid w:val="00457A96"/>
    <w:rsid w:val="004B5D48"/>
    <w:rsid w:val="0052618B"/>
    <w:rsid w:val="0057649B"/>
    <w:rsid w:val="0065456D"/>
    <w:rsid w:val="008759C8"/>
    <w:rsid w:val="0088463D"/>
    <w:rsid w:val="00923D8E"/>
    <w:rsid w:val="009472E1"/>
    <w:rsid w:val="009817C5"/>
    <w:rsid w:val="00B05959"/>
    <w:rsid w:val="00B17F5E"/>
    <w:rsid w:val="00B57D99"/>
    <w:rsid w:val="00BD0729"/>
    <w:rsid w:val="00BF7B67"/>
    <w:rsid w:val="00C625F2"/>
    <w:rsid w:val="00C877A9"/>
    <w:rsid w:val="00CC2510"/>
    <w:rsid w:val="00D0097C"/>
    <w:rsid w:val="00DD603A"/>
    <w:rsid w:val="00E64263"/>
    <w:rsid w:val="00E81949"/>
    <w:rsid w:val="00F72AFC"/>
    <w:rsid w:val="00FE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81"/>
  </w:style>
  <w:style w:type="paragraph" w:styleId="Footer">
    <w:name w:val="footer"/>
    <w:basedOn w:val="Normal"/>
    <w:link w:val="Foot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81"/>
  </w:style>
  <w:style w:type="paragraph" w:styleId="BalloonText">
    <w:name w:val="Balloon Text"/>
    <w:basedOn w:val="Normal"/>
    <w:link w:val="BalloonTextChar"/>
    <w:uiPriority w:val="99"/>
    <w:semiHidden/>
    <w:unhideWhenUsed/>
    <w:rsid w:val="003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81"/>
  </w:style>
  <w:style w:type="paragraph" w:styleId="Footer">
    <w:name w:val="footer"/>
    <w:basedOn w:val="Normal"/>
    <w:link w:val="Foot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81"/>
  </w:style>
  <w:style w:type="paragraph" w:styleId="BalloonText">
    <w:name w:val="Balloon Text"/>
    <w:basedOn w:val="Normal"/>
    <w:link w:val="BalloonTextChar"/>
    <w:uiPriority w:val="99"/>
    <w:semiHidden/>
    <w:unhideWhenUsed/>
    <w:rsid w:val="003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8.jpeg"/><Relationship Id="rId7" Type="http://schemas.openxmlformats.org/officeDocument/2006/relationships/image" Target="media/image4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image" Target="media/image7.jpeg"/><Relationship Id="rId16" Type="http://schemas.openxmlformats.org/officeDocument/2006/relationships/image" Target="media/image18.png"/><Relationship Id="rId20" Type="http://schemas.openxmlformats.org/officeDocument/2006/relationships/image" Target="media/image22.jpe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11" Type="http://schemas.openxmlformats.org/officeDocument/2006/relationships/image" Target="media/image13.jpeg"/><Relationship Id="rId5" Type="http://schemas.openxmlformats.org/officeDocument/2006/relationships/image" Target="media/image10.png"/><Relationship Id="rId15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21.png"/><Relationship Id="rId4" Type="http://schemas.openxmlformats.org/officeDocument/2006/relationships/image" Target="media/image9.png"/><Relationship Id="rId9" Type="http://schemas.openxmlformats.org/officeDocument/2006/relationships/image" Target="media/image5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EAE56BC095143BBA94F375195D1E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7A42B-868D-439A-A451-74FD378AB275}"/>
      </w:docPartPr>
      <w:docPartBody>
        <w:p w:rsidR="00EA476C" w:rsidRDefault="00EA476C" w:rsidP="00EA476C">
          <w:pPr>
            <w:pStyle w:val="9EAE56BC095143BBA94F375195D1ECA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6C"/>
    <w:rsid w:val="00EA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ECBE05F292438183F93E95ED3395F6">
    <w:name w:val="EBECBE05F292438183F93E95ED3395F6"/>
    <w:rsid w:val="00EA476C"/>
  </w:style>
  <w:style w:type="paragraph" w:customStyle="1" w:styleId="9EAE56BC095143BBA94F375195D1ECA2">
    <w:name w:val="9EAE56BC095143BBA94F375195D1ECA2"/>
    <w:rsid w:val="00EA476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ECBE05F292438183F93E95ED3395F6">
    <w:name w:val="EBECBE05F292438183F93E95ED3395F6"/>
    <w:rsid w:val="00EA476C"/>
  </w:style>
  <w:style w:type="paragraph" w:customStyle="1" w:styleId="9EAE56BC095143BBA94F375195D1ECA2">
    <w:name w:val="9EAE56BC095143BBA94F375195D1ECA2"/>
    <w:rsid w:val="00EA47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52B62CC4</Template>
  <TotalTime>1</TotalTime>
  <Pages>2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Glendene School</Company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Foster</dc:creator>
  <cp:lastModifiedBy>A Walker</cp:lastModifiedBy>
  <cp:revision>2</cp:revision>
  <cp:lastPrinted>2013-12-16T10:13:00Z</cp:lastPrinted>
  <dcterms:created xsi:type="dcterms:W3CDTF">2014-10-14T13:23:00Z</dcterms:created>
  <dcterms:modified xsi:type="dcterms:W3CDTF">2014-10-14T13:23:00Z</dcterms:modified>
</cp:coreProperties>
</file>