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EDE" w:rsidRDefault="00453EDE" w:rsidP="009817C5">
      <w:pPr>
        <w:spacing w:after="0" w:line="240" w:lineRule="auto"/>
        <w:ind w:left="2154"/>
        <w:outlineLvl w:val="0"/>
        <w:rPr>
          <w:rFonts w:ascii="Arial" w:hAnsi="Arial" w:cs="Arial"/>
        </w:rPr>
      </w:pPr>
    </w:p>
    <w:p w:rsidR="00453EDE" w:rsidRDefault="00453EDE" w:rsidP="009817C5">
      <w:pPr>
        <w:spacing w:after="0" w:line="240" w:lineRule="auto"/>
        <w:ind w:left="2154"/>
        <w:outlineLvl w:val="0"/>
        <w:rPr>
          <w:rFonts w:ascii="Arial" w:hAnsi="Arial" w:cs="Arial"/>
        </w:rPr>
      </w:pPr>
    </w:p>
    <w:p w:rsidR="004C2918" w:rsidRPr="004C2918" w:rsidRDefault="004C2918" w:rsidP="009A077C">
      <w:pPr>
        <w:spacing w:after="0" w:line="240" w:lineRule="auto"/>
        <w:ind w:left="2154"/>
        <w:jc w:val="center"/>
        <w:outlineLvl w:val="0"/>
        <w:rPr>
          <w:rFonts w:ascii="Arial" w:hAnsi="Arial" w:cs="Arial"/>
        </w:rPr>
      </w:pPr>
      <w:r>
        <w:rPr>
          <w:rFonts w:ascii="Arial" w:hAnsi="Arial" w:cs="Arial"/>
        </w:rPr>
        <w:t>Glendene Arts Academy</w:t>
      </w:r>
    </w:p>
    <w:p w:rsidR="004C2918" w:rsidRPr="004C2918" w:rsidRDefault="004C2918" w:rsidP="009A077C">
      <w:pPr>
        <w:spacing w:after="0" w:line="240" w:lineRule="auto"/>
        <w:ind w:left="2154"/>
        <w:jc w:val="center"/>
        <w:outlineLvl w:val="0"/>
        <w:rPr>
          <w:rFonts w:ascii="Arial" w:hAnsi="Arial" w:cs="Arial"/>
        </w:rPr>
      </w:pPr>
      <w:r>
        <w:rPr>
          <w:rFonts w:ascii="Arial" w:hAnsi="Arial" w:cs="Arial"/>
        </w:rPr>
        <w:t>Cover Supervisor</w:t>
      </w:r>
    </w:p>
    <w:p w:rsidR="004C2918" w:rsidRPr="004C2918" w:rsidRDefault="004C2918" w:rsidP="009A077C">
      <w:pPr>
        <w:spacing w:after="0" w:line="240" w:lineRule="auto"/>
        <w:ind w:left="2154"/>
        <w:jc w:val="center"/>
        <w:outlineLvl w:val="0"/>
        <w:rPr>
          <w:rFonts w:ascii="Arial" w:hAnsi="Arial" w:cs="Arial"/>
        </w:rPr>
      </w:pPr>
      <w:r>
        <w:rPr>
          <w:rFonts w:ascii="Arial" w:hAnsi="Arial" w:cs="Arial"/>
        </w:rPr>
        <w:t>Job Description</w:t>
      </w:r>
    </w:p>
    <w:p w:rsidR="004C2918" w:rsidRPr="004C2918" w:rsidRDefault="004C2918" w:rsidP="009A077C">
      <w:pPr>
        <w:spacing w:after="0" w:line="240" w:lineRule="auto"/>
        <w:ind w:left="2154"/>
        <w:jc w:val="center"/>
        <w:outlineLvl w:val="0"/>
        <w:rPr>
          <w:rFonts w:ascii="Arial" w:hAnsi="Arial" w:cs="Arial"/>
        </w:rPr>
      </w:pPr>
    </w:p>
    <w:p w:rsidR="004C2918" w:rsidRPr="004C2918" w:rsidRDefault="004C2918" w:rsidP="004C2918">
      <w:pPr>
        <w:spacing w:after="0" w:line="240" w:lineRule="auto"/>
        <w:ind w:left="2154"/>
        <w:outlineLvl w:val="0"/>
        <w:rPr>
          <w:rFonts w:ascii="Arial" w:hAnsi="Arial" w:cs="Arial"/>
        </w:rPr>
      </w:pPr>
      <w:r w:rsidRPr="004C2918">
        <w:rPr>
          <w:rFonts w:ascii="Arial" w:hAnsi="Arial" w:cs="Arial"/>
        </w:rPr>
        <w:t>Post:</w:t>
      </w:r>
      <w:r w:rsidRPr="004C2918">
        <w:rPr>
          <w:rFonts w:ascii="Arial" w:hAnsi="Arial" w:cs="Arial"/>
        </w:rPr>
        <w:tab/>
      </w:r>
      <w:r w:rsidRPr="004C2918">
        <w:rPr>
          <w:rFonts w:ascii="Arial" w:hAnsi="Arial" w:cs="Arial"/>
        </w:rPr>
        <w:tab/>
      </w:r>
      <w:r w:rsidRPr="004C2918">
        <w:rPr>
          <w:rFonts w:ascii="Arial" w:hAnsi="Arial" w:cs="Arial"/>
        </w:rPr>
        <w:tab/>
        <w:t xml:space="preserve">Cover Supervisor </w:t>
      </w:r>
    </w:p>
    <w:p w:rsidR="004C2918" w:rsidRPr="004C2918" w:rsidRDefault="004C2918" w:rsidP="004C2918">
      <w:pPr>
        <w:spacing w:after="0" w:line="240" w:lineRule="auto"/>
        <w:ind w:left="2154"/>
        <w:outlineLvl w:val="0"/>
        <w:rPr>
          <w:rFonts w:ascii="Arial" w:hAnsi="Arial" w:cs="Arial"/>
        </w:rPr>
      </w:pPr>
      <w:r>
        <w:rPr>
          <w:rFonts w:ascii="Arial" w:hAnsi="Arial" w:cs="Arial"/>
        </w:rPr>
        <w:t>Salary range:</w:t>
      </w:r>
      <w:r>
        <w:rPr>
          <w:rFonts w:ascii="Arial" w:hAnsi="Arial" w:cs="Arial"/>
        </w:rPr>
        <w:tab/>
      </w:r>
      <w:r>
        <w:rPr>
          <w:rFonts w:ascii="Arial" w:hAnsi="Arial" w:cs="Arial"/>
        </w:rPr>
        <w:tab/>
        <w:t>Grade 4</w:t>
      </w:r>
    </w:p>
    <w:p w:rsidR="004C2918" w:rsidRPr="004C2918" w:rsidRDefault="004C2918" w:rsidP="004C2918">
      <w:pPr>
        <w:spacing w:after="0" w:line="240" w:lineRule="auto"/>
        <w:ind w:left="2154"/>
        <w:outlineLvl w:val="0"/>
        <w:rPr>
          <w:rFonts w:ascii="Arial" w:hAnsi="Arial" w:cs="Arial"/>
        </w:rPr>
      </w:pPr>
      <w:r w:rsidRPr="004C2918">
        <w:rPr>
          <w:rFonts w:ascii="Arial" w:hAnsi="Arial" w:cs="Arial"/>
        </w:rPr>
        <w:tab/>
      </w:r>
      <w:r w:rsidRPr="004C2918">
        <w:rPr>
          <w:rFonts w:ascii="Arial" w:hAnsi="Arial" w:cs="Arial"/>
        </w:rPr>
        <w:tab/>
      </w:r>
      <w:r w:rsidRPr="004C2918">
        <w:rPr>
          <w:rFonts w:ascii="Arial" w:hAnsi="Arial" w:cs="Arial"/>
        </w:rPr>
        <w:tab/>
      </w:r>
      <w:r>
        <w:rPr>
          <w:rFonts w:ascii="Arial" w:hAnsi="Arial" w:cs="Arial"/>
        </w:rPr>
        <w:t xml:space="preserve">            </w:t>
      </w:r>
      <w:r w:rsidRPr="004C2918">
        <w:rPr>
          <w:rFonts w:ascii="Arial" w:hAnsi="Arial" w:cs="Arial"/>
        </w:rPr>
        <w:t>37 hou</w:t>
      </w:r>
      <w:r>
        <w:rPr>
          <w:rFonts w:ascii="Arial" w:hAnsi="Arial" w:cs="Arial"/>
        </w:rPr>
        <w:t xml:space="preserve">rs per week </w:t>
      </w:r>
    </w:p>
    <w:p w:rsidR="004C2918" w:rsidRPr="004C2918" w:rsidRDefault="004C2918" w:rsidP="004C2918">
      <w:pPr>
        <w:spacing w:after="0" w:line="240" w:lineRule="auto"/>
        <w:ind w:left="2154"/>
        <w:outlineLvl w:val="0"/>
        <w:rPr>
          <w:rFonts w:ascii="Arial" w:hAnsi="Arial" w:cs="Arial"/>
        </w:rPr>
      </w:pPr>
      <w:r>
        <w:rPr>
          <w:rFonts w:ascii="Arial" w:hAnsi="Arial" w:cs="Arial"/>
        </w:rPr>
        <w:tab/>
      </w:r>
      <w:r>
        <w:rPr>
          <w:rFonts w:ascii="Arial" w:hAnsi="Arial" w:cs="Arial"/>
        </w:rPr>
        <w:tab/>
      </w:r>
      <w:r>
        <w:rPr>
          <w:rFonts w:ascii="Arial" w:hAnsi="Arial" w:cs="Arial"/>
        </w:rPr>
        <w:tab/>
      </w:r>
    </w:p>
    <w:p w:rsidR="004C2918" w:rsidRPr="004C2918" w:rsidRDefault="004C2918" w:rsidP="004C2918">
      <w:pPr>
        <w:spacing w:after="0" w:line="240" w:lineRule="auto"/>
        <w:ind w:left="2154"/>
        <w:outlineLvl w:val="0"/>
        <w:rPr>
          <w:rFonts w:ascii="Arial" w:hAnsi="Arial" w:cs="Arial"/>
        </w:rPr>
      </w:pPr>
    </w:p>
    <w:p w:rsidR="004C2918" w:rsidRDefault="004C2918" w:rsidP="004C2918">
      <w:pPr>
        <w:spacing w:after="0" w:line="240" w:lineRule="auto"/>
        <w:ind w:left="2154"/>
        <w:outlineLvl w:val="0"/>
        <w:rPr>
          <w:rFonts w:ascii="Arial" w:hAnsi="Arial" w:cs="Arial"/>
        </w:rPr>
      </w:pPr>
      <w:r w:rsidRPr="004C2918">
        <w:rPr>
          <w:rFonts w:ascii="Arial" w:hAnsi="Arial" w:cs="Arial"/>
        </w:rPr>
        <w:t>Purpose of the post;</w:t>
      </w:r>
    </w:p>
    <w:p w:rsidR="004C2918" w:rsidRPr="004C2918" w:rsidRDefault="004C2918" w:rsidP="004C2918">
      <w:pPr>
        <w:spacing w:after="0" w:line="240" w:lineRule="auto"/>
        <w:ind w:left="2154"/>
        <w:outlineLvl w:val="0"/>
        <w:rPr>
          <w:rFonts w:ascii="Arial" w:hAnsi="Arial" w:cs="Arial"/>
        </w:rPr>
      </w:pPr>
    </w:p>
    <w:p w:rsidR="004C2918" w:rsidRPr="004C2918" w:rsidRDefault="004C2918" w:rsidP="004C2918">
      <w:pPr>
        <w:spacing w:after="0" w:line="240" w:lineRule="auto"/>
        <w:ind w:left="2154"/>
        <w:outlineLvl w:val="0"/>
        <w:rPr>
          <w:rFonts w:ascii="Arial" w:hAnsi="Arial" w:cs="Arial"/>
        </w:rPr>
      </w:pPr>
      <w:r>
        <w:rPr>
          <w:rFonts w:ascii="Arial" w:hAnsi="Arial" w:cs="Arial"/>
        </w:rPr>
        <w:t xml:space="preserve">To provide class supervision when </w:t>
      </w:r>
      <w:proofErr w:type="gramStart"/>
      <w:r>
        <w:rPr>
          <w:rFonts w:ascii="Arial" w:hAnsi="Arial" w:cs="Arial"/>
        </w:rPr>
        <w:t>a staff member</w:t>
      </w:r>
      <w:r w:rsidRPr="004C2918">
        <w:rPr>
          <w:rFonts w:ascii="Arial" w:hAnsi="Arial" w:cs="Arial"/>
        </w:rPr>
        <w:t xml:space="preserve"> is absent and play</w:t>
      </w:r>
      <w:proofErr w:type="gramEnd"/>
      <w:r w:rsidRPr="004C2918">
        <w:rPr>
          <w:rFonts w:ascii="Arial" w:hAnsi="Arial" w:cs="Arial"/>
        </w:rPr>
        <w:t xml:space="preserve"> a</w:t>
      </w:r>
      <w:r>
        <w:rPr>
          <w:rFonts w:ascii="Arial" w:hAnsi="Arial" w:cs="Arial"/>
        </w:rPr>
        <w:t xml:space="preserve">n important role in the </w:t>
      </w:r>
      <w:r w:rsidRPr="004C2918">
        <w:rPr>
          <w:rFonts w:ascii="Arial" w:hAnsi="Arial" w:cs="Arial"/>
        </w:rPr>
        <w:t>cover system.</w:t>
      </w:r>
    </w:p>
    <w:p w:rsidR="004C2918" w:rsidRPr="004C2918" w:rsidRDefault="004C2918" w:rsidP="004C2918">
      <w:pPr>
        <w:spacing w:after="0" w:line="240" w:lineRule="auto"/>
        <w:ind w:left="2154"/>
        <w:outlineLvl w:val="0"/>
        <w:rPr>
          <w:rFonts w:ascii="Arial" w:hAnsi="Arial" w:cs="Arial"/>
        </w:rPr>
      </w:pPr>
    </w:p>
    <w:p w:rsidR="004C2918" w:rsidRPr="004C2918" w:rsidRDefault="004C2918" w:rsidP="004C2918">
      <w:pPr>
        <w:spacing w:after="0" w:line="240" w:lineRule="auto"/>
        <w:ind w:left="2154"/>
        <w:outlineLvl w:val="0"/>
        <w:rPr>
          <w:rFonts w:ascii="Arial" w:hAnsi="Arial" w:cs="Arial"/>
        </w:rPr>
      </w:pPr>
    </w:p>
    <w:p w:rsidR="004C2918" w:rsidRDefault="004C2918" w:rsidP="004C2918">
      <w:pPr>
        <w:spacing w:after="0" w:line="240" w:lineRule="auto"/>
        <w:ind w:left="2154"/>
        <w:outlineLvl w:val="0"/>
        <w:rPr>
          <w:rFonts w:ascii="Arial" w:hAnsi="Arial" w:cs="Arial"/>
        </w:rPr>
      </w:pPr>
      <w:r w:rsidRPr="004C2918">
        <w:rPr>
          <w:rFonts w:ascii="Arial" w:hAnsi="Arial" w:cs="Arial"/>
        </w:rPr>
        <w:t>Overall Responsibilities</w:t>
      </w:r>
      <w:r>
        <w:rPr>
          <w:rFonts w:ascii="Arial" w:hAnsi="Arial" w:cs="Arial"/>
        </w:rPr>
        <w:t>:</w:t>
      </w:r>
    </w:p>
    <w:p w:rsidR="004C2918" w:rsidRPr="004C2918" w:rsidRDefault="004C2918" w:rsidP="004C2918">
      <w:pPr>
        <w:spacing w:after="0" w:line="240" w:lineRule="auto"/>
        <w:ind w:left="2154"/>
        <w:outlineLvl w:val="0"/>
        <w:rPr>
          <w:rFonts w:ascii="Arial" w:hAnsi="Arial" w:cs="Arial"/>
        </w:rPr>
      </w:pPr>
    </w:p>
    <w:p w:rsidR="004C2918" w:rsidRPr="004C2918" w:rsidRDefault="004C2918" w:rsidP="004C2918">
      <w:pPr>
        <w:spacing w:after="0" w:line="240" w:lineRule="auto"/>
        <w:ind w:left="2154"/>
        <w:outlineLvl w:val="0"/>
        <w:rPr>
          <w:rFonts w:ascii="Arial" w:hAnsi="Arial" w:cs="Arial"/>
        </w:rPr>
      </w:pPr>
      <w:r w:rsidRPr="004C2918">
        <w:rPr>
          <w:rFonts w:ascii="Arial" w:hAnsi="Arial" w:cs="Arial"/>
        </w:rPr>
        <w:t>•</w:t>
      </w:r>
      <w:r w:rsidRPr="004C2918">
        <w:rPr>
          <w:rFonts w:ascii="Arial" w:hAnsi="Arial" w:cs="Arial"/>
        </w:rPr>
        <w:tab/>
        <w:t xml:space="preserve">To communicate </w:t>
      </w:r>
      <w:r>
        <w:rPr>
          <w:rFonts w:ascii="Arial" w:hAnsi="Arial" w:cs="Arial"/>
        </w:rPr>
        <w:t>and deliver work set</w:t>
      </w:r>
      <w:r w:rsidRPr="004C2918">
        <w:rPr>
          <w:rFonts w:ascii="Arial" w:hAnsi="Arial" w:cs="Arial"/>
        </w:rPr>
        <w:t xml:space="preserve"> to pupils in an</w:t>
      </w:r>
      <w:r>
        <w:rPr>
          <w:rFonts w:ascii="Arial" w:hAnsi="Arial" w:cs="Arial"/>
        </w:rPr>
        <w:t xml:space="preserve"> engaging and motivating</w:t>
      </w:r>
      <w:r>
        <w:rPr>
          <w:rFonts w:ascii="Arial" w:hAnsi="Arial" w:cs="Arial"/>
        </w:rPr>
        <w:br/>
        <w:t xml:space="preserve">            manner</w:t>
      </w:r>
    </w:p>
    <w:p w:rsidR="004C2918" w:rsidRPr="004C2918" w:rsidRDefault="004C2918" w:rsidP="004C2918">
      <w:pPr>
        <w:spacing w:after="0" w:line="240" w:lineRule="auto"/>
        <w:ind w:left="2154"/>
        <w:outlineLvl w:val="0"/>
        <w:rPr>
          <w:rFonts w:ascii="Arial" w:hAnsi="Arial" w:cs="Arial"/>
        </w:rPr>
      </w:pPr>
      <w:r w:rsidRPr="004C2918">
        <w:rPr>
          <w:rFonts w:ascii="Arial" w:hAnsi="Arial" w:cs="Arial"/>
        </w:rPr>
        <w:t>•</w:t>
      </w:r>
      <w:r w:rsidRPr="004C2918">
        <w:rPr>
          <w:rFonts w:ascii="Arial" w:hAnsi="Arial" w:cs="Arial"/>
        </w:rPr>
        <w:tab/>
        <w:t>To observe Health and Safety Regulations.</w:t>
      </w:r>
    </w:p>
    <w:p w:rsidR="004C2918" w:rsidRPr="004C2918" w:rsidRDefault="004C2918" w:rsidP="004C2918">
      <w:pPr>
        <w:spacing w:after="0" w:line="240" w:lineRule="auto"/>
        <w:ind w:left="2154"/>
        <w:outlineLvl w:val="0"/>
        <w:rPr>
          <w:rFonts w:ascii="Arial" w:hAnsi="Arial" w:cs="Arial"/>
        </w:rPr>
      </w:pPr>
      <w:r>
        <w:rPr>
          <w:rFonts w:ascii="Arial" w:hAnsi="Arial" w:cs="Arial"/>
        </w:rPr>
        <w:t>•</w:t>
      </w:r>
      <w:r>
        <w:rPr>
          <w:rFonts w:ascii="Arial" w:hAnsi="Arial" w:cs="Arial"/>
        </w:rPr>
        <w:tab/>
        <w:t>To uphold the Academy and class rules</w:t>
      </w:r>
      <w:r w:rsidRPr="004C2918">
        <w:rPr>
          <w:rFonts w:ascii="Arial" w:hAnsi="Arial" w:cs="Arial"/>
        </w:rPr>
        <w:t>.</w:t>
      </w:r>
    </w:p>
    <w:p w:rsidR="004C2918" w:rsidRPr="004C2918" w:rsidRDefault="004C2918" w:rsidP="004C2918">
      <w:pPr>
        <w:spacing w:after="0" w:line="240" w:lineRule="auto"/>
        <w:ind w:left="2154"/>
        <w:outlineLvl w:val="0"/>
        <w:rPr>
          <w:rFonts w:ascii="Arial" w:hAnsi="Arial" w:cs="Arial"/>
        </w:rPr>
      </w:pPr>
      <w:r w:rsidRPr="004C2918">
        <w:rPr>
          <w:rFonts w:ascii="Arial" w:hAnsi="Arial" w:cs="Arial"/>
        </w:rPr>
        <w:t>•</w:t>
      </w:r>
      <w:r w:rsidRPr="004C2918">
        <w:rPr>
          <w:rFonts w:ascii="Arial" w:hAnsi="Arial" w:cs="Arial"/>
        </w:rPr>
        <w:tab/>
        <w:t>Classroom management.</w:t>
      </w:r>
    </w:p>
    <w:p w:rsidR="004C2918" w:rsidRPr="004C2918" w:rsidRDefault="004C2918" w:rsidP="004C2918">
      <w:pPr>
        <w:spacing w:after="0" w:line="240" w:lineRule="auto"/>
        <w:ind w:left="2154"/>
        <w:outlineLvl w:val="0"/>
        <w:rPr>
          <w:rFonts w:ascii="Arial" w:hAnsi="Arial" w:cs="Arial"/>
        </w:rPr>
      </w:pPr>
      <w:r>
        <w:rPr>
          <w:rFonts w:ascii="Arial" w:hAnsi="Arial" w:cs="Arial"/>
        </w:rPr>
        <w:t>•</w:t>
      </w:r>
      <w:r>
        <w:rPr>
          <w:rFonts w:ascii="Arial" w:hAnsi="Arial" w:cs="Arial"/>
        </w:rPr>
        <w:tab/>
        <w:t>Invigilation of examinations.</w:t>
      </w:r>
    </w:p>
    <w:p w:rsidR="004C2918" w:rsidRPr="004C2918" w:rsidRDefault="004C2918" w:rsidP="004C2918">
      <w:pPr>
        <w:spacing w:after="0" w:line="240" w:lineRule="auto"/>
        <w:ind w:left="2154"/>
        <w:outlineLvl w:val="0"/>
        <w:rPr>
          <w:rFonts w:ascii="Arial" w:hAnsi="Arial" w:cs="Arial"/>
        </w:rPr>
      </w:pPr>
      <w:r w:rsidRPr="004C2918">
        <w:rPr>
          <w:rFonts w:ascii="Arial" w:hAnsi="Arial" w:cs="Arial"/>
        </w:rPr>
        <w:t>•</w:t>
      </w:r>
      <w:r w:rsidRPr="004C2918">
        <w:rPr>
          <w:rFonts w:ascii="Arial" w:hAnsi="Arial" w:cs="Arial"/>
        </w:rPr>
        <w:tab/>
        <w:t>Administrative duties, where appropriate.</w:t>
      </w:r>
    </w:p>
    <w:p w:rsidR="004C2918" w:rsidRPr="004C2918" w:rsidRDefault="004C2918" w:rsidP="004C2918">
      <w:pPr>
        <w:spacing w:after="0" w:line="240" w:lineRule="auto"/>
        <w:ind w:left="2154"/>
        <w:outlineLvl w:val="0"/>
        <w:rPr>
          <w:rFonts w:ascii="Arial" w:hAnsi="Arial" w:cs="Arial"/>
        </w:rPr>
      </w:pPr>
    </w:p>
    <w:p w:rsidR="004C2918" w:rsidRDefault="004C2918" w:rsidP="004C2918">
      <w:pPr>
        <w:spacing w:after="0" w:line="240" w:lineRule="auto"/>
        <w:ind w:left="2154"/>
        <w:outlineLvl w:val="0"/>
        <w:rPr>
          <w:rFonts w:ascii="Arial" w:hAnsi="Arial" w:cs="Arial"/>
        </w:rPr>
      </w:pPr>
      <w:r w:rsidRPr="004C2918">
        <w:rPr>
          <w:rFonts w:ascii="Arial" w:hAnsi="Arial" w:cs="Arial"/>
        </w:rPr>
        <w:t>Other duties include:</w:t>
      </w:r>
    </w:p>
    <w:p w:rsidR="004C2918" w:rsidRPr="004C2918" w:rsidRDefault="004C2918" w:rsidP="004C2918">
      <w:pPr>
        <w:spacing w:after="0" w:line="240" w:lineRule="auto"/>
        <w:ind w:left="2154"/>
        <w:outlineLvl w:val="0"/>
        <w:rPr>
          <w:rFonts w:ascii="Arial" w:hAnsi="Arial" w:cs="Arial"/>
        </w:rPr>
      </w:pPr>
    </w:p>
    <w:p w:rsidR="004C2918" w:rsidRPr="004C2918" w:rsidRDefault="004C2918" w:rsidP="004C2918">
      <w:pPr>
        <w:pStyle w:val="ListParagraph"/>
        <w:numPr>
          <w:ilvl w:val="0"/>
          <w:numId w:val="2"/>
        </w:numPr>
        <w:spacing w:after="0" w:line="240" w:lineRule="auto"/>
        <w:outlineLvl w:val="0"/>
        <w:rPr>
          <w:rFonts w:ascii="Arial" w:hAnsi="Arial" w:cs="Arial"/>
        </w:rPr>
      </w:pPr>
      <w:r w:rsidRPr="004C2918">
        <w:rPr>
          <w:rFonts w:ascii="Arial" w:hAnsi="Arial" w:cs="Arial"/>
        </w:rPr>
        <w:t>To oversee the use of books and equipment necessary for the lesson.</w:t>
      </w:r>
    </w:p>
    <w:p w:rsidR="004C2918" w:rsidRPr="004C2918" w:rsidRDefault="004C2918" w:rsidP="004C2918">
      <w:pPr>
        <w:pStyle w:val="ListParagraph"/>
        <w:numPr>
          <w:ilvl w:val="0"/>
          <w:numId w:val="2"/>
        </w:numPr>
        <w:spacing w:after="0" w:line="240" w:lineRule="auto"/>
        <w:outlineLvl w:val="0"/>
        <w:rPr>
          <w:rFonts w:ascii="Arial" w:hAnsi="Arial" w:cs="Arial"/>
        </w:rPr>
      </w:pPr>
      <w:r w:rsidRPr="004C2918">
        <w:rPr>
          <w:rFonts w:ascii="Arial" w:hAnsi="Arial" w:cs="Arial"/>
        </w:rPr>
        <w:t>To maintain good order in the classroom.</w:t>
      </w:r>
    </w:p>
    <w:p w:rsidR="004C2918" w:rsidRPr="004C2918" w:rsidRDefault="004C2918" w:rsidP="004C2918">
      <w:pPr>
        <w:pStyle w:val="ListParagraph"/>
        <w:numPr>
          <w:ilvl w:val="0"/>
          <w:numId w:val="2"/>
        </w:numPr>
        <w:spacing w:after="0" w:line="240" w:lineRule="auto"/>
        <w:outlineLvl w:val="0"/>
        <w:rPr>
          <w:rFonts w:ascii="Arial" w:hAnsi="Arial" w:cs="Arial"/>
        </w:rPr>
      </w:pPr>
      <w:r w:rsidRPr="004C2918">
        <w:rPr>
          <w:rFonts w:ascii="Arial" w:hAnsi="Arial" w:cs="Arial"/>
        </w:rPr>
        <w:t>To assist pupils, where necessary, and if possible seeking appropriate assistance or advice.</w:t>
      </w:r>
    </w:p>
    <w:p w:rsidR="004C2918" w:rsidRPr="004C2918" w:rsidRDefault="004C2918" w:rsidP="004C2918">
      <w:pPr>
        <w:pStyle w:val="ListParagraph"/>
        <w:numPr>
          <w:ilvl w:val="0"/>
          <w:numId w:val="2"/>
        </w:numPr>
        <w:spacing w:after="0" w:line="240" w:lineRule="auto"/>
        <w:outlineLvl w:val="0"/>
        <w:rPr>
          <w:rFonts w:ascii="Arial" w:hAnsi="Arial" w:cs="Arial"/>
        </w:rPr>
      </w:pPr>
      <w:r w:rsidRPr="004C2918">
        <w:rPr>
          <w:rFonts w:ascii="Arial" w:hAnsi="Arial" w:cs="Arial"/>
        </w:rPr>
        <w:t>To oversee the collecting of books and equipment at the end of the lesson and ensure they are returned to the appropriate place.</w:t>
      </w:r>
    </w:p>
    <w:p w:rsidR="004C2918" w:rsidRPr="004C2918" w:rsidRDefault="004C2918" w:rsidP="004C2918">
      <w:pPr>
        <w:pStyle w:val="ListParagraph"/>
        <w:numPr>
          <w:ilvl w:val="0"/>
          <w:numId w:val="2"/>
        </w:numPr>
        <w:spacing w:after="0" w:line="240" w:lineRule="auto"/>
        <w:outlineLvl w:val="0"/>
        <w:rPr>
          <w:rFonts w:ascii="Arial" w:hAnsi="Arial" w:cs="Arial"/>
        </w:rPr>
      </w:pPr>
      <w:r w:rsidRPr="004C2918">
        <w:rPr>
          <w:rFonts w:ascii="Arial" w:hAnsi="Arial" w:cs="Arial"/>
        </w:rPr>
        <w:t>To ensure pupils tidy up and leave the classroom in good order.</w:t>
      </w:r>
    </w:p>
    <w:p w:rsidR="004C2918" w:rsidRPr="004C2918" w:rsidRDefault="004C2918" w:rsidP="004C2918">
      <w:pPr>
        <w:pStyle w:val="ListParagraph"/>
        <w:numPr>
          <w:ilvl w:val="0"/>
          <w:numId w:val="2"/>
        </w:numPr>
        <w:spacing w:after="0" w:line="240" w:lineRule="auto"/>
        <w:outlineLvl w:val="0"/>
        <w:rPr>
          <w:rFonts w:ascii="Arial" w:hAnsi="Arial" w:cs="Arial"/>
        </w:rPr>
      </w:pPr>
      <w:r w:rsidRPr="004C2918">
        <w:rPr>
          <w:rFonts w:ascii="Arial" w:hAnsi="Arial" w:cs="Arial"/>
        </w:rPr>
        <w:t>To return work, etc. to the class teacher and inform him/her of the point reached by the pupils.</w:t>
      </w:r>
    </w:p>
    <w:p w:rsidR="004C2918" w:rsidRPr="004C2918" w:rsidRDefault="004C2918" w:rsidP="004C2918">
      <w:pPr>
        <w:pStyle w:val="ListParagraph"/>
        <w:numPr>
          <w:ilvl w:val="0"/>
          <w:numId w:val="2"/>
        </w:numPr>
        <w:spacing w:after="0" w:line="240" w:lineRule="auto"/>
        <w:outlineLvl w:val="0"/>
        <w:rPr>
          <w:rFonts w:ascii="Arial" w:hAnsi="Arial" w:cs="Arial"/>
        </w:rPr>
      </w:pPr>
      <w:r w:rsidRPr="004C2918">
        <w:rPr>
          <w:rFonts w:ascii="Arial" w:hAnsi="Arial" w:cs="Arial"/>
        </w:rPr>
        <w:t>To provide feedback</w:t>
      </w:r>
    </w:p>
    <w:p w:rsidR="004C2918" w:rsidRPr="004C2918" w:rsidRDefault="004C2918" w:rsidP="004C2918">
      <w:pPr>
        <w:pStyle w:val="ListParagraph"/>
        <w:numPr>
          <w:ilvl w:val="0"/>
          <w:numId w:val="2"/>
        </w:numPr>
        <w:spacing w:after="0" w:line="240" w:lineRule="auto"/>
        <w:outlineLvl w:val="0"/>
        <w:rPr>
          <w:rFonts w:ascii="Arial" w:hAnsi="Arial" w:cs="Arial"/>
        </w:rPr>
      </w:pPr>
      <w:r w:rsidRPr="004C2918">
        <w:rPr>
          <w:rFonts w:ascii="Arial" w:hAnsi="Arial" w:cs="Arial"/>
        </w:rPr>
        <w:t>To carry out exam invigilation, when required, maintaining the rules set out by external examination boards and in-house regulators.</w:t>
      </w:r>
    </w:p>
    <w:p w:rsidR="004C2918" w:rsidRPr="004C2918" w:rsidRDefault="004C2918" w:rsidP="004C2918">
      <w:pPr>
        <w:pStyle w:val="ListParagraph"/>
        <w:numPr>
          <w:ilvl w:val="0"/>
          <w:numId w:val="2"/>
        </w:numPr>
        <w:spacing w:after="0" w:line="240" w:lineRule="auto"/>
        <w:outlineLvl w:val="0"/>
        <w:rPr>
          <w:rFonts w:ascii="Arial" w:hAnsi="Arial" w:cs="Arial"/>
        </w:rPr>
      </w:pPr>
      <w:r w:rsidRPr="004C2918">
        <w:rPr>
          <w:rFonts w:ascii="Arial" w:hAnsi="Arial" w:cs="Arial"/>
        </w:rPr>
        <w:t>To carry out general administrative/clerical duties as necessary.</w:t>
      </w:r>
    </w:p>
    <w:p w:rsidR="004C2918" w:rsidRPr="004C2918" w:rsidRDefault="004C2918" w:rsidP="004C2918">
      <w:pPr>
        <w:pStyle w:val="ListParagraph"/>
        <w:numPr>
          <w:ilvl w:val="0"/>
          <w:numId w:val="2"/>
        </w:numPr>
        <w:spacing w:after="0" w:line="240" w:lineRule="auto"/>
        <w:outlineLvl w:val="0"/>
        <w:rPr>
          <w:rFonts w:ascii="Arial" w:hAnsi="Arial" w:cs="Arial"/>
        </w:rPr>
      </w:pPr>
      <w:r w:rsidRPr="004C2918">
        <w:rPr>
          <w:rFonts w:ascii="Arial" w:hAnsi="Arial" w:cs="Arial"/>
        </w:rPr>
        <w:t>To provide support to teachers (</w:t>
      </w:r>
      <w:proofErr w:type="spellStart"/>
      <w:r w:rsidRPr="004C2918">
        <w:rPr>
          <w:rFonts w:ascii="Arial" w:hAnsi="Arial" w:cs="Arial"/>
        </w:rPr>
        <w:t>eg</w:t>
      </w:r>
      <w:proofErr w:type="spellEnd"/>
      <w:r w:rsidRPr="004C2918">
        <w:rPr>
          <w:rFonts w:ascii="Arial" w:hAnsi="Arial" w:cs="Arial"/>
        </w:rPr>
        <w:t>; photocopying, displays, preparation of resources).</w:t>
      </w:r>
    </w:p>
    <w:p w:rsidR="004C2918" w:rsidRPr="004C2918" w:rsidRDefault="004C2918" w:rsidP="004C2918">
      <w:pPr>
        <w:pStyle w:val="ListParagraph"/>
        <w:numPr>
          <w:ilvl w:val="0"/>
          <w:numId w:val="2"/>
        </w:numPr>
        <w:spacing w:after="0" w:line="240" w:lineRule="auto"/>
        <w:outlineLvl w:val="0"/>
        <w:rPr>
          <w:rFonts w:ascii="Arial" w:hAnsi="Arial" w:cs="Arial"/>
        </w:rPr>
      </w:pPr>
      <w:r w:rsidRPr="004C2918">
        <w:rPr>
          <w:rFonts w:ascii="Arial" w:hAnsi="Arial" w:cs="Arial"/>
        </w:rPr>
        <w:t>Responsible for promoting and safeguarding the welfare of children and young person’s s/he is responsible for, or comes into contact with.</w:t>
      </w:r>
    </w:p>
    <w:p w:rsidR="004C2918" w:rsidRPr="004C2918" w:rsidRDefault="004C2918" w:rsidP="004C2918">
      <w:pPr>
        <w:pStyle w:val="ListParagraph"/>
        <w:numPr>
          <w:ilvl w:val="0"/>
          <w:numId w:val="2"/>
        </w:numPr>
        <w:spacing w:after="0" w:line="240" w:lineRule="auto"/>
        <w:outlineLvl w:val="0"/>
        <w:rPr>
          <w:rFonts w:ascii="Arial" w:hAnsi="Arial" w:cs="Arial"/>
        </w:rPr>
      </w:pPr>
      <w:r w:rsidRPr="004C2918">
        <w:rPr>
          <w:rFonts w:ascii="Arial" w:hAnsi="Arial" w:cs="Arial"/>
        </w:rPr>
        <w:t>Within working hours supervise lunch, break and after college activities.</w:t>
      </w:r>
    </w:p>
    <w:p w:rsidR="004C2918" w:rsidRPr="004C2918" w:rsidRDefault="004C2918" w:rsidP="004C2918">
      <w:pPr>
        <w:pStyle w:val="ListParagraph"/>
        <w:numPr>
          <w:ilvl w:val="0"/>
          <w:numId w:val="2"/>
        </w:numPr>
        <w:spacing w:after="0" w:line="240" w:lineRule="auto"/>
        <w:outlineLvl w:val="0"/>
        <w:rPr>
          <w:rFonts w:ascii="Arial" w:hAnsi="Arial" w:cs="Arial"/>
        </w:rPr>
      </w:pPr>
      <w:r w:rsidRPr="004C2918">
        <w:rPr>
          <w:rFonts w:ascii="Arial" w:hAnsi="Arial" w:cs="Arial"/>
        </w:rPr>
        <w:t>Where appropriate transport students using the college mini bus.</w:t>
      </w:r>
    </w:p>
    <w:p w:rsidR="004C2918" w:rsidRPr="004C2918" w:rsidRDefault="004C2918" w:rsidP="004C2918">
      <w:pPr>
        <w:pStyle w:val="ListParagraph"/>
        <w:numPr>
          <w:ilvl w:val="0"/>
          <w:numId w:val="2"/>
        </w:numPr>
        <w:spacing w:after="0" w:line="240" w:lineRule="auto"/>
        <w:outlineLvl w:val="0"/>
        <w:rPr>
          <w:rFonts w:ascii="Arial" w:hAnsi="Arial" w:cs="Arial"/>
        </w:rPr>
      </w:pPr>
      <w:r w:rsidRPr="004C2918">
        <w:rPr>
          <w:rFonts w:ascii="Arial" w:hAnsi="Arial" w:cs="Arial"/>
        </w:rPr>
        <w:t xml:space="preserve">To undertake other duties and responsibilities as required commensurate with the grade of the post. </w:t>
      </w:r>
    </w:p>
    <w:p w:rsidR="004C2918" w:rsidRDefault="004C2918" w:rsidP="004C2918">
      <w:pPr>
        <w:spacing w:after="0" w:line="240" w:lineRule="auto"/>
        <w:ind w:left="2154"/>
        <w:outlineLvl w:val="0"/>
        <w:rPr>
          <w:rFonts w:ascii="Arial" w:hAnsi="Arial" w:cs="Arial"/>
        </w:rPr>
      </w:pPr>
    </w:p>
    <w:p w:rsidR="004C2918" w:rsidRDefault="004C2918" w:rsidP="004C2918">
      <w:pPr>
        <w:spacing w:after="0" w:line="240" w:lineRule="auto"/>
        <w:ind w:left="2154"/>
        <w:outlineLvl w:val="0"/>
        <w:rPr>
          <w:rFonts w:ascii="Arial" w:hAnsi="Arial" w:cs="Arial"/>
        </w:rPr>
      </w:pPr>
    </w:p>
    <w:p w:rsidR="004C2918" w:rsidRDefault="004C2918" w:rsidP="004C2918">
      <w:pPr>
        <w:spacing w:after="0" w:line="240" w:lineRule="auto"/>
        <w:ind w:left="2154"/>
        <w:outlineLvl w:val="0"/>
        <w:rPr>
          <w:rFonts w:ascii="Arial" w:hAnsi="Arial" w:cs="Arial"/>
        </w:rPr>
      </w:pPr>
    </w:p>
    <w:p w:rsidR="004C2918" w:rsidRDefault="004C2918" w:rsidP="004C2918">
      <w:pPr>
        <w:spacing w:after="0" w:line="240" w:lineRule="auto"/>
        <w:ind w:left="2154"/>
        <w:outlineLvl w:val="0"/>
        <w:rPr>
          <w:rFonts w:ascii="Arial" w:hAnsi="Arial" w:cs="Arial"/>
        </w:rPr>
      </w:pPr>
    </w:p>
    <w:p w:rsidR="004C2918" w:rsidRDefault="004C2918" w:rsidP="004C2918">
      <w:pPr>
        <w:spacing w:after="0" w:line="240" w:lineRule="auto"/>
        <w:ind w:left="2154"/>
        <w:outlineLvl w:val="0"/>
        <w:rPr>
          <w:rFonts w:ascii="Arial" w:hAnsi="Arial" w:cs="Arial"/>
        </w:rPr>
      </w:pPr>
    </w:p>
    <w:p w:rsidR="004C2918" w:rsidRDefault="004C2918" w:rsidP="004C2918">
      <w:pPr>
        <w:spacing w:after="0" w:line="240" w:lineRule="auto"/>
        <w:ind w:left="2154"/>
        <w:outlineLvl w:val="0"/>
        <w:rPr>
          <w:rFonts w:ascii="Arial" w:hAnsi="Arial" w:cs="Arial"/>
        </w:rPr>
      </w:pPr>
    </w:p>
    <w:p w:rsidR="004C2918" w:rsidRDefault="004C2918" w:rsidP="004C2918">
      <w:pPr>
        <w:spacing w:after="0" w:line="240" w:lineRule="auto"/>
        <w:ind w:left="2154"/>
        <w:outlineLvl w:val="0"/>
        <w:rPr>
          <w:rFonts w:ascii="Arial" w:hAnsi="Arial" w:cs="Arial"/>
        </w:rPr>
      </w:pPr>
    </w:p>
    <w:p w:rsidR="004C2918" w:rsidRDefault="004C2918" w:rsidP="004C2918">
      <w:pPr>
        <w:spacing w:after="0" w:line="240" w:lineRule="auto"/>
        <w:ind w:left="2154"/>
        <w:outlineLvl w:val="0"/>
        <w:rPr>
          <w:rFonts w:ascii="Arial" w:hAnsi="Arial" w:cs="Arial"/>
        </w:rPr>
      </w:pPr>
    </w:p>
    <w:p w:rsidR="004C2918" w:rsidRPr="004C2918" w:rsidRDefault="004C2918" w:rsidP="004C2918">
      <w:pPr>
        <w:spacing w:after="0" w:line="240" w:lineRule="auto"/>
        <w:ind w:left="2154"/>
        <w:outlineLvl w:val="0"/>
        <w:rPr>
          <w:rFonts w:ascii="Arial" w:hAnsi="Arial" w:cs="Arial"/>
        </w:rPr>
      </w:pPr>
    </w:p>
    <w:p w:rsidR="004C2918" w:rsidRPr="004C2918" w:rsidRDefault="004C2918" w:rsidP="004C2918">
      <w:pPr>
        <w:spacing w:after="0" w:line="240" w:lineRule="auto"/>
        <w:ind w:left="2154"/>
        <w:outlineLvl w:val="0"/>
        <w:rPr>
          <w:rFonts w:ascii="Arial" w:hAnsi="Arial" w:cs="Arial"/>
        </w:rPr>
      </w:pPr>
    </w:p>
    <w:p w:rsidR="004C2918" w:rsidRDefault="004C2918" w:rsidP="004C2918">
      <w:pPr>
        <w:spacing w:after="0" w:line="240" w:lineRule="auto"/>
        <w:ind w:left="2154"/>
        <w:outlineLvl w:val="0"/>
        <w:rPr>
          <w:rFonts w:ascii="Arial" w:hAnsi="Arial" w:cs="Arial"/>
        </w:rPr>
      </w:pPr>
      <w:r w:rsidRPr="004C2918">
        <w:rPr>
          <w:rFonts w:ascii="Arial" w:hAnsi="Arial" w:cs="Arial"/>
        </w:rPr>
        <w:lastRenderedPageBreak/>
        <w:t xml:space="preserve">School </w:t>
      </w:r>
      <w:r>
        <w:rPr>
          <w:rFonts w:ascii="Arial" w:hAnsi="Arial" w:cs="Arial"/>
        </w:rPr>
        <w:t>Vision:</w:t>
      </w:r>
    </w:p>
    <w:p w:rsidR="004C2918" w:rsidRPr="004C2918" w:rsidRDefault="004C2918" w:rsidP="004C2918">
      <w:pPr>
        <w:spacing w:after="0" w:line="240" w:lineRule="auto"/>
        <w:ind w:left="2154"/>
        <w:outlineLvl w:val="0"/>
        <w:rPr>
          <w:rFonts w:ascii="Arial" w:hAnsi="Arial" w:cs="Arial"/>
        </w:rPr>
      </w:pPr>
    </w:p>
    <w:p w:rsidR="004C2918" w:rsidRPr="004C2918" w:rsidRDefault="004C2918" w:rsidP="004C2918">
      <w:pPr>
        <w:pStyle w:val="ListParagraph"/>
        <w:numPr>
          <w:ilvl w:val="0"/>
          <w:numId w:val="2"/>
        </w:numPr>
        <w:spacing w:after="0" w:line="240" w:lineRule="auto"/>
        <w:outlineLvl w:val="0"/>
        <w:rPr>
          <w:rFonts w:ascii="Arial" w:hAnsi="Arial" w:cs="Arial"/>
        </w:rPr>
      </w:pPr>
      <w:r w:rsidRPr="004C2918">
        <w:rPr>
          <w:rFonts w:ascii="Arial" w:hAnsi="Arial" w:cs="Arial"/>
        </w:rPr>
        <w:t xml:space="preserve">To support and work towards establishing the vision and aims of the Academy </w:t>
      </w:r>
    </w:p>
    <w:p w:rsidR="004C2918" w:rsidRPr="004C2918" w:rsidRDefault="004C2918" w:rsidP="004C2918">
      <w:pPr>
        <w:pStyle w:val="ListParagraph"/>
        <w:numPr>
          <w:ilvl w:val="0"/>
          <w:numId w:val="2"/>
        </w:numPr>
        <w:spacing w:after="0" w:line="240" w:lineRule="auto"/>
        <w:outlineLvl w:val="0"/>
        <w:rPr>
          <w:rFonts w:ascii="Arial" w:hAnsi="Arial" w:cs="Arial"/>
        </w:rPr>
      </w:pPr>
      <w:r w:rsidRPr="004C2918">
        <w:rPr>
          <w:rFonts w:ascii="Arial" w:hAnsi="Arial" w:cs="Arial"/>
        </w:rPr>
        <w:t>To work with students in a courteous, caring and responsible manner at all times.</w:t>
      </w:r>
    </w:p>
    <w:p w:rsidR="004C2918" w:rsidRPr="004C2918" w:rsidRDefault="004C2918" w:rsidP="004C2918">
      <w:pPr>
        <w:pStyle w:val="ListParagraph"/>
        <w:numPr>
          <w:ilvl w:val="0"/>
          <w:numId w:val="2"/>
        </w:numPr>
        <w:spacing w:after="0" w:line="240" w:lineRule="auto"/>
        <w:outlineLvl w:val="0"/>
        <w:rPr>
          <w:rFonts w:ascii="Arial" w:hAnsi="Arial" w:cs="Arial"/>
        </w:rPr>
      </w:pPr>
      <w:r w:rsidRPr="004C2918">
        <w:rPr>
          <w:rFonts w:ascii="Arial" w:hAnsi="Arial" w:cs="Arial"/>
        </w:rPr>
        <w:t xml:space="preserve">Comply with the college's health and safety policy </w:t>
      </w:r>
    </w:p>
    <w:p w:rsidR="004C2918" w:rsidRPr="004C2918" w:rsidRDefault="004C2918" w:rsidP="004C2918">
      <w:pPr>
        <w:pStyle w:val="ListParagraph"/>
        <w:numPr>
          <w:ilvl w:val="0"/>
          <w:numId w:val="2"/>
        </w:numPr>
        <w:spacing w:after="0" w:line="240" w:lineRule="auto"/>
        <w:outlineLvl w:val="0"/>
        <w:rPr>
          <w:rFonts w:ascii="Arial" w:hAnsi="Arial" w:cs="Arial"/>
        </w:rPr>
      </w:pPr>
      <w:r w:rsidRPr="004C2918">
        <w:rPr>
          <w:rFonts w:ascii="Arial" w:hAnsi="Arial" w:cs="Arial"/>
        </w:rPr>
        <w:t>To present oneself in an appropriate manner so that it upholds the values of the Academy</w:t>
      </w:r>
    </w:p>
    <w:p w:rsidR="004C2918" w:rsidRPr="004C2918" w:rsidRDefault="004C2918" w:rsidP="004C2918">
      <w:pPr>
        <w:spacing w:after="0" w:line="240" w:lineRule="auto"/>
        <w:ind w:left="2154"/>
        <w:outlineLvl w:val="0"/>
        <w:rPr>
          <w:rFonts w:ascii="Arial" w:hAnsi="Arial" w:cs="Arial"/>
        </w:rPr>
      </w:pPr>
    </w:p>
    <w:p w:rsidR="004C2918" w:rsidRPr="004C2918" w:rsidRDefault="004C2918" w:rsidP="004C2918">
      <w:pPr>
        <w:spacing w:after="0" w:line="240" w:lineRule="auto"/>
        <w:ind w:left="2154"/>
        <w:outlineLvl w:val="0"/>
        <w:rPr>
          <w:rFonts w:ascii="Arial" w:hAnsi="Arial" w:cs="Arial"/>
        </w:rPr>
      </w:pPr>
    </w:p>
    <w:p w:rsidR="004C2918" w:rsidRPr="004C2918" w:rsidRDefault="004C2918" w:rsidP="004C2918">
      <w:pPr>
        <w:spacing w:after="0" w:line="240" w:lineRule="auto"/>
        <w:ind w:left="2154"/>
        <w:outlineLvl w:val="0"/>
        <w:rPr>
          <w:rFonts w:ascii="Arial" w:hAnsi="Arial" w:cs="Arial"/>
        </w:rPr>
      </w:pPr>
      <w:r w:rsidRPr="004C2918">
        <w:rPr>
          <w:rFonts w:ascii="Arial" w:hAnsi="Arial" w:cs="Arial"/>
        </w:rPr>
        <w:t xml:space="preserve">All Job Descriptions at </w:t>
      </w:r>
      <w:r>
        <w:rPr>
          <w:rFonts w:ascii="Arial" w:hAnsi="Arial" w:cs="Arial"/>
        </w:rPr>
        <w:t>Glendene Arts Academy</w:t>
      </w:r>
      <w:r w:rsidRPr="004C2918">
        <w:rPr>
          <w:rFonts w:ascii="Arial" w:hAnsi="Arial" w:cs="Arial"/>
        </w:rPr>
        <w:t xml:space="preserve"> complement the relevant Conditions of Service for the relevant post.  The purpose of Job Descriptions is to clarify and sharpen the focus of the role of the post holder.  Whilst every effort has been made to explain the main duties and responsibilities of the post, each individual task undertaken may not be identified.  </w:t>
      </w:r>
    </w:p>
    <w:p w:rsidR="004C2918" w:rsidRPr="004C2918" w:rsidRDefault="004C2918" w:rsidP="004C2918">
      <w:pPr>
        <w:spacing w:after="0" w:line="240" w:lineRule="auto"/>
        <w:ind w:left="2154"/>
        <w:outlineLvl w:val="0"/>
        <w:rPr>
          <w:rFonts w:ascii="Arial" w:hAnsi="Arial" w:cs="Arial"/>
        </w:rPr>
      </w:pPr>
    </w:p>
    <w:p w:rsidR="004C2918" w:rsidRPr="004C2918" w:rsidRDefault="004C2918" w:rsidP="004C2918">
      <w:pPr>
        <w:spacing w:after="0" w:line="240" w:lineRule="auto"/>
        <w:ind w:left="2154"/>
        <w:outlineLvl w:val="0"/>
        <w:rPr>
          <w:rFonts w:ascii="Arial" w:hAnsi="Arial" w:cs="Arial"/>
        </w:rPr>
      </w:pPr>
      <w:r w:rsidRPr="004C2918">
        <w:rPr>
          <w:rFonts w:ascii="Arial" w:hAnsi="Arial" w:cs="Arial"/>
        </w:rPr>
        <w:t xml:space="preserve">Employees will be expected to comply with any reasonable request from the </w:t>
      </w:r>
      <w:proofErr w:type="spellStart"/>
      <w:r w:rsidRPr="004C2918">
        <w:rPr>
          <w:rFonts w:ascii="Arial" w:hAnsi="Arial" w:cs="Arial"/>
        </w:rPr>
        <w:t>Headteacher</w:t>
      </w:r>
      <w:proofErr w:type="spellEnd"/>
      <w:r w:rsidRPr="004C2918">
        <w:rPr>
          <w:rFonts w:ascii="Arial" w:hAnsi="Arial" w:cs="Arial"/>
        </w:rPr>
        <w:t xml:space="preserve"> or Governing body to undertake work of a similar level that is not specified in this job description that is appropriate to the purpose of the post.  </w:t>
      </w:r>
    </w:p>
    <w:p w:rsidR="004C2918" w:rsidRPr="004C2918" w:rsidRDefault="004C2918" w:rsidP="004C2918">
      <w:pPr>
        <w:spacing w:after="0" w:line="240" w:lineRule="auto"/>
        <w:ind w:left="2154"/>
        <w:outlineLvl w:val="0"/>
        <w:rPr>
          <w:rFonts w:ascii="Arial" w:hAnsi="Arial" w:cs="Arial"/>
        </w:rPr>
      </w:pPr>
    </w:p>
    <w:p w:rsidR="004C2918" w:rsidRPr="004C2918" w:rsidRDefault="004C2918" w:rsidP="004C2918">
      <w:pPr>
        <w:spacing w:after="0" w:line="240" w:lineRule="auto"/>
        <w:ind w:left="2154"/>
        <w:outlineLvl w:val="0"/>
        <w:rPr>
          <w:rFonts w:ascii="Arial" w:hAnsi="Arial" w:cs="Arial"/>
        </w:rPr>
      </w:pPr>
      <w:r>
        <w:rPr>
          <w:rFonts w:ascii="Arial" w:hAnsi="Arial" w:cs="Arial"/>
        </w:rPr>
        <w:t xml:space="preserve">Glendene Arts </w:t>
      </w:r>
      <w:r w:rsidR="009A077C">
        <w:rPr>
          <w:rFonts w:ascii="Arial" w:hAnsi="Arial" w:cs="Arial"/>
        </w:rPr>
        <w:t>Academy</w:t>
      </w:r>
      <w:r>
        <w:rPr>
          <w:rFonts w:ascii="Arial" w:hAnsi="Arial" w:cs="Arial"/>
        </w:rPr>
        <w:t xml:space="preserve"> </w:t>
      </w:r>
      <w:r w:rsidRPr="004C2918">
        <w:rPr>
          <w:rFonts w:ascii="Arial" w:hAnsi="Arial" w:cs="Arial"/>
        </w:rPr>
        <w:t>will endeavour to make any necessary adjustments to the job and the working environment to enable access to employment opportunities in line with County Council Equal Opportunities Policies.</w:t>
      </w:r>
    </w:p>
    <w:p w:rsidR="004C2918" w:rsidRPr="004C2918" w:rsidRDefault="004C2918" w:rsidP="004C2918">
      <w:pPr>
        <w:spacing w:after="0" w:line="240" w:lineRule="auto"/>
        <w:ind w:left="2154"/>
        <w:outlineLvl w:val="0"/>
        <w:rPr>
          <w:rFonts w:ascii="Arial" w:hAnsi="Arial" w:cs="Arial"/>
        </w:rPr>
      </w:pPr>
    </w:p>
    <w:p w:rsidR="004C2918" w:rsidRPr="004C2918" w:rsidRDefault="004C2918" w:rsidP="004C2918">
      <w:pPr>
        <w:spacing w:after="0" w:line="240" w:lineRule="auto"/>
        <w:ind w:left="2154"/>
        <w:outlineLvl w:val="0"/>
        <w:rPr>
          <w:rFonts w:ascii="Arial" w:hAnsi="Arial" w:cs="Arial"/>
        </w:rPr>
      </w:pPr>
      <w:r w:rsidRPr="004C2918">
        <w:rPr>
          <w:rFonts w:ascii="Arial" w:hAnsi="Arial" w:cs="Arial"/>
        </w:rPr>
        <w:t xml:space="preserve">This job description is current at the date shown, but to reflect or anticipate changes in the job commensurate with the salary or job title, the </w:t>
      </w:r>
      <w:r>
        <w:rPr>
          <w:rFonts w:ascii="Arial" w:hAnsi="Arial" w:cs="Arial"/>
        </w:rPr>
        <w:t>Academy</w:t>
      </w:r>
      <w:r w:rsidRPr="004C2918">
        <w:rPr>
          <w:rFonts w:ascii="Arial" w:hAnsi="Arial" w:cs="Arial"/>
        </w:rPr>
        <w:t xml:space="preserve"> may change elements following consultation with the post holder. </w:t>
      </w:r>
    </w:p>
    <w:p w:rsidR="004C2918" w:rsidRPr="004C2918" w:rsidRDefault="004C2918" w:rsidP="004C2918">
      <w:pPr>
        <w:spacing w:after="0" w:line="240" w:lineRule="auto"/>
        <w:ind w:left="2154"/>
        <w:outlineLvl w:val="0"/>
        <w:rPr>
          <w:rFonts w:ascii="Arial" w:hAnsi="Arial" w:cs="Arial"/>
        </w:rPr>
      </w:pPr>
    </w:p>
    <w:p w:rsidR="004C2918" w:rsidRPr="004C2918" w:rsidRDefault="004C2918" w:rsidP="004C2918">
      <w:pPr>
        <w:spacing w:after="0" w:line="240" w:lineRule="auto"/>
        <w:ind w:left="2154"/>
        <w:outlineLvl w:val="0"/>
        <w:rPr>
          <w:rFonts w:ascii="Arial" w:hAnsi="Arial" w:cs="Arial"/>
        </w:rPr>
      </w:pPr>
      <w:bookmarkStart w:id="0" w:name="_GoBack"/>
      <w:bookmarkEnd w:id="0"/>
      <w:r w:rsidRPr="004C2918">
        <w:rPr>
          <w:rFonts w:ascii="Arial" w:hAnsi="Arial" w:cs="Arial"/>
        </w:rPr>
        <w:t>Any offer of employment will be subject to receipt of a satisfactory DBS Disclosure and identity verification.</w:t>
      </w:r>
    </w:p>
    <w:p w:rsidR="004C2918" w:rsidRPr="004C2918" w:rsidRDefault="004C2918" w:rsidP="004C2918">
      <w:pPr>
        <w:spacing w:after="0" w:line="240" w:lineRule="auto"/>
        <w:ind w:left="2154"/>
        <w:outlineLvl w:val="0"/>
        <w:rPr>
          <w:rFonts w:ascii="Arial" w:hAnsi="Arial" w:cs="Arial"/>
        </w:rPr>
      </w:pPr>
    </w:p>
    <w:p w:rsidR="004C2918" w:rsidRPr="004C2918" w:rsidRDefault="004C2918" w:rsidP="004C2918">
      <w:pPr>
        <w:spacing w:after="0" w:line="240" w:lineRule="auto"/>
        <w:ind w:left="2154"/>
        <w:outlineLvl w:val="0"/>
        <w:rPr>
          <w:rFonts w:ascii="Arial" w:hAnsi="Arial" w:cs="Arial"/>
        </w:rPr>
      </w:pPr>
      <w:r>
        <w:rPr>
          <w:rFonts w:ascii="Arial" w:hAnsi="Arial" w:cs="Arial"/>
        </w:rPr>
        <w:t>Glendene Arts Academy</w:t>
      </w:r>
      <w:r w:rsidRPr="004C2918">
        <w:rPr>
          <w:rFonts w:ascii="Arial" w:hAnsi="Arial" w:cs="Arial"/>
        </w:rPr>
        <w:t xml:space="preserve"> is committed to safeguarding and promoting the welfare of children and young people and expects all staff and volunteers to share this commitment.</w:t>
      </w:r>
    </w:p>
    <w:p w:rsidR="004C2918" w:rsidRPr="004C2918" w:rsidRDefault="004C2918" w:rsidP="004C2918">
      <w:pPr>
        <w:spacing w:after="0" w:line="240" w:lineRule="auto"/>
        <w:ind w:left="2154"/>
        <w:outlineLvl w:val="0"/>
        <w:rPr>
          <w:rFonts w:ascii="Arial" w:hAnsi="Arial" w:cs="Arial"/>
        </w:rPr>
      </w:pPr>
    </w:p>
    <w:p w:rsidR="004C2918" w:rsidRPr="004C2918" w:rsidRDefault="004C2918" w:rsidP="004C2918">
      <w:pPr>
        <w:spacing w:after="0" w:line="240" w:lineRule="auto"/>
        <w:ind w:left="2154"/>
        <w:outlineLvl w:val="0"/>
        <w:rPr>
          <w:rFonts w:ascii="Arial" w:hAnsi="Arial" w:cs="Arial"/>
        </w:rPr>
      </w:pPr>
    </w:p>
    <w:p w:rsidR="004C2918" w:rsidRPr="004C2918" w:rsidRDefault="004C2918" w:rsidP="004C2918">
      <w:pPr>
        <w:spacing w:after="0" w:line="240" w:lineRule="auto"/>
        <w:ind w:left="2154"/>
        <w:outlineLvl w:val="0"/>
        <w:rPr>
          <w:rFonts w:ascii="Arial" w:hAnsi="Arial" w:cs="Arial"/>
        </w:rPr>
      </w:pPr>
    </w:p>
    <w:p w:rsidR="004C2918" w:rsidRPr="004C2918" w:rsidRDefault="004C2918" w:rsidP="004C2918">
      <w:pPr>
        <w:spacing w:after="0" w:line="240" w:lineRule="auto"/>
        <w:ind w:left="2154"/>
        <w:outlineLvl w:val="0"/>
        <w:rPr>
          <w:rFonts w:ascii="Arial" w:hAnsi="Arial" w:cs="Arial"/>
        </w:rPr>
      </w:pPr>
    </w:p>
    <w:p w:rsidR="004C2918" w:rsidRPr="004C2918" w:rsidRDefault="004C2918" w:rsidP="004C2918">
      <w:pPr>
        <w:spacing w:after="0" w:line="240" w:lineRule="auto"/>
        <w:ind w:left="2154"/>
        <w:outlineLvl w:val="0"/>
        <w:rPr>
          <w:rFonts w:ascii="Arial" w:hAnsi="Arial" w:cs="Arial"/>
        </w:rPr>
      </w:pPr>
    </w:p>
    <w:p w:rsidR="004C2918" w:rsidRPr="004C2918" w:rsidRDefault="004C2918" w:rsidP="004C2918">
      <w:pPr>
        <w:spacing w:after="0" w:line="240" w:lineRule="auto"/>
        <w:ind w:left="2154"/>
        <w:outlineLvl w:val="0"/>
        <w:rPr>
          <w:rFonts w:ascii="Arial" w:hAnsi="Arial" w:cs="Arial"/>
        </w:rPr>
      </w:pPr>
    </w:p>
    <w:p w:rsidR="004C2918" w:rsidRPr="004C2918" w:rsidRDefault="004C2918" w:rsidP="004C2918">
      <w:pPr>
        <w:spacing w:after="0" w:line="240" w:lineRule="auto"/>
        <w:ind w:left="2154"/>
        <w:outlineLvl w:val="0"/>
        <w:rPr>
          <w:rFonts w:ascii="Arial" w:hAnsi="Arial" w:cs="Arial"/>
        </w:rPr>
      </w:pPr>
    </w:p>
    <w:p w:rsidR="00453EDE" w:rsidRDefault="00453EDE" w:rsidP="009817C5">
      <w:pPr>
        <w:spacing w:after="0" w:line="240" w:lineRule="auto"/>
        <w:ind w:left="2154"/>
        <w:outlineLvl w:val="0"/>
        <w:rPr>
          <w:rFonts w:ascii="Arial" w:hAnsi="Arial" w:cs="Arial"/>
        </w:rPr>
      </w:pPr>
    </w:p>
    <w:sectPr w:rsidR="00453EDE" w:rsidSect="0052618B">
      <w:headerReference w:type="default" r:id="rId8"/>
      <w:footerReference w:type="default" r:id="rId9"/>
      <w:headerReference w:type="first" r:id="rId10"/>
      <w:footerReference w:type="first" r:id="rId11"/>
      <w:pgSz w:w="11906" w:h="16838" w:code="9"/>
      <w:pgMar w:top="510" w:right="510" w:bottom="510" w:left="851" w:header="709"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F5E" w:rsidRDefault="00B17F5E" w:rsidP="00354481">
      <w:pPr>
        <w:spacing w:after="0" w:line="240" w:lineRule="auto"/>
      </w:pPr>
      <w:r>
        <w:separator/>
      </w:r>
    </w:p>
  </w:endnote>
  <w:endnote w:type="continuationSeparator" w:id="0">
    <w:p w:rsidR="00B17F5E" w:rsidRDefault="00B17F5E" w:rsidP="00354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481" w:rsidRDefault="00354481">
    <w:pPr>
      <w:pStyle w:val="Footer"/>
    </w:pPr>
    <w:r>
      <w:rPr>
        <w:noProof/>
        <w:sz w:val="24"/>
        <w:szCs w:val="24"/>
        <w:lang w:eastAsia="en-GB"/>
      </w:rPr>
      <w:drawing>
        <wp:anchor distT="0" distB="0" distL="114300" distR="114300" simplePos="0" relativeHeight="251668480" behindDoc="1" locked="0" layoutInCell="1" allowOverlap="1" wp14:anchorId="4821699A" wp14:editId="44DD157B">
          <wp:simplePos x="0" y="0"/>
          <wp:positionH relativeFrom="column">
            <wp:posOffset>984885</wp:posOffset>
          </wp:positionH>
          <wp:positionV relativeFrom="paragraph">
            <wp:posOffset>-39634</wp:posOffset>
          </wp:positionV>
          <wp:extent cx="327025" cy="332105"/>
          <wp:effectExtent l="0" t="0" r="0" b="0"/>
          <wp:wrapNone/>
          <wp:docPr id="293" name="Picture 293" descr="AR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T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025" cy="33210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5408" behindDoc="0" locked="0" layoutInCell="1" allowOverlap="1" wp14:anchorId="708DF608" wp14:editId="112495C2">
          <wp:simplePos x="0" y="0"/>
          <wp:positionH relativeFrom="column">
            <wp:posOffset>-212725</wp:posOffset>
          </wp:positionH>
          <wp:positionV relativeFrom="paragraph">
            <wp:posOffset>-9525</wp:posOffset>
          </wp:positionV>
          <wp:extent cx="1057275" cy="292735"/>
          <wp:effectExtent l="0" t="0" r="9525" b="0"/>
          <wp:wrapNone/>
          <wp:docPr id="294" name="Picture 294" descr="IIP_GOLD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IP_GOLD_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292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54481" w:rsidRDefault="00354481">
    <w:pPr>
      <w:pStyle w:val="Footer"/>
    </w:pPr>
    <w:r>
      <w:rPr>
        <w:noProof/>
        <w:sz w:val="24"/>
        <w:szCs w:val="24"/>
        <w:lang w:eastAsia="en-GB"/>
      </w:rPr>
      <w:drawing>
        <wp:anchor distT="0" distB="0" distL="114300" distR="114300" simplePos="0" relativeHeight="251667456" behindDoc="1" locked="0" layoutInCell="1" allowOverlap="1" wp14:anchorId="4391E8E7" wp14:editId="4FA0ACF3">
          <wp:simplePos x="0" y="0"/>
          <wp:positionH relativeFrom="column">
            <wp:posOffset>4523740</wp:posOffset>
          </wp:positionH>
          <wp:positionV relativeFrom="paragraph">
            <wp:posOffset>-315595</wp:posOffset>
          </wp:positionV>
          <wp:extent cx="454660" cy="517525"/>
          <wp:effectExtent l="0" t="0" r="2540" b="0"/>
          <wp:wrapNone/>
          <wp:docPr id="295" name="Picture 295" descr="Lette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tterhead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4660" cy="51752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59264" behindDoc="0" locked="0" layoutInCell="1" allowOverlap="1" wp14:anchorId="6217C79C" wp14:editId="455183A3">
          <wp:simplePos x="0" y="0"/>
          <wp:positionH relativeFrom="column">
            <wp:posOffset>1808480</wp:posOffset>
          </wp:positionH>
          <wp:positionV relativeFrom="paragraph">
            <wp:posOffset>-183515</wp:posOffset>
          </wp:positionV>
          <wp:extent cx="319405" cy="319405"/>
          <wp:effectExtent l="0" t="0" r="4445" b="4445"/>
          <wp:wrapNone/>
          <wp:docPr id="296" name="Picture 296" descr="AM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ilv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9405" cy="31940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60288" behindDoc="0" locked="0" layoutInCell="1" allowOverlap="1" wp14:anchorId="6333E77E" wp14:editId="5944C076">
          <wp:simplePos x="0" y="0"/>
          <wp:positionH relativeFrom="column">
            <wp:posOffset>2289810</wp:posOffset>
          </wp:positionH>
          <wp:positionV relativeFrom="paragraph">
            <wp:posOffset>-170815</wp:posOffset>
          </wp:positionV>
          <wp:extent cx="452755" cy="316230"/>
          <wp:effectExtent l="0" t="0" r="4445" b="7620"/>
          <wp:wrapNone/>
          <wp:docPr id="297" name="Picture 297" descr="ICT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T MARK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2755" cy="31623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61312" behindDoc="0" locked="0" layoutInCell="1" allowOverlap="1" wp14:anchorId="3D985A17" wp14:editId="18C4FB6D">
          <wp:simplePos x="0" y="0"/>
          <wp:positionH relativeFrom="column">
            <wp:posOffset>3990975</wp:posOffset>
          </wp:positionH>
          <wp:positionV relativeFrom="paragraph">
            <wp:posOffset>-249555</wp:posOffset>
          </wp:positionV>
          <wp:extent cx="583565" cy="419100"/>
          <wp:effectExtent l="0" t="0" r="6985" b="0"/>
          <wp:wrapNone/>
          <wp:docPr id="298" name="Picture 298" descr="ii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ichildr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565" cy="41910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2336" behindDoc="0" locked="0" layoutInCell="1" allowOverlap="1" wp14:anchorId="57EE3A9F" wp14:editId="694BBE2D">
          <wp:simplePos x="0" y="0"/>
          <wp:positionH relativeFrom="column">
            <wp:posOffset>2731770</wp:posOffset>
          </wp:positionH>
          <wp:positionV relativeFrom="paragraph">
            <wp:posOffset>-272415</wp:posOffset>
          </wp:positionV>
          <wp:extent cx="886460" cy="412115"/>
          <wp:effectExtent l="0" t="0" r="8890" b="698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6460" cy="412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3360" behindDoc="0" locked="0" layoutInCell="1" allowOverlap="1" wp14:anchorId="19CBAB14" wp14:editId="356ED2DE">
          <wp:simplePos x="0" y="0"/>
          <wp:positionH relativeFrom="column">
            <wp:posOffset>1353820</wp:posOffset>
          </wp:positionH>
          <wp:positionV relativeFrom="paragraph">
            <wp:posOffset>-287655</wp:posOffset>
          </wp:positionV>
          <wp:extent cx="534035" cy="49593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035" cy="495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4384" behindDoc="0" locked="0" layoutInCell="1" allowOverlap="1" wp14:anchorId="779C55C1" wp14:editId="4392B56A">
          <wp:simplePos x="0" y="0"/>
          <wp:positionH relativeFrom="column">
            <wp:posOffset>3636010</wp:posOffset>
          </wp:positionH>
          <wp:positionV relativeFrom="paragraph">
            <wp:posOffset>-295910</wp:posOffset>
          </wp:positionV>
          <wp:extent cx="353695" cy="421005"/>
          <wp:effectExtent l="0" t="0" r="8255"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695" cy="421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6432" behindDoc="0" locked="0" layoutInCell="1" allowOverlap="1" wp14:anchorId="6E46775A" wp14:editId="205D9B5A">
          <wp:simplePos x="0" y="0"/>
          <wp:positionH relativeFrom="column">
            <wp:posOffset>4993005</wp:posOffset>
          </wp:positionH>
          <wp:positionV relativeFrom="paragraph">
            <wp:posOffset>-208915</wp:posOffset>
          </wp:positionV>
          <wp:extent cx="1186180" cy="410210"/>
          <wp:effectExtent l="0" t="0" r="0" b="8890"/>
          <wp:wrapNone/>
          <wp:docPr id="302" name="Picture 302" descr="IIP_GPA_HW_BLU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IP_GPA_HW_BLUE_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6180" cy="410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56D" w:rsidRDefault="0065456D">
    <w:pPr>
      <w:pStyle w:val="Footer"/>
    </w:pPr>
    <w:r>
      <w:rPr>
        <w:noProof/>
        <w:lang w:eastAsia="en-GB"/>
      </w:rPr>
      <mc:AlternateContent>
        <mc:Choice Requires="wpg">
          <w:drawing>
            <wp:anchor distT="0" distB="0" distL="114300" distR="114300" simplePos="0" relativeHeight="251674624" behindDoc="0" locked="0" layoutInCell="1" allowOverlap="1" wp14:anchorId="21AC25D7" wp14:editId="643473E2">
              <wp:simplePos x="0" y="0"/>
              <wp:positionH relativeFrom="column">
                <wp:posOffset>-316098</wp:posOffset>
              </wp:positionH>
              <wp:positionV relativeFrom="paragraph">
                <wp:posOffset>-196311</wp:posOffset>
              </wp:positionV>
              <wp:extent cx="6961517" cy="456825"/>
              <wp:effectExtent l="0" t="0" r="0" b="635"/>
              <wp:wrapNone/>
              <wp:docPr id="4" name="Group 4"/>
              <wp:cNvGraphicFramePr/>
              <a:graphic xmlns:a="http://schemas.openxmlformats.org/drawingml/2006/main">
                <a:graphicData uri="http://schemas.microsoft.com/office/word/2010/wordprocessingGroup">
                  <wpg:wgp>
                    <wpg:cNvGrpSpPr/>
                    <wpg:grpSpPr>
                      <a:xfrm>
                        <a:off x="0" y="0"/>
                        <a:ext cx="6961517" cy="456825"/>
                        <a:chOff x="0" y="0"/>
                        <a:chExt cx="6392173" cy="526212"/>
                      </a:xfrm>
                    </wpg:grpSpPr>
                    <pic:pic xmlns:pic="http://schemas.openxmlformats.org/drawingml/2006/picture">
                      <pic:nvPicPr>
                        <pic:cNvPr id="5" name="Picture 5" descr="AMSilv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018581" y="138023"/>
                          <a:ext cx="319177" cy="319177"/>
                        </a:xfrm>
                        <a:prstGeom prst="rect">
                          <a:avLst/>
                        </a:prstGeom>
                        <a:noFill/>
                      </pic:spPr>
                    </pic:pic>
                    <pic:pic xmlns:pic="http://schemas.openxmlformats.org/drawingml/2006/picture">
                      <pic:nvPicPr>
                        <pic:cNvPr id="6" name="Picture 6" descr="ICT MARK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501660" y="146649"/>
                          <a:ext cx="448574" cy="319178"/>
                        </a:xfrm>
                        <a:prstGeom prst="rect">
                          <a:avLst/>
                        </a:prstGeom>
                        <a:noFill/>
                      </pic:spPr>
                    </pic:pic>
                    <pic:pic xmlns:pic="http://schemas.openxmlformats.org/drawingml/2006/picture">
                      <pic:nvPicPr>
                        <pic:cNvPr id="7" name="Picture 7" descr="iichildr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201064" y="69012"/>
                          <a:ext cx="577970" cy="422694"/>
                        </a:xfrm>
                        <a:prstGeom prst="rect">
                          <a:avLst/>
                        </a:prstGeom>
                        <a:noFill/>
                      </pic:spPr>
                    </pic:pic>
                    <pic:pic xmlns:pic="http://schemas.openxmlformats.org/drawingml/2006/picture">
                      <pic:nvPicPr>
                        <pic:cNvPr id="8" name="Picture 8"/>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941607" y="43132"/>
                          <a:ext cx="888521" cy="414068"/>
                        </a:xfrm>
                        <a:prstGeom prst="rect">
                          <a:avLst/>
                        </a:prstGeom>
                        <a:noFill/>
                        <a:ln>
                          <a:noFill/>
                        </a:ln>
                        <a:effectLst/>
                      </pic:spPr>
                    </pic:pic>
                    <pic:pic xmlns:pic="http://schemas.openxmlformats.org/drawingml/2006/picture">
                      <pic:nvPicPr>
                        <pic:cNvPr id="9" name="Picture 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570007" y="34506"/>
                          <a:ext cx="534838" cy="491706"/>
                        </a:xfrm>
                        <a:prstGeom prst="rect">
                          <a:avLst/>
                        </a:prstGeom>
                        <a:noFill/>
                        <a:ln>
                          <a:noFill/>
                        </a:ln>
                        <a:effectLst/>
                      </pic:spPr>
                    </pic:pic>
                    <pic:pic xmlns:pic="http://schemas.openxmlformats.org/drawingml/2006/picture">
                      <pic:nvPicPr>
                        <pic:cNvPr id="10" name="Picture 10"/>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847381" y="25880"/>
                          <a:ext cx="353683" cy="422694"/>
                        </a:xfrm>
                        <a:prstGeom prst="rect">
                          <a:avLst/>
                        </a:prstGeom>
                        <a:noFill/>
                        <a:ln>
                          <a:noFill/>
                        </a:ln>
                        <a:effectLst/>
                      </pic:spPr>
                    </pic:pic>
                    <pic:pic xmlns:pic="http://schemas.openxmlformats.org/drawingml/2006/picture">
                      <pic:nvPicPr>
                        <pic:cNvPr id="11" name="Picture 11" descr="IIP_GOLD_LOGO_RGB"/>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138023"/>
                          <a:ext cx="1061049" cy="293298"/>
                        </a:xfrm>
                        <a:prstGeom prst="rect">
                          <a:avLst/>
                        </a:prstGeom>
                        <a:noFill/>
                        <a:ln>
                          <a:noFill/>
                        </a:ln>
                        <a:effectLst/>
                      </pic:spPr>
                    </pic:pic>
                    <pic:pic xmlns:pic="http://schemas.openxmlformats.org/drawingml/2006/picture">
                      <pic:nvPicPr>
                        <pic:cNvPr id="12" name="Picture 12" descr="IIP_GPA_HW_BLUE_RGB"/>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201728" y="112144"/>
                          <a:ext cx="1190445" cy="414068"/>
                        </a:xfrm>
                        <a:prstGeom prst="rect">
                          <a:avLst/>
                        </a:prstGeom>
                        <a:noFill/>
                        <a:ln>
                          <a:noFill/>
                        </a:ln>
                        <a:effectLst/>
                      </pic:spPr>
                    </pic:pic>
                    <pic:pic xmlns:pic="http://schemas.openxmlformats.org/drawingml/2006/picture">
                      <pic:nvPicPr>
                        <pic:cNvPr id="13" name="Picture 13" descr="Letterhead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735902" y="0"/>
                          <a:ext cx="457200" cy="517585"/>
                        </a:xfrm>
                        <a:prstGeom prst="rect">
                          <a:avLst/>
                        </a:prstGeom>
                        <a:noFill/>
                      </pic:spPr>
                    </pic:pic>
                    <pic:pic xmlns:pic="http://schemas.openxmlformats.org/drawingml/2006/picture">
                      <pic:nvPicPr>
                        <pic:cNvPr id="14" name="Picture 14" descr="ART_RGB"/>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99071" y="112144"/>
                          <a:ext cx="327804" cy="327804"/>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24.9pt;margin-top:-15.45pt;width:548.15pt;height:35.95pt;z-index:251674624;mso-width-relative:margin;mso-height-relative:margin" coordsize="63921,5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3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EaAAAAAFJnaHRsb25n&#10;AAADL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kZCN0YxMTc0MDcyMDY4MTFCRERERkQzOEQwQ0YyNEREIiBzdEV2dDp3aGVuPSIy&#10;MDA4LTA1LTE2VDExOjI5OjAxLTA3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RkM3RjExNzQwNzIwNjgxMUJERERGRDM4RDBDRjI0REQiIHN0RXZ0&#10;OndoZW49IjIwMDgtMDUtMTZUMTE6Mjk6MjAt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pGRDdGMTE3NDA3MjA2ODExQkREREZEMzhEMENGMjRE&#10;RCIgc3RFdnQ6d2hlbj0iMjAwOC0wNS0xNlQxMTozMDo1NC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ZFN0YxMTc0MDcyMDY4MTFCRERERkQz&#10;OEQwQ0YyNEREIiBzdEV2dDp3aGVuPSIyMDA4LTA1LTE2VDExOjMxOjIy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QjIzMzY2OEMxNjIwNjgx&#10;MUJERERGRDM4RDBDRjI0REQiIHN0RXZ0OndoZW49IjIwMDgtMDUtMTZUMTI6MjM6NDY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pCMzMzNjY4&#10;QzE2MjA2ODExQkREREZEMzhEMENGMjRERCIgc3RFdnQ6d2hlbj0iMjAwOC0wNS0xNlQxMzoyNzo1&#10;NC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pG&#10;NzdGMTE3NDA3MjA2ODExQkIxREJGOEYyNDJCNkY4NCIgc3RFdnQ6d2hlbj0iMjAwOC0wNi0wOVQx&#10;NDo1ODozNi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kY5N0YxMTc0MDcyMDY4MTFBQ0FGQjhEQTgwODU0RTc2IiBzdEV2dDp3aGVuPSIyMDA4&#10;LTA2LTExVDE0OjMxOjI3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MDE4MDExNzQwNzIwNjgxMTgzNDM4M0NEM0E4RDIzMDMiIHN0RXZ0Ondo&#10;ZW49IjIwMDgtMDYtMTFUMjI6Mzc6MzU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owMUU1NDA2NjRBM0RERDExQkQzM0QzRUI4RDNBMTA2OCIg&#10;c3RFdnQ6d2hlbj0iMjAwOC0wNi0xOFQyMjoyNDowMSs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jZCNkFFMkE1NzIzRUREMTFBNkYxQkFCRjdD&#10;NUE3QTUxIiBzdEV2dDp3aGVuPSIyMDA4LTA2LTE5VDIwOjMwOjM0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uAA5BZG9iZQBkQAAAAAH/&#10;2wCEAAEBAQEBAQEBAQEBAQEBAQEBAQEBAQEBAQEBAQEBAQEBAQEBAQEBAQEBAQECAgICAgICAgIC&#10;AgMDAwMDAwMDAwMBAQEBAQEBAQEBAQICAQICAwMDAwMDAwMDAwMDAwMDAwMDAwMDAwMDAwMDAwMD&#10;AwMDAwMDAwMDAwMDAwMDAwMDA//AABEIARoDLwMBEQACEQEDEQH/3QAEAGb/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9U4q7FXYq7FXYq7FXYq7FXYq7FXYq7FXYq7FXYq7FXYq7FXYq7FXYq7FXYq7FXYq7FXYq7FX&#10;Yq7FXYq7FXYqo3E8NvBJPO4jhhVpJZGNAqqKsSfADEmmUIGRERuZPm3Vvzj1h/zB/wAQ2LN+jbet&#10;tBZMSFkteXxch2eU/vOX7DcPtcM00tXLxOIcv96+oaf2bxDReBP+8l65ZP5ub/iYfR/S9X859D6D&#10;ren65pNtqmnyCW1uV5Ie4NaMrDsyt8LDNtCYkLD5rq9LPBkOOYqUfx/skxybj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8A/9D1TirsVdirsVdirsVdirsVdirsVdirsVdi&#10;rsVdirsVdirsVdirsVdirsVdirsVdirsVdirsVdirsVdirsVdirxr8/fPX1a1TyrYyfv7kCXUmU7&#10;rF1SL/np9pv8jj+zJmu12ahwD/Oe29keyuKX5mY9MfTi/r/xT/zPp/rf1Hg2at9Eeg/lD+YzeV9W&#10;+o38h/Qd+4E9ekEh2WYDw7S/5Hxfsccy9LqOA0fpLzXtH2L+bx8cB+/x/T/tkf8AU/8AiP6X9Z9N&#10;I6uodCGVhVWG4IPcZunyohf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10;0fVOKuxV2KuxV2KuxV2KuxV2KuxV2KuxV2KuxV2KuxV2KuxV2KuxV2KuxV2KuxV2KuxV2KuxV2Ku&#10;xV2KuxVJfNvmWy8teX7vV7vdYF/dRd5JW2RB/rN/wK/FleXIIRsub2doZ6rNHFH+L/Yw/ik+RdV1&#10;S91XUrnUb2Qy3d3IZZnP8zdh4KOir+yuaCUjI2X2fT4IYYRhAcMIDhihci3OxV7j+R35lB1j8qav&#10;NR1FNJuHPUDf6uT4j/dP/Iv/AH2ubPR6j+A/5v8AxLwHtV2JV6nEP+HR/wCnv/VT/T/zntubJ4R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9T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f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Q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9L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xj/nLPzMmj&#10;/lFd2KvxudcuILGID7XBW9eU08OEPpt/xkxV8JYq7FX0j/zhHpby+cvMOqgfBaaclqx97qdZB/1D&#10;HFX2HirsVdirsVdirsVdirsVdirsVdirsVdirsVdirsVdirsVdirsVdirsVdirsVdirsVf/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GP8AnKz8&#10;yIvNfn8aPYSiTSPLYe1R1PwyXbkfWXHspVIf+eTMvwvirxLFXYq+1v8AnDTyw2nflxe63LHxl1y9&#10;YxPT7Vvaj0k/5LfWMVe/Yq7FXYq7FXYq7FXYq7FXYq7FXYq7FXYq7FXYq7FXYq7FXYq7FXYq7FXY&#10;q7FXYq7FX//U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tgAAAABSZ2h0bG9uZwAAAzk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COEJJTQQMAAAAAA1+&#10;AAAAAQAAAKAAAAAjAAAB4AAAQaAAAA1iABgAAf/Y/+AAEEpGSUYAAQIAAEgASAAA/+0ADEFkb2Jl&#10;X0NNAAH/7gAOQWRvYmUAZIAAAAAB/9sAhAAMCAgICQgMCQkMEQsKCxEVDwwMDxUYExMVExMYEQwM&#10;DAwMDBEMDAwMDAwMDAwMDAwMDAwMDAwMDAwMDAwMDAwMAQ0LCw0ODRAODhAUDg4OFBQODg4OFBEM&#10;DAwMDBERDAwMDAwMEQwMDAwMDAwMDAwMDAwMDAwMDAwMDAwMDAwMDAz/wAARCAAj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EBAQEBAQEBAQEB&#10;AQEBAQICAgICAgICAgICAwMDAwMDAwMDAwEBAQEBAQEBAQEBAgIBAgIDAwMDAwMDAwMDAwMDAwMD&#10;AwMDAwMDAwMDAwMDAwMDAwMDAwMDAwMDAwMDAwMDAwMD/8AAEQgAtgM5AwERAAIRAQMRAf/dAAQA&#10;a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2wBDAAEBAQEBAQEBAQEBAQEBAQEBAQEBAQEBAQEBAQEBAQEBAQEBAQEBAQEB&#10;AQEBAQEBAQEBAQEBAQEBAQEBAQEBAQH/2wBDAQEBAQEBAQEBAQEBAQEBAQEBAQEBAQEBAQEBAQEB&#10;AQEBAQEBAQEBAQEBAQEBAQEBAQEBAQEBAQEBAQEBAQEBAQH/wAARCAHIAo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MSilver" style="position:absolute;left:20185;top:1380;width:3192;height:3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7/oDBAAAA2gAAAA8AAABkcnMvZG93bnJldi54bWxEj1FrwkAQhN8L/odjhb7pRcEi0VNEFO1D&#10;oU3yA5bcmgSzeyF3mvTf9wqFPg4z8w2z3Y/cqif1vnFiYDFPQJGUzjZSGSjy82wNygcUi60TMvBN&#10;Hva7ycsWU+sG+aJnFioVIeJTNFCH0KVa+7ImRj93HUn0bq5nDFH2lbY9DhHOrV4myZtmbCQu1NjR&#10;sabynj3YwMeQd9nnRYr2zE5np3zp3pmNeZ2Ohw2oQGP4D/+1r9bACn6vxBugd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7/oDBAAAA2gAAAA8AAAAAAAAAAAAAAAAAnwIA&#10;AGRycy9kb3ducmV2LnhtbFBLBQYAAAAABAAEAPcAAACNAwAAAAA=&#10;">
                <v:imagedata r:id="rId11" o:title="AMSilver"/>
                <v:path arrowok="t"/>
              </v:shape>
              <v:shape id="Picture 6" o:spid="_x0000_s1028" type="#_x0000_t75" alt="ICT MARK LOGO" style="position:absolute;left:25016;top:1466;width:4486;height:3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R5MzAAAAA2gAAAA8AAABkcnMvZG93bnJldi54bWxEj0+LwjAUxO8LfofwBG9rqgdZqrGIIIqe&#10;rCteH82zf2xeahO1/fZmQdjjMDO/YRZJZ2rxpNaVlhVMxhEI4szqknMFv6fN9w8I55E11pZJQU8O&#10;kuXga4Gxti8+0jP1uQgQdjEqKLxvYildVpBBN7YNcfCutjXog2xzqVt8Bbip5TSKZtJgyWGhwIbW&#10;BWW39GEUUKX3t2pr0ZzP/b2/1OvscE2VGg271RyEp87/hz/tnVYwg78r4QbI5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VHkzMAAAADaAAAADwAAAAAAAAAAAAAAAACfAgAA&#10;ZHJzL2Rvd25yZXYueG1sUEsFBgAAAAAEAAQA9wAAAIwDAAAAAA==&#10;">
                <v:imagedata r:id="rId12" o:title="ICT MARK LOGO"/>
                <v:path arrowok="t"/>
              </v:shape>
              <v:shape id="Picture 7" o:spid="_x0000_s1029" type="#_x0000_t75" alt="iichildren" style="position:absolute;left:42010;top:690;width:5780;height:4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CsfCAAAA2gAAAA8AAABkcnMvZG93bnJldi54bWxEj0FrwkAUhO8F/8PyhN7qplG0pq4ilYB6&#10;U+v9kX1NQrNvl+w2if31bqHgcZiZb5jVZjCN6Kj1tWUFr5MEBHFhdc2lgs9L/vIGwgdkjY1lUnAj&#10;D5v16GmFmbY9n6g7h1JECPsMFVQhuExKX1Rk0E+sI47el20NhijbUuoW+wg3jUyTZC4N1hwXKnT0&#10;UVHxff4xCvLbcXf45dMlNcMSt9OrS2aFU+p5PGzfQQQawiP8395rBQv4uxJvgF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ygrHwgAAANoAAAAPAAAAAAAAAAAAAAAAAJ8C&#10;AABkcnMvZG93bnJldi54bWxQSwUGAAAAAAQABAD3AAAAjgMAAAAA&#10;">
                <v:imagedata r:id="rId13" o:title="iichildren"/>
                <v:path arrowok="t"/>
              </v:shape>
              <v:shape id="Picture 8" o:spid="_x0000_s1030" type="#_x0000_t75" style="position:absolute;left:29416;top:431;width:8885;height:4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3TTy9AAAA2gAAAA8AAABkcnMvZG93bnJldi54bWxET02LwjAQvQv+hzDC3jTVZUWqUUS64nVV&#10;0OPYjE2xmdQmW+u/NwfB4+N9L1adrURLjS8dKxiPEhDEudMlFwqOh9/hDIQPyBorx6TgSR5Wy35v&#10;gal2D/6jdh8KEUPYp6jAhFCnUvrckEU/cjVx5K6usRgibAqpG3zEcFvJSZJMpcWSY4PBmjaG8tv+&#10;3yrIz1nS2nP23f2Y6nbaZrh9Xu5KfQ269RxEoC58xG/3TiuIW+OVeAPk8g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PdNPL0AAADaAAAADwAAAAAAAAAAAAAAAACfAgAAZHJz&#10;L2Rvd25yZXYueG1sUEsFBgAAAAAEAAQA9wAAAIkDAAAAAA==&#10;">
                <v:imagedata r:id="rId14" o:title=""/>
                <v:path arrowok="t"/>
              </v:shape>
              <v:shape id="Picture 9" o:spid="_x0000_s1031" type="#_x0000_t75" style="position:absolute;left:15700;top:345;width:5348;height:4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6Q8TDAAAA2gAAAA8AAABkcnMvZG93bnJldi54bWxEj81uwjAQhO+VeAdrkbgVhx4QpDgRULWl&#10;3Pgp4riKt3HUeG3FLqRvX1dC4jiamW80i7K3rbhQFxrHCibjDARx5XTDtYLj4fVxBiJEZI2tY1Lw&#10;SwHKYvCwwFy7K+/oso+1SBAOOSowMfpcylAZshjGzhMn78t1FmOSXS11h9cEt618yrKptNhwWjDo&#10;aW2o+t7/WAX2w0/Yb99Pb+eX6tNsV/qwpKjUaNgvn0FE6uM9fGtvtII5/F9JN0A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vpDxMMAAADaAAAADwAAAAAAAAAAAAAAAACf&#10;AgAAZHJzL2Rvd25yZXYueG1sUEsFBgAAAAAEAAQA9wAAAI8DAAAAAA==&#10;">
                <v:imagedata r:id="rId15" o:title=""/>
                <v:path arrowok="t"/>
              </v:shape>
              <v:shape id="Picture 10" o:spid="_x0000_s1032" type="#_x0000_t75" style="position:absolute;left:38473;top:258;width:3537;height:4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jH2rEAAAA2wAAAA8AAABkcnMvZG93bnJldi54bWxEj0FrAkEMhe8F/8MQobc6qxQpW0dRUWjx&#10;ULR6jztxd3Uns8yMuv57cyj0lvBe3vsymXWuUTcKsfZsYDjIQBEX3tZcGtj/rt8+QMWEbLHxTAYe&#10;FGE27b1MMLf+zlu67VKpJIRjjgaqlNpc61hU5DAOfEss2skHh0nWUGob8C7hrtGjLBtrhzVLQ4Ut&#10;LSsqLrurM1AsVoefw/dqsdmfL+9d3IaRrY/GvPa7+SeoRF36N/9df1nBF3r5RQbQ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jH2rEAAAA2wAAAA8AAAAAAAAAAAAAAAAA&#10;nwIAAGRycy9kb3ducmV2LnhtbFBLBQYAAAAABAAEAPcAAACQAwAAAAA=&#10;">
                <v:imagedata r:id="rId16" o:title=""/>
                <v:path arrowok="t"/>
              </v:shape>
              <v:shape id="Picture 11" o:spid="_x0000_s1033" type="#_x0000_t75" alt="IIP_GOLD_LOGO_RGB" style="position:absolute;top:1380;width:10610;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WG1bAAAAA2wAAAA8AAABkcnMvZG93bnJldi54bWxET0uLwjAQvi/4H8II3ta0wrpSjaJCFz36&#10;gN3j0IxNsZmUJtr6740g7G0+vucsVr2txZ1aXzlWkI4TEMSF0xWXCs6n/HMGwgdkjbVjUvAgD6vl&#10;4GOBmXYdH+h+DKWIIewzVGBCaDIpfWHIoh+7hjhyF9daDBG2pdQtdjHc1nKSJFNpseLYYLChraHi&#10;erxZBXk/M932d/K3+znvN+uvIj1tvnOlRsN+PQcRqA//4rd7p+P8FF6/xAP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YbVsAAAADbAAAADwAAAAAAAAAAAAAAAACfAgAA&#10;ZHJzL2Rvd25yZXYueG1sUEsFBgAAAAAEAAQA9wAAAIwDAAAAAA==&#10;">
                <v:imagedata r:id="rId17" o:title="IIP_GOLD_LOGO_RGB"/>
                <v:path arrowok="t"/>
              </v:shape>
              <v:shape id="Picture 12" o:spid="_x0000_s1034" type="#_x0000_t75" alt="IIP_GPA_HW_BLUE_RGB" style="position:absolute;left:52017;top:1121;width:11904;height:4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4eTXBAAAA2wAAAA8AAABkcnMvZG93bnJldi54bWxET01rwkAQvQv9D8sIvYhuTCGV6CpFKBQK&#10;xWov3obsmA1mZ0N2atJ/3y0Ivc3jfc5mN/pW3aiPTWADy0UGirgKtuHawNfpdb4CFQXZYhuYDPxQ&#10;hN32YbLB0oaBP+l2lFqlEI4lGnAiXal1rBx5jIvQESfuEnqPkmBfa9vjkMJ9q/MsK7THhlODw472&#10;jqrr8dsbYLefPcnzx9hc5Pw+DHmxxENhzON0fFmDEhrlX3x3v9k0P4e/X9IBe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4eTXBAAAA2wAAAA8AAAAAAAAAAAAAAAAAnwIA&#10;AGRycy9kb3ducmV2LnhtbFBLBQYAAAAABAAEAPcAAACNAwAAAAA=&#10;">
                <v:imagedata r:id="rId18" o:title="IIP_GPA_HW_BLUE_RGB"/>
                <v:path arrowok="t"/>
              </v:shape>
              <v:shape id="Picture 13" o:spid="_x0000_s1035" type="#_x0000_t75" alt="Letterhead2" style="position:absolute;left:47359;width:4572;height:5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uFzAAAAA2wAAAA8AAABkcnMvZG93bnJldi54bWxET02LwjAQvS/4H8II3tbUFUS6RukWZD2I&#10;UBX0ODSzbdlmUpKo9d8bQfA2j/c5i1VvWnEl5xvLCibjBARxaXXDlYLjYf05B+EDssbWMim4k4fV&#10;cvCxwFTbGxd03YdKxBD2KSqoQ+hSKX1Zk0E/th1x5P6sMxgidJXUDm8x3LTyK0lm0mDDsaHGjvKa&#10;yv/9xShwc95100128ufZb/6TF9vsUpRKjYZ99g0iUB/e4pd7o+P8KTx/iQfI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424XMAAAADbAAAADwAAAAAAAAAAAAAAAACfAgAA&#10;ZHJzL2Rvd25yZXYueG1sUEsFBgAAAAAEAAQA9wAAAIwDAAAAAA==&#10;">
                <v:imagedata r:id="rId19" o:title="Letterhead2"/>
                <v:path arrowok="t"/>
              </v:shape>
              <v:shape id="Picture 14" o:spid="_x0000_s1036" type="#_x0000_t75" alt="ART_RGB" style="position:absolute;left:11990;top:1121;width:3278;height:3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jN8jAAAAA2wAAAA8AAABkcnMvZG93bnJldi54bWxET81qAjEQvhf6DmEKXopmLSKyGqUVSj0U&#10;oeoDDMm4WdxM0iTq+vaNIPQ2H9/vLFa968SFYmo9KxiPKhDE2puWGwWH/edwBiJlZIOdZ1JwowSr&#10;5fPTAmvjr/xDl11uRAnhVKMCm3OopUzaksM08oG4cEcfHeYCYyNNxGsJd518q6qpdNhyabAYaG1J&#10;n3Znp2DbR9Lh93tD09C9fulxa88fa6UGL/37HESmPv+LH+6NKfMncP+lHC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CM3yMAAAADbAAAADwAAAAAAAAAAAAAAAACfAgAA&#10;ZHJzL2Rvd25yZXYueG1sUEsFBgAAAAAEAAQA9wAAAIwDAAAAAA==&#10;">
                <v:imagedata r:id="rId20" o:title="ART_RGB"/>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F5E" w:rsidRDefault="00B17F5E" w:rsidP="00354481">
      <w:pPr>
        <w:spacing w:after="0" w:line="240" w:lineRule="auto"/>
      </w:pPr>
      <w:r>
        <w:separator/>
      </w:r>
    </w:p>
  </w:footnote>
  <w:footnote w:type="continuationSeparator" w:id="0">
    <w:p w:rsidR="00B17F5E" w:rsidRDefault="00B17F5E" w:rsidP="003544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4D2" w:rsidRDefault="004024D2">
    <w:pPr>
      <w:pStyle w:val="Header"/>
    </w:pPr>
    <w:r w:rsidRPr="004024D2">
      <w:rPr>
        <w:rFonts w:ascii="Times New Roman" w:eastAsia="Times New Roman" w:hAnsi="Times New Roman" w:cs="Times New Roman"/>
        <w:noProof/>
        <w:color w:val="000000"/>
        <w:kern w:val="28"/>
        <w:sz w:val="20"/>
        <w:szCs w:val="20"/>
        <w:lang w:eastAsia="en-GB"/>
        <w14:ligatures w14:val="standard"/>
        <w14:cntxtAlts/>
      </w:rPr>
      <mc:AlternateContent>
        <mc:Choice Requires="wpg">
          <w:drawing>
            <wp:anchor distT="0" distB="0" distL="114300" distR="114300" simplePos="0" relativeHeight="251670528" behindDoc="0" locked="0" layoutInCell="1" allowOverlap="1" wp14:anchorId="14FA5722" wp14:editId="62ED63FA">
              <wp:simplePos x="0" y="0"/>
              <wp:positionH relativeFrom="column">
                <wp:posOffset>-428242</wp:posOffset>
              </wp:positionH>
              <wp:positionV relativeFrom="paragraph">
                <wp:posOffset>-398457</wp:posOffset>
              </wp:positionV>
              <wp:extent cx="1716058" cy="9998016"/>
              <wp:effectExtent l="0" t="0" r="0" b="22860"/>
              <wp:wrapNone/>
              <wp:docPr id="15" name="Group 15"/>
              <wp:cNvGraphicFramePr/>
              <a:graphic xmlns:a="http://schemas.openxmlformats.org/drawingml/2006/main">
                <a:graphicData uri="http://schemas.microsoft.com/office/word/2010/wordprocessingGroup">
                  <wpg:wgp>
                    <wpg:cNvGrpSpPr/>
                    <wpg:grpSpPr>
                      <a:xfrm>
                        <a:off x="0" y="0"/>
                        <a:ext cx="1716058" cy="9998016"/>
                        <a:chOff x="0" y="0"/>
                        <a:chExt cx="1518082" cy="9894103"/>
                      </a:xfrm>
                    </wpg:grpSpPr>
                    <pic:pic xmlns:pic="http://schemas.openxmlformats.org/drawingml/2006/picture">
                      <pic:nvPicPr>
                        <pic:cNvPr id="2"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301924"/>
                          <a:ext cx="1457865" cy="845389"/>
                        </a:xfrm>
                        <a:prstGeom prst="rect">
                          <a:avLst/>
                        </a:prstGeom>
                        <a:noFill/>
                      </pic:spPr>
                    </pic:pic>
                    <wps:wsp>
                      <wps:cNvPr id="3" name="Rectangle 3"/>
                      <wps:cNvSpPr/>
                      <wps:spPr>
                        <a:xfrm>
                          <a:off x="77638" y="1259456"/>
                          <a:ext cx="1378597" cy="8634647"/>
                        </a:xfrm>
                        <a:prstGeom prst="rect">
                          <a:avLst/>
                        </a:prstGeom>
                        <a:gradFill>
                          <a:gsLst>
                            <a:gs pos="2000">
                              <a:srgbClr val="0070C0"/>
                            </a:gs>
                            <a:gs pos="88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txbx>
                        <w:txbxContent>
                          <w:p w:rsidR="004024D2" w:rsidRDefault="004024D2" w:rsidP="004024D2">
                            <w:pPr>
                              <w:jc w:val="center"/>
                            </w:pPr>
                            <w:r w:rsidRPr="00C625F2">
                              <w:rPr>
                                <w:color w:val="FFFFFF" w:themeColor="background1"/>
                              </w:rPr>
                              <w:t>ARTS ACADEMY</w:t>
                            </w:r>
                          </w:p>
                          <w:p w:rsidR="004024D2" w:rsidRDefault="004024D2" w:rsidP="004024D2">
                            <w:pPr>
                              <w:jc w:val="center"/>
                            </w:pPr>
                          </w:p>
                          <w:p w:rsidR="004024D2" w:rsidRDefault="004024D2" w:rsidP="004024D2">
                            <w:pPr>
                              <w:jc w:val="center"/>
                            </w:pPr>
                          </w:p>
                          <w:p w:rsidR="004024D2" w:rsidRDefault="004024D2" w:rsidP="004024D2">
                            <w:pPr>
                              <w:jc w:val="center"/>
                            </w:pPr>
                          </w:p>
                          <w:p w:rsidR="004024D2" w:rsidRDefault="004024D2" w:rsidP="004024D2">
                            <w:pPr>
                              <w:jc w:val="center"/>
                            </w:pPr>
                          </w:p>
                          <w:p w:rsidR="004024D2" w:rsidRDefault="004024D2" w:rsidP="004024D2">
                            <w:pPr>
                              <w:jc w:val="center"/>
                            </w:pPr>
                          </w:p>
                          <w:p w:rsidR="004024D2" w:rsidRDefault="004024D2" w:rsidP="004024D2">
                            <w:pPr>
                              <w:jc w:val="center"/>
                            </w:pPr>
                          </w:p>
                          <w:p w:rsidR="004024D2" w:rsidRDefault="004024D2" w:rsidP="004024D2"/>
                          <w:p w:rsidR="004024D2" w:rsidRDefault="004024D2" w:rsidP="004024D2"/>
                          <w:p w:rsidR="004024D2" w:rsidRDefault="004024D2" w:rsidP="004024D2"/>
                          <w:p w:rsidR="004024D2" w:rsidRDefault="004024D2" w:rsidP="004024D2"/>
                          <w:p w:rsidR="004024D2" w:rsidRDefault="004024D2" w:rsidP="004024D2"/>
                          <w:p w:rsidR="004024D2" w:rsidRDefault="004024D2" w:rsidP="004024D2"/>
                          <w:p w:rsidR="004024D2" w:rsidRDefault="004024D2" w:rsidP="004024D2"/>
                          <w:p w:rsidR="004024D2" w:rsidRDefault="004024D2" w:rsidP="004024D2"/>
                          <w:p w:rsidR="004024D2" w:rsidRDefault="004024D2" w:rsidP="004024D2"/>
                          <w:p w:rsidR="004024D2" w:rsidRDefault="004024D2" w:rsidP="004024D2"/>
                          <w:p w:rsidR="004024D2" w:rsidRPr="00354481" w:rsidRDefault="004024D2" w:rsidP="004024D2">
                            <w:pPr>
                              <w:widowControl w:val="0"/>
                              <w:spacing w:after="0" w:line="240" w:lineRule="auto"/>
                              <w:rPr>
                                <w:rFonts w:ascii="Calibri" w:eastAsia="Times New Roman" w:hAnsi="Calibri" w:cs="Times New Roman"/>
                                <w:color w:val="FFFFFF" w:themeColor="background1"/>
                                <w:kern w:val="28"/>
                                <w:sz w:val="16"/>
                                <w:szCs w:val="16"/>
                                <w:lang w:eastAsia="en-GB"/>
                                <w14:cntxtAlts/>
                              </w:rPr>
                            </w:pPr>
                            <w:r w:rsidRPr="00354481">
                              <w:rPr>
                                <w:rFonts w:ascii="Calibri" w:eastAsia="Times New Roman" w:hAnsi="Calibri" w:cs="Times New Roman"/>
                                <w:color w:val="FFFFFF" w:themeColor="background1"/>
                                <w:kern w:val="28"/>
                                <w:sz w:val="16"/>
                                <w:szCs w:val="16"/>
                                <w:lang w:eastAsia="en-GB"/>
                                <w14:cntxtAlts/>
                              </w:rPr>
                              <w:t xml:space="preserve">Is a charitable company limited by guarantee registered in England and Wales with registration number </w:t>
                            </w:r>
                            <w:r w:rsidR="00F72AFC" w:rsidRPr="00354481">
                              <w:rPr>
                                <w:rFonts w:ascii="Calibri" w:eastAsia="Times New Roman" w:hAnsi="Calibri" w:cs="Times New Roman"/>
                                <w:color w:val="FFFFFF" w:themeColor="background1"/>
                                <w:kern w:val="28"/>
                                <w:sz w:val="16"/>
                                <w:szCs w:val="16"/>
                                <w:lang w:eastAsia="en-GB"/>
                                <w14:cntxtAlts/>
                              </w:rPr>
                              <w:t>8160730?</w:t>
                            </w:r>
                          </w:p>
                          <w:p w:rsidR="004024D2"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 </w:t>
                            </w:r>
                          </w:p>
                          <w:p w:rsidR="004024D2"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p>
                          <w:p w:rsidR="004024D2"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p>
                          <w:p w:rsidR="004024D2"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p>
                          <w:p w:rsidR="004024D2"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p>
                          <w:p w:rsidR="004024D2"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p>
                          <w:p w:rsidR="004024D2"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p>
                          <w:p w:rsidR="004024D2" w:rsidRPr="00354481"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p>
                          <w:p w:rsidR="004024D2" w:rsidRPr="00354481"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 xml:space="preserve">PRINCIPAL:  </w:t>
                            </w:r>
                            <w:r w:rsidR="009A077C">
                              <w:rPr>
                                <w:rFonts w:ascii="Calibri" w:eastAsia="Times New Roman" w:hAnsi="Calibri" w:cs="Times New Roman"/>
                                <w:color w:val="000000"/>
                                <w:kern w:val="28"/>
                                <w:sz w:val="16"/>
                                <w:szCs w:val="16"/>
                                <w:lang w:eastAsia="en-GB"/>
                                <w14:cntxtAlts/>
                              </w:rPr>
                              <w:t xml:space="preserve">Craig Platt      </w:t>
                            </w:r>
                          </w:p>
                          <w:p w:rsidR="004024D2" w:rsidRPr="00354481"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Registered Offices:</w:t>
                            </w:r>
                          </w:p>
                          <w:p w:rsidR="004024D2" w:rsidRPr="00354481"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Crawlaw Road</w:t>
                            </w:r>
                          </w:p>
                          <w:p w:rsidR="004024D2" w:rsidRPr="00354481"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Easington Colliery</w:t>
                            </w:r>
                          </w:p>
                          <w:p w:rsidR="004024D2" w:rsidRPr="00354481"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Co Durham</w:t>
                            </w:r>
                          </w:p>
                          <w:p w:rsidR="004024D2" w:rsidRPr="00354481" w:rsidRDefault="004024D2" w:rsidP="004024D2">
                            <w:pPr>
                              <w:widowControl w:val="0"/>
                              <w:spacing w:after="0" w:line="240" w:lineRule="auto"/>
                              <w:rPr>
                                <w:rFonts w:ascii="Times New Roman" w:eastAsia="Times New Roman" w:hAnsi="Times New Roman"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SR8 3LP</w:t>
                            </w:r>
                          </w:p>
                          <w:p w:rsidR="004024D2" w:rsidRPr="00354481"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T: 0191 5691420</w:t>
                            </w:r>
                          </w:p>
                          <w:p w:rsidR="004024D2" w:rsidRPr="00354481"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F: 0191 5273320</w:t>
                            </w:r>
                          </w:p>
                          <w:p w:rsidR="004024D2" w:rsidRPr="00354481" w:rsidRDefault="004024D2" w:rsidP="004024D2">
                            <w:pPr>
                              <w:widowControl w:val="0"/>
                              <w:spacing w:after="0" w:line="240" w:lineRule="auto"/>
                              <w:rPr>
                                <w:rFonts w:ascii="Times New Roman" w:eastAsia="Times New Roman" w:hAnsi="Times New Roman" w:cs="Times New Roman"/>
                                <w:color w:val="000000"/>
                                <w:kern w:val="28"/>
                                <w:sz w:val="20"/>
                                <w:szCs w:val="20"/>
                                <w:lang w:eastAsia="en-GB"/>
                                <w14:cntxtAlts/>
                              </w:rPr>
                            </w:pPr>
                            <w:r w:rsidRPr="00354481">
                              <w:rPr>
                                <w:rFonts w:ascii="Times New Roman" w:eastAsia="Times New Roman" w:hAnsi="Times New Roman" w:cs="Times New Roman"/>
                                <w:color w:val="000000"/>
                                <w:kern w:val="28"/>
                                <w:sz w:val="20"/>
                                <w:szCs w:val="20"/>
                                <w:lang w:eastAsia="en-GB"/>
                                <w14:cntxtAlts/>
                              </w:rPr>
                              <w:t> </w:t>
                            </w:r>
                          </w:p>
                          <w:p w:rsidR="004024D2" w:rsidRDefault="004024D2" w:rsidP="004024D2"/>
                          <w:p w:rsidR="004024D2" w:rsidRDefault="004024D2" w:rsidP="004024D2"/>
                          <w:p w:rsidR="004024D2" w:rsidRDefault="004024D2" w:rsidP="004024D2"/>
                          <w:p w:rsidR="004024D2" w:rsidRDefault="004024D2" w:rsidP="004024D2"/>
                          <w:p w:rsidR="004024D2" w:rsidRDefault="004024D2" w:rsidP="004024D2"/>
                          <w:p w:rsidR="004024D2" w:rsidRDefault="004024D2" w:rsidP="004024D2"/>
                          <w:p w:rsidR="004024D2" w:rsidRDefault="004024D2" w:rsidP="004024D2"/>
                          <w:p w:rsidR="004024D2" w:rsidRDefault="004024D2" w:rsidP="004024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2"/>
                      <wps:cNvSpPr>
                        <a:spLocks noChangeArrowheads="1"/>
                      </wps:cNvSpPr>
                      <wps:spPr bwMode="auto">
                        <a:xfrm>
                          <a:off x="0" y="0"/>
                          <a:ext cx="1518082" cy="275590"/>
                        </a:xfrm>
                        <a:prstGeom prst="rect">
                          <a:avLst/>
                        </a:prstGeom>
                        <a:gradFill rotWithShape="1">
                          <a:gsLst>
                            <a:gs pos="15000">
                              <a:srgbClr val="0070C0"/>
                            </a:gs>
                            <a:gs pos="98000">
                              <a:srgbClr val="FFFFFF"/>
                            </a:gs>
                          </a:gsLst>
                          <a:lin ang="5400000" scaled="1"/>
                        </a:gradFill>
                        <a:ln>
                          <a:noFill/>
                        </a:ln>
                        <a:effec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33.7pt;margin-top:-31.35pt;width:135.1pt;height:787.25pt;z-index:251670528;mso-width-relative:margin;mso-height-relative:margin" coordsize="15180,98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3019;width:14578;height:8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Pm3TCAAAA2gAAAA8AAABkcnMvZG93bnJldi54bWxEj0+LwjAUxO+C3yE8YW+a1gWVapRFUfYm&#10;/tkFb8/m2ZZtXkqS1frtjSB4HGbmN8xs0ZpaXMn5yrKCdJCAIM6trrhQcDys+xMQPiBrrC2Tgjt5&#10;WMy7nRlm2t54R9d9KESEsM9QQRlCk0np85IM+oFtiKN3sc5giNIVUju8Rbip5TBJRtJgxXGhxIaW&#10;JeV/+3+jYHM4bz/dTyJb3vyO69SuT6siVeqj135NQQRqwzv8an9rBUN4Xok3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D5t0wgAAANoAAAAPAAAAAAAAAAAAAAAAAJ8C&#10;AABkcnMvZG93bnJldi54bWxQSwUGAAAAAAQABAD3AAAAjgMAAAAA&#10;">
                <v:imagedata r:id="rId2" o:title=""/>
                <v:path arrowok="t"/>
              </v:shape>
              <v:rect id="Rectangle 3" o:spid="_x0000_s1028" style="position:absolute;left:776;top:12594;width:13786;height:86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akcIA&#10;AADaAAAADwAAAGRycy9kb3ducmV2LnhtbESPS4vCMBSF98L8h3CF2WmqIzJ0jDIjCC7c+KAwu0ty&#10;bYvNTWliW/31RhBcHs7j4yxWva1ES40vHSuYjBMQxNqZknMFp+Nm9A3CB2SDlWNScCMPq+XHYIGp&#10;cR3vqT2EXMQR9ikqKEKoUym9LsiiH7uaOHpn11gMUTa5NA12cdxWcpokc2mx5EgosKZ1QfpyuNoI&#10;0cmszf+6+/4ss//NJdNyvtsp9Tnsf39ABOrDO/xqb42CL3heiT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dqRwgAAANoAAAAPAAAAAAAAAAAAAAAAAJgCAABkcnMvZG93&#10;bnJldi54bWxQSwUGAAAAAAQABAD1AAAAhwMAAAAA&#10;" fillcolor="#0070c0" strokecolor="#385d8a" strokeweight="2pt">
                <v:fill color2="#e1e8f5" colors="0 #0070c0;1311f #0070c0;57672f #c2d1ed" focus="100%" type="gradient">
                  <o:fill v:ext="view" type="gradientUnscaled"/>
                </v:fill>
                <v:textbox>
                  <w:txbxContent>
                    <w:p w:rsidR="004024D2" w:rsidRDefault="004024D2" w:rsidP="004024D2">
                      <w:pPr>
                        <w:jc w:val="center"/>
                      </w:pPr>
                      <w:r w:rsidRPr="00C625F2">
                        <w:rPr>
                          <w:color w:val="FFFFFF" w:themeColor="background1"/>
                        </w:rPr>
                        <w:t>ARTS ACADEMY</w:t>
                      </w:r>
                    </w:p>
                    <w:p w:rsidR="004024D2" w:rsidRDefault="004024D2" w:rsidP="004024D2">
                      <w:pPr>
                        <w:jc w:val="center"/>
                      </w:pPr>
                    </w:p>
                    <w:p w:rsidR="004024D2" w:rsidRDefault="004024D2" w:rsidP="004024D2">
                      <w:pPr>
                        <w:jc w:val="center"/>
                      </w:pPr>
                    </w:p>
                    <w:p w:rsidR="004024D2" w:rsidRDefault="004024D2" w:rsidP="004024D2">
                      <w:pPr>
                        <w:jc w:val="center"/>
                      </w:pPr>
                    </w:p>
                    <w:p w:rsidR="004024D2" w:rsidRDefault="004024D2" w:rsidP="004024D2">
                      <w:pPr>
                        <w:jc w:val="center"/>
                      </w:pPr>
                    </w:p>
                    <w:p w:rsidR="004024D2" w:rsidRDefault="004024D2" w:rsidP="004024D2">
                      <w:pPr>
                        <w:jc w:val="center"/>
                      </w:pPr>
                    </w:p>
                    <w:p w:rsidR="004024D2" w:rsidRDefault="004024D2" w:rsidP="004024D2">
                      <w:pPr>
                        <w:jc w:val="center"/>
                      </w:pPr>
                    </w:p>
                    <w:p w:rsidR="004024D2" w:rsidRDefault="004024D2" w:rsidP="004024D2"/>
                    <w:p w:rsidR="004024D2" w:rsidRDefault="004024D2" w:rsidP="004024D2"/>
                    <w:p w:rsidR="004024D2" w:rsidRDefault="004024D2" w:rsidP="004024D2"/>
                    <w:p w:rsidR="004024D2" w:rsidRDefault="004024D2" w:rsidP="004024D2"/>
                    <w:p w:rsidR="004024D2" w:rsidRDefault="004024D2" w:rsidP="004024D2"/>
                    <w:p w:rsidR="004024D2" w:rsidRDefault="004024D2" w:rsidP="004024D2"/>
                    <w:p w:rsidR="004024D2" w:rsidRDefault="004024D2" w:rsidP="004024D2"/>
                    <w:p w:rsidR="004024D2" w:rsidRDefault="004024D2" w:rsidP="004024D2"/>
                    <w:p w:rsidR="004024D2" w:rsidRDefault="004024D2" w:rsidP="004024D2"/>
                    <w:p w:rsidR="004024D2" w:rsidRDefault="004024D2" w:rsidP="004024D2"/>
                    <w:p w:rsidR="004024D2" w:rsidRPr="00354481" w:rsidRDefault="004024D2" w:rsidP="004024D2">
                      <w:pPr>
                        <w:widowControl w:val="0"/>
                        <w:spacing w:after="0" w:line="240" w:lineRule="auto"/>
                        <w:rPr>
                          <w:rFonts w:ascii="Calibri" w:eastAsia="Times New Roman" w:hAnsi="Calibri" w:cs="Times New Roman"/>
                          <w:color w:val="FFFFFF" w:themeColor="background1"/>
                          <w:kern w:val="28"/>
                          <w:sz w:val="16"/>
                          <w:szCs w:val="16"/>
                          <w:lang w:eastAsia="en-GB"/>
                          <w14:cntxtAlts/>
                        </w:rPr>
                      </w:pPr>
                      <w:r w:rsidRPr="00354481">
                        <w:rPr>
                          <w:rFonts w:ascii="Calibri" w:eastAsia="Times New Roman" w:hAnsi="Calibri" w:cs="Times New Roman"/>
                          <w:color w:val="FFFFFF" w:themeColor="background1"/>
                          <w:kern w:val="28"/>
                          <w:sz w:val="16"/>
                          <w:szCs w:val="16"/>
                          <w:lang w:eastAsia="en-GB"/>
                          <w14:cntxtAlts/>
                        </w:rPr>
                        <w:t xml:space="preserve">Is a charitable company limited by guarantee registered in England and Wales with registration number </w:t>
                      </w:r>
                      <w:r w:rsidR="00F72AFC" w:rsidRPr="00354481">
                        <w:rPr>
                          <w:rFonts w:ascii="Calibri" w:eastAsia="Times New Roman" w:hAnsi="Calibri" w:cs="Times New Roman"/>
                          <w:color w:val="FFFFFF" w:themeColor="background1"/>
                          <w:kern w:val="28"/>
                          <w:sz w:val="16"/>
                          <w:szCs w:val="16"/>
                          <w:lang w:eastAsia="en-GB"/>
                          <w14:cntxtAlts/>
                        </w:rPr>
                        <w:t>8160730?</w:t>
                      </w:r>
                    </w:p>
                    <w:p w:rsidR="004024D2"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 </w:t>
                      </w:r>
                    </w:p>
                    <w:p w:rsidR="004024D2"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p>
                    <w:p w:rsidR="004024D2"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p>
                    <w:p w:rsidR="004024D2"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p>
                    <w:p w:rsidR="004024D2"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p>
                    <w:p w:rsidR="004024D2"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p>
                    <w:p w:rsidR="004024D2"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p>
                    <w:p w:rsidR="004024D2" w:rsidRPr="00354481"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p>
                    <w:p w:rsidR="004024D2" w:rsidRPr="00354481"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 xml:space="preserve">PRINCIPAL:  </w:t>
                      </w:r>
                      <w:r w:rsidR="009A077C">
                        <w:rPr>
                          <w:rFonts w:ascii="Calibri" w:eastAsia="Times New Roman" w:hAnsi="Calibri" w:cs="Times New Roman"/>
                          <w:color w:val="000000"/>
                          <w:kern w:val="28"/>
                          <w:sz w:val="16"/>
                          <w:szCs w:val="16"/>
                          <w:lang w:eastAsia="en-GB"/>
                          <w14:cntxtAlts/>
                        </w:rPr>
                        <w:t xml:space="preserve">Craig Platt      </w:t>
                      </w:r>
                    </w:p>
                    <w:p w:rsidR="004024D2" w:rsidRPr="00354481"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Registered Offices:</w:t>
                      </w:r>
                    </w:p>
                    <w:p w:rsidR="004024D2" w:rsidRPr="00354481"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Crawlaw Road</w:t>
                      </w:r>
                    </w:p>
                    <w:p w:rsidR="004024D2" w:rsidRPr="00354481"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Easington Colliery</w:t>
                      </w:r>
                    </w:p>
                    <w:p w:rsidR="004024D2" w:rsidRPr="00354481"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Co Durham</w:t>
                      </w:r>
                    </w:p>
                    <w:p w:rsidR="004024D2" w:rsidRPr="00354481" w:rsidRDefault="004024D2" w:rsidP="004024D2">
                      <w:pPr>
                        <w:widowControl w:val="0"/>
                        <w:spacing w:after="0" w:line="240" w:lineRule="auto"/>
                        <w:rPr>
                          <w:rFonts w:ascii="Times New Roman" w:eastAsia="Times New Roman" w:hAnsi="Times New Roman"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SR8 3LP</w:t>
                      </w:r>
                    </w:p>
                    <w:p w:rsidR="004024D2" w:rsidRPr="00354481"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T: 0191 5691420</w:t>
                      </w:r>
                    </w:p>
                    <w:p w:rsidR="004024D2" w:rsidRPr="00354481" w:rsidRDefault="004024D2" w:rsidP="004024D2">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F: 0191 5273320</w:t>
                      </w:r>
                    </w:p>
                    <w:p w:rsidR="004024D2" w:rsidRPr="00354481" w:rsidRDefault="004024D2" w:rsidP="004024D2">
                      <w:pPr>
                        <w:widowControl w:val="0"/>
                        <w:spacing w:after="0" w:line="240" w:lineRule="auto"/>
                        <w:rPr>
                          <w:rFonts w:ascii="Times New Roman" w:eastAsia="Times New Roman" w:hAnsi="Times New Roman" w:cs="Times New Roman"/>
                          <w:color w:val="000000"/>
                          <w:kern w:val="28"/>
                          <w:sz w:val="20"/>
                          <w:szCs w:val="20"/>
                          <w:lang w:eastAsia="en-GB"/>
                          <w14:cntxtAlts/>
                        </w:rPr>
                      </w:pPr>
                      <w:r w:rsidRPr="00354481">
                        <w:rPr>
                          <w:rFonts w:ascii="Times New Roman" w:eastAsia="Times New Roman" w:hAnsi="Times New Roman" w:cs="Times New Roman"/>
                          <w:color w:val="000000"/>
                          <w:kern w:val="28"/>
                          <w:sz w:val="20"/>
                          <w:szCs w:val="20"/>
                          <w:lang w:eastAsia="en-GB"/>
                          <w14:cntxtAlts/>
                        </w:rPr>
                        <w:t> </w:t>
                      </w:r>
                    </w:p>
                    <w:p w:rsidR="004024D2" w:rsidRDefault="004024D2" w:rsidP="004024D2"/>
                    <w:p w:rsidR="004024D2" w:rsidRDefault="004024D2" w:rsidP="004024D2"/>
                    <w:p w:rsidR="004024D2" w:rsidRDefault="004024D2" w:rsidP="004024D2"/>
                    <w:p w:rsidR="004024D2" w:rsidRDefault="004024D2" w:rsidP="004024D2"/>
                    <w:p w:rsidR="004024D2" w:rsidRDefault="004024D2" w:rsidP="004024D2"/>
                    <w:p w:rsidR="004024D2" w:rsidRDefault="004024D2" w:rsidP="004024D2"/>
                    <w:p w:rsidR="004024D2" w:rsidRDefault="004024D2" w:rsidP="004024D2"/>
                    <w:p w:rsidR="004024D2" w:rsidRDefault="004024D2" w:rsidP="004024D2">
                      <w:pPr>
                        <w:jc w:val="center"/>
                      </w:pPr>
                    </w:p>
                  </w:txbxContent>
                </v:textbox>
              </v:rect>
              <v:rect id="Rectangle 12" o:spid="_x0000_s1029" style="position:absolute;width:15180;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9+Y8EA&#10;AADaAAAADwAAAGRycy9kb3ducmV2LnhtbERPzWrCQBC+F3yHZQRvddMWS4muErTV9mSjPsCQHZPY&#10;7GzY3cT49l2h0NPw8f3OYjWYRvTkfG1ZwdM0AUFcWF1zqeB0/Hh8A+EDssbGMim4kYfVcvSwwFTb&#10;K+fUH0IpYgj7FBVUIbSplL6oyKCf2pY4cmfrDIYIXSm1w2sMN418TpJXabDm2FBhS+uKip9DZxSY&#10;75fO5fvsfbsrtl2+Oc8uffal1GQ8ZHMQgYbwL/5zf+o4H+6v3K9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fmPBAAAA2gAAAA8AAAAAAAAAAAAAAAAAmAIAAGRycy9kb3du&#10;cmV2LnhtbFBLBQYAAAAABAAEAPUAAACGAwAAAAA=&#10;" fillcolor="#0070c0" stroked="f">
                <v:fill rotate="t" colors="0 #0070c0;9830f #0070c0" focus="100%" type="gradient"/>
                <v:textbox inset="2.88pt,2.88pt,2.88pt,2.88pt"/>
              </v:rect>
            </v:group>
          </w:pict>
        </mc:Fallback>
      </mc:AlternateContent>
    </w:r>
    <w:sdt>
      <w:sdtPr>
        <w:id w:val="-800378053"/>
        <w:placeholder>
          <w:docPart w:val="9EAE56BC095143BBA94F375195D1ECA2"/>
        </w:placeholder>
        <w:temporary/>
        <w:showingPlcHdr/>
      </w:sdtPr>
      <w:sdtEndPr/>
      <w:sdtContent>
        <w:r>
          <w:t>[Type text]</w:t>
        </w:r>
      </w:sdtContent>
    </w:sdt>
  </w:p>
  <w:p w:rsidR="004024D2" w:rsidRDefault="004024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5F2" w:rsidRDefault="00C625F2">
    <w:pPr>
      <w:pStyle w:val="Header"/>
    </w:pPr>
    <w:r w:rsidRPr="004024D2">
      <w:rPr>
        <w:rFonts w:ascii="Times New Roman" w:eastAsia="Times New Roman" w:hAnsi="Times New Roman" w:cs="Times New Roman"/>
        <w:noProof/>
        <w:color w:val="000000"/>
        <w:kern w:val="28"/>
        <w:sz w:val="20"/>
        <w:szCs w:val="20"/>
        <w:lang w:eastAsia="en-GB"/>
        <w14:ligatures w14:val="standard"/>
        <w14:cntxtAlts/>
      </w:rPr>
      <mc:AlternateContent>
        <mc:Choice Requires="wpg">
          <w:drawing>
            <wp:anchor distT="0" distB="0" distL="114300" distR="114300" simplePos="0" relativeHeight="251672576" behindDoc="0" locked="0" layoutInCell="1" allowOverlap="1" wp14:anchorId="421D9580" wp14:editId="03FD261F">
              <wp:simplePos x="0" y="0"/>
              <wp:positionH relativeFrom="column">
                <wp:posOffset>-393736</wp:posOffset>
              </wp:positionH>
              <wp:positionV relativeFrom="paragraph">
                <wp:posOffset>-338072</wp:posOffset>
              </wp:positionV>
              <wp:extent cx="1664012" cy="9911746"/>
              <wp:effectExtent l="0" t="0" r="0" b="13335"/>
              <wp:wrapNone/>
              <wp:docPr id="303" name="Group 303"/>
              <wp:cNvGraphicFramePr/>
              <a:graphic xmlns:a="http://schemas.openxmlformats.org/drawingml/2006/main">
                <a:graphicData uri="http://schemas.microsoft.com/office/word/2010/wordprocessingGroup">
                  <wpg:wgp>
                    <wpg:cNvGrpSpPr/>
                    <wpg:grpSpPr>
                      <a:xfrm>
                        <a:off x="0" y="0"/>
                        <a:ext cx="1664012" cy="9911746"/>
                        <a:chOff x="0" y="0"/>
                        <a:chExt cx="1518082" cy="10087240"/>
                      </a:xfrm>
                    </wpg:grpSpPr>
                    <pic:pic xmlns:pic="http://schemas.openxmlformats.org/drawingml/2006/picture">
                      <pic:nvPicPr>
                        <pic:cNvPr id="304"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301924"/>
                          <a:ext cx="1457865" cy="845389"/>
                        </a:xfrm>
                        <a:prstGeom prst="rect">
                          <a:avLst/>
                        </a:prstGeom>
                        <a:noFill/>
                      </pic:spPr>
                    </pic:pic>
                    <wps:wsp>
                      <wps:cNvPr id="305" name="Rectangle 305"/>
                      <wps:cNvSpPr/>
                      <wps:spPr>
                        <a:xfrm>
                          <a:off x="0" y="1264193"/>
                          <a:ext cx="1455964" cy="8823047"/>
                        </a:xfrm>
                        <a:prstGeom prst="rect">
                          <a:avLst/>
                        </a:prstGeom>
                        <a:gradFill>
                          <a:gsLst>
                            <a:gs pos="2000">
                              <a:srgbClr val="0070C0"/>
                            </a:gs>
                            <a:gs pos="88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txbx>
                        <w:txbxContent>
                          <w:p w:rsidR="00C625F2" w:rsidRDefault="00C625F2" w:rsidP="00C625F2">
                            <w:pPr>
                              <w:jc w:val="center"/>
                              <w:rPr>
                                <w:color w:val="FFFFFF" w:themeColor="background1"/>
                              </w:rPr>
                            </w:pPr>
                            <w:r w:rsidRPr="00C625F2">
                              <w:rPr>
                                <w:color w:val="FFFFFF" w:themeColor="background1"/>
                              </w:rPr>
                              <w:t>ARTS ACADEMY</w:t>
                            </w:r>
                          </w:p>
                          <w:p w:rsidR="00BD0729" w:rsidRDefault="00BD0729" w:rsidP="00C625F2">
                            <w:pPr>
                              <w:jc w:val="center"/>
                              <w:rPr>
                                <w:color w:val="FFFFFF" w:themeColor="background1"/>
                              </w:rPr>
                            </w:pPr>
                          </w:p>
                          <w:p w:rsidR="00BD0729" w:rsidRPr="00C625F2" w:rsidRDefault="00BD0729" w:rsidP="00C625F2">
                            <w:pPr>
                              <w:jc w:val="center"/>
                              <w:rPr>
                                <w:color w:val="FFFFFF" w:themeColor="background1"/>
                              </w:rPr>
                            </w:pPr>
                          </w:p>
                          <w:p w:rsidR="00C625F2" w:rsidRDefault="00C625F2" w:rsidP="00C625F2"/>
                          <w:p w:rsidR="00C625F2" w:rsidRDefault="00C625F2" w:rsidP="00C625F2"/>
                          <w:p w:rsidR="00C625F2" w:rsidRDefault="00C625F2" w:rsidP="00C625F2">
                            <w:pPr>
                              <w:jc w:val="center"/>
                            </w:pPr>
                          </w:p>
                          <w:p w:rsidR="00C625F2" w:rsidRDefault="00C625F2" w:rsidP="00C625F2">
                            <w:pPr>
                              <w:jc w:val="center"/>
                            </w:pPr>
                          </w:p>
                          <w:p w:rsidR="00C625F2" w:rsidRDefault="00C625F2" w:rsidP="00C625F2">
                            <w:pPr>
                              <w:jc w:val="center"/>
                            </w:pPr>
                          </w:p>
                          <w:p w:rsidR="00C625F2" w:rsidRDefault="00C625F2" w:rsidP="00C625F2">
                            <w:pPr>
                              <w:jc w:val="center"/>
                            </w:pPr>
                          </w:p>
                          <w:p w:rsidR="00C625F2" w:rsidRDefault="00C625F2" w:rsidP="00C625F2">
                            <w:pPr>
                              <w:jc w:val="center"/>
                            </w:pPr>
                          </w:p>
                          <w:p w:rsidR="00C625F2" w:rsidRDefault="00C625F2" w:rsidP="00C625F2">
                            <w:pPr>
                              <w:jc w:val="center"/>
                            </w:pPr>
                          </w:p>
                          <w:p w:rsidR="00C625F2" w:rsidRDefault="00C625F2" w:rsidP="00C625F2"/>
                          <w:p w:rsidR="00C625F2" w:rsidRDefault="00C625F2" w:rsidP="00C625F2"/>
                          <w:p w:rsidR="0065456D" w:rsidRPr="00354481" w:rsidRDefault="0065456D" w:rsidP="0065456D">
                            <w:pPr>
                              <w:widowControl w:val="0"/>
                              <w:spacing w:after="0" w:line="240" w:lineRule="auto"/>
                              <w:rPr>
                                <w:rFonts w:ascii="Calibri" w:eastAsia="Times New Roman" w:hAnsi="Calibri" w:cs="Times New Roman"/>
                                <w:color w:val="FFFFFF" w:themeColor="background1"/>
                                <w:kern w:val="28"/>
                                <w:sz w:val="16"/>
                                <w:szCs w:val="16"/>
                                <w:lang w:eastAsia="en-GB"/>
                                <w14:cntxtAlts/>
                              </w:rPr>
                            </w:pPr>
                            <w:r w:rsidRPr="00354481">
                              <w:rPr>
                                <w:rFonts w:ascii="Calibri" w:eastAsia="Times New Roman" w:hAnsi="Calibri" w:cs="Times New Roman"/>
                                <w:color w:val="FFFFFF" w:themeColor="background1"/>
                                <w:kern w:val="28"/>
                                <w:sz w:val="16"/>
                                <w:szCs w:val="16"/>
                                <w:lang w:eastAsia="en-GB"/>
                                <w14:cntxtAlts/>
                              </w:rPr>
                              <w:t>Is a charitable company limited by guarantee registered in England and Wales with registration number 8160730</w:t>
                            </w:r>
                          </w:p>
                          <w:p w:rsidR="0065456D"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 </w:t>
                            </w:r>
                          </w:p>
                          <w:p w:rsidR="0065456D"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p>
                          <w:p w:rsidR="0065456D"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p>
                          <w:p w:rsidR="0065456D"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p>
                          <w:p w:rsidR="0065456D"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p>
                          <w:p w:rsidR="0065456D"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p>
                          <w:p w:rsidR="0065456D"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p>
                          <w:p w:rsidR="0065456D" w:rsidRPr="00354481"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p>
                          <w:p w:rsidR="0065456D" w:rsidRPr="00354481" w:rsidRDefault="0010641C" w:rsidP="0065456D">
                            <w:pPr>
                              <w:widowControl w:val="0"/>
                              <w:spacing w:after="0" w:line="240" w:lineRule="auto"/>
                              <w:rPr>
                                <w:rFonts w:ascii="Calibri" w:eastAsia="Times New Roman" w:hAnsi="Calibri" w:cs="Times New Roman"/>
                                <w:color w:val="000000"/>
                                <w:kern w:val="28"/>
                                <w:sz w:val="16"/>
                                <w:szCs w:val="16"/>
                                <w:lang w:eastAsia="en-GB"/>
                                <w14:cntxtAlts/>
                              </w:rPr>
                            </w:pPr>
                            <w:r>
                              <w:rPr>
                                <w:rFonts w:ascii="Calibri" w:eastAsia="Times New Roman" w:hAnsi="Calibri" w:cs="Times New Roman"/>
                                <w:color w:val="000000"/>
                                <w:kern w:val="28"/>
                                <w:sz w:val="16"/>
                                <w:szCs w:val="16"/>
                                <w:lang w:eastAsia="en-GB"/>
                                <w14:cntxtAlts/>
                              </w:rPr>
                              <w:t xml:space="preserve">ACTING </w:t>
                            </w:r>
                            <w:r w:rsidR="0065456D" w:rsidRPr="00354481">
                              <w:rPr>
                                <w:rFonts w:ascii="Calibri" w:eastAsia="Times New Roman" w:hAnsi="Calibri" w:cs="Times New Roman"/>
                                <w:color w:val="000000"/>
                                <w:kern w:val="28"/>
                                <w:sz w:val="16"/>
                                <w:szCs w:val="16"/>
                                <w:lang w:eastAsia="en-GB"/>
                                <w14:cntxtAlts/>
                              </w:rPr>
                              <w:t xml:space="preserve">PRINCIPAL:  </w:t>
                            </w:r>
                            <w:r>
                              <w:rPr>
                                <w:rFonts w:ascii="Calibri" w:eastAsia="Times New Roman" w:hAnsi="Calibri" w:cs="Times New Roman"/>
                                <w:color w:val="000000"/>
                                <w:kern w:val="28"/>
                                <w:sz w:val="16"/>
                                <w:szCs w:val="16"/>
                                <w:lang w:eastAsia="en-GB"/>
                                <w14:cntxtAlts/>
                              </w:rPr>
                              <w:t>CRAIG PLATT</w:t>
                            </w:r>
                            <w:r w:rsidR="0065456D" w:rsidRPr="00354481">
                              <w:rPr>
                                <w:rFonts w:ascii="Calibri" w:eastAsia="Times New Roman" w:hAnsi="Calibri" w:cs="Times New Roman"/>
                                <w:color w:val="000000"/>
                                <w:kern w:val="28"/>
                                <w:sz w:val="16"/>
                                <w:szCs w:val="16"/>
                                <w:lang w:eastAsia="en-GB"/>
                                <w14:cntxtAlts/>
                              </w:rPr>
                              <w:t xml:space="preserve">       </w:t>
                            </w:r>
                          </w:p>
                          <w:p w:rsidR="0065456D" w:rsidRPr="00354481"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Registered Offices:</w:t>
                            </w:r>
                          </w:p>
                          <w:p w:rsidR="0065456D" w:rsidRPr="00354481"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Crawlaw Road</w:t>
                            </w:r>
                          </w:p>
                          <w:p w:rsidR="0065456D" w:rsidRPr="00354481"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Easington Colliery</w:t>
                            </w:r>
                          </w:p>
                          <w:p w:rsidR="0065456D" w:rsidRPr="00354481"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Co Durham</w:t>
                            </w:r>
                          </w:p>
                          <w:p w:rsidR="0065456D" w:rsidRPr="00354481" w:rsidRDefault="0065456D" w:rsidP="0065456D">
                            <w:pPr>
                              <w:widowControl w:val="0"/>
                              <w:spacing w:after="0" w:line="240" w:lineRule="auto"/>
                              <w:rPr>
                                <w:rFonts w:ascii="Times New Roman" w:eastAsia="Times New Roman" w:hAnsi="Times New Roman"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SR8 3LP</w:t>
                            </w:r>
                          </w:p>
                          <w:p w:rsidR="0065456D" w:rsidRPr="00354481"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T: 0191 5691420</w:t>
                            </w:r>
                          </w:p>
                          <w:p w:rsidR="0065456D"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F: 0191 5273320</w:t>
                            </w:r>
                          </w:p>
                          <w:p w:rsidR="00CC2510" w:rsidRPr="00CC2510" w:rsidRDefault="00CC2510" w:rsidP="0065456D">
                            <w:pPr>
                              <w:widowControl w:val="0"/>
                              <w:spacing w:after="0" w:line="240" w:lineRule="auto"/>
                              <w:rPr>
                                <w:rFonts w:ascii="Calibri" w:eastAsia="Times New Roman" w:hAnsi="Calibri" w:cs="Times New Roman"/>
                                <w:color w:val="000000"/>
                                <w:kern w:val="28"/>
                                <w:sz w:val="13"/>
                                <w:szCs w:val="13"/>
                                <w:lang w:eastAsia="en-GB"/>
                                <w14:cntxtAlts/>
                              </w:rPr>
                            </w:pPr>
                            <w:r w:rsidRPr="00CC2510">
                              <w:rPr>
                                <w:rFonts w:ascii="Calibri" w:eastAsia="Times New Roman" w:hAnsi="Calibri" w:cs="Times New Roman"/>
                                <w:color w:val="000000"/>
                                <w:kern w:val="28"/>
                                <w:sz w:val="13"/>
                                <w:szCs w:val="13"/>
                                <w:lang w:eastAsia="en-GB"/>
                                <w14:cntxtAlts/>
                              </w:rPr>
                              <w:t>Email:  e7029.admin@durhamschools.org.uk</w:t>
                            </w:r>
                          </w:p>
                          <w:p w:rsidR="00C625F2" w:rsidRDefault="00C625F2" w:rsidP="00C625F2"/>
                          <w:p w:rsidR="00C625F2" w:rsidRDefault="00C625F2" w:rsidP="00C625F2"/>
                          <w:p w:rsidR="00C625F2" w:rsidRDefault="00C625F2" w:rsidP="00C625F2"/>
                          <w:p w:rsidR="00C625F2" w:rsidRDefault="00C625F2" w:rsidP="00C625F2"/>
                          <w:p w:rsidR="00C625F2" w:rsidRDefault="00C625F2" w:rsidP="00C625F2"/>
                          <w:p w:rsidR="00C625F2" w:rsidRDefault="00C625F2" w:rsidP="00C625F2"/>
                          <w:p w:rsidR="00C625F2" w:rsidRDefault="00C625F2" w:rsidP="00C625F2"/>
                          <w:p w:rsidR="00C625F2" w:rsidRDefault="00C625F2" w:rsidP="00C625F2"/>
                          <w:p w:rsidR="00C625F2" w:rsidRDefault="00C625F2" w:rsidP="00C625F2"/>
                          <w:p w:rsidR="00C625F2" w:rsidRDefault="00C625F2" w:rsidP="00C625F2"/>
                          <w:p w:rsidR="00C625F2" w:rsidRDefault="00C625F2" w:rsidP="00C625F2"/>
                          <w:p w:rsidR="00C625F2" w:rsidRDefault="00C625F2" w:rsidP="00C625F2"/>
                          <w:p w:rsidR="00C625F2" w:rsidRDefault="00C625F2" w:rsidP="00C625F2"/>
                          <w:p w:rsidR="00C625F2" w:rsidRDefault="00C625F2" w:rsidP="00C625F2"/>
                          <w:p w:rsidR="00C625F2" w:rsidRDefault="00C625F2" w:rsidP="00C625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12"/>
                      <wps:cNvSpPr>
                        <a:spLocks noChangeArrowheads="1"/>
                      </wps:cNvSpPr>
                      <wps:spPr bwMode="auto">
                        <a:xfrm>
                          <a:off x="0" y="0"/>
                          <a:ext cx="1518082" cy="275590"/>
                        </a:xfrm>
                        <a:prstGeom prst="rect">
                          <a:avLst/>
                        </a:prstGeom>
                        <a:gradFill rotWithShape="1">
                          <a:gsLst>
                            <a:gs pos="15000">
                              <a:srgbClr val="0070C0"/>
                            </a:gs>
                            <a:gs pos="98000">
                              <a:srgbClr val="FFFFFF"/>
                            </a:gs>
                          </a:gsLst>
                          <a:lin ang="5400000" scaled="1"/>
                        </a:gradFill>
                        <a:ln>
                          <a:noFill/>
                        </a:ln>
                        <a:effec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3" o:spid="_x0000_s1030" style="position:absolute;margin-left:-31pt;margin-top:-26.6pt;width:131pt;height:780.45pt;z-index:251672576;mso-width-relative:margin;mso-height-relative:margin" coordsize="15180,100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top:3019;width:14578;height:8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BTWXEAAAA3AAAAA8AAABkcnMvZG93bnJldi54bWxEj0FrAjEUhO9C/0N4Qm+arBYtW6MUi9Kb&#10;qG3B23Pzuru4eVmSVLf/3giCx2FmvmFmi8424kw+1I41ZEMFgrhwpuZSw9d+NXgFESKywcYxafin&#10;AIv5U2+GuXEX3tJ5F0uRIBxy1FDF2OZShqIii2HoWuLk/TpvMSbpS2k8XhLcNnKk1ERarDktVNjS&#10;sqLitPuzGtb742bsv5XseP0zbTK3OnyUmdbP/e79DUSkLj7C9/an0TBWL3A7k46An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BTWXEAAAA3AAAAA8AAAAAAAAAAAAAAAAA&#10;nwIAAGRycy9kb3ducmV2LnhtbFBLBQYAAAAABAAEAPcAAACQAwAAAAA=&#10;">
                <v:imagedata r:id="rId2" o:title=""/>
                <v:path arrowok="t"/>
              </v:shape>
              <v:rect id="Rectangle 305" o:spid="_x0000_s1032" style="position:absolute;top:12641;width:14559;height:88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DsQA&#10;AADcAAAADwAAAGRycy9kb3ducmV2LnhtbESPS2sCMRSF94X+h3AL7mpSX5SpUVpBcOFGW4TuLsl1&#10;ZnByM0zizOivN4Lg8nAeH2e+7F0lWmpC6VnDx1CBIDbelpxr+Ptdv3+CCBHZYuWZNFwowHLx+jLH&#10;zPqOd9TuYy7SCIcMNRQx1pmUwRTkMAx9TZy8o28cxiSbXNoGuzTuKjlSaiYdlpwIBda0Ksic9meX&#10;IEZN2vynu+6O8vC/Ph2MnG23Wg/e+u8vEJH6+Aw/2hurYaymc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V3Q7EAAAA3AAAAA8AAAAAAAAAAAAAAAAAmAIAAGRycy9k&#10;b3ducmV2LnhtbFBLBQYAAAAABAAEAPUAAACJAwAAAAA=&#10;" fillcolor="#0070c0" strokecolor="#385d8a" strokeweight="2pt">
                <v:fill color2="#e1e8f5" colors="0 #0070c0;1311f #0070c0;57672f #c2d1ed" focus="100%" type="gradient">
                  <o:fill v:ext="view" type="gradientUnscaled"/>
                </v:fill>
                <v:textbox>
                  <w:txbxContent>
                    <w:p w:rsidR="00C625F2" w:rsidRDefault="00C625F2" w:rsidP="00C625F2">
                      <w:pPr>
                        <w:jc w:val="center"/>
                        <w:rPr>
                          <w:color w:val="FFFFFF" w:themeColor="background1"/>
                        </w:rPr>
                      </w:pPr>
                      <w:r w:rsidRPr="00C625F2">
                        <w:rPr>
                          <w:color w:val="FFFFFF" w:themeColor="background1"/>
                        </w:rPr>
                        <w:t>ARTS ACADEMY</w:t>
                      </w:r>
                    </w:p>
                    <w:p w:rsidR="00BD0729" w:rsidRDefault="00BD0729" w:rsidP="00C625F2">
                      <w:pPr>
                        <w:jc w:val="center"/>
                        <w:rPr>
                          <w:color w:val="FFFFFF" w:themeColor="background1"/>
                        </w:rPr>
                      </w:pPr>
                    </w:p>
                    <w:p w:rsidR="00BD0729" w:rsidRPr="00C625F2" w:rsidRDefault="00BD0729" w:rsidP="00C625F2">
                      <w:pPr>
                        <w:jc w:val="center"/>
                        <w:rPr>
                          <w:color w:val="FFFFFF" w:themeColor="background1"/>
                        </w:rPr>
                      </w:pPr>
                    </w:p>
                    <w:p w:rsidR="00C625F2" w:rsidRDefault="00C625F2" w:rsidP="00C625F2"/>
                    <w:p w:rsidR="00C625F2" w:rsidRDefault="00C625F2" w:rsidP="00C625F2"/>
                    <w:p w:rsidR="00C625F2" w:rsidRDefault="00C625F2" w:rsidP="00C625F2">
                      <w:pPr>
                        <w:jc w:val="center"/>
                      </w:pPr>
                    </w:p>
                    <w:p w:rsidR="00C625F2" w:rsidRDefault="00C625F2" w:rsidP="00C625F2">
                      <w:pPr>
                        <w:jc w:val="center"/>
                      </w:pPr>
                    </w:p>
                    <w:p w:rsidR="00C625F2" w:rsidRDefault="00C625F2" w:rsidP="00C625F2">
                      <w:pPr>
                        <w:jc w:val="center"/>
                      </w:pPr>
                    </w:p>
                    <w:p w:rsidR="00C625F2" w:rsidRDefault="00C625F2" w:rsidP="00C625F2">
                      <w:pPr>
                        <w:jc w:val="center"/>
                      </w:pPr>
                    </w:p>
                    <w:p w:rsidR="00C625F2" w:rsidRDefault="00C625F2" w:rsidP="00C625F2">
                      <w:pPr>
                        <w:jc w:val="center"/>
                      </w:pPr>
                    </w:p>
                    <w:p w:rsidR="00C625F2" w:rsidRDefault="00C625F2" w:rsidP="00C625F2">
                      <w:pPr>
                        <w:jc w:val="center"/>
                      </w:pPr>
                    </w:p>
                    <w:p w:rsidR="00C625F2" w:rsidRDefault="00C625F2" w:rsidP="00C625F2"/>
                    <w:p w:rsidR="00C625F2" w:rsidRDefault="00C625F2" w:rsidP="00C625F2"/>
                    <w:p w:rsidR="0065456D" w:rsidRPr="00354481" w:rsidRDefault="0065456D" w:rsidP="0065456D">
                      <w:pPr>
                        <w:widowControl w:val="0"/>
                        <w:spacing w:after="0" w:line="240" w:lineRule="auto"/>
                        <w:rPr>
                          <w:rFonts w:ascii="Calibri" w:eastAsia="Times New Roman" w:hAnsi="Calibri" w:cs="Times New Roman"/>
                          <w:color w:val="FFFFFF" w:themeColor="background1"/>
                          <w:kern w:val="28"/>
                          <w:sz w:val="16"/>
                          <w:szCs w:val="16"/>
                          <w:lang w:eastAsia="en-GB"/>
                          <w14:cntxtAlts/>
                        </w:rPr>
                      </w:pPr>
                      <w:r w:rsidRPr="00354481">
                        <w:rPr>
                          <w:rFonts w:ascii="Calibri" w:eastAsia="Times New Roman" w:hAnsi="Calibri" w:cs="Times New Roman"/>
                          <w:color w:val="FFFFFF" w:themeColor="background1"/>
                          <w:kern w:val="28"/>
                          <w:sz w:val="16"/>
                          <w:szCs w:val="16"/>
                          <w:lang w:eastAsia="en-GB"/>
                          <w14:cntxtAlts/>
                        </w:rPr>
                        <w:t>Is a charitable company limited by guarantee registered in England and Wales with registration number 8160730</w:t>
                      </w:r>
                    </w:p>
                    <w:p w:rsidR="0065456D"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 </w:t>
                      </w:r>
                    </w:p>
                    <w:p w:rsidR="0065456D"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p>
                    <w:p w:rsidR="0065456D"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p>
                    <w:p w:rsidR="0065456D"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p>
                    <w:p w:rsidR="0065456D"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p>
                    <w:p w:rsidR="0065456D"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p>
                    <w:p w:rsidR="0065456D"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p>
                    <w:p w:rsidR="0065456D" w:rsidRPr="00354481"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p>
                    <w:p w:rsidR="0065456D" w:rsidRPr="00354481" w:rsidRDefault="0010641C" w:rsidP="0065456D">
                      <w:pPr>
                        <w:widowControl w:val="0"/>
                        <w:spacing w:after="0" w:line="240" w:lineRule="auto"/>
                        <w:rPr>
                          <w:rFonts w:ascii="Calibri" w:eastAsia="Times New Roman" w:hAnsi="Calibri" w:cs="Times New Roman"/>
                          <w:color w:val="000000"/>
                          <w:kern w:val="28"/>
                          <w:sz w:val="16"/>
                          <w:szCs w:val="16"/>
                          <w:lang w:eastAsia="en-GB"/>
                          <w14:cntxtAlts/>
                        </w:rPr>
                      </w:pPr>
                      <w:r>
                        <w:rPr>
                          <w:rFonts w:ascii="Calibri" w:eastAsia="Times New Roman" w:hAnsi="Calibri" w:cs="Times New Roman"/>
                          <w:color w:val="000000"/>
                          <w:kern w:val="28"/>
                          <w:sz w:val="16"/>
                          <w:szCs w:val="16"/>
                          <w:lang w:eastAsia="en-GB"/>
                          <w14:cntxtAlts/>
                        </w:rPr>
                        <w:t xml:space="preserve">ACTING </w:t>
                      </w:r>
                      <w:r w:rsidR="0065456D" w:rsidRPr="00354481">
                        <w:rPr>
                          <w:rFonts w:ascii="Calibri" w:eastAsia="Times New Roman" w:hAnsi="Calibri" w:cs="Times New Roman"/>
                          <w:color w:val="000000"/>
                          <w:kern w:val="28"/>
                          <w:sz w:val="16"/>
                          <w:szCs w:val="16"/>
                          <w:lang w:eastAsia="en-GB"/>
                          <w14:cntxtAlts/>
                        </w:rPr>
                        <w:t xml:space="preserve">PRINCIPAL:  </w:t>
                      </w:r>
                      <w:r>
                        <w:rPr>
                          <w:rFonts w:ascii="Calibri" w:eastAsia="Times New Roman" w:hAnsi="Calibri" w:cs="Times New Roman"/>
                          <w:color w:val="000000"/>
                          <w:kern w:val="28"/>
                          <w:sz w:val="16"/>
                          <w:szCs w:val="16"/>
                          <w:lang w:eastAsia="en-GB"/>
                          <w14:cntxtAlts/>
                        </w:rPr>
                        <w:t>CRAIG PLATT</w:t>
                      </w:r>
                      <w:r w:rsidR="0065456D" w:rsidRPr="00354481">
                        <w:rPr>
                          <w:rFonts w:ascii="Calibri" w:eastAsia="Times New Roman" w:hAnsi="Calibri" w:cs="Times New Roman"/>
                          <w:color w:val="000000"/>
                          <w:kern w:val="28"/>
                          <w:sz w:val="16"/>
                          <w:szCs w:val="16"/>
                          <w:lang w:eastAsia="en-GB"/>
                          <w14:cntxtAlts/>
                        </w:rPr>
                        <w:t xml:space="preserve">       </w:t>
                      </w:r>
                      <w:bookmarkStart w:id="1" w:name="_GoBack"/>
                      <w:bookmarkEnd w:id="1"/>
                    </w:p>
                    <w:p w:rsidR="0065456D" w:rsidRPr="00354481"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Registered Offices:</w:t>
                      </w:r>
                    </w:p>
                    <w:p w:rsidR="0065456D" w:rsidRPr="00354481"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Crawlaw Road</w:t>
                      </w:r>
                    </w:p>
                    <w:p w:rsidR="0065456D" w:rsidRPr="00354481"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Easington Colliery</w:t>
                      </w:r>
                    </w:p>
                    <w:p w:rsidR="0065456D" w:rsidRPr="00354481"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Co Durham</w:t>
                      </w:r>
                    </w:p>
                    <w:p w:rsidR="0065456D" w:rsidRPr="00354481" w:rsidRDefault="0065456D" w:rsidP="0065456D">
                      <w:pPr>
                        <w:widowControl w:val="0"/>
                        <w:spacing w:after="0" w:line="240" w:lineRule="auto"/>
                        <w:rPr>
                          <w:rFonts w:ascii="Times New Roman" w:eastAsia="Times New Roman" w:hAnsi="Times New Roman"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SR8 3LP</w:t>
                      </w:r>
                    </w:p>
                    <w:p w:rsidR="0065456D" w:rsidRPr="00354481"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T: 0191 5691420</w:t>
                      </w:r>
                    </w:p>
                    <w:p w:rsidR="0065456D" w:rsidRDefault="0065456D" w:rsidP="0065456D">
                      <w:pPr>
                        <w:widowControl w:val="0"/>
                        <w:spacing w:after="0" w:line="240" w:lineRule="auto"/>
                        <w:rPr>
                          <w:rFonts w:ascii="Calibri" w:eastAsia="Times New Roman" w:hAnsi="Calibri" w:cs="Times New Roman"/>
                          <w:color w:val="000000"/>
                          <w:kern w:val="28"/>
                          <w:sz w:val="16"/>
                          <w:szCs w:val="16"/>
                          <w:lang w:eastAsia="en-GB"/>
                          <w14:cntxtAlts/>
                        </w:rPr>
                      </w:pPr>
                      <w:r w:rsidRPr="00354481">
                        <w:rPr>
                          <w:rFonts w:ascii="Calibri" w:eastAsia="Times New Roman" w:hAnsi="Calibri" w:cs="Times New Roman"/>
                          <w:color w:val="000000"/>
                          <w:kern w:val="28"/>
                          <w:sz w:val="16"/>
                          <w:szCs w:val="16"/>
                          <w:lang w:eastAsia="en-GB"/>
                          <w14:cntxtAlts/>
                        </w:rPr>
                        <w:t>F: 0191 5273320</w:t>
                      </w:r>
                    </w:p>
                    <w:p w:rsidR="00CC2510" w:rsidRPr="00CC2510" w:rsidRDefault="00CC2510" w:rsidP="0065456D">
                      <w:pPr>
                        <w:widowControl w:val="0"/>
                        <w:spacing w:after="0" w:line="240" w:lineRule="auto"/>
                        <w:rPr>
                          <w:rFonts w:ascii="Calibri" w:eastAsia="Times New Roman" w:hAnsi="Calibri" w:cs="Times New Roman"/>
                          <w:color w:val="000000"/>
                          <w:kern w:val="28"/>
                          <w:sz w:val="13"/>
                          <w:szCs w:val="13"/>
                          <w:lang w:eastAsia="en-GB"/>
                          <w14:cntxtAlts/>
                        </w:rPr>
                      </w:pPr>
                      <w:r w:rsidRPr="00CC2510">
                        <w:rPr>
                          <w:rFonts w:ascii="Calibri" w:eastAsia="Times New Roman" w:hAnsi="Calibri" w:cs="Times New Roman"/>
                          <w:color w:val="000000"/>
                          <w:kern w:val="28"/>
                          <w:sz w:val="13"/>
                          <w:szCs w:val="13"/>
                          <w:lang w:eastAsia="en-GB"/>
                          <w14:cntxtAlts/>
                        </w:rPr>
                        <w:t>Email:  e7029.admin@durhamschools.org.uk</w:t>
                      </w:r>
                    </w:p>
                    <w:p w:rsidR="00C625F2" w:rsidRDefault="00C625F2" w:rsidP="00C625F2"/>
                    <w:p w:rsidR="00C625F2" w:rsidRDefault="00C625F2" w:rsidP="00C625F2"/>
                    <w:p w:rsidR="00C625F2" w:rsidRDefault="00C625F2" w:rsidP="00C625F2"/>
                    <w:p w:rsidR="00C625F2" w:rsidRDefault="00C625F2" w:rsidP="00C625F2"/>
                    <w:p w:rsidR="00C625F2" w:rsidRDefault="00C625F2" w:rsidP="00C625F2"/>
                    <w:p w:rsidR="00C625F2" w:rsidRDefault="00C625F2" w:rsidP="00C625F2"/>
                    <w:p w:rsidR="00C625F2" w:rsidRDefault="00C625F2" w:rsidP="00C625F2"/>
                    <w:p w:rsidR="00C625F2" w:rsidRDefault="00C625F2" w:rsidP="00C625F2"/>
                    <w:p w:rsidR="00C625F2" w:rsidRDefault="00C625F2" w:rsidP="00C625F2"/>
                    <w:p w:rsidR="00C625F2" w:rsidRDefault="00C625F2" w:rsidP="00C625F2"/>
                    <w:p w:rsidR="00C625F2" w:rsidRDefault="00C625F2" w:rsidP="00C625F2"/>
                    <w:p w:rsidR="00C625F2" w:rsidRDefault="00C625F2" w:rsidP="00C625F2"/>
                    <w:p w:rsidR="00C625F2" w:rsidRDefault="00C625F2" w:rsidP="00C625F2"/>
                    <w:p w:rsidR="00C625F2" w:rsidRDefault="00C625F2" w:rsidP="00C625F2"/>
                    <w:p w:rsidR="00C625F2" w:rsidRDefault="00C625F2" w:rsidP="00C625F2">
                      <w:pPr>
                        <w:jc w:val="center"/>
                      </w:pPr>
                    </w:p>
                  </w:txbxContent>
                </v:textbox>
              </v:rect>
              <v:rect id="Rectangle 12" o:spid="_x0000_s1033" style="position:absolute;width:15180;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5A8UA&#10;AADcAAAADwAAAGRycy9kb3ducmV2LnhtbESPwW7CMBBE75X4B2sr9QZOQUUoYFAELW1PbYAPWMVL&#10;EojXke2E9O/rSkg9jmbmjWa1GUwjenK+tqzgeZKAIC6srrlUcDq+jRcgfEDW2FgmBT/kYbMePaww&#10;1fbGOfWHUIoIYZ+igiqENpXSFxUZ9BPbEkfvbJ3BEKUrpXZ4i3DTyGmSzKXBmuNChS1tKyquh84o&#10;MN+zzuVf2ev+vdh3+e78cumzT6WeHodsCSLQEP7D9/aHVjBL5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kDxQAAANwAAAAPAAAAAAAAAAAAAAAAAJgCAABkcnMv&#10;ZG93bnJldi54bWxQSwUGAAAAAAQABAD1AAAAigMAAAAA&#10;" fillcolor="#0070c0" stroked="f">
                <v:fill rotate="t" colors="0 #0070c0;9830f #0070c0" focus="100%" type="gradient"/>
                <v:textbox inset="2.88pt,2.88pt,2.88pt,2.88pt"/>
              </v:rec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D2DF3"/>
    <w:multiLevelType w:val="hybridMultilevel"/>
    <w:tmpl w:val="E63C3ED6"/>
    <w:lvl w:ilvl="0" w:tplc="4C5CE8C2">
      <w:numFmt w:val="bullet"/>
      <w:lvlText w:val="•"/>
      <w:lvlJc w:val="left"/>
      <w:pPr>
        <w:ind w:left="5028" w:hanging="720"/>
      </w:pPr>
      <w:rPr>
        <w:rFonts w:ascii="Arial" w:eastAsiaTheme="minorHAnsi" w:hAnsi="Arial" w:cs="Arial" w:hint="default"/>
      </w:rPr>
    </w:lvl>
    <w:lvl w:ilvl="1" w:tplc="08090003" w:tentative="1">
      <w:start w:val="1"/>
      <w:numFmt w:val="bullet"/>
      <w:lvlText w:val="o"/>
      <w:lvlJc w:val="left"/>
      <w:pPr>
        <w:ind w:left="3594" w:hanging="360"/>
      </w:pPr>
      <w:rPr>
        <w:rFonts w:ascii="Courier New" w:hAnsi="Courier New" w:cs="Courier New" w:hint="default"/>
      </w:rPr>
    </w:lvl>
    <w:lvl w:ilvl="2" w:tplc="08090005" w:tentative="1">
      <w:start w:val="1"/>
      <w:numFmt w:val="bullet"/>
      <w:lvlText w:val=""/>
      <w:lvlJc w:val="left"/>
      <w:pPr>
        <w:ind w:left="4314" w:hanging="360"/>
      </w:pPr>
      <w:rPr>
        <w:rFonts w:ascii="Wingdings" w:hAnsi="Wingdings" w:hint="default"/>
      </w:rPr>
    </w:lvl>
    <w:lvl w:ilvl="3" w:tplc="08090001" w:tentative="1">
      <w:start w:val="1"/>
      <w:numFmt w:val="bullet"/>
      <w:lvlText w:val=""/>
      <w:lvlJc w:val="left"/>
      <w:pPr>
        <w:ind w:left="5034" w:hanging="360"/>
      </w:pPr>
      <w:rPr>
        <w:rFonts w:ascii="Symbol" w:hAnsi="Symbol" w:hint="default"/>
      </w:rPr>
    </w:lvl>
    <w:lvl w:ilvl="4" w:tplc="08090003" w:tentative="1">
      <w:start w:val="1"/>
      <w:numFmt w:val="bullet"/>
      <w:lvlText w:val="o"/>
      <w:lvlJc w:val="left"/>
      <w:pPr>
        <w:ind w:left="5754" w:hanging="360"/>
      </w:pPr>
      <w:rPr>
        <w:rFonts w:ascii="Courier New" w:hAnsi="Courier New" w:cs="Courier New" w:hint="default"/>
      </w:rPr>
    </w:lvl>
    <w:lvl w:ilvl="5" w:tplc="08090005" w:tentative="1">
      <w:start w:val="1"/>
      <w:numFmt w:val="bullet"/>
      <w:lvlText w:val=""/>
      <w:lvlJc w:val="left"/>
      <w:pPr>
        <w:ind w:left="6474" w:hanging="360"/>
      </w:pPr>
      <w:rPr>
        <w:rFonts w:ascii="Wingdings" w:hAnsi="Wingdings" w:hint="default"/>
      </w:rPr>
    </w:lvl>
    <w:lvl w:ilvl="6" w:tplc="08090001" w:tentative="1">
      <w:start w:val="1"/>
      <w:numFmt w:val="bullet"/>
      <w:lvlText w:val=""/>
      <w:lvlJc w:val="left"/>
      <w:pPr>
        <w:ind w:left="7194" w:hanging="360"/>
      </w:pPr>
      <w:rPr>
        <w:rFonts w:ascii="Symbol" w:hAnsi="Symbol" w:hint="default"/>
      </w:rPr>
    </w:lvl>
    <w:lvl w:ilvl="7" w:tplc="08090003" w:tentative="1">
      <w:start w:val="1"/>
      <w:numFmt w:val="bullet"/>
      <w:lvlText w:val="o"/>
      <w:lvlJc w:val="left"/>
      <w:pPr>
        <w:ind w:left="7914" w:hanging="360"/>
      </w:pPr>
      <w:rPr>
        <w:rFonts w:ascii="Courier New" w:hAnsi="Courier New" w:cs="Courier New" w:hint="default"/>
      </w:rPr>
    </w:lvl>
    <w:lvl w:ilvl="8" w:tplc="08090005" w:tentative="1">
      <w:start w:val="1"/>
      <w:numFmt w:val="bullet"/>
      <w:lvlText w:val=""/>
      <w:lvlJc w:val="left"/>
      <w:pPr>
        <w:ind w:left="8634" w:hanging="360"/>
      </w:pPr>
      <w:rPr>
        <w:rFonts w:ascii="Wingdings" w:hAnsi="Wingdings" w:hint="default"/>
      </w:rPr>
    </w:lvl>
  </w:abstractNum>
  <w:abstractNum w:abstractNumId="1">
    <w:nsid w:val="1E513FA2"/>
    <w:multiLevelType w:val="hybridMultilevel"/>
    <w:tmpl w:val="EF3C63DA"/>
    <w:lvl w:ilvl="0" w:tplc="08090001">
      <w:start w:val="1"/>
      <w:numFmt w:val="bullet"/>
      <w:lvlText w:val=""/>
      <w:lvlJc w:val="left"/>
      <w:pPr>
        <w:ind w:left="2874" w:hanging="360"/>
      </w:pPr>
      <w:rPr>
        <w:rFonts w:ascii="Symbol" w:hAnsi="Symbol" w:hint="default"/>
      </w:rPr>
    </w:lvl>
    <w:lvl w:ilvl="1" w:tplc="08090003" w:tentative="1">
      <w:start w:val="1"/>
      <w:numFmt w:val="bullet"/>
      <w:lvlText w:val="o"/>
      <w:lvlJc w:val="left"/>
      <w:pPr>
        <w:ind w:left="3594" w:hanging="360"/>
      </w:pPr>
      <w:rPr>
        <w:rFonts w:ascii="Courier New" w:hAnsi="Courier New" w:cs="Courier New" w:hint="default"/>
      </w:rPr>
    </w:lvl>
    <w:lvl w:ilvl="2" w:tplc="08090005" w:tentative="1">
      <w:start w:val="1"/>
      <w:numFmt w:val="bullet"/>
      <w:lvlText w:val=""/>
      <w:lvlJc w:val="left"/>
      <w:pPr>
        <w:ind w:left="4314" w:hanging="360"/>
      </w:pPr>
      <w:rPr>
        <w:rFonts w:ascii="Wingdings" w:hAnsi="Wingdings" w:hint="default"/>
      </w:rPr>
    </w:lvl>
    <w:lvl w:ilvl="3" w:tplc="08090001" w:tentative="1">
      <w:start w:val="1"/>
      <w:numFmt w:val="bullet"/>
      <w:lvlText w:val=""/>
      <w:lvlJc w:val="left"/>
      <w:pPr>
        <w:ind w:left="5034" w:hanging="360"/>
      </w:pPr>
      <w:rPr>
        <w:rFonts w:ascii="Symbol" w:hAnsi="Symbol" w:hint="default"/>
      </w:rPr>
    </w:lvl>
    <w:lvl w:ilvl="4" w:tplc="08090003" w:tentative="1">
      <w:start w:val="1"/>
      <w:numFmt w:val="bullet"/>
      <w:lvlText w:val="o"/>
      <w:lvlJc w:val="left"/>
      <w:pPr>
        <w:ind w:left="5754" w:hanging="360"/>
      </w:pPr>
      <w:rPr>
        <w:rFonts w:ascii="Courier New" w:hAnsi="Courier New" w:cs="Courier New" w:hint="default"/>
      </w:rPr>
    </w:lvl>
    <w:lvl w:ilvl="5" w:tplc="08090005" w:tentative="1">
      <w:start w:val="1"/>
      <w:numFmt w:val="bullet"/>
      <w:lvlText w:val=""/>
      <w:lvlJc w:val="left"/>
      <w:pPr>
        <w:ind w:left="6474" w:hanging="360"/>
      </w:pPr>
      <w:rPr>
        <w:rFonts w:ascii="Wingdings" w:hAnsi="Wingdings" w:hint="default"/>
      </w:rPr>
    </w:lvl>
    <w:lvl w:ilvl="6" w:tplc="08090001" w:tentative="1">
      <w:start w:val="1"/>
      <w:numFmt w:val="bullet"/>
      <w:lvlText w:val=""/>
      <w:lvlJc w:val="left"/>
      <w:pPr>
        <w:ind w:left="7194" w:hanging="360"/>
      </w:pPr>
      <w:rPr>
        <w:rFonts w:ascii="Symbol" w:hAnsi="Symbol" w:hint="default"/>
      </w:rPr>
    </w:lvl>
    <w:lvl w:ilvl="7" w:tplc="08090003" w:tentative="1">
      <w:start w:val="1"/>
      <w:numFmt w:val="bullet"/>
      <w:lvlText w:val="o"/>
      <w:lvlJc w:val="left"/>
      <w:pPr>
        <w:ind w:left="7914" w:hanging="360"/>
      </w:pPr>
      <w:rPr>
        <w:rFonts w:ascii="Courier New" w:hAnsi="Courier New" w:cs="Courier New" w:hint="default"/>
      </w:rPr>
    </w:lvl>
    <w:lvl w:ilvl="8" w:tplc="08090005" w:tentative="1">
      <w:start w:val="1"/>
      <w:numFmt w:val="bullet"/>
      <w:lvlText w:val=""/>
      <w:lvlJc w:val="left"/>
      <w:pPr>
        <w:ind w:left="8634" w:hanging="360"/>
      </w:pPr>
      <w:rPr>
        <w:rFonts w:ascii="Wingdings" w:hAnsi="Wingdings" w:hint="default"/>
      </w:rPr>
    </w:lvl>
  </w:abstractNum>
  <w:abstractNum w:abstractNumId="2">
    <w:nsid w:val="63841DB3"/>
    <w:multiLevelType w:val="hybridMultilevel"/>
    <w:tmpl w:val="EB385A0A"/>
    <w:lvl w:ilvl="0" w:tplc="4C5CE8C2">
      <w:numFmt w:val="bullet"/>
      <w:lvlText w:val="•"/>
      <w:lvlJc w:val="left"/>
      <w:pPr>
        <w:ind w:left="2874" w:hanging="720"/>
      </w:pPr>
      <w:rPr>
        <w:rFonts w:ascii="Arial" w:eastAsiaTheme="minorHAnsi" w:hAnsi="Arial" w:cs="Arial" w:hint="default"/>
      </w:rPr>
    </w:lvl>
    <w:lvl w:ilvl="1" w:tplc="08090003" w:tentative="1">
      <w:start w:val="1"/>
      <w:numFmt w:val="bullet"/>
      <w:lvlText w:val="o"/>
      <w:lvlJc w:val="left"/>
      <w:pPr>
        <w:ind w:left="3234" w:hanging="360"/>
      </w:pPr>
      <w:rPr>
        <w:rFonts w:ascii="Courier New" w:hAnsi="Courier New" w:cs="Courier New" w:hint="default"/>
      </w:rPr>
    </w:lvl>
    <w:lvl w:ilvl="2" w:tplc="08090005" w:tentative="1">
      <w:start w:val="1"/>
      <w:numFmt w:val="bullet"/>
      <w:lvlText w:val=""/>
      <w:lvlJc w:val="left"/>
      <w:pPr>
        <w:ind w:left="3954" w:hanging="360"/>
      </w:pPr>
      <w:rPr>
        <w:rFonts w:ascii="Wingdings" w:hAnsi="Wingdings" w:hint="default"/>
      </w:rPr>
    </w:lvl>
    <w:lvl w:ilvl="3" w:tplc="08090001" w:tentative="1">
      <w:start w:val="1"/>
      <w:numFmt w:val="bullet"/>
      <w:lvlText w:val=""/>
      <w:lvlJc w:val="left"/>
      <w:pPr>
        <w:ind w:left="4674" w:hanging="360"/>
      </w:pPr>
      <w:rPr>
        <w:rFonts w:ascii="Symbol" w:hAnsi="Symbol" w:hint="default"/>
      </w:rPr>
    </w:lvl>
    <w:lvl w:ilvl="4" w:tplc="08090003" w:tentative="1">
      <w:start w:val="1"/>
      <w:numFmt w:val="bullet"/>
      <w:lvlText w:val="o"/>
      <w:lvlJc w:val="left"/>
      <w:pPr>
        <w:ind w:left="5394" w:hanging="360"/>
      </w:pPr>
      <w:rPr>
        <w:rFonts w:ascii="Courier New" w:hAnsi="Courier New" w:cs="Courier New" w:hint="default"/>
      </w:rPr>
    </w:lvl>
    <w:lvl w:ilvl="5" w:tplc="08090005" w:tentative="1">
      <w:start w:val="1"/>
      <w:numFmt w:val="bullet"/>
      <w:lvlText w:val=""/>
      <w:lvlJc w:val="left"/>
      <w:pPr>
        <w:ind w:left="6114" w:hanging="360"/>
      </w:pPr>
      <w:rPr>
        <w:rFonts w:ascii="Wingdings" w:hAnsi="Wingdings" w:hint="default"/>
      </w:rPr>
    </w:lvl>
    <w:lvl w:ilvl="6" w:tplc="08090001" w:tentative="1">
      <w:start w:val="1"/>
      <w:numFmt w:val="bullet"/>
      <w:lvlText w:val=""/>
      <w:lvlJc w:val="left"/>
      <w:pPr>
        <w:ind w:left="6834" w:hanging="360"/>
      </w:pPr>
      <w:rPr>
        <w:rFonts w:ascii="Symbol" w:hAnsi="Symbol" w:hint="default"/>
      </w:rPr>
    </w:lvl>
    <w:lvl w:ilvl="7" w:tplc="08090003" w:tentative="1">
      <w:start w:val="1"/>
      <w:numFmt w:val="bullet"/>
      <w:lvlText w:val="o"/>
      <w:lvlJc w:val="left"/>
      <w:pPr>
        <w:ind w:left="7554" w:hanging="360"/>
      </w:pPr>
      <w:rPr>
        <w:rFonts w:ascii="Courier New" w:hAnsi="Courier New" w:cs="Courier New" w:hint="default"/>
      </w:rPr>
    </w:lvl>
    <w:lvl w:ilvl="8" w:tplc="08090005" w:tentative="1">
      <w:start w:val="1"/>
      <w:numFmt w:val="bullet"/>
      <w:lvlText w:val=""/>
      <w:lvlJc w:val="left"/>
      <w:pPr>
        <w:ind w:left="8274"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481"/>
    <w:rsid w:val="000F1A34"/>
    <w:rsid w:val="0010641C"/>
    <w:rsid w:val="00144C7E"/>
    <w:rsid w:val="00354481"/>
    <w:rsid w:val="003E41BB"/>
    <w:rsid w:val="004024D2"/>
    <w:rsid w:val="00434C2D"/>
    <w:rsid w:val="00453EDE"/>
    <w:rsid w:val="00457A96"/>
    <w:rsid w:val="004B5D48"/>
    <w:rsid w:val="004C2918"/>
    <w:rsid w:val="0052618B"/>
    <w:rsid w:val="0057649B"/>
    <w:rsid w:val="0065456D"/>
    <w:rsid w:val="008759C8"/>
    <w:rsid w:val="0088463D"/>
    <w:rsid w:val="00923D8E"/>
    <w:rsid w:val="009472E1"/>
    <w:rsid w:val="009817C5"/>
    <w:rsid w:val="009A077C"/>
    <w:rsid w:val="00B17F5E"/>
    <w:rsid w:val="00B57D99"/>
    <w:rsid w:val="00BD0729"/>
    <w:rsid w:val="00BF7B67"/>
    <w:rsid w:val="00C625F2"/>
    <w:rsid w:val="00C877A9"/>
    <w:rsid w:val="00CC2510"/>
    <w:rsid w:val="00D0097C"/>
    <w:rsid w:val="00DD603A"/>
    <w:rsid w:val="00E64263"/>
    <w:rsid w:val="00E81949"/>
    <w:rsid w:val="00F72AFC"/>
    <w:rsid w:val="00FE7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44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4481"/>
  </w:style>
  <w:style w:type="paragraph" w:styleId="Footer">
    <w:name w:val="footer"/>
    <w:basedOn w:val="Normal"/>
    <w:link w:val="FooterChar"/>
    <w:uiPriority w:val="99"/>
    <w:unhideWhenUsed/>
    <w:rsid w:val="003544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4481"/>
  </w:style>
  <w:style w:type="paragraph" w:styleId="BalloonText">
    <w:name w:val="Balloon Text"/>
    <w:basedOn w:val="Normal"/>
    <w:link w:val="BalloonTextChar"/>
    <w:uiPriority w:val="99"/>
    <w:semiHidden/>
    <w:unhideWhenUsed/>
    <w:rsid w:val="003544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481"/>
    <w:rPr>
      <w:rFonts w:ascii="Tahoma" w:hAnsi="Tahoma" w:cs="Tahoma"/>
      <w:sz w:val="16"/>
      <w:szCs w:val="16"/>
    </w:rPr>
  </w:style>
  <w:style w:type="paragraph" w:styleId="ListParagraph">
    <w:name w:val="List Paragraph"/>
    <w:basedOn w:val="Normal"/>
    <w:uiPriority w:val="34"/>
    <w:qFormat/>
    <w:rsid w:val="004C29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44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4481"/>
  </w:style>
  <w:style w:type="paragraph" w:styleId="Footer">
    <w:name w:val="footer"/>
    <w:basedOn w:val="Normal"/>
    <w:link w:val="FooterChar"/>
    <w:uiPriority w:val="99"/>
    <w:unhideWhenUsed/>
    <w:rsid w:val="003544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4481"/>
  </w:style>
  <w:style w:type="paragraph" w:styleId="BalloonText">
    <w:name w:val="Balloon Text"/>
    <w:basedOn w:val="Normal"/>
    <w:link w:val="BalloonTextChar"/>
    <w:uiPriority w:val="99"/>
    <w:semiHidden/>
    <w:unhideWhenUsed/>
    <w:rsid w:val="003544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481"/>
    <w:rPr>
      <w:rFonts w:ascii="Tahoma" w:hAnsi="Tahoma" w:cs="Tahoma"/>
      <w:sz w:val="16"/>
      <w:szCs w:val="16"/>
    </w:rPr>
  </w:style>
  <w:style w:type="paragraph" w:styleId="ListParagraph">
    <w:name w:val="List Paragraph"/>
    <w:basedOn w:val="Normal"/>
    <w:uiPriority w:val="34"/>
    <w:qFormat/>
    <w:rsid w:val="004C29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070276">
      <w:bodyDiv w:val="1"/>
      <w:marLeft w:val="0"/>
      <w:marRight w:val="0"/>
      <w:marTop w:val="0"/>
      <w:marBottom w:val="0"/>
      <w:divBdr>
        <w:top w:val="none" w:sz="0" w:space="0" w:color="auto"/>
        <w:left w:val="none" w:sz="0" w:space="0" w:color="auto"/>
        <w:bottom w:val="none" w:sz="0" w:space="0" w:color="auto"/>
        <w:right w:val="none" w:sz="0" w:space="0" w:color="auto"/>
      </w:divBdr>
    </w:div>
    <w:div w:id="180172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png"/></Relationships>
</file>

<file path=word/_rels/footer2.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15.jpeg"/><Relationship Id="rId18" Type="http://schemas.openxmlformats.org/officeDocument/2006/relationships/image" Target="media/image20.jpeg"/><Relationship Id="rId3" Type="http://schemas.openxmlformats.org/officeDocument/2006/relationships/image" Target="media/image8.jpeg"/><Relationship Id="rId7" Type="http://schemas.openxmlformats.org/officeDocument/2006/relationships/image" Target="media/image4.jpeg"/><Relationship Id="rId12" Type="http://schemas.openxmlformats.org/officeDocument/2006/relationships/image" Target="media/image14.jpeg"/><Relationship Id="rId17" Type="http://schemas.openxmlformats.org/officeDocument/2006/relationships/image" Target="media/image19.jpeg"/><Relationship Id="rId2" Type="http://schemas.openxmlformats.org/officeDocument/2006/relationships/image" Target="media/image7.jpeg"/><Relationship Id="rId16" Type="http://schemas.openxmlformats.org/officeDocument/2006/relationships/image" Target="media/image18.png"/><Relationship Id="rId20" Type="http://schemas.openxmlformats.org/officeDocument/2006/relationships/image" Target="media/image22.jpeg"/><Relationship Id="rId1" Type="http://schemas.openxmlformats.org/officeDocument/2006/relationships/image" Target="media/image6.jpeg"/><Relationship Id="rId6" Type="http://schemas.openxmlformats.org/officeDocument/2006/relationships/image" Target="media/image11.png"/><Relationship Id="rId11" Type="http://schemas.openxmlformats.org/officeDocument/2006/relationships/image" Target="media/image13.jpeg"/><Relationship Id="rId5" Type="http://schemas.openxmlformats.org/officeDocument/2006/relationships/image" Target="media/image10.png"/><Relationship Id="rId15"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21.png"/><Relationship Id="rId4" Type="http://schemas.openxmlformats.org/officeDocument/2006/relationships/image" Target="media/image9.png"/><Relationship Id="rId9" Type="http://schemas.openxmlformats.org/officeDocument/2006/relationships/image" Target="media/image5.png"/><Relationship Id="rId14"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EAE56BC095143BBA94F375195D1ECA2"/>
        <w:category>
          <w:name w:val="General"/>
          <w:gallery w:val="placeholder"/>
        </w:category>
        <w:types>
          <w:type w:val="bbPlcHdr"/>
        </w:types>
        <w:behaviors>
          <w:behavior w:val="content"/>
        </w:behaviors>
        <w:guid w:val="{0CD7A42B-868D-439A-A451-74FD378AB275}"/>
      </w:docPartPr>
      <w:docPartBody>
        <w:p w:rsidR="00EA476C" w:rsidRDefault="00EA476C" w:rsidP="00EA476C">
          <w:pPr>
            <w:pStyle w:val="9EAE56BC095143BBA94F375195D1ECA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76C"/>
    <w:rsid w:val="00EA47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ECBE05F292438183F93E95ED3395F6">
    <w:name w:val="EBECBE05F292438183F93E95ED3395F6"/>
    <w:rsid w:val="00EA476C"/>
  </w:style>
  <w:style w:type="paragraph" w:customStyle="1" w:styleId="9EAE56BC095143BBA94F375195D1ECA2">
    <w:name w:val="9EAE56BC095143BBA94F375195D1ECA2"/>
    <w:rsid w:val="00EA476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ECBE05F292438183F93E95ED3395F6">
    <w:name w:val="EBECBE05F292438183F93E95ED3395F6"/>
    <w:rsid w:val="00EA476C"/>
  </w:style>
  <w:style w:type="paragraph" w:customStyle="1" w:styleId="9EAE56BC095143BBA94F375195D1ECA2">
    <w:name w:val="9EAE56BC095143BBA94F375195D1ECA2"/>
    <w:rsid w:val="00EA47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2F2B745C</Template>
  <TotalTime>0</TotalTime>
  <Pages>2</Pages>
  <Words>514</Words>
  <Characters>2933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Glendene School</Company>
  <LinksUpToDate>false</LinksUpToDate>
  <CharactersWithSpaces>3441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Foster</dc:creator>
  <cp:lastModifiedBy>A Walker</cp:lastModifiedBy>
  <cp:revision>2</cp:revision>
  <cp:lastPrinted>2014-09-17T10:45:00Z</cp:lastPrinted>
  <dcterms:created xsi:type="dcterms:W3CDTF">2014-10-14T13:26:00Z</dcterms:created>
  <dcterms:modified xsi:type="dcterms:W3CDTF">2014-10-14T13:26:00Z</dcterms:modified>
</cp:coreProperties>
</file>