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spacing w:after="0" w:line="240" w:lineRule="auto"/>
        <w:ind w:left="2154"/>
        <w:jc w:val="center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JOB DESCRIPTION</w:t>
      </w:r>
    </w:p>
    <w:p w:rsidR="00927801" w:rsidRPr="00927801" w:rsidRDefault="00927801" w:rsidP="00927801">
      <w:pPr>
        <w:spacing w:after="0" w:line="240" w:lineRule="auto"/>
        <w:ind w:left="2154"/>
        <w:jc w:val="center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Default="00927801" w:rsidP="00927801">
      <w:pPr>
        <w:spacing w:after="0" w:line="240" w:lineRule="auto"/>
        <w:ind w:left="2154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Lunchtime Supervisory Assistant</w:t>
      </w:r>
    </w:p>
    <w:p w:rsidR="00927801" w:rsidRDefault="00927801" w:rsidP="00927801">
      <w:pPr>
        <w:spacing w:after="0" w:line="240" w:lineRule="auto"/>
        <w:ind w:left="2154"/>
        <w:jc w:val="center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  <w:r w:rsidRPr="00927801">
        <w:rPr>
          <w:rFonts w:ascii="Arial" w:hAnsi="Arial" w:cs="Arial"/>
          <w:b/>
        </w:rPr>
        <w:t>PURPOSE OF JOB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 xml:space="preserve">To assist teaching staff with monitoring pupils during lunchtime and to ensure the </w:t>
      </w:r>
      <w:proofErr w:type="spellStart"/>
      <w:r w:rsidRPr="00927801">
        <w:rPr>
          <w:rFonts w:ascii="Arial" w:hAnsi="Arial" w:cs="Arial"/>
        </w:rPr>
        <w:t>well being</w:t>
      </w:r>
      <w:proofErr w:type="spellEnd"/>
      <w:r w:rsidRPr="00927801">
        <w:rPr>
          <w:rFonts w:ascii="Arial" w:hAnsi="Arial" w:cs="Arial"/>
        </w:rPr>
        <w:t xml:space="preserve"> and safety of pupils, in line with the school's policies and procedures.</w:t>
      </w: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Changing nappies and toilet hygiene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Default="00927801" w:rsidP="00927801">
      <w:pPr>
        <w:pStyle w:val="ListParagraph"/>
        <w:numPr>
          <w:ilvl w:val="3"/>
          <w:numId w:val="1"/>
        </w:numPr>
        <w:spacing w:after="0" w:line="240" w:lineRule="auto"/>
        <w:outlineLvl w:val="0"/>
        <w:rPr>
          <w:rFonts w:ascii="Arial" w:hAnsi="Arial" w:cs="Arial"/>
          <w:b/>
        </w:rPr>
      </w:pPr>
      <w:r w:rsidRPr="00927801">
        <w:rPr>
          <w:rFonts w:ascii="Arial" w:hAnsi="Arial" w:cs="Arial"/>
          <w:b/>
        </w:rPr>
        <w:t>Principle Responsibilities</w:t>
      </w:r>
    </w:p>
    <w:p w:rsidR="00927801" w:rsidRPr="00927801" w:rsidRDefault="00927801" w:rsidP="00927801">
      <w:pPr>
        <w:spacing w:after="0" w:line="240" w:lineRule="auto"/>
        <w:outlineLvl w:val="0"/>
        <w:rPr>
          <w:rFonts w:ascii="Arial" w:hAnsi="Arial" w:cs="Arial"/>
          <w:b/>
        </w:rPr>
      </w:pP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  <w:b/>
        </w:rPr>
      </w:pPr>
    </w:p>
    <w:p w:rsid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Offering care and support throughout lunchtime.</w:t>
      </w:r>
    </w:p>
    <w:p w:rsidR="00927801" w:rsidRDefault="00927801" w:rsidP="00927801">
      <w:pPr>
        <w:pStyle w:val="ListParagraph"/>
        <w:spacing w:after="0" w:line="240" w:lineRule="auto"/>
        <w:ind w:left="287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spacing w:after="0" w:line="240" w:lineRule="auto"/>
        <w:ind w:left="2874"/>
        <w:outlineLvl w:val="0"/>
        <w:rPr>
          <w:rFonts w:ascii="Arial" w:hAnsi="Arial" w:cs="Arial"/>
        </w:rPr>
      </w:pPr>
      <w:r>
        <w:rPr>
          <w:rFonts w:ascii="Arial" w:hAnsi="Arial" w:cs="Arial"/>
        </w:rPr>
        <w:t>Changing nappies and toilet hygiene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Working as a team member under the direction of the Senior Lunchtime Care Assistant and/or teaching staff.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Assisting teaching staff with the responsibility of a group of pupils or an area.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Being responsible for the well-being and social interaction of the pupils during lunchtime.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 xml:space="preserve">Assisting in the domestic care and welfare of pupils at meal times; and using specialist equipment where necessary 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Promoting good order and high standards of behaviour.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Demonstrating flexibility in relation to covering different areas within the school.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Assisting in the supervision of other activities during lunchtime including setting out and storing of relevant equipment.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 xml:space="preserve">Ensuring the outside and inside areas </w:t>
      </w:r>
      <w:proofErr w:type="gramStart"/>
      <w:r w:rsidRPr="00927801">
        <w:rPr>
          <w:rFonts w:ascii="Arial" w:hAnsi="Arial" w:cs="Arial"/>
        </w:rPr>
        <w:t>are</w:t>
      </w:r>
      <w:proofErr w:type="gramEnd"/>
      <w:r w:rsidRPr="00927801">
        <w:rPr>
          <w:rFonts w:ascii="Arial" w:hAnsi="Arial" w:cs="Arial"/>
        </w:rPr>
        <w:t xml:space="preserve"> left tidy for the afternoon session.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Reporting any accidents and incidents that occur during lunchtime to senior staff in line with school policies and procedures.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 xml:space="preserve">Being watchful of any potentially hazardous situations e.g. slippery floors etc. and reporting concerns </w:t>
      </w:r>
    </w:p>
    <w:p w:rsidR="00927801" w:rsidRPr="00927801" w:rsidRDefault="00927801" w:rsidP="00927801">
      <w:pPr>
        <w:pStyle w:val="ListParagraph"/>
        <w:numPr>
          <w:ilvl w:val="3"/>
          <w:numId w:val="1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General requirements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Attending and participating in training and development courses as required.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Attending meetings, liaising and communicating with colleagues in the school.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Being an effective role model for the standards of behaviour expected of pupils.</w:t>
      </w:r>
    </w:p>
    <w:p w:rsidR="00927801" w:rsidRPr="00927801" w:rsidRDefault="00927801" w:rsidP="00927801">
      <w:pPr>
        <w:pStyle w:val="ListParagraph"/>
        <w:rPr>
          <w:rFonts w:ascii="Arial" w:hAnsi="Arial" w:cs="Arial"/>
        </w:rPr>
      </w:pPr>
    </w:p>
    <w:p w:rsidR="00927801" w:rsidRDefault="00927801" w:rsidP="00927801">
      <w:pPr>
        <w:spacing w:after="0" w:line="240" w:lineRule="auto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spacing w:after="0" w:line="240" w:lineRule="auto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Having due regard to confidentiality, child protection procedures, health and safety, other statutory requirements and the policies of the governing body and local education authority.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3"/>
          <w:numId w:val="1"/>
        </w:numPr>
        <w:spacing w:after="0" w:line="240" w:lineRule="auto"/>
        <w:outlineLvl w:val="0"/>
        <w:rPr>
          <w:rFonts w:ascii="Arial" w:hAnsi="Arial" w:cs="Arial"/>
          <w:b/>
        </w:rPr>
      </w:pPr>
      <w:r w:rsidRPr="00927801">
        <w:rPr>
          <w:rFonts w:ascii="Arial" w:hAnsi="Arial" w:cs="Arial"/>
          <w:b/>
        </w:rPr>
        <w:t>Professional Values and Practice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Having high expectations of all pupils; respecting their social, cultural, linguistic, religious and ethnic backgrounds; and being committed to raising their educational achievement.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Treating pupils consistently with respect and consideration, and being concerned with their development as learners.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In line with the school's policy and procedures, using behaviour management strategies which contribute to a purposeful learning environment.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Working collaboratively with colleagues as part of a professional team; and carrying out roles effectively, knowing when to seek help and advice from colleagues.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Reflecting upon and seeking to improve personal practice.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Working within schools policies and procedures and being aware of legislation relevant to personal role and responsibility in the school.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Recognising equal opportunities issues as they arise in the schools and responding effectively, following schools policies and procedures.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Default="00927801" w:rsidP="00927801">
      <w:pPr>
        <w:pStyle w:val="ListParagraph"/>
        <w:numPr>
          <w:ilvl w:val="0"/>
          <w:numId w:val="2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Building and maintaining successful relationships with pupils, parents/carers and staff.</w:t>
      </w:r>
    </w:p>
    <w:p w:rsidR="00927801" w:rsidRPr="00927801" w:rsidRDefault="00927801" w:rsidP="00927801">
      <w:pPr>
        <w:pStyle w:val="ListParagraph"/>
        <w:rPr>
          <w:rFonts w:ascii="Arial" w:hAnsi="Arial" w:cs="Arial"/>
        </w:rPr>
      </w:pPr>
    </w:p>
    <w:p w:rsidR="00927801" w:rsidRPr="00927801" w:rsidRDefault="00927801" w:rsidP="00927801">
      <w:pPr>
        <w:spacing w:after="0" w:line="240" w:lineRule="auto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3"/>
          <w:numId w:val="1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The post holder must promote and safeguard the welfare of the children and young people that they are responsible for, or come into contact with.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3"/>
          <w:numId w:val="1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The post holder must act in compliance with data protection principles in respecting the privacy of personal information held by the council.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3"/>
          <w:numId w:val="1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>The post holder must comply with the principles of the Freedom of Information Act 2000 in relation to the management of Council records and information.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3"/>
          <w:numId w:val="1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 xml:space="preserve">The post holder must carry out their duties with full regard to the Equal Opportunities Policy, Code of Conduct, Child Protection Policy and all other </w:t>
      </w:r>
      <w:bookmarkStart w:id="0" w:name="_GoBack"/>
      <w:r w:rsidRPr="00927801">
        <w:rPr>
          <w:rFonts w:ascii="Arial" w:hAnsi="Arial" w:cs="Arial"/>
        </w:rPr>
        <w:t>Academy Policies.</w:t>
      </w:r>
    </w:p>
    <w:bookmarkEnd w:id="0"/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pStyle w:val="ListParagraph"/>
        <w:numPr>
          <w:ilvl w:val="3"/>
          <w:numId w:val="1"/>
        </w:numPr>
        <w:spacing w:after="0" w:line="240" w:lineRule="auto"/>
        <w:outlineLvl w:val="0"/>
        <w:rPr>
          <w:rFonts w:ascii="Arial" w:hAnsi="Arial" w:cs="Arial"/>
        </w:rPr>
      </w:pPr>
      <w:r w:rsidRPr="00927801">
        <w:rPr>
          <w:rFonts w:ascii="Arial" w:hAnsi="Arial" w:cs="Arial"/>
        </w:rPr>
        <w:t xml:space="preserve">The </w:t>
      </w:r>
      <w:proofErr w:type="spellStart"/>
      <w:r w:rsidRPr="00927801">
        <w:rPr>
          <w:rFonts w:ascii="Arial" w:hAnsi="Arial" w:cs="Arial"/>
        </w:rPr>
        <w:t>postholder</w:t>
      </w:r>
      <w:proofErr w:type="spellEnd"/>
      <w:r w:rsidRPr="00927801">
        <w:rPr>
          <w:rFonts w:ascii="Arial" w:hAnsi="Arial" w:cs="Arial"/>
        </w:rPr>
        <w:t xml:space="preserve"> must comply with </w:t>
      </w:r>
      <w:r>
        <w:rPr>
          <w:rFonts w:ascii="Arial" w:hAnsi="Arial" w:cs="Arial"/>
        </w:rPr>
        <w:t>Health and S</w:t>
      </w:r>
      <w:r w:rsidRPr="00927801">
        <w:rPr>
          <w:rFonts w:ascii="Arial" w:hAnsi="Arial" w:cs="Arial"/>
        </w:rPr>
        <w:t>afety rules and regulations and with Health and Safety legislation.</w:t>
      </w: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927801" w:rsidRPr="00927801" w:rsidRDefault="00927801" w:rsidP="00927801">
      <w:pPr>
        <w:spacing w:after="0" w:line="240" w:lineRule="auto"/>
        <w:ind w:left="2154"/>
        <w:outlineLvl w:val="0"/>
        <w:rPr>
          <w:rFonts w:ascii="Arial" w:hAnsi="Arial" w:cs="Arial"/>
        </w:rPr>
      </w:pPr>
    </w:p>
    <w:p w:rsidR="00453EDE" w:rsidRDefault="00453EDE" w:rsidP="009817C5">
      <w:pPr>
        <w:spacing w:after="0" w:line="240" w:lineRule="auto"/>
        <w:ind w:left="2154"/>
        <w:outlineLvl w:val="0"/>
        <w:rPr>
          <w:rFonts w:ascii="Arial" w:hAnsi="Arial" w:cs="Arial"/>
        </w:rPr>
      </w:pPr>
    </w:p>
    <w:sectPr w:rsidR="00453EDE" w:rsidSect="005261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10" w:right="510" w:bottom="510" w:left="85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F5E" w:rsidRDefault="00B17F5E" w:rsidP="00354481">
      <w:pPr>
        <w:spacing w:after="0" w:line="240" w:lineRule="auto"/>
      </w:pPr>
      <w:r>
        <w:separator/>
      </w:r>
    </w:p>
  </w:endnote>
  <w:endnote w:type="continuationSeparator" w:id="0">
    <w:p w:rsidR="00B17F5E" w:rsidRDefault="00B17F5E" w:rsidP="00354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481" w:rsidRDefault="00354481">
    <w:pPr>
      <w:pStyle w:val="Foo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8480" behindDoc="1" locked="0" layoutInCell="1" allowOverlap="1" wp14:anchorId="4821699A" wp14:editId="44DD157B">
          <wp:simplePos x="0" y="0"/>
          <wp:positionH relativeFrom="column">
            <wp:posOffset>984885</wp:posOffset>
          </wp:positionH>
          <wp:positionV relativeFrom="paragraph">
            <wp:posOffset>-39634</wp:posOffset>
          </wp:positionV>
          <wp:extent cx="327025" cy="332105"/>
          <wp:effectExtent l="0" t="0" r="0" b="0"/>
          <wp:wrapNone/>
          <wp:docPr id="293" name="Picture 293" descr="AR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RT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025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5408" behindDoc="0" locked="0" layoutInCell="1" allowOverlap="1" wp14:anchorId="708DF608" wp14:editId="112495C2">
          <wp:simplePos x="0" y="0"/>
          <wp:positionH relativeFrom="column">
            <wp:posOffset>-212725</wp:posOffset>
          </wp:positionH>
          <wp:positionV relativeFrom="paragraph">
            <wp:posOffset>-9525</wp:posOffset>
          </wp:positionV>
          <wp:extent cx="1057275" cy="292735"/>
          <wp:effectExtent l="0" t="0" r="9525" b="0"/>
          <wp:wrapNone/>
          <wp:docPr id="294" name="Picture 294" descr="IIP_GOLD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IP_GOLD_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4481" w:rsidRDefault="00354481">
    <w:pPr>
      <w:pStyle w:val="Foo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67456" behindDoc="1" locked="0" layoutInCell="1" allowOverlap="1" wp14:anchorId="4391E8E7" wp14:editId="4FA0ACF3">
          <wp:simplePos x="0" y="0"/>
          <wp:positionH relativeFrom="column">
            <wp:posOffset>4523740</wp:posOffset>
          </wp:positionH>
          <wp:positionV relativeFrom="paragraph">
            <wp:posOffset>-315595</wp:posOffset>
          </wp:positionV>
          <wp:extent cx="454660" cy="517525"/>
          <wp:effectExtent l="0" t="0" r="2540" b="0"/>
          <wp:wrapNone/>
          <wp:docPr id="295" name="Picture 295" descr="Letterhea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tterhead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1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217C79C" wp14:editId="455183A3">
          <wp:simplePos x="0" y="0"/>
          <wp:positionH relativeFrom="column">
            <wp:posOffset>1808480</wp:posOffset>
          </wp:positionH>
          <wp:positionV relativeFrom="paragraph">
            <wp:posOffset>-183515</wp:posOffset>
          </wp:positionV>
          <wp:extent cx="319405" cy="319405"/>
          <wp:effectExtent l="0" t="0" r="4445" b="4445"/>
          <wp:wrapNone/>
          <wp:docPr id="296" name="Picture 296" descr="AM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MSilv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405" cy="31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0288" behindDoc="0" locked="0" layoutInCell="1" allowOverlap="1" wp14:anchorId="6333E77E" wp14:editId="5944C076">
          <wp:simplePos x="0" y="0"/>
          <wp:positionH relativeFrom="column">
            <wp:posOffset>2289810</wp:posOffset>
          </wp:positionH>
          <wp:positionV relativeFrom="paragraph">
            <wp:posOffset>-170815</wp:posOffset>
          </wp:positionV>
          <wp:extent cx="452755" cy="316230"/>
          <wp:effectExtent l="0" t="0" r="4445" b="7620"/>
          <wp:wrapNone/>
          <wp:docPr id="297" name="Picture 297" descr="ICT 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T MARK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316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3D985A17" wp14:editId="18C4FB6D">
          <wp:simplePos x="0" y="0"/>
          <wp:positionH relativeFrom="column">
            <wp:posOffset>3990975</wp:posOffset>
          </wp:positionH>
          <wp:positionV relativeFrom="paragraph">
            <wp:posOffset>-249555</wp:posOffset>
          </wp:positionV>
          <wp:extent cx="583565" cy="419100"/>
          <wp:effectExtent l="0" t="0" r="6985" b="0"/>
          <wp:wrapNone/>
          <wp:docPr id="298" name="Picture 298" descr="iichild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ichildre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2336" behindDoc="0" locked="0" layoutInCell="1" allowOverlap="1" wp14:anchorId="57EE3A9F" wp14:editId="694BBE2D">
          <wp:simplePos x="0" y="0"/>
          <wp:positionH relativeFrom="column">
            <wp:posOffset>2731770</wp:posOffset>
          </wp:positionH>
          <wp:positionV relativeFrom="paragraph">
            <wp:posOffset>-272415</wp:posOffset>
          </wp:positionV>
          <wp:extent cx="886460" cy="412115"/>
          <wp:effectExtent l="0" t="0" r="8890" b="698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3360" behindDoc="0" locked="0" layoutInCell="1" allowOverlap="1" wp14:anchorId="19CBAB14" wp14:editId="356ED2DE">
          <wp:simplePos x="0" y="0"/>
          <wp:positionH relativeFrom="column">
            <wp:posOffset>1353820</wp:posOffset>
          </wp:positionH>
          <wp:positionV relativeFrom="paragraph">
            <wp:posOffset>-287655</wp:posOffset>
          </wp:positionV>
          <wp:extent cx="534035" cy="495935"/>
          <wp:effectExtent l="0" t="0" r="0" b="0"/>
          <wp:wrapNone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4384" behindDoc="0" locked="0" layoutInCell="1" allowOverlap="1" wp14:anchorId="779C55C1" wp14:editId="4392B56A">
          <wp:simplePos x="0" y="0"/>
          <wp:positionH relativeFrom="column">
            <wp:posOffset>3636010</wp:posOffset>
          </wp:positionH>
          <wp:positionV relativeFrom="paragraph">
            <wp:posOffset>-295910</wp:posOffset>
          </wp:positionV>
          <wp:extent cx="353695" cy="421005"/>
          <wp:effectExtent l="0" t="0" r="8255" b="0"/>
          <wp:wrapNone/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432" behindDoc="0" locked="0" layoutInCell="1" allowOverlap="1" wp14:anchorId="6E46775A" wp14:editId="205D9B5A">
          <wp:simplePos x="0" y="0"/>
          <wp:positionH relativeFrom="column">
            <wp:posOffset>4993005</wp:posOffset>
          </wp:positionH>
          <wp:positionV relativeFrom="paragraph">
            <wp:posOffset>-208915</wp:posOffset>
          </wp:positionV>
          <wp:extent cx="1186180" cy="410210"/>
          <wp:effectExtent l="0" t="0" r="0" b="8890"/>
          <wp:wrapNone/>
          <wp:docPr id="302" name="Picture 302" descr="IIP_GPA_HW_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IP_GPA_HW_BLUE_RGB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56D" w:rsidRDefault="0065456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1AC25D7" wp14:editId="643473E2">
              <wp:simplePos x="0" y="0"/>
              <wp:positionH relativeFrom="column">
                <wp:posOffset>-316098</wp:posOffset>
              </wp:positionH>
              <wp:positionV relativeFrom="paragraph">
                <wp:posOffset>-196311</wp:posOffset>
              </wp:positionV>
              <wp:extent cx="6961517" cy="456825"/>
              <wp:effectExtent l="0" t="0" r="0" b="63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1517" cy="456825"/>
                        <a:chOff x="0" y="0"/>
                        <a:chExt cx="6392173" cy="526212"/>
                      </a:xfrm>
                    </wpg:grpSpPr>
                    <pic:pic xmlns:pic="http://schemas.openxmlformats.org/drawingml/2006/picture">
                      <pic:nvPicPr>
                        <pic:cNvPr id="5" name="Picture 5" descr="AMSilv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8581" y="138023"/>
                          <a:ext cx="319177" cy="3191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Picture 6" descr="ICT MARK 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1660" y="146649"/>
                          <a:ext cx="448574" cy="3191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Picture 7" descr="iichildr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1064" y="69012"/>
                          <a:ext cx="577970" cy="4226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1607" y="43132"/>
                          <a:ext cx="888521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0007" y="34506"/>
                          <a:ext cx="534838" cy="49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7381" y="25880"/>
                          <a:ext cx="353683" cy="422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1" name="Picture 11" descr="IIP_GOLD_LOGO_RGB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1061049" cy="293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2" name="Picture 12" descr="IIP_GPA_HW_BLUE_RGB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01728" y="112144"/>
                          <a:ext cx="119044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3" name="Picture 13" descr="Letterhead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35902" y="0"/>
                          <a:ext cx="457200" cy="517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Picture 14" descr="ART_RGB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9071" y="112144"/>
                          <a:ext cx="327804" cy="327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4.9pt;margin-top:-15.45pt;width:548.15pt;height:35.95pt;z-index:251674624;mso-width-relative:margin;mso-height-relative:margin" coordsize="63921,5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3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aAAAAAFJnaHRsb25n&#10;AAADL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ZDNTUxNUI2MDkyMjYw&#10;ODJGMDNBNThCOTQzOUNFRTgxIiBleGlmOlBpeGVsWERpbWVuc2lvbj0iODE1IiBleGlmOlBpeGVs&#10;WURpbWVuc2lvbj0iMjgy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EBAQEBAQEBAQEBAQEBAQEBAQEBAQEBAQEBAQEBAQEBAQEBAQEBAQEBAQECAgICAgICAgIC&#10;AgMDAwMDAwMDAwMBAQEBAQEBAQEBAQICAQICAwMDAwMDAwMDAwMDAwMDAwMDAwMDAwMDAwMDAwMD&#10;AwMDAwMDAwMDAwMDAwMDAwMDA//AABEIARoDLwMBEQACEQEDEQH/3QAEAGb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U4q7FXYq7FXYq7FXYq7FXYq7FXYq7FXYq7FXYq7FXYq7FXYq7FXYq7FXYq7FXYq7FXYq7FX&#10;Yq7FXYq7FXYqo3E8NvBJPO4jhhVpJZGNAqqKsSfADEmmUIGRERuZPm3Vvzj1h/zB/wAQ2LN+jbet&#10;tBZMSFkteXxch2eU/vOX7DcPtcM00tXLxOIcv96+oaf2bxDReBP+8l65ZP5ub/iYfR/S9X859D6D&#10;ren65pNtqmnyCW1uV5Ie4NaMrDsyt8LDNtCYkLD5rq9LPBkOOYqUfx/skxybj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D1TirsVdirsVdirsVdirsVdirsVdirsVdi&#10;rsVdirsVdirsVdirsVdirsVdirsVdirsVdirsVdirsVdirsVdirxr8/fPX1a1TyrYyfv7kCXUmU7&#10;rF1SL/np9pv8jj+zJmu12ahwD/Oe29keyuKX5mY9MfTi/r/xT/zPp/rf1Hg2at9Eeg/lD+YzeV9W&#10;+o38h/Qd+4E9ekEh2WYDw7S/5Hxfsccy9LqOA0fpLzXtH2L+bx8cB+/x/T/tkf8AU/8AiP6X9Z9N&#10;I6uodCGVhVWG4IPcZunyohf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0fVOKuxV2KuxV2KuxV2KuxV2KuxV2KuxV2KuxV2KuxV2KuxV2KuxV2KuxV2KuxV2KuxV2KuxV2Ku&#10;xV2KuxVJfNvmWy8teX7vV7vdYF/dRd5JW2RB/rN/wK/FleXIIRsub2doZ6rNHFH+L/Yw/ik+RdV1&#10;S91XUrnUb2Qy3d3IZZnP8zdh4KOir+yuaCUjI2X2fT4IYYRhAcMIDhihci3OxV7j+R35lB1j8qav&#10;NR1FNJuHPUDf6uT4j/dP/Iv/AH2ubPR6j+A/5v8AxLwHtV2JV6nEP+HR/wCnv/VT/T/zntubJ4R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/9T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/9f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/9L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xj/nLPzMmj&#10;/lFd2KvxudcuILGID7XBW9eU08OEPpt/xkxV8JYq7FX0j/zhHpby+cvMOqgfBaaclqx97qdZB/1D&#10;HFX2HirsVdirsVdirsVdirsVdirsVdirsVdirsVdirsVdirsVdirsVdirsVdirsVdirsVf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+GP8AnKz8&#10;yIvNfn8aPYSiTSPLYe1R1PwyXbkfWXHspVIf+eTMvwvirxLFXYq+1v8AnDTyw2nflxe63LHxl1y9&#10;YxPT7Vvaj0k/5LfWMVe/Yq7FXYq7FXYq7FXYq7FXYq7FXYq7FXYq7FXYq7FXYq7FXYq7FXYq7FXY&#10;q7FXYq7FX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yv/&#10;AJyf1A2X5I+YeJpJcfVrdPf1LqLn3H+6+eKvz/xV2KuxV2KuxV2KuxV2KuxVXtLO7vbmK0s4JLm6&#10;nYJDBCrSSOx6KqqCzE+2Kvqr8i/+cVGtZrfzJ+YVurSpxksfL7EMqt1V7uh4tT/ln+z/AL+/aixV&#10;9RAACg2A6DFW8VdirsVdirsVdirsVdirsVdirsVdirsVdirsVdirsVdirsVdirsVdirsVdirsVdi&#10;rsVf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CM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Ib3Jpem9udGFsUmVzPC9rZXk+CgkJCQk8cmVhbD43&#10;MjwvcmVhbD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mpvYnRpY2tldDwvc3RyaW5nPgoJCTxrZXk+Y29tLmFwcGxlLnByaW50LnRpY2tl&#10;dC5pdGVtQXJyYXk8L2tleT4KCQk8YXJyYXk+CgkJCTxkaWN0PgoJCQkJPGtleT5jb20uYXBwbGUu&#10;cHJpbnQuUGFnZUZvcm1hdC5QTU9yaWVudGF0aW9uPC9rZXk+CgkJCQk8aW50ZWdlcj4xPC9pbnRl&#10;Z2Vy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Z2VSZWN0PC9rZXk+CgkJCQkJPGFycmF5PgoJCQkJCQk8cmVhbD4wLjA8L3JlYWw+CgkJCQkJ&#10;CTxyZWFsPjAuMDwvcmVhbD4KCQkJCQkJPHJlYWw+NzgzPC9yZWFsPgoJCQkJCQk8cmVhbD41NTk8&#10;L3JlYWw+CgkJCQkJPC9hcnJhe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UE1QYXBlck5hbWU8L2tleT4K&#10;CQkJCQk8c3RyaW5nPmlzby1hNDwvc3RyaW5nPgoJCQkJCTxrZXk+Y29tLmFwcGxlLnByaW50LnRp&#10;Y2tldC5zdGF0ZUZsYWc8L2tleT4KCQkJCQk8aW50ZWdlcj4wPC9pbnRlZ2VyPgoJCQkJPC9kaWN0&#10;PgoJCQk8L2FycmF5PgoJCTwvZGljdD4KCQk8a2V5PmNvbS5hcHBsZS5wcmludC5QYXBlckluZm8u&#10;UE1Vbm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NzgzPC9yZWFsPgoJCQkJCQk8&#10;cmVhbD41NTk8L3JlYWw+CgkJCQkJPC9hcnJheT4KCQkJCQk8a2V5PmNvbS5hcHBsZS5wcmludC50&#10;aWNrZXQuc3RhdGVGbGFnPC9rZXk+CgkJCQkJPGludGVnZXI+MDwvaW50ZWdlcj4KCQkJCTwvZGlj&#10;dD4KCQkJPC9hcnJheT4KCQk8L2RpY3Q+CgkJPGtleT5jb20uYXBwbGUucHJpbnQuUGFwZXJJbmZv&#10;LlBNVW5h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XBlckluZm8u&#10;UE1VbmFkanVzdGVkUGFwZXJSZWN0PC9rZXk+CgkJCQkJPGFycmF5PgoJCQkJCQk8cmVhbD4tMTg8&#10;L3JlYWw+CgkJCQkJCTxyZWFsPi0xODwvcmVhbD4KCQkJCQkJPHJlYWw+ODI0PC9yZWFsPgoJCQkJ&#10;CQk8cmVhbD41Nzc8L3JlYWw+CgkJCQkJPC9hcnJhe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cHBk&#10;LlBNUGFwZXJOYW1lPC9rZXk+CgkJCQkJPHN0cmluZz5BNDwvc3RyaW5nPgoJCQkJCTxrZXk+Y29t&#10;LmFwcGxlLnByaW50LnRpY2tldC5zdGF0ZUZsYWc8L2tleT4KCQkJCQk8aW50ZWdlcj4wPC9pbnRl&#10;Z2VyPgoJCQkJPC9kaWN0PgoJCQk8L2FycmF5PgoJCTwvZGljdD4KCQk8a2V5PmNvbS5hcHBsZS5w&#10;cmludC50aWNrZXQuQVBJVmVyc2lvbjwva2V5PgoJCTxzdHJpbmc+MDAuMjA8L3N0cmluZ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0eXBlPC9rZXk+Cgk8c3RyaW5nPmNvbS5hcHBsZS5w&#10;cmludC5QYWdlRm9ybWF0VGlja2V0PC9zdHJpbmc+CjwvZGljdD4KPC9wbGlzdD4KADhCSU0D7QAA&#10;AAAAEAEsAAAAAQACASwAAAABAAI4QklNBCYAAAAAAA4AAAAAAAAAAAAAP4AAADhCSU0EDQAAAAAA&#10;BAAAAB4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tgAAAABSZ2h0bG9uZwAAAzk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COEJJTQQMAAAAAA1+&#10;AAAAAQAAAKAAAAAjAAAB4AAAQaAAAA1iABgAAf/Y/+AAEEpGSUYAAQIAAEgASAAA/+0ADEFkb2Jl&#10;X0NNAAH/7gAOQWRvYmUAZIAAAAAB/9sAhAAMCAgICQgMCQkMEQsKCxEVDwwMDxUYExMVExMYEQwM&#10;DAwMDBEMDAwMDAwMDAwMDAwMDAwMDAwMDAwMDAwMDAwMAQ0LCw0ODRAODhAUDg4OFBQODg4OFBEM&#10;DAwMDBERDAwMDAwMEQwMDAwMDAwMDAwMDAwMDAwMDAwMDAwMDAwMDAz/wAARCAAj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tENTZGM0M5MDRDQUUwM0VGMkJDODlDNjg0NzdFNDlFRSIgZXhpZjpQ&#10;aXhlbFhEaW1lbnNpb249IjgyNSIgZXhpZjpQaXhlbFlEaW1lbnNpb249IjE4MiIgZXhpZjpDb2xv&#10;clNwYWNlPSIxIiBleGlmOk5hdGl2ZURpZ2VzdD0i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EBAQEBAQEBAQEB&#10;AQEBAQICAgICAgICAgICAwMDAwMDAwMDAwEBAQEBAQEBAQEBAgIBAgIDAwMDAwMDAwMDAwMDAwMD&#10;AwMDAwMDAwMDAwMDAwMDAwMDAwMDAwMDAwMDAwMDAwMD/8AAEQgAtgM5AwERAAIRAQMRAf/dAAQA&#10;a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EBAQEBAQEBAQEBAQEBAQEBAQEBAQEBAQEBAQEBAQEBAQEBAQEBAQEB&#10;AQEBAQEBAQEBAQEBAQEBAQEBAQEBAQH/2wBDAQEBAQEBAQEBAQEBAQEBAQEBAQEBAQEBAQEBAQEB&#10;AQEBAQEBAQEBAQEBAQEBAQEBAQEBAQEBAQEBAQEBAQEBAQH/wAARCAHIAo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MSilver" style="position:absolute;left:20185;top:1380;width:3192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7/oDBAAAA2gAAAA8AAABkcnMvZG93bnJldi54bWxEj1FrwkAQhN8L/odjhb7pRcEi0VNEFO1D&#10;oU3yA5bcmgSzeyF3mvTf9wqFPg4z8w2z3Y/cqif1vnFiYDFPQJGUzjZSGSjy82wNygcUi60TMvBN&#10;Hva7ycsWU+sG+aJnFioVIeJTNFCH0KVa+7ImRj93HUn0bq5nDFH2lbY9DhHOrV4myZtmbCQu1NjR&#10;sabynj3YwMeQd9nnRYr2zE5np3zp3pmNeZ2Ohw2oQGP4D/+1r9bACn6vxBu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7/oDBAAAA2gAAAA8AAAAAAAAAAAAAAAAAnwIA&#10;AGRycy9kb3ducmV2LnhtbFBLBQYAAAAABAAEAPcAAACNAwAAAAA=&#10;">
                <v:imagedata r:id="rId11" o:title="AMSilver"/>
                <v:path arrowok="t"/>
              </v:shape>
              <v:shape id="Picture 6" o:spid="_x0000_s1028" type="#_x0000_t75" alt="ICT MARK LOGO" style="position:absolute;left:25016;top:1466;width:4486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R5MzAAAAA2gAAAA8AAABkcnMvZG93bnJldi54bWxEj0+LwjAUxO8LfofwBG9rqgdZqrGIIIqe&#10;rCteH82zf2xeahO1/fZmQdjjMDO/YRZJZ2rxpNaVlhVMxhEI4szqknMFv6fN9w8I55E11pZJQU8O&#10;kuXga4Gxti8+0jP1uQgQdjEqKLxvYildVpBBN7YNcfCutjXog2xzqVt8Bbip5TSKZtJgyWGhwIbW&#10;BWW39GEUUKX3t2pr0ZzP/b2/1OvscE2VGg271RyEp87/hz/tnVYwg78r4Qb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HkzMAAAADaAAAADwAAAAAAAAAAAAAAAACfAgAA&#10;ZHJzL2Rvd25yZXYueG1sUEsFBgAAAAAEAAQA9wAAAIwDAAAAAA==&#10;">
                <v:imagedata r:id="rId12" o:title="ICT MARK LOGO"/>
                <v:path arrowok="t"/>
              </v:shape>
              <v:shape id="Picture 7" o:spid="_x0000_s1029" type="#_x0000_t75" alt="iichildren" style="position:absolute;left:42010;top:690;width:5780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KCsfCAAAA2gAAAA8AAABkcnMvZG93bnJldi54bWxEj0FrwkAUhO8F/8PyhN7qplG0pq4ilYB6&#10;U+v9kX1NQrNvl+w2if31bqHgcZiZb5jVZjCN6Kj1tWUFr5MEBHFhdc2lgs9L/vIGwgdkjY1lUnAj&#10;D5v16GmFmbY9n6g7h1JECPsMFVQhuExKX1Rk0E+sI47el20NhijbUuoW+wg3jUyTZC4N1hwXKnT0&#10;UVHxff4xCvLbcXf45dMlNcMSt9OrS2aFU+p5PGzfQQQawiP8395rBQv4uxJvgF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grHwgAAANoAAAAPAAAAAAAAAAAAAAAAAJ8C&#10;AABkcnMvZG93bnJldi54bWxQSwUGAAAAAAQABAD3AAAAjgMAAAAA&#10;">
                <v:imagedata r:id="rId13" o:title="iichildren"/>
                <v:path arrowok="t"/>
              </v:shape>
              <v:shape id="Picture 8" o:spid="_x0000_s1030" type="#_x0000_t75" style="position:absolute;left:29416;top:431;width:8885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TTy9AAAA2gAAAA8AAABkcnMvZG93bnJldi54bWxET02LwjAQvQv+hzDC3jTVZUWqUUS64nVV&#10;0OPYjE2xmdQmW+u/NwfB4+N9L1adrURLjS8dKxiPEhDEudMlFwqOh9/hDIQPyBorx6TgSR5Wy35v&#10;gal2D/6jdh8KEUPYp6jAhFCnUvrckEU/cjVx5K6usRgibAqpG3zEcFvJSZJMpcWSY4PBmjaG8tv+&#10;3yrIz1nS2nP23f2Y6nbaZrh9Xu5KfQ269RxEoC58xG/3TiuIW+OVeAPk8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PdNPL0AAADaAAAADwAAAAAAAAAAAAAAAACfAgAAZHJz&#10;L2Rvd25yZXYueG1sUEsFBgAAAAAEAAQA9wAAAIkDAAAAAA==&#10;">
                <v:imagedata r:id="rId14" o:title=""/>
                <v:path arrowok="t"/>
              </v:shape>
              <v:shape id="Picture 9" o:spid="_x0000_s1031" type="#_x0000_t75" style="position:absolute;left:15700;top:345;width:5348;height:4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Q8TDAAAA2gAAAA8AAABkcnMvZG93bnJldi54bWxEj81uwjAQhO+VeAdrkbgVhx4QpDgRULWl&#10;3Pgp4riKt3HUeG3FLqRvX1dC4jiamW80i7K3rbhQFxrHCibjDARx5XTDtYLj4fVxBiJEZI2tY1Lw&#10;SwHKYvCwwFy7K+/oso+1SBAOOSowMfpcylAZshjGzhMn78t1FmOSXS11h9cEt618yrKptNhwWjDo&#10;aW2o+t7/WAX2w0/Yb99Pb+eX6tNsV/qwpKjUaNgvn0FE6uM9fGtvtII5/F9JN0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pDxMMAAADaAAAADwAAAAAAAAAAAAAAAACf&#10;AgAAZHJzL2Rvd25yZXYueG1sUEsFBgAAAAAEAAQA9wAAAI8DAAAAAA==&#10;">
                <v:imagedata r:id="rId15" o:title=""/>
                <v:path arrowok="t"/>
              </v:shape>
              <v:shape id="Picture 10" o:spid="_x0000_s1032" type="#_x0000_t75" style="position:absolute;left:38473;top:258;width:3537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H2rEAAAA2wAAAA8AAABkcnMvZG93bnJldi54bWxEj0FrAkEMhe8F/8MQobc6qxQpW0dRUWjx&#10;ULR6jztxd3Uns8yMuv57cyj0lvBe3vsymXWuUTcKsfZsYDjIQBEX3tZcGtj/rt8+QMWEbLHxTAYe&#10;FGE27b1MMLf+zlu67VKpJIRjjgaqlNpc61hU5DAOfEss2skHh0nWUGob8C7hrtGjLBtrhzVLQ4Ut&#10;LSsqLrurM1AsVoefw/dqsdmfL+9d3IaRrY/GvPa7+SeoRF36N/9df1nBF3r5RQb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jH2rEAAAA2wAAAA8AAAAAAAAAAAAAAAAA&#10;nwIAAGRycy9kb3ducmV2LnhtbFBLBQYAAAAABAAEAPcAAACQAwAAAAA=&#10;">
                <v:imagedata r:id="rId16" o:title=""/>
                <v:path arrowok="t"/>
              </v:shape>
              <v:shape id="Picture 11" o:spid="_x0000_s1033" type="#_x0000_t75" alt="IIP_GOLD_LOGO_RGB" style="position:absolute;top:1380;width:10610;height: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G1bAAAAA2wAAAA8AAABkcnMvZG93bnJldi54bWxET0uLwjAQvi/4H8II3ta0wrpSjaJCFz36&#10;gN3j0IxNsZmUJtr6740g7G0+vucsVr2txZ1aXzlWkI4TEMSF0xWXCs6n/HMGwgdkjbVjUvAgD6vl&#10;4GOBmXYdH+h+DKWIIewzVGBCaDIpfWHIoh+7hjhyF9daDBG2pdQtdjHc1nKSJFNpseLYYLChraHi&#10;erxZBXk/M932d/K3+znvN+uvIj1tvnOlRsN+PQcRqA//4rd7p+P8FF6/x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YbVsAAAADbAAAADwAAAAAAAAAAAAAAAACfAgAA&#10;ZHJzL2Rvd25yZXYueG1sUEsFBgAAAAAEAAQA9wAAAIwDAAAAAA==&#10;">
                <v:imagedata r:id="rId17" o:title="IIP_GOLD_LOGO_RGB"/>
                <v:path arrowok="t"/>
              </v:shape>
              <v:shape id="Picture 12" o:spid="_x0000_s1034" type="#_x0000_t75" alt="IIP_GPA_HW_BLUE_RGB" style="position:absolute;left:52017;top:1121;width:11904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eTXBAAAA2wAAAA8AAABkcnMvZG93bnJldi54bWxET01rwkAQvQv9D8sIvYhuTCGV6CpFKBQK&#10;xWov3obsmA1mZ0N2atJ/3y0Ivc3jfc5mN/pW3aiPTWADy0UGirgKtuHawNfpdb4CFQXZYhuYDPxQ&#10;hN32YbLB0oaBP+l2lFqlEI4lGnAiXal1rBx5jIvQESfuEnqPkmBfa9vjkMJ9q/MsK7THhlODw472&#10;jqrr8dsbYLefPcnzx9hc5Pw+DHmxxENhzON0fFmDEhrlX3x3v9k0P4e/X9IBe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4eTXBAAAA2wAAAA8AAAAAAAAAAAAAAAAAnwIA&#10;AGRycy9kb3ducmV2LnhtbFBLBQYAAAAABAAEAPcAAACNAwAAAAA=&#10;">
                <v:imagedata r:id="rId18" o:title="IIP_GPA_HW_BLUE_RGB"/>
                <v:path arrowok="t"/>
              </v:shape>
              <v:shape id="Picture 13" o:spid="_x0000_s1035" type="#_x0000_t75" alt="Letterhead2" style="position:absolute;left:47359;width:4572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uFzAAAAA2wAAAA8AAABkcnMvZG93bnJldi54bWxET02LwjAQvS/4H8II3tbUFUS6RukWZD2I&#10;UBX0ODSzbdlmUpKo9d8bQfA2j/c5i1VvWnEl5xvLCibjBARxaXXDlYLjYf05B+EDssbWMim4k4fV&#10;cvCxwFTbGxd03YdKxBD2KSqoQ+hSKX1Zk0E/th1x5P6sMxgidJXUDm8x3LTyK0lm0mDDsaHGjvKa&#10;yv/9xShwc95100128ufZb/6TF9vsUpRKjYZ99g0iUB/e4pd7o+P8KTx/i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424XMAAAADbAAAADwAAAAAAAAAAAAAAAACfAgAA&#10;ZHJzL2Rvd25yZXYueG1sUEsFBgAAAAAEAAQA9wAAAIwDAAAAAA==&#10;">
                <v:imagedata r:id="rId19" o:title="Letterhead2"/>
                <v:path arrowok="t"/>
              </v:shape>
              <v:shape id="Picture 14" o:spid="_x0000_s1036" type="#_x0000_t75" alt="ART_RGB" style="position:absolute;left:11990;top:1121;width:3278;height: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N8jAAAAA2wAAAA8AAABkcnMvZG93bnJldi54bWxET81qAjEQvhf6DmEKXopmLSKyGqUVSj0U&#10;oeoDDMm4WdxM0iTq+vaNIPQ2H9/vLFa968SFYmo9KxiPKhDE2puWGwWH/edwBiJlZIOdZ1JwowSr&#10;5fPTAmvjr/xDl11uRAnhVKMCm3OopUzaksM08oG4cEcfHeYCYyNNxGsJd518q6qpdNhyabAYaG1J&#10;n3Znp2DbR9Lh93tD09C9fulxa88fa6UGL/37HESmPv+LH+6NKfMncP+lHC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M3yMAAAADbAAAADwAAAAAAAAAAAAAAAACfAgAA&#10;ZHJzL2Rvd25yZXYueG1sUEsFBgAAAAAEAAQA9wAAAIwDAAAAAA==&#10;">
                <v:imagedata r:id="rId20" o:title="ART_RGB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F5E" w:rsidRDefault="00B17F5E" w:rsidP="00354481">
      <w:pPr>
        <w:spacing w:after="0" w:line="240" w:lineRule="auto"/>
      </w:pPr>
      <w:r>
        <w:separator/>
      </w:r>
    </w:p>
  </w:footnote>
  <w:footnote w:type="continuationSeparator" w:id="0">
    <w:p w:rsidR="00B17F5E" w:rsidRDefault="00B17F5E" w:rsidP="00354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D2" w:rsidRDefault="004024D2">
    <w:pPr>
      <w:pStyle w:val="Header"/>
    </w:pPr>
    <w:r w:rsidRPr="004024D2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4FA5722" wp14:editId="62ED63FA">
              <wp:simplePos x="0" y="0"/>
              <wp:positionH relativeFrom="column">
                <wp:posOffset>-428242</wp:posOffset>
              </wp:positionH>
              <wp:positionV relativeFrom="paragraph">
                <wp:posOffset>-398457</wp:posOffset>
              </wp:positionV>
              <wp:extent cx="1716058" cy="9998016"/>
              <wp:effectExtent l="0" t="0" r="0" b="2286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6058" cy="9998016"/>
                        <a:chOff x="0" y="0"/>
                        <a:chExt cx="1518082" cy="9894103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01924"/>
                          <a:ext cx="1457865" cy="845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77638" y="1259456"/>
                          <a:ext cx="1378597" cy="8634647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rgbClr val="0070C0"/>
                            </a:gs>
                            <a:gs pos="88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24D2" w:rsidRDefault="004024D2" w:rsidP="004024D2">
                            <w:pPr>
                              <w:jc w:val="center"/>
                            </w:pPr>
                            <w:r w:rsidRPr="00C625F2">
                              <w:rPr>
                                <w:color w:val="FFFFFF" w:themeColor="background1"/>
                              </w:rPr>
                              <w:t>ARTS ACADEMY</w:t>
                            </w: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Is a charitable company limited by guarantee registered in England and Wales with registration number </w:t>
                            </w:r>
                            <w:r w:rsidR="00F72AFC"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8160730?</w:t>
                            </w: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4024D2" w:rsidRPr="00354481" w:rsidRDefault="00CF46DB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PRINCIPAL:  Craig Platt 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Registered Offices: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Crawlaw Road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Easington Colliery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Co Durham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SR8 3LP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T: 0191 5691420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F: 0191 5273320</w:t>
                            </w:r>
                          </w:p>
                          <w:p w:rsidR="004024D2" w:rsidRPr="00354481" w:rsidRDefault="004024D2" w:rsidP="004024D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/>
                          <w:p w:rsidR="004024D2" w:rsidRDefault="004024D2" w:rsidP="004024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82" cy="275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5000">
                              <a:srgbClr val="0070C0"/>
                            </a:gs>
                            <a:gs pos="98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33.7pt;margin-top:-31.35pt;width:135.1pt;height:787.25pt;z-index:251670528;mso-width-relative:margin;mso-height-relative:margin" coordsize="15180,98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3019;width:14578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m3TCAAAA2gAAAA8AAABkcnMvZG93bnJldi54bWxEj0+LwjAUxO+C3yE8YW+a1gWVapRFUfYm&#10;/tkFb8/m2ZZtXkqS1frtjSB4HGbmN8xs0ZpaXMn5yrKCdJCAIM6trrhQcDys+xMQPiBrrC2Tgjt5&#10;WMy7nRlm2t54R9d9KESEsM9QQRlCk0np85IM+oFtiKN3sc5giNIVUju8Rbip5TBJRtJgxXGhxIaW&#10;JeV/+3+jYHM4bz/dTyJb3vyO69SuT6siVeqj135NQQRqwzv8an9rBUN4Xok3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D5t0wgAAANoAAAAPAAAAAAAAAAAAAAAAAJ8C&#10;AABkcnMvZG93bnJldi54bWxQSwUGAAAAAAQABAD3AAAAjgMAAAAA&#10;">
                <v:imagedata r:id="rId2" o:title=""/>
                <v:path arrowok="t"/>
              </v:shape>
              <v:rect id="Rectangle 3" o:spid="_x0000_s1028" style="position:absolute;left:776;top:12594;width:13786;height:86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akcIA&#10;AADaAAAADwAAAGRycy9kb3ducmV2LnhtbESPS4vCMBSF98L8h3CF2WmqIzJ0jDIjCC7c+KAwu0ty&#10;bYvNTWliW/31RhBcHs7j4yxWva1ES40vHSuYjBMQxNqZknMFp+Nm9A3CB2SDlWNScCMPq+XHYIGp&#10;cR3vqT2EXMQR9ikqKEKoUym9LsiiH7uaOHpn11gMUTa5NA12cdxWcpokc2mx5EgosKZ1QfpyuNoI&#10;0cmszf+6+/4ss//NJdNyvtsp9Tnsf39ABOrDO/xqb42CL3hei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dqRwgAAANoAAAAPAAAAAAAAAAAAAAAAAJgCAABkcnMvZG93&#10;bnJldi54bWxQSwUGAAAAAAQABAD1AAAAhwMAAAAA&#10;" fillcolor="#0070c0" strokecolor="#385d8a" strokeweight="2pt">
                <v:fill color2="#e1e8f5" colors="0 #0070c0;1311f #0070c0;57672f #c2d1ed" focus="100%" type="gradient">
                  <o:fill v:ext="view" type="gradientUnscaled"/>
                </v:fill>
                <v:textbox>
                  <w:txbxContent>
                    <w:p w:rsidR="004024D2" w:rsidRDefault="004024D2" w:rsidP="004024D2">
                      <w:pPr>
                        <w:jc w:val="center"/>
                      </w:pPr>
                      <w:r w:rsidRPr="00C625F2">
                        <w:rPr>
                          <w:color w:val="FFFFFF" w:themeColor="background1"/>
                        </w:rPr>
                        <w:t>ARTS ACADEMY</w:t>
                      </w: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>
                      <w:pPr>
                        <w:jc w:val="center"/>
                      </w:pPr>
                    </w:p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Is a charitable company limited by guarantee registered in England and Wales with registration number </w:t>
                      </w:r>
                      <w:r w:rsidR="00F72AFC"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8160730?</w:t>
                      </w: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 </w:t>
                      </w: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4024D2" w:rsidRPr="00354481" w:rsidRDefault="00CF46DB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PRINCIPAL:  Craig Platt 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Registered Offices: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Crawlaw Road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Easington Colliery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Co Durham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SR8 3LP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T: 0191 5691420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F: 0191 5273320</w:t>
                      </w:r>
                    </w:p>
                    <w:p w:rsidR="004024D2" w:rsidRPr="00354481" w:rsidRDefault="004024D2" w:rsidP="004024D2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/>
                    <w:p w:rsidR="004024D2" w:rsidRDefault="004024D2" w:rsidP="004024D2">
                      <w:pPr>
                        <w:jc w:val="center"/>
                      </w:pPr>
                    </w:p>
                  </w:txbxContent>
                </v:textbox>
              </v:rect>
              <v:rect id="Rectangle 12" o:spid="_x0000_s1029" style="position:absolute;width:1518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+Y8EA&#10;AADaAAAADwAAAGRycy9kb3ducmV2LnhtbERPzWrCQBC+F3yHZQRvddMWS4muErTV9mSjPsCQHZPY&#10;7GzY3cT49l2h0NPw8f3OYjWYRvTkfG1ZwdM0AUFcWF1zqeB0/Hh8A+EDssbGMim4kYfVcvSwwFTb&#10;K+fUH0IpYgj7FBVUIbSplL6oyKCf2pY4cmfrDIYIXSm1w2sMN418TpJXabDm2FBhS+uKip9DZxSY&#10;75fO5fvsfbsrtl2+Oc8uffal1GQ8ZHMQgYbwL/5zf+o4H+6v3K9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/fmPBAAAA2gAAAA8AAAAAAAAAAAAAAAAAmAIAAGRycy9kb3du&#10;cmV2LnhtbFBLBQYAAAAABAAEAPUAAACGAwAAAAA=&#10;" fillcolor="#0070c0" stroked="f">
                <v:fill rotate="t" colors="0 #0070c0;9830f #0070c0" focus="100%" type="gradient"/>
                <v:textbox inset="2.88pt,2.88pt,2.88pt,2.88pt"/>
              </v:rect>
            </v:group>
          </w:pict>
        </mc:Fallback>
      </mc:AlternateContent>
    </w:r>
    <w:sdt>
      <w:sdtPr>
        <w:id w:val="-800378053"/>
        <w:placeholder>
          <w:docPart w:val="9EAE56BC095143BBA94F375195D1ECA2"/>
        </w:placeholder>
        <w:temporary/>
        <w:showingPlcHdr/>
      </w:sdtPr>
      <w:sdtEndPr/>
      <w:sdtContent>
        <w:r>
          <w:t>[Type text]</w:t>
        </w:r>
      </w:sdtContent>
    </w:sdt>
  </w:p>
  <w:p w:rsidR="004024D2" w:rsidRDefault="004024D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5F2" w:rsidRDefault="00C625F2">
    <w:pPr>
      <w:pStyle w:val="Header"/>
    </w:pPr>
    <w:r w:rsidRPr="004024D2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21D9580" wp14:editId="03FD261F">
              <wp:simplePos x="0" y="0"/>
              <wp:positionH relativeFrom="column">
                <wp:posOffset>-393736</wp:posOffset>
              </wp:positionH>
              <wp:positionV relativeFrom="paragraph">
                <wp:posOffset>-338072</wp:posOffset>
              </wp:positionV>
              <wp:extent cx="1664012" cy="9911746"/>
              <wp:effectExtent l="0" t="0" r="0" b="13335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4012" cy="9911746"/>
                        <a:chOff x="0" y="0"/>
                        <a:chExt cx="1518082" cy="10087240"/>
                      </a:xfrm>
                    </wpg:grpSpPr>
                    <pic:pic xmlns:pic="http://schemas.openxmlformats.org/drawingml/2006/picture">
                      <pic:nvPicPr>
                        <pic:cNvPr id="304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01924"/>
                          <a:ext cx="1457865" cy="8453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05" name="Rectangle 305"/>
                      <wps:cNvSpPr/>
                      <wps:spPr>
                        <a:xfrm>
                          <a:off x="0" y="1264193"/>
                          <a:ext cx="1455964" cy="8823047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rgbClr val="0070C0"/>
                            </a:gs>
                            <a:gs pos="88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25F2" w:rsidRDefault="00C625F2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625F2">
                              <w:rPr>
                                <w:color w:val="FFFFFF" w:themeColor="background1"/>
                              </w:rPr>
                              <w:t>ARTS ACADEMY</w:t>
                            </w:r>
                          </w:p>
                          <w:p w:rsidR="00BD0729" w:rsidRDefault="00BD0729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BD0729" w:rsidRPr="00C625F2" w:rsidRDefault="00BD0729" w:rsidP="00C625F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  <w:p w:rsidR="00C625F2" w:rsidRDefault="00C625F2" w:rsidP="00C625F2"/>
                          <w:p w:rsidR="00C625F2" w:rsidRDefault="00C625F2" w:rsidP="00C625F2"/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FFFFFF" w:themeColor="background1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Is a charitable company limited by guarantee registered in England and Wales with registration number 8160730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</w:p>
                          <w:p w:rsidR="0065456D" w:rsidRPr="00354481" w:rsidRDefault="0010641C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ACTING </w:t>
                            </w:r>
                            <w:r w:rsidR="0065456D"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PRINCIPAL: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CRAIG PLATT</w:t>
                            </w:r>
                            <w:r w:rsidR="0065456D"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 xml:space="preserve">       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Registered Offices: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Crawlaw Road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Easington Colliery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Co Durham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SR8 3LP</w:t>
                            </w:r>
                          </w:p>
                          <w:p w:rsidR="0065456D" w:rsidRPr="00354481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T: 0191 5691420</w:t>
                            </w:r>
                          </w:p>
                          <w:p w:rsidR="0065456D" w:rsidRDefault="0065456D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354481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F: 0191 5273320</w:t>
                            </w:r>
                          </w:p>
                          <w:p w:rsidR="00CC2510" w:rsidRPr="00CC2510" w:rsidRDefault="00CC2510" w:rsidP="0065456D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3"/>
                                <w:szCs w:val="13"/>
                                <w:lang w:eastAsia="en-GB"/>
                                <w14:cntxtAlts/>
                              </w:rPr>
                            </w:pPr>
                            <w:r w:rsidRPr="00CC2510">
                              <w:rPr>
                                <w:rFonts w:ascii="Calibri" w:eastAsia="Times New Roman" w:hAnsi="Calibri" w:cs="Times New Roman"/>
                                <w:color w:val="000000"/>
                                <w:kern w:val="28"/>
                                <w:sz w:val="13"/>
                                <w:szCs w:val="13"/>
                                <w:lang w:eastAsia="en-GB"/>
                                <w14:cntxtAlts/>
                              </w:rPr>
                              <w:t>Email:  e7029.admin@durhamschools.org.uk</w:t>
                            </w:r>
                          </w:p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/>
                          <w:p w:rsidR="00C625F2" w:rsidRDefault="00C625F2" w:rsidP="00C62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Rectangle 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82" cy="275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15000">
                              <a:srgbClr val="0070C0"/>
                            </a:gs>
                            <a:gs pos="98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03" o:spid="_x0000_s1030" style="position:absolute;margin-left:-31pt;margin-top:-26.6pt;width:131pt;height:780.45pt;z-index:251672576;mso-width-relative:margin;mso-height-relative:margin" coordsize="15180,10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top:3019;width:14578;height:8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TWXEAAAA3AAAAA8AAABkcnMvZG93bnJldi54bWxEj0FrAjEUhO9C/0N4Qm+arBYtW6MUi9Kb&#10;qG3B23Pzuru4eVmSVLf/3giCx2FmvmFmi8424kw+1I41ZEMFgrhwpuZSw9d+NXgFESKywcYxafin&#10;AIv5U2+GuXEX3tJ5F0uRIBxy1FDF2OZShqIii2HoWuLk/TpvMSbpS2k8XhLcNnKk1ERarDktVNjS&#10;sqLitPuzGtb742bsv5XseP0zbTK3OnyUmdbP/e79DUSkLj7C9/an0TBWL3A7k46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BTWXEAAAA3AAAAA8AAAAAAAAAAAAAAAAA&#10;nwIAAGRycy9kb3ducmV2LnhtbFBLBQYAAAAABAAEAPcAAACQAwAAAAA=&#10;">
                <v:imagedata r:id="rId2" o:title=""/>
                <v:path arrowok="t"/>
              </v:shape>
              <v:rect id="Rectangle 305" o:spid="_x0000_s1032" style="position:absolute;top:12641;width:14559;height:88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dDsQA&#10;AADcAAAADwAAAGRycy9kb3ducmV2LnhtbESPS2sCMRSF94X+h3AL7mpSX5SpUVpBcOFGW4TuLsl1&#10;ZnByM0zizOivN4Lg8nAeH2e+7F0lWmpC6VnDx1CBIDbelpxr+Ptdv3+CCBHZYuWZNFwowHLx+jLH&#10;zPqOd9TuYy7SCIcMNRQx1pmUwRTkMAx9TZy8o28cxiSbXNoGuzTuKjlSaiYdlpwIBda0Ksic9meX&#10;IEZN2vynu+6O8vC/Ph2MnG23Wg/e+u8vEJH6+Aw/2hurYaym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3Q7EAAAA3AAAAA8AAAAAAAAAAAAAAAAAmAIAAGRycy9k&#10;b3ducmV2LnhtbFBLBQYAAAAABAAEAPUAAACJAwAAAAA=&#10;" fillcolor="#0070c0" strokecolor="#385d8a" strokeweight="2pt">
                <v:fill color2="#e1e8f5" colors="0 #0070c0;1311f #0070c0;57672f #c2d1ed" focus="100%" type="gradient">
                  <o:fill v:ext="view" type="gradientUnscaled"/>
                </v:fill>
                <v:textbox>
                  <w:txbxContent>
                    <w:p w:rsidR="00C625F2" w:rsidRDefault="00C625F2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625F2">
                        <w:rPr>
                          <w:color w:val="FFFFFF" w:themeColor="background1"/>
                        </w:rPr>
                        <w:t>ARTS ACADEMY</w:t>
                      </w:r>
                    </w:p>
                    <w:p w:rsidR="00BD0729" w:rsidRDefault="00BD0729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BD0729" w:rsidRPr="00C625F2" w:rsidRDefault="00BD0729" w:rsidP="00C625F2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C625F2" w:rsidRDefault="00C625F2" w:rsidP="00C625F2"/>
                    <w:p w:rsidR="00C625F2" w:rsidRDefault="00C625F2" w:rsidP="00C625F2"/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>
                      <w:pPr>
                        <w:jc w:val="center"/>
                      </w:pPr>
                    </w:p>
                    <w:p w:rsidR="00C625F2" w:rsidRDefault="00C625F2" w:rsidP="00C625F2"/>
                    <w:p w:rsidR="00C625F2" w:rsidRDefault="00C625F2" w:rsidP="00C625F2"/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FFFFFF" w:themeColor="background1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Is a charitable company limited by guarantee registered in England and Wales with registration number 8160730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 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</w:p>
                    <w:p w:rsidR="0065456D" w:rsidRPr="00354481" w:rsidRDefault="0010641C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ACTING </w:t>
                      </w:r>
                      <w:r w:rsidR="0065456D"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PRINCIPAL:  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CRAIG PLATT</w:t>
                      </w:r>
                      <w:r w:rsidR="0065456D"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 xml:space="preserve">       </w:t>
                      </w:r>
                      <w:bookmarkStart w:id="1" w:name="_GoBack"/>
                      <w:bookmarkEnd w:id="1"/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Registered Offices: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Crawlaw Road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Easington Colliery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Co Durham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SR8 3LP</w:t>
                      </w:r>
                    </w:p>
                    <w:p w:rsidR="0065456D" w:rsidRPr="00354481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T: 0191 5691420</w:t>
                      </w:r>
                    </w:p>
                    <w:p w:rsidR="0065456D" w:rsidRDefault="0065456D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354481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F: 0191 5273320</w:t>
                      </w:r>
                    </w:p>
                    <w:p w:rsidR="00CC2510" w:rsidRPr="00CC2510" w:rsidRDefault="00CC2510" w:rsidP="0065456D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3"/>
                          <w:szCs w:val="13"/>
                          <w:lang w:eastAsia="en-GB"/>
                          <w14:cntxtAlts/>
                        </w:rPr>
                      </w:pPr>
                      <w:r w:rsidRPr="00CC2510">
                        <w:rPr>
                          <w:rFonts w:ascii="Calibri" w:eastAsia="Times New Roman" w:hAnsi="Calibri" w:cs="Times New Roman"/>
                          <w:color w:val="000000"/>
                          <w:kern w:val="28"/>
                          <w:sz w:val="13"/>
                          <w:szCs w:val="13"/>
                          <w:lang w:eastAsia="en-GB"/>
                          <w14:cntxtAlts/>
                        </w:rPr>
                        <w:t>Email:  e7029.admin@durhamschools.org.uk</w:t>
                      </w:r>
                    </w:p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/>
                    <w:p w:rsidR="00C625F2" w:rsidRDefault="00C625F2" w:rsidP="00C625F2">
                      <w:pPr>
                        <w:jc w:val="center"/>
                      </w:pPr>
                    </w:p>
                  </w:txbxContent>
                </v:textbox>
              </v:rect>
              <v:rect id="Rectangle 12" o:spid="_x0000_s1033" style="position:absolute;width:15180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5A8UA&#10;AADcAAAADwAAAGRycy9kb3ducmV2LnhtbESPwW7CMBBE75X4B2sr9QZOQUUoYFAELW1PbYAPWMVL&#10;EojXke2E9O/rSkg9jmbmjWa1GUwjenK+tqzgeZKAIC6srrlUcDq+jRcgfEDW2FgmBT/kYbMePaww&#10;1fbGOfWHUIoIYZ+igiqENpXSFxUZ9BPbEkfvbJ3BEKUrpXZ4i3DTyGmSzKXBmuNChS1tKyquh84o&#10;MN+zzuVf2ev+vdh3+e78cumzT6WeHodsCSLQEP7D9/aHVjBL5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/kDxQAAANwAAAAPAAAAAAAAAAAAAAAAAJgCAABkcnMv&#10;ZG93bnJldi54bWxQSwUGAAAAAAQABAD1AAAAigMAAAAA&#10;" fillcolor="#0070c0" stroked="f">
                <v:fill rotate="t" colors="0 #0070c0;9830f #0070c0" focus="100%" type="gradient"/>
                <v:textbox inset="2.88pt,2.88pt,2.88pt,2.88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00C8D"/>
    <w:multiLevelType w:val="hybridMultilevel"/>
    <w:tmpl w:val="4CFA6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949FA"/>
    <w:multiLevelType w:val="hybridMultilevel"/>
    <w:tmpl w:val="1AC08A12"/>
    <w:lvl w:ilvl="0" w:tplc="603EA60E">
      <w:numFmt w:val="bullet"/>
      <w:lvlText w:val="•"/>
      <w:lvlJc w:val="left"/>
      <w:pPr>
        <w:ind w:left="2874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81"/>
    <w:rsid w:val="000F1A34"/>
    <w:rsid w:val="0010641C"/>
    <w:rsid w:val="00144C7E"/>
    <w:rsid w:val="00354481"/>
    <w:rsid w:val="003E41BB"/>
    <w:rsid w:val="004024D2"/>
    <w:rsid w:val="00434C2D"/>
    <w:rsid w:val="00453EDE"/>
    <w:rsid w:val="00457A96"/>
    <w:rsid w:val="004B5D48"/>
    <w:rsid w:val="0052618B"/>
    <w:rsid w:val="0057649B"/>
    <w:rsid w:val="0065456D"/>
    <w:rsid w:val="008759C8"/>
    <w:rsid w:val="0088463D"/>
    <w:rsid w:val="00923D8E"/>
    <w:rsid w:val="00927801"/>
    <w:rsid w:val="009472E1"/>
    <w:rsid w:val="009817C5"/>
    <w:rsid w:val="00B17F5E"/>
    <w:rsid w:val="00B57D99"/>
    <w:rsid w:val="00BD0729"/>
    <w:rsid w:val="00BF7B67"/>
    <w:rsid w:val="00C625F2"/>
    <w:rsid w:val="00C877A9"/>
    <w:rsid w:val="00CC2510"/>
    <w:rsid w:val="00CF46DB"/>
    <w:rsid w:val="00D0097C"/>
    <w:rsid w:val="00DD603A"/>
    <w:rsid w:val="00E64263"/>
    <w:rsid w:val="00E81949"/>
    <w:rsid w:val="00F72AFC"/>
    <w:rsid w:val="00FE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81"/>
  </w:style>
  <w:style w:type="paragraph" w:styleId="Footer">
    <w:name w:val="footer"/>
    <w:basedOn w:val="Normal"/>
    <w:link w:val="Foot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81"/>
  </w:style>
  <w:style w:type="paragraph" w:styleId="BalloonText">
    <w:name w:val="Balloon Text"/>
    <w:basedOn w:val="Normal"/>
    <w:link w:val="BalloonTextChar"/>
    <w:uiPriority w:val="99"/>
    <w:semiHidden/>
    <w:unhideWhenUsed/>
    <w:rsid w:val="003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78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481"/>
  </w:style>
  <w:style w:type="paragraph" w:styleId="Footer">
    <w:name w:val="footer"/>
    <w:basedOn w:val="Normal"/>
    <w:link w:val="FooterChar"/>
    <w:uiPriority w:val="99"/>
    <w:unhideWhenUsed/>
    <w:rsid w:val="00354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481"/>
  </w:style>
  <w:style w:type="paragraph" w:styleId="BalloonText">
    <w:name w:val="Balloon Text"/>
    <w:basedOn w:val="Normal"/>
    <w:link w:val="BalloonTextChar"/>
    <w:uiPriority w:val="99"/>
    <w:semiHidden/>
    <w:unhideWhenUsed/>
    <w:rsid w:val="0035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7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8.jpeg"/><Relationship Id="rId7" Type="http://schemas.openxmlformats.org/officeDocument/2006/relationships/image" Target="media/image4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image" Target="media/image7.jpeg"/><Relationship Id="rId16" Type="http://schemas.openxmlformats.org/officeDocument/2006/relationships/image" Target="media/image18.png"/><Relationship Id="rId20" Type="http://schemas.openxmlformats.org/officeDocument/2006/relationships/image" Target="media/image22.jpe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11" Type="http://schemas.openxmlformats.org/officeDocument/2006/relationships/image" Target="media/image13.jpeg"/><Relationship Id="rId5" Type="http://schemas.openxmlformats.org/officeDocument/2006/relationships/image" Target="media/image10.png"/><Relationship Id="rId15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21.png"/><Relationship Id="rId4" Type="http://schemas.openxmlformats.org/officeDocument/2006/relationships/image" Target="media/image9.png"/><Relationship Id="rId9" Type="http://schemas.openxmlformats.org/officeDocument/2006/relationships/image" Target="media/image5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EAE56BC095143BBA94F375195D1E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7A42B-868D-439A-A451-74FD378AB275}"/>
      </w:docPartPr>
      <w:docPartBody>
        <w:p w:rsidR="00EA476C" w:rsidRDefault="00EA476C" w:rsidP="00EA476C">
          <w:pPr>
            <w:pStyle w:val="9EAE56BC095143BBA94F375195D1ECA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6C"/>
    <w:rsid w:val="00EA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ECBE05F292438183F93E95ED3395F6">
    <w:name w:val="EBECBE05F292438183F93E95ED3395F6"/>
    <w:rsid w:val="00EA476C"/>
  </w:style>
  <w:style w:type="paragraph" w:customStyle="1" w:styleId="9EAE56BC095143BBA94F375195D1ECA2">
    <w:name w:val="9EAE56BC095143BBA94F375195D1ECA2"/>
    <w:rsid w:val="00EA476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ECBE05F292438183F93E95ED3395F6">
    <w:name w:val="EBECBE05F292438183F93E95ED3395F6"/>
    <w:rsid w:val="00EA476C"/>
  </w:style>
  <w:style w:type="paragraph" w:customStyle="1" w:styleId="9EAE56BC095143BBA94F375195D1ECA2">
    <w:name w:val="9EAE56BC095143BBA94F375195D1ECA2"/>
    <w:rsid w:val="00EA47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9D11F869</Template>
  <TotalTime>0</TotalTime>
  <Pages>2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Glendene School</Company>
  <LinksUpToDate>false</LinksUpToDate>
  <CharactersWithSpaces>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Foster</dc:creator>
  <cp:lastModifiedBy>A Walker</cp:lastModifiedBy>
  <cp:revision>2</cp:revision>
  <cp:lastPrinted>2014-09-17T11:06:00Z</cp:lastPrinted>
  <dcterms:created xsi:type="dcterms:W3CDTF">2014-10-14T13:09:00Z</dcterms:created>
  <dcterms:modified xsi:type="dcterms:W3CDTF">2014-10-14T13:09:00Z</dcterms:modified>
</cp:coreProperties>
</file>