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DD9" w:rsidRDefault="00843982" w:rsidP="00AF7AB4">
      <w:pPr>
        <w:jc w:val="center"/>
      </w:pPr>
      <w:bookmarkStart w:id="0" w:name="_GoBack"/>
      <w:bookmarkEnd w:id="0"/>
      <w:r>
        <w:rPr>
          <w:b/>
          <w:noProof/>
          <w:color w:val="auto"/>
          <w:kern w:val="0"/>
          <w:sz w:val="28"/>
          <w:szCs w:val="24"/>
          <w:lang w:val="en-GB"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-647700</wp:posOffset>
            </wp:positionV>
            <wp:extent cx="720725" cy="563880"/>
            <wp:effectExtent l="19050" t="19050" r="22225" b="26670"/>
            <wp:wrapTight wrapText="bothSides">
              <wp:wrapPolygon edited="0">
                <wp:start x="-571" y="-730"/>
                <wp:lineTo x="-571" y="22622"/>
                <wp:lineTo x="22266" y="22622"/>
                <wp:lineTo x="22266" y="-730"/>
                <wp:lineTo x="-571" y="-730"/>
              </wp:wrapPolygon>
            </wp:wrapTight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563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auto"/>
          <w:kern w:val="0"/>
          <w:sz w:val="28"/>
          <w:szCs w:val="24"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-594360</wp:posOffset>
            </wp:positionV>
            <wp:extent cx="784860" cy="502920"/>
            <wp:effectExtent l="19050" t="19050" r="15240" b="11430"/>
            <wp:wrapTight wrapText="bothSides">
              <wp:wrapPolygon edited="0">
                <wp:start x="-524" y="-818"/>
                <wp:lineTo x="-524" y="22091"/>
                <wp:lineTo x="22019" y="22091"/>
                <wp:lineTo x="22019" y="-818"/>
                <wp:lineTo x="-524" y="-818"/>
              </wp:wrapPolygon>
            </wp:wrapTight>
            <wp:docPr id="9" name="Picture 1" descr="C:\Users\jwilkinson.DUR3472\AppData\Local\Microsoft\Windows\Temporary Internet Files\Content.IE5\490EA6VP\Pupil Prem Reg W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ilkinson.DUR3472\AppData\Local\Microsoft\Windows\Temporary Internet Files\Content.IE5\490EA6VP\Pupil Prem Reg Wi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02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F80">
        <w:rPr>
          <w:b/>
          <w:noProof/>
          <w:color w:val="auto"/>
          <w:kern w:val="0"/>
          <w:sz w:val="28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4654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-896620</wp:posOffset>
                </wp:positionV>
                <wp:extent cx="7246620" cy="2414270"/>
                <wp:effectExtent l="0" t="0" r="0" b="0"/>
                <wp:wrapNone/>
                <wp:docPr id="1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6620" cy="2414270"/>
                          <a:chOff x="841" y="434"/>
                          <a:chExt cx="10440" cy="2160"/>
                        </a:xfrm>
                      </wpg:grpSpPr>
                      <wps:wsp>
                        <wps:cNvPr id="1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41" y="434"/>
                            <a:ext cx="3339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0888" w:rsidRDefault="00B10888" w:rsidP="00AF7AB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680033">
                                <w:rPr>
                                  <w:rFonts w:ascii="Comic Sans MS" w:hAnsi="Comic Sans MS"/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416814" cy="422855"/>
                                    <wp:effectExtent l="0" t="0" r="2286" b="0"/>
                                    <wp:docPr id="1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C:\Users\jwilkinson.DUR3472\AppData\Local\Microsoft\Windows\Temporary Internet Files\Content.IE5\4BXPZ3AY\MC900384132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18837" cy="4249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0888" w:rsidRDefault="00B10888" w:rsidP="00AF7AB4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</w:p>
                            <w:p w:rsidR="00B10888" w:rsidRPr="00AF7AB4" w:rsidRDefault="00B10888" w:rsidP="00AF7AB4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</w:rPr>
                                <w:t xml:space="preserve">Head Teacher: </w:t>
                              </w:r>
                            </w:p>
                            <w:p w:rsidR="00B10888" w:rsidRPr="00AF7AB4" w:rsidRDefault="00B10888" w:rsidP="00AF7AB4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</w:rPr>
                                <w:t>Mrs. J. Wilkinson, BA, PGCE, M.ED</w:t>
                              </w:r>
                            </w:p>
                            <w:p w:rsidR="00B10888" w:rsidRPr="00AF7AB4" w:rsidRDefault="00B10888" w:rsidP="00AF7AB4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</w:rPr>
                                <w:t>DfES No. 840 3472</w:t>
                              </w:r>
                            </w:p>
                            <w:p w:rsidR="00B10888" w:rsidRPr="00AF7AB4" w:rsidRDefault="00B10888" w:rsidP="00AF7AB4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</w:rPr>
                                <w:t>Tel. (01325) 300236</w:t>
                              </w:r>
                            </w:p>
                            <w:p w:rsidR="00B10888" w:rsidRPr="00AF7AB4" w:rsidRDefault="00B10888" w:rsidP="00AF7AB4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</w:rPr>
                                <w:t>Fax (01325) 318690</w:t>
                              </w:r>
                            </w:p>
                            <w:p w:rsidR="00B10888" w:rsidRPr="00AF7AB4" w:rsidRDefault="00B10888" w:rsidP="00AF7AB4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</w:rPr>
                                <w:t>Email</w:t>
                              </w:r>
                            </w:p>
                            <w:p w:rsidR="00B10888" w:rsidRPr="00AF7AB4" w:rsidRDefault="00B10888" w:rsidP="00AF7AB4">
                              <w:pPr>
                                <w:ind w:left="-400" w:firstLine="400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  <w:t>stfrancis@durhamlearning.net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341" y="614"/>
                            <a:ext cx="1795" cy="1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0888" w:rsidRDefault="00B10888" w:rsidP="00AF7AB4">
                              <w:r w:rsidRPr="00AF7AB4"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48995" cy="552450"/>
                                    <wp:effectExtent l="38100" t="19050" r="46355" b="190500"/>
                                    <wp:docPr id="11" name="Picture 1" descr="AN02104_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AN02104_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grayscl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8995" cy="552450"/>
                                            </a:xfrm>
                                            <a:prstGeom prst="roundRect">
                                              <a:avLst>
                                                <a:gd name="adj" fmla="val 8594"/>
                                              </a:avLst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>
                                              <a:solidFill>
                                                <a:srgbClr val="0070C0"/>
                                              </a:solidFill>
                                            </a:ln>
                                            <a:effectLst>
                                              <a:reflection blurRad="12700" stA="38000" endPos="28000" dist="5000" dir="5400000" sy="-100000" algn="bl" rotWithShape="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361" y="1694"/>
                            <a:ext cx="54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0888" w:rsidRPr="00AF7AB4" w:rsidRDefault="00B10888" w:rsidP="00AF7AB4">
                              <w:pPr>
                                <w:jc w:val="center"/>
                                <w:rPr>
                                  <w:rFonts w:ascii="Comic Sans MS" w:hAnsi="Comic Sans MS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  <w:b/>
                                  <w:sz w:val="24"/>
                                  <w:szCs w:val="24"/>
                                </w:rPr>
                                <w:t>Durham County Council</w:t>
                              </w:r>
                            </w:p>
                            <w:p w:rsidR="00B10888" w:rsidRPr="00AF7AB4" w:rsidRDefault="00B10888" w:rsidP="00AF7AB4">
                              <w:pPr>
                                <w:jc w:val="center"/>
                                <w:rPr>
                                  <w:rFonts w:ascii="Comic Sans MS" w:hAnsi="Comic Sans MS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  <w:b/>
                                  <w:sz w:val="24"/>
                                  <w:szCs w:val="24"/>
                                </w:rPr>
                                <w:t>St. Francis CE (Aided) Junior School</w:t>
                              </w:r>
                            </w:p>
                            <w:p w:rsidR="00B10888" w:rsidRPr="00AF7AB4" w:rsidRDefault="00B10888" w:rsidP="00AF7AB4">
                              <w:pPr>
                                <w:jc w:val="center"/>
                                <w:rPr>
                                  <w:rFonts w:ascii="Comic Sans MS" w:hAnsi="Comic Sans MS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F7AB4">
                                <w:rPr>
                                  <w:rFonts w:ascii="Comic Sans MS" w:hAnsi="Comic Sans MS" w:cs="Arial"/>
                                  <w:b/>
                                  <w:sz w:val="24"/>
                                  <w:szCs w:val="24"/>
                                </w:rPr>
                                <w:t>Website  http://www.stfrancisjunior.org.uk/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941" y="794"/>
                            <a:ext cx="234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0888" w:rsidRPr="00394A61" w:rsidRDefault="00B10888" w:rsidP="00AF7AB4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394A61">
                                <w:rPr>
                                  <w:rFonts w:ascii="Arial" w:hAnsi="Arial" w:cs="Arial"/>
                                </w:rPr>
                                <w:t>Scholars Path</w:t>
                              </w:r>
                            </w:p>
                            <w:p w:rsidR="00B10888" w:rsidRPr="00394A61" w:rsidRDefault="00B10888" w:rsidP="00AF7AB4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394A61">
                                <w:rPr>
                                  <w:rFonts w:ascii="Arial" w:hAnsi="Arial" w:cs="Arial"/>
                                </w:rPr>
                                <w:t>Horndale</w:t>
                              </w:r>
                            </w:p>
                            <w:p w:rsidR="00B10888" w:rsidRPr="00394A61" w:rsidRDefault="00B10888" w:rsidP="00AF7AB4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smartTag w:uri="urn:schemas-microsoft-com:office:smarttags" w:element="City">
                                <w:smartTag w:uri="urn:schemas-microsoft-com:office:smarttags" w:element="place">
                                  <w:r w:rsidRPr="00394A61">
                                    <w:rPr>
                                      <w:rFonts w:ascii="Arial" w:hAnsi="Arial" w:cs="Arial"/>
                                    </w:rPr>
                                    <w:t>Newton</w:t>
                                  </w:r>
                                </w:smartTag>
                              </w:smartTag>
                              <w:r w:rsidRPr="00394A61">
                                <w:rPr>
                                  <w:rFonts w:ascii="Arial" w:hAnsi="Arial" w:cs="Arial"/>
                                </w:rPr>
                                <w:t xml:space="preserve"> Aycliffe</w:t>
                              </w:r>
                            </w:p>
                            <w:p w:rsidR="00B10888" w:rsidRPr="00394A61" w:rsidRDefault="00B10888" w:rsidP="00AF7AB4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Type">
                                  <w:r w:rsidRPr="00394A61">
                                    <w:rPr>
                                      <w:rFonts w:ascii="Arial" w:hAnsi="Arial" w:cs="Arial"/>
                                    </w:rPr>
                                    <w:t>County</w:t>
                                  </w:r>
                                </w:smartTag>
                                <w:r w:rsidRPr="00394A61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 w:rsidRPr="00394A61">
                                    <w:rPr>
                                      <w:rFonts w:ascii="Arial" w:hAnsi="Arial" w:cs="Arial"/>
                                    </w:rPr>
                                    <w:t>Durham</w:t>
                                  </w:r>
                                </w:smartTag>
                              </w:smartTag>
                            </w:p>
                            <w:p w:rsidR="00B10888" w:rsidRDefault="00B10888" w:rsidP="00AF7AB4">
                              <w:pPr>
                                <w:jc w:val="right"/>
                                <w:rPr>
                                  <w:rFonts w:ascii="Comic Sans MS" w:hAnsi="Comic Sans MS"/>
                                </w:rPr>
                              </w:pPr>
                              <w:r w:rsidRPr="00394A61">
                                <w:rPr>
                                  <w:rFonts w:ascii="Arial" w:hAnsi="Arial" w:cs="Arial"/>
                                </w:rPr>
                                <w:t>DL5 7HB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29.6pt;margin-top:-70.6pt;width:570.6pt;height:190.1pt;z-index:251654654" coordorigin="841,434" coordsize="1044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841;top:434;width:333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B10888" w:rsidRDefault="00B10888" w:rsidP="00AF7AB4">
                        <w:pPr>
                          <w:rPr>
                            <w:rFonts w:ascii="Comic Sans MS" w:hAnsi="Comic Sans MS"/>
                          </w:rPr>
                        </w:pPr>
                        <w:r w:rsidRPr="00680033">
                          <w:rPr>
                            <w:rFonts w:ascii="Comic Sans MS" w:hAnsi="Comic Sans MS"/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416814" cy="422855"/>
                              <wp:effectExtent l="0" t="0" r="2286" b="0"/>
                              <wp:docPr id="1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C:\Users\jwilkinson.DUR3472\AppData\Local\Microsoft\Windows\Temporary Internet Files\Content.IE5\4BXPZ3AY\MC900384132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18837" cy="4249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10888" w:rsidRDefault="00B10888" w:rsidP="00AF7AB4">
                        <w:pPr>
                          <w:rPr>
                            <w:rFonts w:ascii="Comic Sans MS" w:hAnsi="Comic Sans MS" w:cs="Arial"/>
                          </w:rPr>
                        </w:pPr>
                      </w:p>
                      <w:p w:rsidR="00B10888" w:rsidRPr="00AF7AB4" w:rsidRDefault="00B10888" w:rsidP="00AF7AB4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</w:rPr>
                          <w:t xml:space="preserve">Head Teacher: </w:t>
                        </w:r>
                      </w:p>
                      <w:p w:rsidR="00B10888" w:rsidRPr="00AF7AB4" w:rsidRDefault="00B10888" w:rsidP="00AF7AB4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</w:rPr>
                          <w:t>Mrs. J. Wilkinson, BA, PGCE, M.ED</w:t>
                        </w:r>
                      </w:p>
                      <w:p w:rsidR="00B10888" w:rsidRPr="00AF7AB4" w:rsidRDefault="00B10888" w:rsidP="00AF7AB4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</w:rPr>
                          <w:t>DfES No. 840 3472</w:t>
                        </w:r>
                      </w:p>
                      <w:p w:rsidR="00B10888" w:rsidRPr="00AF7AB4" w:rsidRDefault="00B10888" w:rsidP="00AF7AB4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</w:rPr>
                          <w:t>Tel. (01325) 300236</w:t>
                        </w:r>
                      </w:p>
                      <w:p w:rsidR="00B10888" w:rsidRPr="00AF7AB4" w:rsidRDefault="00B10888" w:rsidP="00AF7AB4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</w:rPr>
                          <w:t>Fax (01325) 318690</w:t>
                        </w:r>
                      </w:p>
                      <w:p w:rsidR="00B10888" w:rsidRPr="00AF7AB4" w:rsidRDefault="00B10888" w:rsidP="00AF7AB4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</w:rPr>
                          <w:t>Email</w:t>
                        </w:r>
                      </w:p>
                      <w:p w:rsidR="00B10888" w:rsidRPr="00AF7AB4" w:rsidRDefault="00B10888" w:rsidP="00AF7AB4">
                        <w:pPr>
                          <w:ind w:left="-400" w:firstLine="400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  <w:t>stfrancis@durhamlearning.net</w:t>
                        </w:r>
                      </w:p>
                    </w:txbxContent>
                  </v:textbox>
                </v:shape>
                <v:shape id="Text Box 19" o:spid="_x0000_s1028" type="#_x0000_t202" style="position:absolute;left:5341;top:614;width:1795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B10888" w:rsidRDefault="00B10888" w:rsidP="00AF7AB4">
                        <w:r w:rsidRPr="00AF7AB4"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848995" cy="552450"/>
                              <wp:effectExtent l="38100" t="19050" r="46355" b="190500"/>
                              <wp:docPr id="11" name="Picture 1" descr="AN02104_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AN02104_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grayscl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8995" cy="55245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solidFill>
                                          <a:srgbClr val="0070C0"/>
                                        </a:solidFill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" o:spid="_x0000_s1029" type="#_x0000_t202" style="position:absolute;left:3361;top:1694;width:54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B10888" w:rsidRPr="00AF7AB4" w:rsidRDefault="00B10888" w:rsidP="00AF7AB4">
                        <w:pPr>
                          <w:jc w:val="center"/>
                          <w:rPr>
                            <w:rFonts w:ascii="Comic Sans MS" w:hAnsi="Comic Sans MS" w:cs="Arial"/>
                            <w:b/>
                            <w:sz w:val="24"/>
                            <w:szCs w:val="24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  <w:b/>
                            <w:sz w:val="24"/>
                            <w:szCs w:val="24"/>
                          </w:rPr>
                          <w:t>Durham County Council</w:t>
                        </w:r>
                      </w:p>
                      <w:p w:rsidR="00B10888" w:rsidRPr="00AF7AB4" w:rsidRDefault="00B10888" w:rsidP="00AF7AB4">
                        <w:pPr>
                          <w:jc w:val="center"/>
                          <w:rPr>
                            <w:rFonts w:ascii="Comic Sans MS" w:hAnsi="Comic Sans MS" w:cs="Arial"/>
                            <w:b/>
                            <w:sz w:val="24"/>
                            <w:szCs w:val="24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  <w:b/>
                            <w:sz w:val="24"/>
                            <w:szCs w:val="24"/>
                          </w:rPr>
                          <w:t>St. Francis CE (Aided) Junior School</w:t>
                        </w:r>
                      </w:p>
                      <w:p w:rsidR="00B10888" w:rsidRPr="00AF7AB4" w:rsidRDefault="00B10888" w:rsidP="00AF7AB4">
                        <w:pPr>
                          <w:jc w:val="center"/>
                          <w:rPr>
                            <w:rFonts w:ascii="Comic Sans MS" w:hAnsi="Comic Sans MS" w:cs="Arial"/>
                            <w:b/>
                            <w:sz w:val="24"/>
                            <w:szCs w:val="24"/>
                          </w:rPr>
                        </w:pPr>
                        <w:r w:rsidRPr="00AF7AB4">
                          <w:rPr>
                            <w:rFonts w:ascii="Comic Sans MS" w:hAnsi="Comic Sans MS" w:cs="Arial"/>
                            <w:b/>
                            <w:sz w:val="24"/>
                            <w:szCs w:val="24"/>
                          </w:rPr>
                          <w:t>Website  http://www.stfrancisjunior.org.uk/</w:t>
                        </w:r>
                      </w:p>
                    </w:txbxContent>
                  </v:textbox>
                </v:shape>
                <v:shape id="Text Box 21" o:spid="_x0000_s1030" type="#_x0000_t202" style="position:absolute;left:8941;top:794;width:23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B10888" w:rsidRPr="00394A61" w:rsidRDefault="00B10888" w:rsidP="00AF7AB4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394A61">
                          <w:rPr>
                            <w:rFonts w:ascii="Arial" w:hAnsi="Arial" w:cs="Arial"/>
                          </w:rPr>
                          <w:t>Scholars Path</w:t>
                        </w:r>
                      </w:p>
                      <w:p w:rsidR="00B10888" w:rsidRPr="00394A61" w:rsidRDefault="00B10888" w:rsidP="00AF7AB4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394A61">
                          <w:rPr>
                            <w:rFonts w:ascii="Arial" w:hAnsi="Arial" w:cs="Arial"/>
                          </w:rPr>
                          <w:t>Horndale</w:t>
                        </w:r>
                      </w:p>
                      <w:p w:rsidR="00B10888" w:rsidRPr="00394A61" w:rsidRDefault="00B10888" w:rsidP="00AF7AB4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smartTag w:uri="urn:schemas-microsoft-com:office:smarttags" w:element="City">
                          <w:smartTag w:uri="urn:schemas-microsoft-com:office:smarttags" w:element="place">
                            <w:r w:rsidRPr="00394A61">
                              <w:rPr>
                                <w:rFonts w:ascii="Arial" w:hAnsi="Arial" w:cs="Arial"/>
                              </w:rPr>
                              <w:t>Newton</w:t>
                            </w:r>
                          </w:smartTag>
                        </w:smartTag>
                        <w:r w:rsidRPr="00394A61">
                          <w:rPr>
                            <w:rFonts w:ascii="Arial" w:hAnsi="Arial" w:cs="Arial"/>
                          </w:rPr>
                          <w:t xml:space="preserve"> Aycliffe</w:t>
                        </w:r>
                      </w:p>
                      <w:p w:rsidR="00B10888" w:rsidRPr="00394A61" w:rsidRDefault="00B10888" w:rsidP="00AF7AB4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Type">
                            <w:r w:rsidRPr="00394A61">
                              <w:rPr>
                                <w:rFonts w:ascii="Arial" w:hAnsi="Arial" w:cs="Arial"/>
                              </w:rPr>
                              <w:t>County</w:t>
                            </w:r>
                          </w:smartTag>
                          <w:r w:rsidRPr="00394A61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394A61">
                              <w:rPr>
                                <w:rFonts w:ascii="Arial" w:hAnsi="Arial" w:cs="Arial"/>
                              </w:rPr>
                              <w:t>Durham</w:t>
                            </w:r>
                          </w:smartTag>
                        </w:smartTag>
                      </w:p>
                      <w:p w:rsidR="00B10888" w:rsidRDefault="00B10888" w:rsidP="00AF7AB4">
                        <w:pPr>
                          <w:jc w:val="right"/>
                          <w:rPr>
                            <w:rFonts w:ascii="Comic Sans MS" w:hAnsi="Comic Sans MS"/>
                          </w:rPr>
                        </w:pPr>
                        <w:r w:rsidRPr="00394A61">
                          <w:rPr>
                            <w:rFonts w:ascii="Arial" w:hAnsi="Arial" w:cs="Arial"/>
                          </w:rPr>
                          <w:t>DL5 7HB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585C" w:rsidRPr="00BA585C">
        <w:rPr>
          <w:noProof/>
          <w:lang w:val="en-GB" w:eastAsia="en-GB"/>
        </w:rPr>
        <w:drawing>
          <wp:inline distT="0" distB="0" distL="0" distR="0">
            <wp:extent cx="281940" cy="286027"/>
            <wp:effectExtent l="19050" t="0" r="3810" b="0"/>
            <wp:docPr id="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wilkinson.DUR3472\AppData\Local\Microsoft\Windows\Temporary Internet Files\Content.IE5\4BXPZ3AY\MC90038413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709" cy="28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C1" w:rsidRDefault="00006BC1"/>
    <w:p w:rsidR="00006BC1" w:rsidRDefault="00006BC1"/>
    <w:p w:rsidR="00006BC1" w:rsidRDefault="00006BC1"/>
    <w:p w:rsidR="00006BC1" w:rsidRDefault="00006BC1"/>
    <w:p w:rsidR="00006BC1" w:rsidRDefault="008B6F80">
      <w:r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2540</wp:posOffset>
                </wp:positionV>
                <wp:extent cx="1640205" cy="28575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10888" w:rsidRPr="00AF7AB4" w:rsidRDefault="00B10888" w:rsidP="00AF7AB4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7.7pt;margin-top:.2pt;width:129.15pt;height:22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" filled="f" fillcolor="#fffffe" stroked="f" strokecolor="#212120" insetpen="t">
                <v:textbox inset="2.88pt,2.88pt,2.88pt,2.88pt">
                  <w:txbxContent>
                    <w:p w:rsidR="00B10888" w:rsidRPr="00AF7AB4" w:rsidRDefault="00B10888" w:rsidP="00AF7AB4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6BC1" w:rsidRDefault="00006BC1"/>
    <w:p w:rsidR="00680033" w:rsidRDefault="00680033">
      <w:pPr>
        <w:rPr>
          <w:rFonts w:ascii="Segoe UI" w:hAnsi="Segoe UI" w:cs="Segoe UI"/>
          <w:sz w:val="24"/>
        </w:rPr>
      </w:pPr>
    </w:p>
    <w:p w:rsidR="00CC15B8" w:rsidRDefault="00843982" w:rsidP="00CC15B8">
      <w:pPr>
        <w:jc w:val="center"/>
        <w:rPr>
          <w:rFonts w:ascii="Segoe UI" w:hAnsi="Segoe UI" w:cs="Segoe UI"/>
          <w:sz w:val="28"/>
        </w:rPr>
      </w:pPr>
      <w:r w:rsidRPr="00CC15B8">
        <w:rPr>
          <w:rFonts w:ascii="Segoe UI" w:hAnsi="Segoe UI" w:cs="Segoe UI"/>
          <w:noProof/>
          <w:sz w:val="28"/>
          <w:lang w:val="en-GB" w:eastAsia="en-GB"/>
        </w:rPr>
        <w:drawing>
          <wp:inline distT="0" distB="0" distL="0" distR="0">
            <wp:extent cx="6480810" cy="114300"/>
            <wp:effectExtent l="19050" t="0" r="0" b="0"/>
            <wp:docPr id="16" name="Picture 13" descr="C:\Program Files\Microsoft Office\MEDIA\OFFICE12\Lines\BD148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Microsoft Office\MEDIA\OFFICE12\Lines\BD14800_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82" w:rsidRDefault="00281689" w:rsidP="008063B0">
      <w:pPr>
        <w:rPr>
          <w:rFonts w:ascii="Segoe UI" w:hAnsi="Segoe UI" w:cs="Segoe UI"/>
          <w:sz w:val="24"/>
          <w:szCs w:val="24"/>
        </w:rPr>
      </w:pPr>
      <w:r>
        <w:rPr>
          <w:rFonts w:ascii="Tahoma" w:hAnsi="Tahoma" w:cs="Tahoma"/>
          <w:noProof/>
          <w:sz w:val="12"/>
          <w:szCs w:val="12"/>
          <w:lang w:val="en-GB"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6731000</wp:posOffset>
            </wp:positionV>
            <wp:extent cx="381000" cy="495300"/>
            <wp:effectExtent l="19050" t="19050" r="19050" b="19050"/>
            <wp:wrapTight wrapText="bothSides">
              <wp:wrapPolygon edited="0">
                <wp:start x="-1080" y="-831"/>
                <wp:lineTo x="-1080" y="22431"/>
                <wp:lineTo x="22680" y="22431"/>
                <wp:lineTo x="22680" y="-831"/>
                <wp:lineTo x="-1080" y="-831"/>
              </wp:wrapPolygon>
            </wp:wrapTight>
            <wp:docPr id="2" name="x__x0000_i1026" descr="Description: Description: J:\Corporate\Foundation\Marketing\Print Artwork\Foundation\bclu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_x0000_i1026" descr="Description: Description: J:\Corporate\Foundation\Marketing\Print Artwork\Foundation\bclub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95300"/>
                    </a:xfrm>
                    <a:prstGeom prst="rect">
                      <a:avLst/>
                    </a:prstGeom>
                    <a:noFill/>
                    <a:ln w="15875" cmpd="dbl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982" w:rsidRPr="00843982" w:rsidRDefault="00843982" w:rsidP="00843982">
      <w:pPr>
        <w:rPr>
          <w:rFonts w:ascii="Segoe UI" w:hAnsi="Segoe UI" w:cs="Segoe UI"/>
          <w:sz w:val="24"/>
          <w:szCs w:val="24"/>
        </w:rPr>
      </w:pPr>
    </w:p>
    <w:p w:rsidR="003A5D86" w:rsidRDefault="003A5D86" w:rsidP="003A5D8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Required from 5</w:t>
      </w:r>
      <w:r w:rsidRPr="002E13DC">
        <w:rPr>
          <w:rFonts w:ascii="Arial" w:hAnsi="Arial" w:cs="Arial"/>
          <w:sz w:val="24"/>
          <w:vertAlign w:val="superscript"/>
        </w:rPr>
        <w:t>th</w:t>
      </w:r>
      <w:r>
        <w:rPr>
          <w:rFonts w:ascii="Arial" w:hAnsi="Arial" w:cs="Arial"/>
          <w:sz w:val="24"/>
        </w:rPr>
        <w:t xml:space="preserve"> January 2015 or as soon as possible thereafter.</w:t>
      </w:r>
    </w:p>
    <w:p w:rsidR="003A5D86" w:rsidRDefault="003A5D86" w:rsidP="003A5D86">
      <w:pPr>
        <w:rPr>
          <w:rFonts w:ascii="Arial" w:hAnsi="Arial" w:cs="Arial"/>
          <w:sz w:val="24"/>
        </w:rPr>
      </w:pPr>
    </w:p>
    <w:p w:rsidR="003A5D86" w:rsidRDefault="003A5D86" w:rsidP="003A5D86">
      <w:pPr>
        <w:rPr>
          <w:rFonts w:ascii="Arial" w:hAnsi="Arial" w:cs="Arial"/>
          <w:sz w:val="24"/>
        </w:rPr>
      </w:pPr>
      <w:r w:rsidRPr="002644B9">
        <w:rPr>
          <w:rFonts w:ascii="Arial" w:hAnsi="Arial" w:cs="Arial"/>
          <w:sz w:val="24"/>
        </w:rPr>
        <w:t>The Governors seek to appoi</w:t>
      </w:r>
      <w:r>
        <w:rPr>
          <w:rFonts w:ascii="Arial" w:hAnsi="Arial" w:cs="Arial"/>
          <w:sz w:val="24"/>
        </w:rPr>
        <w:t>nt enthusiastic and caring support assistant(s)</w:t>
      </w:r>
      <w:r w:rsidR="00C02F87">
        <w:rPr>
          <w:rFonts w:ascii="Arial" w:hAnsi="Arial" w:cs="Arial"/>
          <w:sz w:val="24"/>
        </w:rPr>
        <w:t>(x2)</w:t>
      </w:r>
      <w:r>
        <w:rPr>
          <w:rFonts w:ascii="Arial" w:hAnsi="Arial" w:cs="Arial"/>
          <w:sz w:val="24"/>
        </w:rPr>
        <w:t xml:space="preserve"> to provide support </w:t>
      </w:r>
      <w:r w:rsidR="00C02F87">
        <w:rPr>
          <w:rFonts w:ascii="Arial" w:hAnsi="Arial" w:cs="Arial"/>
          <w:sz w:val="24"/>
        </w:rPr>
        <w:t>primarily</w:t>
      </w:r>
      <w:r>
        <w:rPr>
          <w:rFonts w:ascii="Arial" w:hAnsi="Arial" w:cs="Arial"/>
          <w:sz w:val="24"/>
        </w:rPr>
        <w:t xml:space="preserve">  Year 3 and 4</w:t>
      </w:r>
      <w:r w:rsidR="00C02F87">
        <w:rPr>
          <w:rFonts w:ascii="Arial" w:hAnsi="Arial" w:cs="Arial"/>
          <w:sz w:val="24"/>
        </w:rPr>
        <w:t>, but with some interventions across all year groups</w:t>
      </w:r>
      <w:r>
        <w:rPr>
          <w:rFonts w:ascii="Arial" w:hAnsi="Arial" w:cs="Arial"/>
          <w:sz w:val="24"/>
        </w:rPr>
        <w:t>.</w:t>
      </w:r>
    </w:p>
    <w:p w:rsidR="003A5D86" w:rsidRDefault="003A5D86" w:rsidP="003A5D86">
      <w:pPr>
        <w:rPr>
          <w:rFonts w:ascii="Arial" w:hAnsi="Arial" w:cs="Arial"/>
          <w:sz w:val="24"/>
        </w:rPr>
      </w:pPr>
    </w:p>
    <w:p w:rsidR="003A5D86" w:rsidRDefault="00C02F87" w:rsidP="003A5D8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posts are  </w:t>
      </w:r>
      <w:r w:rsidR="003A5D86">
        <w:rPr>
          <w:rFonts w:ascii="Arial" w:hAnsi="Arial" w:cs="Arial"/>
          <w:sz w:val="24"/>
        </w:rPr>
        <w:t xml:space="preserve"> </w:t>
      </w:r>
      <w:r w:rsidR="003A5D86" w:rsidRPr="00C02F87">
        <w:rPr>
          <w:rFonts w:ascii="Arial" w:hAnsi="Arial" w:cs="Arial"/>
          <w:b/>
          <w:sz w:val="24"/>
        </w:rPr>
        <w:t>permanent</w:t>
      </w:r>
      <w:r w:rsidR="003A5D86">
        <w:rPr>
          <w:rFonts w:ascii="Arial" w:hAnsi="Arial" w:cs="Arial"/>
          <w:sz w:val="24"/>
        </w:rPr>
        <w:t xml:space="preserve"> , one post to be </w:t>
      </w:r>
      <w:r w:rsidR="003A5D86" w:rsidRPr="00C02F87">
        <w:rPr>
          <w:rFonts w:ascii="Arial" w:hAnsi="Arial" w:cs="Arial"/>
          <w:b/>
          <w:sz w:val="24"/>
        </w:rPr>
        <w:t>0.7</w:t>
      </w:r>
      <w:r w:rsidR="0029519E">
        <w:rPr>
          <w:rFonts w:ascii="Arial" w:hAnsi="Arial" w:cs="Arial"/>
          <w:b/>
          <w:sz w:val="24"/>
        </w:rPr>
        <w:t>(22.75hours)</w:t>
      </w:r>
      <w:r w:rsidR="003A5D86">
        <w:rPr>
          <w:rFonts w:ascii="Arial" w:hAnsi="Arial" w:cs="Arial"/>
          <w:sz w:val="24"/>
        </w:rPr>
        <w:t xml:space="preserve"> and one post to be </w:t>
      </w:r>
      <w:r w:rsidR="003A5D86" w:rsidRPr="00C02F87">
        <w:rPr>
          <w:rFonts w:ascii="Arial" w:hAnsi="Arial" w:cs="Arial"/>
          <w:b/>
          <w:sz w:val="24"/>
        </w:rPr>
        <w:t>full time</w:t>
      </w:r>
      <w:r w:rsidR="0029519E">
        <w:rPr>
          <w:rFonts w:ascii="Arial" w:hAnsi="Arial" w:cs="Arial"/>
          <w:b/>
          <w:sz w:val="24"/>
        </w:rPr>
        <w:t xml:space="preserve"> (32.5hours)</w:t>
      </w:r>
      <w:r w:rsidR="005156AB">
        <w:rPr>
          <w:rFonts w:ascii="Arial" w:hAnsi="Arial" w:cs="Arial"/>
          <w:b/>
          <w:sz w:val="24"/>
        </w:rPr>
        <w:t>(term time only)</w:t>
      </w:r>
      <w:r w:rsidR="0029519E">
        <w:rPr>
          <w:rFonts w:ascii="Arial" w:hAnsi="Arial" w:cs="Arial"/>
          <w:b/>
          <w:sz w:val="24"/>
        </w:rPr>
        <w:t xml:space="preserve"> </w:t>
      </w:r>
      <w:r w:rsidR="003A5D86">
        <w:rPr>
          <w:rFonts w:ascii="Arial" w:hAnsi="Arial" w:cs="Arial"/>
          <w:sz w:val="24"/>
        </w:rPr>
        <w:t>.</w:t>
      </w:r>
      <w:r w:rsidR="0029519E">
        <w:rPr>
          <w:rFonts w:ascii="Arial" w:hAnsi="Arial" w:cs="Arial"/>
          <w:sz w:val="24"/>
        </w:rPr>
        <w:t xml:space="preserve"> It will be assumed that candidates are interested in either post unless specifically specified in application or letter of support. </w:t>
      </w:r>
    </w:p>
    <w:p w:rsidR="003A5D86" w:rsidRDefault="003A5D86" w:rsidP="003A5D86">
      <w:pPr>
        <w:rPr>
          <w:rFonts w:ascii="Arial" w:hAnsi="Arial" w:cs="Arial"/>
          <w:sz w:val="24"/>
        </w:rPr>
      </w:pPr>
    </w:p>
    <w:p w:rsidR="003A5D86" w:rsidRPr="002644B9" w:rsidRDefault="00C02F87" w:rsidP="003A5D86">
      <w:pPr>
        <w:rPr>
          <w:rFonts w:ascii="Arial" w:hAnsi="Arial" w:cs="Arial"/>
          <w:sz w:val="24"/>
        </w:rPr>
      </w:pPr>
      <w:r w:rsidRPr="00C02F87">
        <w:rPr>
          <w:rFonts w:ascii="Arial" w:hAnsi="Arial" w:cs="Arial"/>
          <w:sz w:val="24"/>
          <w:lang w:val="en-GB"/>
        </w:rPr>
        <w:t xml:space="preserve">The successful candidates must be appropriately qualified ie, NVQ level </w:t>
      </w:r>
      <w:r w:rsidR="0029519E">
        <w:rPr>
          <w:rFonts w:ascii="Arial" w:hAnsi="Arial" w:cs="Arial"/>
          <w:sz w:val="24"/>
          <w:lang w:val="en-GB"/>
        </w:rPr>
        <w:t>3</w:t>
      </w:r>
      <w:r w:rsidRPr="00C02F87">
        <w:rPr>
          <w:rFonts w:ascii="Arial" w:hAnsi="Arial" w:cs="Arial"/>
          <w:sz w:val="24"/>
          <w:lang w:val="en-GB"/>
        </w:rPr>
        <w:t>, Childcare in Education, City and Guilds Advanced Certificate in Learning Support</w:t>
      </w:r>
      <w:r>
        <w:rPr>
          <w:rFonts w:ascii="Arial" w:hAnsi="Arial" w:cs="Arial"/>
          <w:sz w:val="24"/>
          <w:lang w:val="en-GB"/>
        </w:rPr>
        <w:t xml:space="preserve"> </w:t>
      </w:r>
      <w:r w:rsidR="0029519E">
        <w:rPr>
          <w:rFonts w:ascii="Arial" w:hAnsi="Arial" w:cs="Arial"/>
          <w:sz w:val="24"/>
          <w:lang w:val="en-GB"/>
        </w:rPr>
        <w:t>(or equivalent)</w:t>
      </w:r>
      <w:r w:rsidRPr="00C02F87">
        <w:rPr>
          <w:rFonts w:ascii="Arial" w:hAnsi="Arial" w:cs="Arial"/>
          <w:sz w:val="24"/>
          <w:lang w:val="en-GB"/>
        </w:rPr>
        <w:t>AND A good basic education, including English and Maths to GCSE level.</w:t>
      </w:r>
      <w:r>
        <w:rPr>
          <w:rFonts w:ascii="Arial" w:hAnsi="Arial" w:cs="Arial"/>
          <w:sz w:val="24"/>
          <w:lang w:val="en-GB"/>
        </w:rPr>
        <w:t xml:space="preserve"> Experience in KS1 and KS2 would be desirable.</w:t>
      </w:r>
      <w:r w:rsidRPr="00C02F87">
        <w:rPr>
          <w:rFonts w:ascii="Arial" w:hAnsi="Arial" w:cs="Arial"/>
          <w:sz w:val="24"/>
          <w:lang w:val="en-GB"/>
        </w:rPr>
        <w:t xml:space="preserve"> </w:t>
      </w:r>
      <w:r w:rsidRPr="00C02F87">
        <w:rPr>
          <w:rFonts w:ascii="Arial" w:hAnsi="Arial" w:cs="Arial"/>
          <w:sz w:val="24"/>
          <w:lang w:val="en-GB"/>
        </w:rPr>
        <w:br/>
      </w:r>
    </w:p>
    <w:p w:rsidR="003A5D86" w:rsidRPr="002644B9" w:rsidRDefault="003A5D86" w:rsidP="003A5D86">
      <w:pPr>
        <w:rPr>
          <w:rFonts w:ascii="Arial" w:hAnsi="Arial" w:cs="Arial"/>
          <w:sz w:val="24"/>
        </w:rPr>
      </w:pPr>
      <w:r w:rsidRPr="002644B9">
        <w:rPr>
          <w:rFonts w:ascii="Arial" w:hAnsi="Arial" w:cs="Arial"/>
          <w:sz w:val="24"/>
        </w:rPr>
        <w:t>Applicants are welcome to visit the school and can conta</w:t>
      </w:r>
      <w:r>
        <w:rPr>
          <w:rFonts w:ascii="Arial" w:hAnsi="Arial" w:cs="Arial"/>
          <w:sz w:val="24"/>
        </w:rPr>
        <w:t>ct the Headteacher, Mrs J Wilkinson</w:t>
      </w:r>
      <w:r w:rsidRPr="002644B9">
        <w:rPr>
          <w:rFonts w:ascii="Arial" w:hAnsi="Arial" w:cs="Arial"/>
          <w:sz w:val="24"/>
        </w:rPr>
        <w:t>, to make an appointment.</w:t>
      </w:r>
    </w:p>
    <w:p w:rsidR="003A5D86" w:rsidRPr="002644B9" w:rsidRDefault="003A5D86" w:rsidP="003A5D86">
      <w:pPr>
        <w:rPr>
          <w:rFonts w:ascii="Arial" w:hAnsi="Arial" w:cs="Arial"/>
          <w:sz w:val="24"/>
        </w:rPr>
      </w:pPr>
    </w:p>
    <w:p w:rsidR="003A5D86" w:rsidRPr="002644B9" w:rsidRDefault="003A5D86" w:rsidP="003A5D86">
      <w:pPr>
        <w:rPr>
          <w:rFonts w:ascii="Arial" w:hAnsi="Arial" w:cs="Arial"/>
          <w:sz w:val="24"/>
        </w:rPr>
      </w:pPr>
      <w:r w:rsidRPr="002644B9">
        <w:rPr>
          <w:rFonts w:ascii="Arial" w:hAnsi="Arial" w:cs="Arial"/>
          <w:sz w:val="24"/>
        </w:rPr>
        <w:t>Application forms are available from, and returnable to, the Headteacher at the school address.</w:t>
      </w:r>
    </w:p>
    <w:p w:rsidR="003A5D86" w:rsidRPr="002644B9" w:rsidRDefault="003A5D86" w:rsidP="003A5D86">
      <w:pPr>
        <w:rPr>
          <w:rFonts w:ascii="Arial" w:hAnsi="Arial" w:cs="Arial"/>
          <w:sz w:val="24"/>
        </w:rPr>
      </w:pPr>
    </w:p>
    <w:p w:rsidR="003A5D86" w:rsidRDefault="003A5D86" w:rsidP="003A5D86">
      <w:pPr>
        <w:rPr>
          <w:rFonts w:ascii="Arial" w:hAnsi="Arial" w:cs="Arial"/>
          <w:sz w:val="24"/>
        </w:rPr>
      </w:pPr>
      <w:r w:rsidRPr="002644B9">
        <w:rPr>
          <w:rFonts w:ascii="Arial" w:hAnsi="Arial" w:cs="Arial"/>
          <w:sz w:val="24"/>
        </w:rPr>
        <w:t>Closing date for applications is</w:t>
      </w:r>
      <w:r>
        <w:rPr>
          <w:rFonts w:ascii="Arial" w:hAnsi="Arial" w:cs="Arial"/>
          <w:sz w:val="24"/>
        </w:rPr>
        <w:t xml:space="preserve"> Wednesday 10</w:t>
      </w:r>
      <w:r w:rsidRPr="003A5D86">
        <w:rPr>
          <w:rFonts w:ascii="Arial" w:hAnsi="Arial" w:cs="Arial"/>
          <w:sz w:val="24"/>
          <w:vertAlign w:val="superscript"/>
        </w:rPr>
        <w:t>th</w:t>
      </w:r>
      <w:r>
        <w:rPr>
          <w:rFonts w:ascii="Arial" w:hAnsi="Arial" w:cs="Arial"/>
          <w:sz w:val="24"/>
        </w:rPr>
        <w:t xml:space="preserve"> December with interviews being held in the school on Monday 15</w:t>
      </w:r>
      <w:r w:rsidRPr="003A5D86">
        <w:rPr>
          <w:rFonts w:ascii="Arial" w:hAnsi="Arial" w:cs="Arial"/>
          <w:sz w:val="24"/>
          <w:vertAlign w:val="superscript"/>
        </w:rPr>
        <w:t>th</w:t>
      </w:r>
      <w:r>
        <w:rPr>
          <w:rFonts w:ascii="Arial" w:hAnsi="Arial" w:cs="Arial"/>
          <w:sz w:val="24"/>
        </w:rPr>
        <w:t xml:space="preserve"> December. </w:t>
      </w:r>
    </w:p>
    <w:p w:rsidR="003A5D86" w:rsidRDefault="003A5D86" w:rsidP="003A5D86">
      <w:pPr>
        <w:rPr>
          <w:rFonts w:ascii="Arial" w:hAnsi="Arial" w:cs="Arial"/>
          <w:sz w:val="24"/>
        </w:rPr>
      </w:pPr>
    </w:p>
    <w:p w:rsidR="003A5D86" w:rsidRPr="00A662C9" w:rsidRDefault="003A5D86" w:rsidP="003A5D86">
      <w:pPr>
        <w:rPr>
          <w:rFonts w:ascii="Arial" w:hAnsi="Arial" w:cs="Arial"/>
          <w:sz w:val="24"/>
          <w:szCs w:val="24"/>
        </w:rPr>
      </w:pPr>
      <w:r w:rsidRPr="00A662C9">
        <w:rPr>
          <w:rFonts w:ascii="Arial" w:hAnsi="Arial" w:cs="Arial"/>
          <w:sz w:val="24"/>
          <w:szCs w:val="24"/>
        </w:rPr>
        <w:t>The County Council is an Equal Opportunity Employer.  We want to develop a more diverse workforce and we positively welcome applicants from all sections of the community.</w:t>
      </w:r>
    </w:p>
    <w:p w:rsidR="003A5D86" w:rsidRPr="0089523E" w:rsidRDefault="003A5D86" w:rsidP="003A5D86"/>
    <w:p w:rsidR="003A5D86" w:rsidRDefault="003A5D86" w:rsidP="003A5D86">
      <w:pPr>
        <w:pStyle w:val="BodyTextIndent"/>
        <w:ind w:left="720" w:hanging="720"/>
      </w:pPr>
      <w:r>
        <w:rPr>
          <w:rFonts w:cs="Arial"/>
          <w:b/>
          <w:bCs/>
          <w:sz w:val="28"/>
        </w:rPr>
        <w:sym w:font="Wingdings" w:char="F0FC"/>
      </w:r>
      <w:r>
        <w:rPr>
          <w:rFonts w:cs="Arial"/>
          <w:b/>
          <w:bCs/>
          <w:sz w:val="28"/>
        </w:rPr>
        <w:sym w:font="Wingdings" w:char="F0FC"/>
      </w:r>
      <w:r>
        <w:tab/>
        <w:t>Applicants with disabilities will be invited for interview if the essential job criteria are met.</w:t>
      </w:r>
    </w:p>
    <w:p w:rsidR="003A5D86" w:rsidRDefault="003A5D86" w:rsidP="003A5D86">
      <w:pPr>
        <w:rPr>
          <w:rFonts w:ascii="Arial" w:hAnsi="Arial" w:cs="Arial"/>
          <w:sz w:val="24"/>
        </w:rPr>
      </w:pPr>
    </w:p>
    <w:p w:rsidR="003A5D86" w:rsidRPr="000D0417" w:rsidRDefault="003A5D86" w:rsidP="003A5D86">
      <w:pPr>
        <w:rPr>
          <w:rFonts w:ascii="Arial" w:hAnsi="Arial" w:cs="Arial"/>
          <w:sz w:val="24"/>
          <w:szCs w:val="24"/>
        </w:rPr>
      </w:pPr>
      <w:r w:rsidRPr="00E01019">
        <w:rPr>
          <w:rFonts w:ascii="Arial" w:hAnsi="Arial" w:cs="Arial"/>
          <w:sz w:val="24"/>
          <w:szCs w:val="24"/>
        </w:rPr>
        <w:t>Any offer of employment will be subject t</w:t>
      </w:r>
      <w:r>
        <w:rPr>
          <w:rFonts w:ascii="Arial" w:hAnsi="Arial" w:cs="Arial"/>
          <w:sz w:val="24"/>
          <w:szCs w:val="24"/>
        </w:rPr>
        <w:t xml:space="preserve">o receipt of a satisfactory DBS </w:t>
      </w:r>
      <w:r w:rsidRPr="00E01019">
        <w:rPr>
          <w:rFonts w:ascii="Arial" w:hAnsi="Arial" w:cs="Arial"/>
          <w:sz w:val="24"/>
          <w:szCs w:val="24"/>
        </w:rPr>
        <w:t>Enhanced</w:t>
      </w:r>
      <w:r>
        <w:rPr>
          <w:rFonts w:ascii="Arial" w:hAnsi="Arial" w:cs="Arial"/>
          <w:sz w:val="24"/>
          <w:szCs w:val="24"/>
        </w:rPr>
        <w:t xml:space="preserve"> inc. Barred Check List</w:t>
      </w:r>
      <w:r w:rsidRPr="00E01019">
        <w:rPr>
          <w:rFonts w:ascii="Arial" w:hAnsi="Arial" w:cs="Arial"/>
          <w:sz w:val="24"/>
          <w:szCs w:val="24"/>
        </w:rPr>
        <w:t xml:space="preserve"> Disclosure.</w:t>
      </w:r>
    </w:p>
    <w:p w:rsidR="00843982" w:rsidRPr="00843982" w:rsidRDefault="00843982" w:rsidP="00843982">
      <w:pPr>
        <w:rPr>
          <w:rFonts w:ascii="Segoe UI" w:hAnsi="Segoe UI" w:cs="Segoe UI"/>
          <w:sz w:val="24"/>
          <w:szCs w:val="24"/>
        </w:rPr>
      </w:pPr>
    </w:p>
    <w:p w:rsidR="00843982" w:rsidRPr="00843982" w:rsidRDefault="00843982" w:rsidP="00843982">
      <w:pPr>
        <w:rPr>
          <w:rFonts w:ascii="Segoe UI" w:hAnsi="Segoe UI" w:cs="Segoe UI"/>
          <w:sz w:val="24"/>
          <w:szCs w:val="24"/>
        </w:rPr>
      </w:pPr>
    </w:p>
    <w:p w:rsidR="00843982" w:rsidRDefault="00843982" w:rsidP="00843982">
      <w:pPr>
        <w:rPr>
          <w:rFonts w:ascii="Segoe UI" w:hAnsi="Segoe UI" w:cs="Segoe UI"/>
          <w:sz w:val="24"/>
          <w:szCs w:val="24"/>
        </w:rPr>
      </w:pPr>
    </w:p>
    <w:p w:rsidR="00006BC1" w:rsidRPr="00843982" w:rsidRDefault="00843982" w:rsidP="00843982">
      <w:pPr>
        <w:tabs>
          <w:tab w:val="left" w:pos="2352"/>
        </w:tabs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</w:p>
    <w:sectPr w:rsidR="00006BC1" w:rsidRPr="00843982" w:rsidSect="00680033">
      <w:headerReference w:type="default" r:id="rId15"/>
      <w:footerReference w:type="default" r:id="rId16"/>
      <w:pgSz w:w="12240" w:h="15840" w:code="1"/>
      <w:pgMar w:top="1440" w:right="758" w:bottom="1440" w:left="85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262" w:rsidRDefault="006B6262" w:rsidP="00AF7AB4">
      <w:r>
        <w:separator/>
      </w:r>
    </w:p>
  </w:endnote>
  <w:endnote w:type="continuationSeparator" w:id="0">
    <w:p w:rsidR="006B6262" w:rsidRDefault="006B6262" w:rsidP="00AF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888" w:rsidRDefault="00281689" w:rsidP="00192BEF">
    <w:pPr>
      <w:pStyle w:val="Footer"/>
      <w:tabs>
        <w:tab w:val="clear" w:pos="4513"/>
        <w:tab w:val="clear" w:pos="9026"/>
        <w:tab w:val="left" w:pos="7949"/>
      </w:tabs>
    </w:pPr>
    <w:r>
      <w:rPr>
        <w:noProof/>
        <w:lang w:val="en-GB" w:eastAsia="en-GB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2747645</wp:posOffset>
          </wp:positionH>
          <wp:positionV relativeFrom="paragraph">
            <wp:posOffset>-596900</wp:posOffset>
          </wp:positionV>
          <wp:extent cx="411480" cy="426720"/>
          <wp:effectExtent l="19050" t="19050" r="26670" b="11430"/>
          <wp:wrapTight wrapText="bothSides">
            <wp:wrapPolygon edited="0">
              <wp:start x="-1000" y="-964"/>
              <wp:lineTo x="-1000" y="22179"/>
              <wp:lineTo x="23000" y="22179"/>
              <wp:lineTo x="23000" y="-964"/>
              <wp:lineTo x="-1000" y="-964"/>
            </wp:wrapPolygon>
          </wp:wrapTight>
          <wp:docPr id="4" name="irc_mi" descr="https://sites.leedslearning.net/schools/northwestsilc/Logos/RRSA-Level-1-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sites.leedslearning.net/schools/northwestsilc/Logos/RRSA-Level-1-Logo.bmp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426720"/>
                  </a:xfrm>
                  <a:prstGeom prst="rect">
                    <a:avLst/>
                  </a:prstGeom>
                  <a:noFill/>
                  <a:ln w="9525">
                    <a:solidFill>
                      <a:schemeClr val="bg1">
                        <a:lumMod val="65000"/>
                      </a:schemeClr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888" w:rsidRPr="00680033">
      <w:rPr>
        <w:noProof/>
        <w:lang w:val="en-GB" w:eastAsia="en-GB"/>
      </w:rPr>
      <w:drawing>
        <wp:anchor distT="0" distB="0" distL="114300" distR="114300" simplePos="0" relativeHeight="251692032" behindDoc="0" locked="1" layoutInCell="1" allowOverlap="1">
          <wp:simplePos x="0" y="0"/>
          <wp:positionH relativeFrom="column">
            <wp:posOffset>-33655</wp:posOffset>
          </wp:positionH>
          <wp:positionV relativeFrom="paragraph">
            <wp:posOffset>-1096010</wp:posOffset>
          </wp:positionV>
          <wp:extent cx="6781800" cy="114300"/>
          <wp:effectExtent l="19050" t="0" r="3810" b="0"/>
          <wp:wrapTopAndBottom/>
          <wp:docPr id="8" name="Picture 13" descr="C:\Program Files\Microsoft Office\MEDIA\OFFICE12\Lines\BD14800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Program Files\Microsoft Office\MEDIA\OFFICE12\Lines\BD14800_.gif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799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888" w:rsidRPr="00680033">
      <w:rPr>
        <w:noProof/>
        <w:lang w:val="en-GB" w:eastAsia="en-GB"/>
      </w:rPr>
      <w:drawing>
        <wp:anchor distT="0" distB="0" distL="114300" distR="114300" simplePos="0" relativeHeight="251689984" behindDoc="0" locked="1" layoutInCell="1" allowOverlap="1">
          <wp:simplePos x="0" y="0"/>
          <wp:positionH relativeFrom="column">
            <wp:posOffset>6268085</wp:posOffset>
          </wp:positionH>
          <wp:positionV relativeFrom="paragraph">
            <wp:posOffset>-989330</wp:posOffset>
          </wp:positionV>
          <wp:extent cx="788670" cy="800100"/>
          <wp:effectExtent l="19050" t="0" r="0" b="0"/>
          <wp:wrapThrough wrapText="bothSides">
            <wp:wrapPolygon edited="0">
              <wp:start x="17217" y="0"/>
              <wp:lineTo x="13565" y="5657"/>
              <wp:lineTo x="14087" y="16457"/>
              <wp:lineTo x="0" y="16457"/>
              <wp:lineTo x="-522" y="21086"/>
              <wp:lineTo x="4174" y="21600"/>
              <wp:lineTo x="19826" y="21600"/>
              <wp:lineTo x="20348" y="21600"/>
              <wp:lineTo x="20348" y="17486"/>
              <wp:lineTo x="19826" y="8229"/>
              <wp:lineTo x="21391" y="1543"/>
              <wp:lineTo x="21391" y="1029"/>
              <wp:lineTo x="20348" y="0"/>
              <wp:lineTo x="17217" y="0"/>
            </wp:wrapPolygon>
          </wp:wrapThrough>
          <wp:docPr id="7" name="Picture 12" descr="C:\Users\jwilkinson.DUR3472\AppData\Local\Microsoft\Windows\Temporary Internet Files\Content.IE5\4BXPZ3AY\MC900384132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jwilkinson.DUR3472\AppData\Local\Microsoft\Windows\Temporary Internet Files\Content.IE5\4BXPZ3AY\MC900384132[1].wmf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8867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anchor distT="0" distB="0" distL="114300" distR="114300" simplePos="0" relativeHeight="251685888" behindDoc="0" locked="1" layoutInCell="1" allowOverlap="1">
          <wp:simplePos x="0" y="0"/>
          <wp:positionH relativeFrom="column">
            <wp:posOffset>-407035</wp:posOffset>
          </wp:positionH>
          <wp:positionV relativeFrom="paragraph">
            <wp:posOffset>-886460</wp:posOffset>
          </wp:positionV>
          <wp:extent cx="541020" cy="800100"/>
          <wp:effectExtent l="0" t="0" r="0" b="0"/>
          <wp:wrapThrough wrapText="bothSides">
            <wp:wrapPolygon edited="0">
              <wp:start x="0" y="0"/>
              <wp:lineTo x="761" y="21086"/>
              <wp:lineTo x="16732" y="21086"/>
              <wp:lineTo x="21296" y="21086"/>
              <wp:lineTo x="20535" y="16457"/>
              <wp:lineTo x="6845" y="16457"/>
              <wp:lineTo x="7606" y="8743"/>
              <wp:lineTo x="7606" y="6686"/>
              <wp:lineTo x="5324" y="514"/>
              <wp:lineTo x="3803" y="0"/>
              <wp:lineTo x="0" y="0"/>
            </wp:wrapPolygon>
          </wp:wrapThrough>
          <wp:docPr id="21" name="Picture 12" descr="C:\Users\jwilkinson.DUR3472\AppData\Local\Microsoft\Windows\Temporary Internet Files\Content.IE5\4BXPZ3AY\MC900384132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jwilkinson.DUR3472\AppData\Local\Microsoft\Windows\Temporary Internet Files\Content.IE5\4BXPZ3AY\MC900384132[1].wm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anchor distT="0" distB="0" distL="114300" distR="114300" simplePos="0" relativeHeight="251661312" behindDoc="0" locked="1" layoutInCell="1" allowOverlap="1">
          <wp:simplePos x="0" y="0"/>
          <wp:positionH relativeFrom="column">
            <wp:posOffset>6138545</wp:posOffset>
          </wp:positionH>
          <wp:positionV relativeFrom="paragraph">
            <wp:posOffset>-690245</wp:posOffset>
          </wp:positionV>
          <wp:extent cx="601980" cy="449580"/>
          <wp:effectExtent l="19050" t="19050" r="26670" b="26670"/>
          <wp:wrapNone/>
          <wp:docPr id="33" name="Picture 33" descr="FMSi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FMSiS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449580"/>
                  </a:xfrm>
                  <a:prstGeom prst="rect">
                    <a:avLst/>
                  </a:prstGeom>
                  <a:noFill/>
                  <a:ln w="9525">
                    <a:solidFill>
                      <a:srgbClr val="00206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anchor distT="0" distB="0" distL="114300" distR="114300" simplePos="0" relativeHeight="251669504" behindDoc="1" locked="1" layoutInCell="1" allowOverlap="1">
          <wp:simplePos x="0" y="0"/>
          <wp:positionH relativeFrom="column">
            <wp:posOffset>5239385</wp:posOffset>
          </wp:positionH>
          <wp:positionV relativeFrom="paragraph">
            <wp:posOffset>-678180</wp:posOffset>
          </wp:positionV>
          <wp:extent cx="829310" cy="488950"/>
          <wp:effectExtent l="19050" t="19050" r="27940" b="25400"/>
          <wp:wrapTight wrapText="bothSides">
            <wp:wrapPolygon edited="0">
              <wp:start x="-496" y="-842"/>
              <wp:lineTo x="-496" y="22722"/>
              <wp:lineTo x="22328" y="22722"/>
              <wp:lineTo x="22328" y="-842"/>
              <wp:lineTo x="-496" y="-842"/>
            </wp:wrapPolygon>
          </wp:wrapTight>
          <wp:docPr id="34" name="Picture 34" descr="\\adminserver\users$\jwilkinson\My Documents\My Pictures\YENW_Logo_whitebkg-656x3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\\adminserver\users$\jwilkinson\My Documents\My Pictures\YENW_Logo_whitebkg-656x380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88950"/>
                  </a:xfrm>
                  <a:prstGeom prst="rect">
                    <a:avLst/>
                  </a:prstGeom>
                  <a:noFill/>
                  <a:ln w="9525">
                    <a:solidFill>
                      <a:srgbClr val="00B05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anchor distT="0" distB="0" distL="114300" distR="114300" simplePos="0" relativeHeight="251673600" behindDoc="1" locked="1" layoutInCell="1" allowOverlap="1">
          <wp:simplePos x="0" y="0"/>
          <wp:positionH relativeFrom="column">
            <wp:posOffset>4427855</wp:posOffset>
          </wp:positionH>
          <wp:positionV relativeFrom="paragraph">
            <wp:posOffset>-650240</wp:posOffset>
          </wp:positionV>
          <wp:extent cx="763270" cy="527050"/>
          <wp:effectExtent l="57150" t="19050" r="74930" b="101600"/>
          <wp:wrapTight wrapText="bothSides">
            <wp:wrapPolygon edited="0">
              <wp:start x="-1617" y="-781"/>
              <wp:lineTo x="-1078" y="25764"/>
              <wp:lineTo x="22642" y="25764"/>
              <wp:lineTo x="23181" y="25764"/>
              <wp:lineTo x="23720" y="24983"/>
              <wp:lineTo x="23720" y="2342"/>
              <wp:lineTo x="23181" y="-781"/>
              <wp:lineTo x="-1617" y="-781"/>
            </wp:wrapPolygon>
          </wp:wrapTight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527050"/>
                  </a:xfrm>
                  <a:prstGeom prst="rect">
                    <a:avLst/>
                  </a:prstGeom>
                  <a:noFill/>
                  <a:ln w="9525">
                    <a:solidFill>
                      <a:schemeClr val="accent1"/>
                    </a:solidFill>
                    <a:miter lim="800000"/>
                    <a:headEnd/>
                    <a:tailEnd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anchor distT="0" distB="0" distL="114300" distR="114300" simplePos="0" relativeHeight="251667456" behindDoc="0" locked="1" layoutInCell="1" allowOverlap="1">
          <wp:simplePos x="0" y="0"/>
          <wp:positionH relativeFrom="column">
            <wp:posOffset>3242945</wp:posOffset>
          </wp:positionH>
          <wp:positionV relativeFrom="paragraph">
            <wp:posOffset>-495300</wp:posOffset>
          </wp:positionV>
          <wp:extent cx="487045" cy="409575"/>
          <wp:effectExtent l="19050" t="19050" r="27305" b="2857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409575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anchor distT="0" distB="0" distL="114300" distR="114300" simplePos="0" relativeHeight="251671552" behindDoc="1" locked="1" layoutInCell="1" allowOverlap="1">
          <wp:simplePos x="0" y="0"/>
          <wp:positionH relativeFrom="column">
            <wp:posOffset>2153285</wp:posOffset>
          </wp:positionH>
          <wp:positionV relativeFrom="paragraph">
            <wp:posOffset>-497840</wp:posOffset>
          </wp:positionV>
          <wp:extent cx="506730" cy="430530"/>
          <wp:effectExtent l="57150" t="19050" r="121920" b="83820"/>
          <wp:wrapTight wrapText="bothSides">
            <wp:wrapPolygon edited="0">
              <wp:start x="-2436" y="-956"/>
              <wp:lineTo x="-812" y="25805"/>
              <wp:lineTo x="25173" y="25805"/>
              <wp:lineTo x="25985" y="25805"/>
              <wp:lineTo x="26797" y="18159"/>
              <wp:lineTo x="26797" y="11469"/>
              <wp:lineTo x="25985" y="956"/>
              <wp:lineTo x="25173" y="-956"/>
              <wp:lineTo x="-2436" y="-956"/>
            </wp:wrapPolygon>
          </wp:wrapTight>
          <wp:docPr id="24" name="Picture 24" descr="Artrs Mark Silver Award 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Artrs Mark Silver Award 005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t="7973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430530"/>
                  </a:xfrm>
                  <a:prstGeom prst="rect">
                    <a:avLst/>
                  </a:prstGeom>
                  <a:noFill/>
                  <a:ln w="9525">
                    <a:solidFill>
                      <a:schemeClr val="bg1">
                        <a:lumMod val="65000"/>
                      </a:schemeClr>
                    </a:solidFill>
                    <a:miter lim="800000"/>
                    <a:headEnd/>
                    <a:tailEnd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column">
            <wp:posOffset>1520825</wp:posOffset>
          </wp:positionH>
          <wp:positionV relativeFrom="paragraph">
            <wp:posOffset>-646430</wp:posOffset>
          </wp:positionV>
          <wp:extent cx="507365" cy="518160"/>
          <wp:effectExtent l="57150" t="95250" r="83185" b="15240"/>
          <wp:wrapNone/>
          <wp:docPr id="23" name="Picture 23" descr="Anti bull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nti bully logo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518160"/>
                  </a:xfrm>
                  <a:prstGeom prst="rect">
                    <a:avLst/>
                  </a:prstGeom>
                  <a:noFill/>
                  <a:ln w="9525">
                    <a:solidFill>
                      <a:schemeClr val="bg1">
                        <a:lumMod val="65000"/>
                      </a:schemeClr>
                    </a:solidFill>
                    <a:miter lim="800000"/>
                    <a:headEnd/>
                    <a:tailEnd/>
                  </a:ln>
                  <a:effectLst>
                    <a:outerShdw blurRad="50800" dist="38100" dir="16200000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anchor distT="0" distB="0" distL="114300" distR="114300" simplePos="0" relativeHeight="251683840" behindDoc="0" locked="1" layoutInCell="1" allowOverlap="1">
          <wp:simplePos x="0" y="0"/>
          <wp:positionH relativeFrom="column">
            <wp:posOffset>680720</wp:posOffset>
          </wp:positionH>
          <wp:positionV relativeFrom="paragraph">
            <wp:posOffset>-528320</wp:posOffset>
          </wp:positionV>
          <wp:extent cx="759460" cy="536575"/>
          <wp:effectExtent l="190500" t="171450" r="154940" b="130175"/>
          <wp:wrapNone/>
          <wp:docPr id="67" name="Picture 67" descr="National Healthy School Prog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National Healthy School Programme"/>
                  <pic:cNvPicPr>
                    <a:picLocks noChangeAspect="1" noChangeArrowheads="1"/>
                  </pic:cNvPicPr>
                </pic:nvPicPr>
                <pic:blipFill>
                  <a:blip r:embed="rId11" r:link="rId1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536575"/>
                  </a:xfrm>
                  <a:prstGeom prst="rect">
                    <a:avLst/>
                  </a:prstGeom>
                  <a:ln>
                    <a:solidFill>
                      <a:schemeClr val="bg1">
                        <a:lumMod val="65000"/>
                      </a:schemeClr>
                    </a:solidFill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  <a:scene3d>
                    <a:camera prst="perspectiveLeft"/>
                    <a:lightRig rig="threePt" dir="t"/>
                  </a:scene3d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column">
            <wp:posOffset>-37465</wp:posOffset>
          </wp:positionH>
          <wp:positionV relativeFrom="paragraph">
            <wp:posOffset>-654050</wp:posOffset>
          </wp:positionV>
          <wp:extent cx="433070" cy="564515"/>
          <wp:effectExtent l="38100" t="19050" r="24130" b="2603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564515"/>
                  </a:xfrm>
                  <a:prstGeom prst="rect">
                    <a:avLst/>
                  </a:prstGeom>
                  <a:noFill/>
                  <a:ln w="9525">
                    <a:solidFill>
                      <a:srgbClr val="00206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888">
      <w:tab/>
      <w:t xml:space="preserve">    </w:t>
    </w:r>
    <w:r w:rsidR="00B10888">
      <w:rPr>
        <w:noProof/>
        <w:lang w:val="en-GB" w:eastAsia="en-GB"/>
      </w:rPr>
      <w:drawing>
        <wp:anchor distT="0" distB="0" distL="114300" distR="114300" simplePos="1" relativeHeight="251684864" behindDoc="0" locked="0" layoutInCell="1" allowOverlap="1">
          <wp:simplePos x="5810250" y="8804910"/>
          <wp:positionH relativeFrom="column">
            <wp:posOffset>5269865</wp:posOffset>
          </wp:positionH>
          <wp:positionV relativeFrom="paragraph">
            <wp:posOffset>23495</wp:posOffset>
          </wp:positionV>
          <wp:extent cx="646430" cy="697230"/>
          <wp:effectExtent l="95250" t="19050" r="77470" b="121920"/>
          <wp:wrapSquare wrapText="bothSides"/>
          <wp:docPr id="6" name="Picture 3" descr="\\adminserver\users$\jwilkinson\Documents\My Pictures\BELIEVE\RRSA-Level-1-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adminserver\users$\jwilkinson\Documents\My Pictures\BELIEVE\RRSA-Level-1-Logo.bmp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697230"/>
                  </a:xfrm>
                  <a:prstGeom prst="rect">
                    <a:avLst/>
                  </a:prstGeom>
                  <a:noFill/>
                  <a:ln w="9525">
                    <a:solidFill>
                      <a:schemeClr val="bg1">
                        <a:lumMod val="65000"/>
                      </a:schemeClr>
                    </a:solidFill>
                    <a:miter lim="800000"/>
                    <a:headEnd/>
                    <a:tailEnd/>
                  </a:ln>
                  <a:effectLst>
                    <a:outerShdw blurRad="50800" dist="50800" dir="5400000" algn="ctr" rotWithShape="0">
                      <a:srgbClr val="000000">
                        <a:alpha val="76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B10888">
      <w:rPr>
        <w:noProof/>
        <w:lang w:val="en-GB" w:eastAsia="en-GB"/>
      </w:rPr>
      <w:drawing>
        <wp:inline distT="0" distB="0" distL="0" distR="0">
          <wp:extent cx="4655820" cy="5143500"/>
          <wp:effectExtent l="19050" t="0" r="0" b="0"/>
          <wp:docPr id="3" name="Picture 1" descr="\\adminserver\users$\jwilkinson\Documents\My Pictures\RRSA-RO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dminserver\users$\jwilkinson\Documents\My Pictures\RRSA-ROC-Logo.jpg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5820" cy="514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262" w:rsidRDefault="006B6262" w:rsidP="00AF7AB4">
      <w:r>
        <w:separator/>
      </w:r>
    </w:p>
  </w:footnote>
  <w:footnote w:type="continuationSeparator" w:id="0">
    <w:p w:rsidR="006B6262" w:rsidRDefault="006B6262" w:rsidP="00AF7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888" w:rsidRDefault="00B10888">
    <w:pPr>
      <w:pStyle w:val="Header"/>
    </w:pPr>
    <w:r w:rsidRPr="00680033">
      <w:rPr>
        <w:noProof/>
        <w:lang w:val="en-GB" w:eastAsia="en-GB"/>
      </w:rPr>
      <w:drawing>
        <wp:inline distT="0" distB="0" distL="0" distR="0">
          <wp:extent cx="416814" cy="422855"/>
          <wp:effectExtent l="0" t="0" r="2286" b="0"/>
          <wp:docPr id="13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jwilkinson.DUR3472\AppData\Local\Microsoft\Windows\Temporary Internet Files\Content.IE5\4BXPZ3AY\MC900384132[1].wm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1719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AB4"/>
    <w:rsid w:val="00006BC1"/>
    <w:rsid w:val="00071C28"/>
    <w:rsid w:val="000B1A1E"/>
    <w:rsid w:val="00143AF5"/>
    <w:rsid w:val="00192BEF"/>
    <w:rsid w:val="001B7D7E"/>
    <w:rsid w:val="001C593A"/>
    <w:rsid w:val="00281689"/>
    <w:rsid w:val="0029519E"/>
    <w:rsid w:val="003009DE"/>
    <w:rsid w:val="003137A7"/>
    <w:rsid w:val="00373E76"/>
    <w:rsid w:val="00381D39"/>
    <w:rsid w:val="003A5D86"/>
    <w:rsid w:val="0040166A"/>
    <w:rsid w:val="00404AC0"/>
    <w:rsid w:val="005156AB"/>
    <w:rsid w:val="00524C16"/>
    <w:rsid w:val="00544ED3"/>
    <w:rsid w:val="00550D5E"/>
    <w:rsid w:val="00563370"/>
    <w:rsid w:val="00617E7B"/>
    <w:rsid w:val="006325D6"/>
    <w:rsid w:val="00637E9B"/>
    <w:rsid w:val="0064143E"/>
    <w:rsid w:val="006459DC"/>
    <w:rsid w:val="00680033"/>
    <w:rsid w:val="006B6262"/>
    <w:rsid w:val="006C44AD"/>
    <w:rsid w:val="0072209F"/>
    <w:rsid w:val="007D7281"/>
    <w:rsid w:val="007E5933"/>
    <w:rsid w:val="008063B0"/>
    <w:rsid w:val="00843982"/>
    <w:rsid w:val="00893ADE"/>
    <w:rsid w:val="008B276E"/>
    <w:rsid w:val="008B6F80"/>
    <w:rsid w:val="008C0AD1"/>
    <w:rsid w:val="00910956"/>
    <w:rsid w:val="00957608"/>
    <w:rsid w:val="009721F2"/>
    <w:rsid w:val="009E56BE"/>
    <w:rsid w:val="009E647E"/>
    <w:rsid w:val="009E6D4B"/>
    <w:rsid w:val="00A33FA5"/>
    <w:rsid w:val="00A46BF0"/>
    <w:rsid w:val="00A526E3"/>
    <w:rsid w:val="00AB0DD9"/>
    <w:rsid w:val="00AF7AB4"/>
    <w:rsid w:val="00B10888"/>
    <w:rsid w:val="00B178FD"/>
    <w:rsid w:val="00B326A1"/>
    <w:rsid w:val="00B8319B"/>
    <w:rsid w:val="00B9110A"/>
    <w:rsid w:val="00BA585C"/>
    <w:rsid w:val="00BF77FC"/>
    <w:rsid w:val="00C02F87"/>
    <w:rsid w:val="00CA0454"/>
    <w:rsid w:val="00CC15B8"/>
    <w:rsid w:val="00CD2331"/>
    <w:rsid w:val="00CE32C8"/>
    <w:rsid w:val="00D653C1"/>
    <w:rsid w:val="00DB083D"/>
    <w:rsid w:val="00E26BFB"/>
    <w:rsid w:val="00ED43E5"/>
    <w:rsid w:val="00EE1F0A"/>
    <w:rsid w:val="00F019BD"/>
    <w:rsid w:val="00F508A4"/>
    <w:rsid w:val="00F749EA"/>
    <w:rsid w:val="00F77B06"/>
    <w:rsid w:val="00FA2878"/>
    <w:rsid w:val="00FE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647E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7A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AB4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rsid w:val="00AF7A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AB4"/>
    <w:rPr>
      <w:color w:val="212120"/>
      <w:kern w:val="28"/>
      <w:lang w:val="en-US" w:eastAsia="en-US"/>
    </w:rPr>
  </w:style>
  <w:style w:type="paragraph" w:styleId="Footer">
    <w:name w:val="footer"/>
    <w:basedOn w:val="Normal"/>
    <w:link w:val="FooterChar"/>
    <w:uiPriority w:val="99"/>
    <w:rsid w:val="00AF7A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AB4"/>
    <w:rPr>
      <w:color w:val="212120"/>
      <w:kern w:val="28"/>
      <w:lang w:val="en-US" w:eastAsia="en-US"/>
    </w:rPr>
  </w:style>
  <w:style w:type="paragraph" w:styleId="BodyTextIndent">
    <w:name w:val="Body Text Indent"/>
    <w:basedOn w:val="Normal"/>
    <w:link w:val="BodyTextIndentChar"/>
    <w:rsid w:val="003A5D86"/>
    <w:pPr>
      <w:ind w:left="540" w:hanging="540"/>
    </w:pPr>
    <w:rPr>
      <w:rFonts w:ascii="Arial" w:hAnsi="Arial"/>
      <w:color w:val="auto"/>
      <w:kern w:val="0"/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3A5D86"/>
    <w:rPr>
      <w:rFonts w:ascii="Arial" w:hAnsi="Arial"/>
      <w:sz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647E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7A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AB4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rsid w:val="00AF7A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AB4"/>
    <w:rPr>
      <w:color w:val="212120"/>
      <w:kern w:val="28"/>
      <w:lang w:val="en-US" w:eastAsia="en-US"/>
    </w:rPr>
  </w:style>
  <w:style w:type="paragraph" w:styleId="Footer">
    <w:name w:val="footer"/>
    <w:basedOn w:val="Normal"/>
    <w:link w:val="FooterChar"/>
    <w:uiPriority w:val="99"/>
    <w:rsid w:val="00AF7A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AB4"/>
    <w:rPr>
      <w:color w:val="212120"/>
      <w:kern w:val="28"/>
      <w:lang w:val="en-US" w:eastAsia="en-US"/>
    </w:rPr>
  </w:style>
  <w:style w:type="paragraph" w:styleId="BodyTextIndent">
    <w:name w:val="Body Text Indent"/>
    <w:basedOn w:val="Normal"/>
    <w:link w:val="BodyTextIndentChar"/>
    <w:rsid w:val="003A5D86"/>
    <w:pPr>
      <w:ind w:left="540" w:hanging="540"/>
    </w:pPr>
    <w:rPr>
      <w:rFonts w:ascii="Arial" w:hAnsi="Arial"/>
      <w:color w:val="auto"/>
      <w:kern w:val="0"/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3A5D86"/>
    <w:rPr>
      <w:rFonts w:ascii="Arial" w:hAnsi="Arial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5.png"/><Relationship Id="rId3" Type="http://schemas.openxmlformats.org/officeDocument/2006/relationships/image" Target="media/image5.gif"/><Relationship Id="rId7" Type="http://schemas.openxmlformats.org/officeDocument/2006/relationships/image" Target="media/image10.png"/><Relationship Id="rId12" Type="http://schemas.openxmlformats.org/officeDocument/2006/relationships/image" Target="http://www.healthyschools.gov.uk/images/logos/national.gif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google.co.uk/url?sa=i&amp;rct=j&amp;q=&amp;esrc=s&amp;frm=1&amp;source=images&amp;cd=&amp;cad=rja&amp;docid=rQtUQYZF9_uJ9M&amp;tbnid=SdinwmUBCbWDrM:&amp;ved=0CAUQjRw&amp;url=https://sites.leedslearning.net/schools/northwestsilc/Logos/Forms/DispForm.aspx?ID=21&amp;ei=uFHRUZHzBqbJ0QXdpoH4CA&amp;bvm=bv.48572450,d.ZGU&amp;psig=AFQjCNExxAAyFXwRbP4VQHm_LDEwTU3YnQ&amp;ust=1372758835910502" TargetMode="External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5" Type="http://schemas.openxmlformats.org/officeDocument/2006/relationships/image" Target="media/image17.jpeg"/><Relationship Id="rId10" Type="http://schemas.openxmlformats.org/officeDocument/2006/relationships/image" Target="media/image13.png"/><Relationship Id="rId4" Type="http://schemas.openxmlformats.org/officeDocument/2006/relationships/image" Target="media/image3.wmf"/><Relationship Id="rId9" Type="http://schemas.openxmlformats.org/officeDocument/2006/relationships/image" Target="media/image12.jpe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ilkinson.DUR3472\AppData\Roaming\Microsoft\Templates\TP102271330_template.dotx" TargetMode="External"/></Relationship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4B582-897F-4E7A-9D68-F351DE9121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5BCDE9-6C87-41AA-AB71-2D39574AE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TP102271330_template</Template>
  <TotalTime>0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Modern Letter Template</vt:lpstr>
    </vt:vector>
  </TitlesOfParts>
  <Company>Durham County Council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Modern Letter Template</dc:title>
  <dc:creator>jwilkinson</dc:creator>
  <cp:lastModifiedBy>Eve Rutherford</cp:lastModifiedBy>
  <cp:revision>2</cp:revision>
  <cp:lastPrinted>2014-11-19T10:59:00Z</cp:lastPrinted>
  <dcterms:created xsi:type="dcterms:W3CDTF">2014-11-26T09:11:00Z</dcterms:created>
  <dcterms:modified xsi:type="dcterms:W3CDTF">2014-11-26T09:11:00Z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TC022713319991</vt:lpwstr>
  </property>
</Properties>
</file>