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EDE" w:rsidRDefault="00453EDE" w:rsidP="009817C5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453EDE" w:rsidRDefault="00453EDE" w:rsidP="009817C5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385C97" w:rsidRPr="00167595" w:rsidRDefault="00385C97" w:rsidP="00385C97">
      <w:pPr>
        <w:spacing w:after="0" w:line="240" w:lineRule="auto"/>
        <w:ind w:left="2154"/>
        <w:jc w:val="center"/>
        <w:outlineLvl w:val="0"/>
        <w:rPr>
          <w:rFonts w:ascii="Arial" w:hAnsi="Arial" w:cs="Arial"/>
          <w:b/>
        </w:rPr>
      </w:pPr>
      <w:r w:rsidRPr="00167595">
        <w:rPr>
          <w:rFonts w:ascii="Arial" w:hAnsi="Arial" w:cs="Arial"/>
          <w:b/>
        </w:rPr>
        <w:t>GLENDENE ARTS ACADEMY</w:t>
      </w:r>
    </w:p>
    <w:p w:rsidR="00385C97" w:rsidRPr="00167595" w:rsidRDefault="00385C97" w:rsidP="00385C97">
      <w:pPr>
        <w:spacing w:after="0" w:line="240" w:lineRule="auto"/>
        <w:ind w:left="2154"/>
        <w:jc w:val="center"/>
        <w:outlineLvl w:val="0"/>
        <w:rPr>
          <w:rFonts w:ascii="Arial" w:hAnsi="Arial" w:cs="Arial"/>
          <w:b/>
        </w:rPr>
      </w:pPr>
    </w:p>
    <w:p w:rsidR="00167595" w:rsidRPr="00167595" w:rsidRDefault="00385C97" w:rsidP="00385C97">
      <w:pPr>
        <w:spacing w:after="0" w:line="240" w:lineRule="auto"/>
        <w:ind w:left="2154"/>
        <w:jc w:val="center"/>
        <w:outlineLvl w:val="0"/>
        <w:rPr>
          <w:rFonts w:ascii="Arial" w:hAnsi="Arial" w:cs="Arial"/>
          <w:b/>
        </w:rPr>
      </w:pPr>
      <w:r w:rsidRPr="00167595">
        <w:rPr>
          <w:rFonts w:ascii="Arial" w:hAnsi="Arial" w:cs="Arial"/>
          <w:b/>
        </w:rPr>
        <w:t xml:space="preserve">JOB DESCRIPTION </w:t>
      </w:r>
    </w:p>
    <w:p w:rsidR="00385C97" w:rsidRPr="00167595" w:rsidRDefault="00385C97" w:rsidP="00385C97">
      <w:pPr>
        <w:spacing w:after="0" w:line="240" w:lineRule="auto"/>
        <w:ind w:left="2154"/>
        <w:jc w:val="center"/>
        <w:outlineLvl w:val="0"/>
        <w:rPr>
          <w:rFonts w:ascii="Arial" w:hAnsi="Arial" w:cs="Arial"/>
          <w:b/>
        </w:rPr>
      </w:pPr>
      <w:r w:rsidRPr="00167595">
        <w:rPr>
          <w:rFonts w:ascii="Arial" w:hAnsi="Arial" w:cs="Arial"/>
          <w:b/>
        </w:rPr>
        <w:t xml:space="preserve"> </w:t>
      </w:r>
      <w:r w:rsidR="00167595" w:rsidRPr="00167595">
        <w:rPr>
          <w:rFonts w:ascii="Arial" w:hAnsi="Arial" w:cs="Arial"/>
          <w:b/>
        </w:rPr>
        <w:t>FOOD TECHNOLOGY TEACHER</w:t>
      </w:r>
    </w:p>
    <w:p w:rsidR="00385C97" w:rsidRPr="00167595" w:rsidRDefault="00385C97" w:rsidP="00385C97">
      <w:pPr>
        <w:spacing w:after="0" w:line="240" w:lineRule="auto"/>
        <w:ind w:left="2154"/>
        <w:jc w:val="center"/>
        <w:outlineLvl w:val="0"/>
        <w:rPr>
          <w:rFonts w:ascii="Arial" w:hAnsi="Arial" w:cs="Arial"/>
          <w:b/>
        </w:rPr>
      </w:pPr>
    </w:p>
    <w:p w:rsidR="00385C97" w:rsidRPr="00167595" w:rsidRDefault="00385C97" w:rsidP="00385C97">
      <w:pPr>
        <w:spacing w:after="0" w:line="240" w:lineRule="auto"/>
        <w:ind w:left="2154"/>
        <w:jc w:val="center"/>
        <w:outlineLvl w:val="0"/>
        <w:rPr>
          <w:rFonts w:ascii="Arial" w:hAnsi="Arial" w:cs="Arial"/>
          <w:b/>
        </w:rPr>
      </w:pPr>
      <w:r w:rsidRPr="00167595">
        <w:rPr>
          <w:rFonts w:ascii="Arial" w:hAnsi="Arial" w:cs="Arial"/>
          <w:b/>
        </w:rPr>
        <w:t>MPS</w:t>
      </w:r>
      <w:r w:rsidR="00167595" w:rsidRPr="00167595">
        <w:rPr>
          <w:rFonts w:ascii="Arial" w:hAnsi="Arial" w:cs="Arial"/>
          <w:b/>
        </w:rPr>
        <w:t>/UPS</w:t>
      </w:r>
    </w:p>
    <w:p w:rsidR="00385C97" w:rsidRPr="00167595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  <w:r w:rsidRPr="00385C97">
        <w:rPr>
          <w:rFonts w:ascii="Arial" w:hAnsi="Arial" w:cs="Arial"/>
          <w:b/>
        </w:rPr>
        <w:t>Position Description:</w:t>
      </w: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 xml:space="preserve">We are an all age generic SEN school and looking to appoint a </w:t>
      </w:r>
      <w:r w:rsidR="00167595">
        <w:rPr>
          <w:rFonts w:ascii="Arial" w:hAnsi="Arial" w:cs="Arial"/>
        </w:rPr>
        <w:t>food technology teacher</w:t>
      </w:r>
      <w:r w:rsidRPr="00385C97">
        <w:rPr>
          <w:rFonts w:ascii="Arial" w:hAnsi="Arial" w:cs="Arial"/>
        </w:rPr>
        <w:t xml:space="preserve"> to join our teaching team. The teacher may also be asked to carry out the role of form tutor – at Principals discretion.</w:t>
      </w: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The successful applicant may be deployed in all Key Stages at the Principal’s discretion.</w:t>
      </w: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  <w:b/>
          <w:u w:val="single"/>
        </w:rPr>
      </w:pPr>
      <w:r w:rsidRPr="00385C97">
        <w:rPr>
          <w:rFonts w:ascii="Arial" w:hAnsi="Arial" w:cs="Arial"/>
          <w:b/>
          <w:u w:val="single"/>
        </w:rPr>
        <w:t>Job Description:</w:t>
      </w: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  <w:b/>
          <w:u w:val="single"/>
        </w:rPr>
      </w:pP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  <w:r w:rsidRPr="00385C97">
        <w:rPr>
          <w:rFonts w:ascii="Arial" w:hAnsi="Arial" w:cs="Arial"/>
          <w:b/>
        </w:rPr>
        <w:t>The teacher will be expected to:</w:t>
      </w: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Have regard to the Children Act (2004) and treat all pupils with respect and provide for their personal, educational and learning needs.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Abide by the conditions of service as outlined in the latest Local Government Pay and Conditions document.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Abide by the School’s Code of Professional Conduct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 xml:space="preserve">Be a member of the team who make up the whole school staff including teachers, teaching assistants, caretakers, clerical assistants, supervisory assistants, </w:t>
      </w:r>
      <w:proofErr w:type="gramStart"/>
      <w:r w:rsidRPr="00385C97">
        <w:rPr>
          <w:rFonts w:ascii="Arial" w:hAnsi="Arial" w:cs="Arial"/>
        </w:rPr>
        <w:t>kitchen</w:t>
      </w:r>
      <w:proofErr w:type="gramEnd"/>
      <w:r w:rsidRPr="00385C97">
        <w:rPr>
          <w:rFonts w:ascii="Arial" w:hAnsi="Arial" w:cs="Arial"/>
        </w:rPr>
        <w:t xml:space="preserve"> staff and cleaning staff.  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Record pupil attendance according to school procedures.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Carryout lunch and playground duties as timetabled or when necessary.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Attend CPD and other school meetings and In Service Training as and when required.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Be responsible for maintaining high standards in the following key areas:</w:t>
      </w: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385C97">
        <w:rPr>
          <w:rFonts w:ascii="Arial" w:hAnsi="Arial" w:cs="Arial"/>
          <w:b/>
        </w:rPr>
        <w:t>Curriculum Delivery</w:t>
      </w:r>
      <w:r w:rsidRPr="00385C97">
        <w:rPr>
          <w:rFonts w:ascii="Arial" w:hAnsi="Arial" w:cs="Arial"/>
        </w:rPr>
        <w:t>:</w:t>
      </w: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 xml:space="preserve">Promote and develop Food Technology 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Maintain resources to the required safety standards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Maintain a high quality level of visual display, within the classroom, that encourages pupils to consider diet and aspects of healthy living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Maintain an exciting and stimulating learning environment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Provide effective learning &amp; teaching for individual and whole groups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 xml:space="preserve">Plan and evaluate learning activities/lessons contributing to subject development plans, curriculum documents and policies 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Monitor and evaluate the Design Technology curriculum in ‘value for money’ terns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Design opportunities for learners to develop their literacy, numeracy and ICT skills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Observe, record and report on pupil performance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Maintain pupil records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Take a full and active role in preparing and maintaining the learning environment</w:t>
      </w:r>
    </w:p>
    <w:p w:rsid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Adapt language to suit the learners they teach, introducing new ideas and concepts clearly, and using explanations, questions, discussions and plenaries effectively</w:t>
      </w:r>
    </w:p>
    <w:p w:rsidR="00385C97" w:rsidRDefault="00385C97" w:rsidP="00385C97">
      <w:pPr>
        <w:spacing w:after="0" w:line="240" w:lineRule="auto"/>
        <w:outlineLvl w:val="0"/>
        <w:rPr>
          <w:rFonts w:ascii="Arial" w:hAnsi="Arial" w:cs="Arial"/>
        </w:rPr>
      </w:pPr>
    </w:p>
    <w:p w:rsidR="00385C97" w:rsidRDefault="00385C97" w:rsidP="00385C97">
      <w:pPr>
        <w:spacing w:after="0" w:line="240" w:lineRule="auto"/>
        <w:outlineLvl w:val="0"/>
        <w:rPr>
          <w:rFonts w:ascii="Arial" w:hAnsi="Arial" w:cs="Arial"/>
        </w:rPr>
      </w:pPr>
    </w:p>
    <w:p w:rsidR="00385C97" w:rsidRPr="00385C97" w:rsidRDefault="00385C97" w:rsidP="00385C97">
      <w:pPr>
        <w:spacing w:after="0" w:line="240" w:lineRule="auto"/>
        <w:outlineLvl w:val="0"/>
        <w:rPr>
          <w:rFonts w:ascii="Arial" w:hAnsi="Arial" w:cs="Arial"/>
        </w:rPr>
      </w:pP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lastRenderedPageBreak/>
        <w:t>Develop and maintain the Total Communication Environment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Establish a purposeful and safe learning environment conducive to learning and identify opportunities for learners to learn in out-of-school contexts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Establish a clear framework for classroom discipline to manage learners’ behaviour constructively and promote their self-control and independence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Respond to pupil questions about process and procedure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Supervision of work that has been set in accordance with school policies</w:t>
      </w: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  <w:b/>
        </w:rPr>
        <w:t>Assessment, Monitoring and giving Feedback</w:t>
      </w:r>
      <w:r w:rsidRPr="00385C97">
        <w:rPr>
          <w:rFonts w:ascii="Arial" w:hAnsi="Arial" w:cs="Arial"/>
        </w:rPr>
        <w:t>:</w:t>
      </w:r>
    </w:p>
    <w:p w:rsidR="00385C97" w:rsidRPr="00385C97" w:rsidRDefault="00385C97" w:rsidP="00385C97">
      <w:pPr>
        <w:pStyle w:val="ListParagraph"/>
        <w:spacing w:after="0" w:line="240" w:lineRule="auto"/>
        <w:ind w:left="2874"/>
        <w:outlineLvl w:val="0"/>
        <w:rPr>
          <w:rFonts w:ascii="Arial" w:hAnsi="Arial" w:cs="Arial"/>
        </w:rPr>
      </w:pP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Provide timely, accurate and constructive feedback on learners’ attainment, progress and areas for development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Support and guide learners to reflect on their learning, identify the progress they have made and identify their emerging learning needs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Evaluate the impact of their teaching on the progress of all learners and modify their planning and classroom practice where necessary</w:t>
      </w: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  <w:b/>
        </w:rPr>
        <w:t>Team Membership</w:t>
      </w:r>
      <w:r w:rsidRPr="00385C97">
        <w:rPr>
          <w:rFonts w:ascii="Arial" w:hAnsi="Arial" w:cs="Arial"/>
        </w:rPr>
        <w:t>:</w:t>
      </w:r>
    </w:p>
    <w:p w:rsidR="00385C97" w:rsidRPr="00385C97" w:rsidRDefault="00385C97" w:rsidP="00385C97">
      <w:pPr>
        <w:spacing w:after="0" w:line="240" w:lineRule="auto"/>
        <w:outlineLvl w:val="0"/>
        <w:rPr>
          <w:rFonts w:ascii="Arial" w:hAnsi="Arial" w:cs="Arial"/>
        </w:rPr>
      </w:pP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Contribute to relevant staff, department, subject  and team meetings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Make effective contributions to department, staff, subject and team meetings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Work as a team member and identify opportunities for working with colleagues, sharing the development of effective practice with them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Recognise and use your own strengths and those of others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 xml:space="preserve">Promote and safeguard the welfare of the children </w:t>
      </w: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  <w:b/>
        </w:rPr>
        <w:t>Pastoral Care</w:t>
      </w:r>
      <w:r w:rsidRPr="00385C97">
        <w:rPr>
          <w:rFonts w:ascii="Arial" w:hAnsi="Arial" w:cs="Arial"/>
        </w:rPr>
        <w:t>:</w:t>
      </w:r>
    </w:p>
    <w:p w:rsidR="00385C97" w:rsidRPr="00385C97" w:rsidRDefault="00385C97" w:rsidP="00385C97">
      <w:pPr>
        <w:spacing w:after="0" w:line="240" w:lineRule="auto"/>
        <w:outlineLvl w:val="0"/>
        <w:rPr>
          <w:rFonts w:ascii="Arial" w:hAnsi="Arial" w:cs="Arial"/>
        </w:rPr>
      </w:pP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Communicate with parents as and when necessary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Attend meetings with parents and other professionals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Provide written reports on children’s progress when required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Provide pupil supervision at break times when directed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Support school policy regarding equality and diversity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Work within safeguarding procedures, in line with school and local authority policies</w:t>
      </w:r>
    </w:p>
    <w:p w:rsidR="00385C97" w:rsidRPr="00385C97" w:rsidRDefault="00385C97" w:rsidP="00385C97">
      <w:pPr>
        <w:spacing w:after="0" w:line="240" w:lineRule="auto"/>
        <w:outlineLvl w:val="0"/>
        <w:rPr>
          <w:rFonts w:ascii="Arial" w:hAnsi="Arial" w:cs="Arial"/>
        </w:rPr>
      </w:pPr>
    </w:p>
    <w:p w:rsid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  <w:b/>
        </w:rPr>
        <w:t>Health</w:t>
      </w:r>
      <w:r w:rsidRPr="00385C97">
        <w:rPr>
          <w:rFonts w:ascii="Arial" w:hAnsi="Arial" w:cs="Arial"/>
        </w:rPr>
        <w:t>:</w:t>
      </w:r>
    </w:p>
    <w:p w:rsidR="00385C97" w:rsidRPr="00385C97" w:rsidRDefault="00385C97" w:rsidP="00385C97">
      <w:pPr>
        <w:spacing w:after="0" w:line="240" w:lineRule="auto"/>
        <w:outlineLvl w:val="0"/>
        <w:rPr>
          <w:rFonts w:ascii="Arial" w:hAnsi="Arial" w:cs="Arial"/>
        </w:rPr>
      </w:pP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Contribute to both the physical and emotional health, and well-being of children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Communicate with the School Nurse regarding any concerns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Work with the Senior Management in liaising with Health Service professionals</w:t>
      </w: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  <w:b/>
        </w:rPr>
        <w:t>School Identity</w:t>
      </w:r>
      <w:r w:rsidRPr="00385C97">
        <w:rPr>
          <w:rFonts w:ascii="Arial" w:hAnsi="Arial" w:cs="Arial"/>
        </w:rPr>
        <w:t>:</w:t>
      </w:r>
    </w:p>
    <w:p w:rsidR="00385C97" w:rsidRPr="00385C97" w:rsidRDefault="00385C97" w:rsidP="00385C97">
      <w:pPr>
        <w:spacing w:after="0" w:line="240" w:lineRule="auto"/>
        <w:outlineLvl w:val="0"/>
        <w:rPr>
          <w:rFonts w:ascii="Arial" w:hAnsi="Arial" w:cs="Arial"/>
        </w:rPr>
      </w:pP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Promote a positive image of the school to children , parents and visitors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Behave professionally at all times and maintain confidentiality of information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Involve children in the life of the wider community</w:t>
      </w: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  <w:b/>
        </w:rPr>
        <w:t>Personal and Career Development</w:t>
      </w:r>
      <w:r w:rsidRPr="00385C97">
        <w:rPr>
          <w:rFonts w:ascii="Arial" w:hAnsi="Arial" w:cs="Arial"/>
        </w:rPr>
        <w:t>:</w:t>
      </w:r>
    </w:p>
    <w:p w:rsidR="00385C97" w:rsidRPr="00385C97" w:rsidRDefault="00385C97" w:rsidP="00385C97">
      <w:pPr>
        <w:spacing w:after="0" w:line="240" w:lineRule="auto"/>
        <w:outlineLvl w:val="0"/>
        <w:rPr>
          <w:rFonts w:ascii="Arial" w:hAnsi="Arial" w:cs="Arial"/>
        </w:rPr>
      </w:pP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Review and develop your own professional practice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Identify training needs in association with the school CPD officer</w:t>
      </w:r>
    </w:p>
    <w:p w:rsidR="00385C97" w:rsidRPr="00385C97" w:rsidRDefault="00385C97" w:rsidP="00385C97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385C97">
        <w:rPr>
          <w:rFonts w:ascii="Arial" w:hAnsi="Arial" w:cs="Arial"/>
        </w:rPr>
        <w:t>Undergo appropriate training</w:t>
      </w:r>
    </w:p>
    <w:p w:rsidR="00385C97" w:rsidRPr="00385C97" w:rsidRDefault="00385C97" w:rsidP="00385C97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385C97" w:rsidRPr="00385C97" w:rsidRDefault="00385C97" w:rsidP="00385C97">
      <w:pPr>
        <w:spacing w:after="0" w:line="240" w:lineRule="auto"/>
        <w:ind w:left="2154" w:firstLine="60"/>
        <w:outlineLvl w:val="0"/>
        <w:rPr>
          <w:rFonts w:ascii="Arial" w:hAnsi="Arial" w:cs="Arial"/>
        </w:rPr>
      </w:pPr>
    </w:p>
    <w:p w:rsidR="00453EDE" w:rsidRPr="00385C97" w:rsidRDefault="00453EDE" w:rsidP="00385C97">
      <w:pPr>
        <w:spacing w:after="0" w:line="240" w:lineRule="auto"/>
        <w:outlineLvl w:val="0"/>
        <w:rPr>
          <w:rFonts w:ascii="Arial" w:hAnsi="Arial" w:cs="Arial"/>
        </w:rPr>
      </w:pPr>
    </w:p>
    <w:sectPr w:rsidR="00453EDE" w:rsidRPr="00385C97" w:rsidSect="005261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510" w:right="510" w:bottom="510" w:left="851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F5E" w:rsidRDefault="00B17F5E" w:rsidP="00354481">
      <w:pPr>
        <w:spacing w:after="0" w:line="240" w:lineRule="auto"/>
      </w:pPr>
      <w:r>
        <w:separator/>
      </w:r>
    </w:p>
  </w:endnote>
  <w:endnote w:type="continuationSeparator" w:id="0">
    <w:p w:rsidR="00B17F5E" w:rsidRDefault="00B17F5E" w:rsidP="00354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1C" w:rsidRDefault="001064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481" w:rsidRDefault="00354481">
    <w:pPr>
      <w:pStyle w:val="Footer"/>
    </w:pPr>
    <w:r>
      <w:rPr>
        <w:noProof/>
        <w:sz w:val="24"/>
        <w:szCs w:val="24"/>
        <w:lang w:eastAsia="en-GB"/>
      </w:rPr>
      <w:drawing>
        <wp:anchor distT="0" distB="0" distL="114300" distR="114300" simplePos="0" relativeHeight="251668480" behindDoc="1" locked="0" layoutInCell="1" allowOverlap="1" wp14:anchorId="4821699A" wp14:editId="44DD157B">
          <wp:simplePos x="0" y="0"/>
          <wp:positionH relativeFrom="column">
            <wp:posOffset>984885</wp:posOffset>
          </wp:positionH>
          <wp:positionV relativeFrom="paragraph">
            <wp:posOffset>-39634</wp:posOffset>
          </wp:positionV>
          <wp:extent cx="327025" cy="332105"/>
          <wp:effectExtent l="0" t="0" r="0" b="0"/>
          <wp:wrapNone/>
          <wp:docPr id="293" name="Picture 293" descr="ART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RT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025" cy="332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5408" behindDoc="0" locked="0" layoutInCell="1" allowOverlap="1" wp14:anchorId="708DF608" wp14:editId="112495C2">
          <wp:simplePos x="0" y="0"/>
          <wp:positionH relativeFrom="column">
            <wp:posOffset>-212725</wp:posOffset>
          </wp:positionH>
          <wp:positionV relativeFrom="paragraph">
            <wp:posOffset>-9525</wp:posOffset>
          </wp:positionV>
          <wp:extent cx="1057275" cy="292735"/>
          <wp:effectExtent l="0" t="0" r="9525" b="0"/>
          <wp:wrapNone/>
          <wp:docPr id="294" name="Picture 294" descr="IIP_GOLD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IP_GOLD_LOG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4481" w:rsidRDefault="00354481">
    <w:pPr>
      <w:pStyle w:val="Footer"/>
    </w:pPr>
    <w:r>
      <w:rPr>
        <w:noProof/>
        <w:sz w:val="24"/>
        <w:szCs w:val="24"/>
        <w:lang w:eastAsia="en-GB"/>
      </w:rPr>
      <w:drawing>
        <wp:anchor distT="0" distB="0" distL="114300" distR="114300" simplePos="0" relativeHeight="251667456" behindDoc="1" locked="0" layoutInCell="1" allowOverlap="1" wp14:anchorId="4391E8E7" wp14:editId="4FA0ACF3">
          <wp:simplePos x="0" y="0"/>
          <wp:positionH relativeFrom="column">
            <wp:posOffset>4523740</wp:posOffset>
          </wp:positionH>
          <wp:positionV relativeFrom="paragraph">
            <wp:posOffset>-315595</wp:posOffset>
          </wp:positionV>
          <wp:extent cx="454660" cy="517525"/>
          <wp:effectExtent l="0" t="0" r="2540" b="0"/>
          <wp:wrapNone/>
          <wp:docPr id="295" name="Picture 295" descr="Letterhea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etterhead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517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6217C79C" wp14:editId="455183A3">
          <wp:simplePos x="0" y="0"/>
          <wp:positionH relativeFrom="column">
            <wp:posOffset>1808480</wp:posOffset>
          </wp:positionH>
          <wp:positionV relativeFrom="paragraph">
            <wp:posOffset>-183515</wp:posOffset>
          </wp:positionV>
          <wp:extent cx="319405" cy="319405"/>
          <wp:effectExtent l="0" t="0" r="4445" b="4445"/>
          <wp:wrapNone/>
          <wp:docPr id="296" name="Picture 296" descr="AMSil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MSilv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405" cy="319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60288" behindDoc="0" locked="0" layoutInCell="1" allowOverlap="1" wp14:anchorId="6333E77E" wp14:editId="5944C076">
          <wp:simplePos x="0" y="0"/>
          <wp:positionH relativeFrom="column">
            <wp:posOffset>2289810</wp:posOffset>
          </wp:positionH>
          <wp:positionV relativeFrom="paragraph">
            <wp:posOffset>-170815</wp:posOffset>
          </wp:positionV>
          <wp:extent cx="452755" cy="316230"/>
          <wp:effectExtent l="0" t="0" r="4445" b="7620"/>
          <wp:wrapNone/>
          <wp:docPr id="297" name="Picture 297" descr="ICT MAR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T MARK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316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61312" behindDoc="0" locked="0" layoutInCell="1" allowOverlap="1" wp14:anchorId="3D985A17" wp14:editId="18C4FB6D">
          <wp:simplePos x="0" y="0"/>
          <wp:positionH relativeFrom="column">
            <wp:posOffset>3990975</wp:posOffset>
          </wp:positionH>
          <wp:positionV relativeFrom="paragraph">
            <wp:posOffset>-249555</wp:posOffset>
          </wp:positionV>
          <wp:extent cx="583565" cy="419100"/>
          <wp:effectExtent l="0" t="0" r="6985" b="0"/>
          <wp:wrapNone/>
          <wp:docPr id="298" name="Picture 298" descr="iichildr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ichildre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6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2336" behindDoc="0" locked="0" layoutInCell="1" allowOverlap="1" wp14:anchorId="57EE3A9F" wp14:editId="694BBE2D">
          <wp:simplePos x="0" y="0"/>
          <wp:positionH relativeFrom="column">
            <wp:posOffset>2731770</wp:posOffset>
          </wp:positionH>
          <wp:positionV relativeFrom="paragraph">
            <wp:posOffset>-272415</wp:posOffset>
          </wp:positionV>
          <wp:extent cx="886460" cy="412115"/>
          <wp:effectExtent l="0" t="0" r="8890" b="6985"/>
          <wp:wrapNone/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3360" behindDoc="0" locked="0" layoutInCell="1" allowOverlap="1" wp14:anchorId="19CBAB14" wp14:editId="356ED2DE">
          <wp:simplePos x="0" y="0"/>
          <wp:positionH relativeFrom="column">
            <wp:posOffset>1353820</wp:posOffset>
          </wp:positionH>
          <wp:positionV relativeFrom="paragraph">
            <wp:posOffset>-287655</wp:posOffset>
          </wp:positionV>
          <wp:extent cx="534035" cy="495935"/>
          <wp:effectExtent l="0" t="0" r="0" b="0"/>
          <wp:wrapNone/>
          <wp:docPr id="300" name="Pictur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4959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4384" behindDoc="0" locked="0" layoutInCell="1" allowOverlap="1" wp14:anchorId="779C55C1" wp14:editId="4392B56A">
          <wp:simplePos x="0" y="0"/>
          <wp:positionH relativeFrom="column">
            <wp:posOffset>3636010</wp:posOffset>
          </wp:positionH>
          <wp:positionV relativeFrom="paragraph">
            <wp:posOffset>-295910</wp:posOffset>
          </wp:positionV>
          <wp:extent cx="353695" cy="421005"/>
          <wp:effectExtent l="0" t="0" r="8255" b="0"/>
          <wp:wrapNone/>
          <wp:docPr id="301" name="Pictur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6432" behindDoc="0" locked="0" layoutInCell="1" allowOverlap="1" wp14:anchorId="6E46775A" wp14:editId="205D9B5A">
          <wp:simplePos x="0" y="0"/>
          <wp:positionH relativeFrom="column">
            <wp:posOffset>4993005</wp:posOffset>
          </wp:positionH>
          <wp:positionV relativeFrom="paragraph">
            <wp:posOffset>-208915</wp:posOffset>
          </wp:positionV>
          <wp:extent cx="1186180" cy="410210"/>
          <wp:effectExtent l="0" t="0" r="0" b="8890"/>
          <wp:wrapNone/>
          <wp:docPr id="302" name="Picture 302" descr="IIP_GPA_HW_BLU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IP_GPA_HW_BLUE_RGB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56D" w:rsidRDefault="0065456D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1AC25D7" wp14:editId="643473E2">
              <wp:simplePos x="0" y="0"/>
              <wp:positionH relativeFrom="column">
                <wp:posOffset>-316098</wp:posOffset>
              </wp:positionH>
              <wp:positionV relativeFrom="paragraph">
                <wp:posOffset>-196311</wp:posOffset>
              </wp:positionV>
              <wp:extent cx="6961517" cy="456825"/>
              <wp:effectExtent l="0" t="0" r="0" b="63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1517" cy="456825"/>
                        <a:chOff x="0" y="0"/>
                        <a:chExt cx="6392173" cy="526212"/>
                      </a:xfrm>
                    </wpg:grpSpPr>
                    <pic:pic xmlns:pic="http://schemas.openxmlformats.org/drawingml/2006/picture">
                      <pic:nvPicPr>
                        <pic:cNvPr id="5" name="Picture 5" descr="AMSilv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8581" y="138023"/>
                          <a:ext cx="319177" cy="3191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" name="Picture 6" descr="ICT MARK LOG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01660" y="146649"/>
                          <a:ext cx="448574" cy="3191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Picture 7" descr="iichildre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1064" y="69012"/>
                          <a:ext cx="577970" cy="4226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1607" y="43132"/>
                          <a:ext cx="888521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0007" y="34506"/>
                          <a:ext cx="534838" cy="491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7381" y="25880"/>
                          <a:ext cx="353683" cy="422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1" name="Picture 11" descr="IIP_GOLD_LOGO_RGB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023"/>
                          <a:ext cx="1061049" cy="293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2" name="Picture 12" descr="IIP_GPA_HW_BLUE_RGB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01728" y="112144"/>
                          <a:ext cx="119044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3" name="Picture 13" descr="Letterhead2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35902" y="0"/>
                          <a:ext cx="457200" cy="5175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Picture 14" descr="ART_RGB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9071" y="112144"/>
                          <a:ext cx="327804" cy="327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4.9pt;margin-top:-15.45pt;width:548.15pt;height:35.95pt;z-index:251674624;mso-width-relative:margin;mso-height-relative:margin" coordsize="63921,5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3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EaAAAAAFJnaHRsb25n&#10;AAADL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zZDNTUxNUI2MDkyMjYw&#10;ODJGMDNBNThCOTQzOUNFRTgxIiBleGlmOlBpeGVsWERpbWVuc2lvbj0iODE1IiBleGlmOlBpeGVs&#10;WURpbWVuc2lvbj0iMjgy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QAAAAAH/&#10;2wCEAAEBAQEBAQEBAQEBAQEBAQEBAQEBAQEBAQEBAQEBAQEBAQEBAQEBAQEBAQECAgICAgICAgIC&#10;AgMDAwMDAwMDAwMBAQEBAQEBAQEBAQICAQICAwMDAwMDAwMDAwMDAwMDAwMDAwMDAwMDAwMDAwMD&#10;AwMDAwMDAwMDAwMDAwMDAwMDA//AABEIARoDLwMBEQACEQEDEQH/3QAEAGb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9U4q7FXYq7FXYq7FXYq7FXYq7FXYq7FXYq7FXYq7FXYq7FXYq7FXYq7FXYq7FXYq7FXYq7FX&#10;Yq7FXYq7FXYqo3E8NvBJPO4jhhVpJZGNAqqKsSfADEmmUIGRERuZPm3Vvzj1h/zB/wAQ2LN+jbet&#10;tBZMSFkteXxch2eU/vOX7DcPtcM00tXLxOIcv96+oaf2bxDReBP+8l65ZP5ub/iYfR/S9X859D6D&#10;ren65pNtqmnyCW1uV5Ie4NaMrDsyt8LDNtCYkLD5rq9LPBkOOYqUfx/skxybj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8A/9D1TirsVdirsVdirsVdirsVdirsVdirsVdi&#10;rsVdirsVdirsVdirsVdirsVdirsVdirsVdirsVdirsVdirsVdirxr8/fPX1a1TyrYyfv7kCXUmU7&#10;rF1SL/np9pv8jj+zJmu12ahwD/Oe29keyuKX5mY9MfTi/r/xT/zPp/rf1Hg2at9Eeg/lD+YzeV9W&#10;+o38h/Qd+4E9ekEh2WYDw7S/5Hxfsccy9LqOA0fpLzXtH2L+bx8cB+/x/T/tkf8AU/8AiP6X9Z9N&#10;I6uodCGVhVWG4IPcZunyohf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0fVOKuxV2KuxV2KuxV2KuxV2KuxV2KuxV2KuxV2KuxV2KuxV2KuxV2KuxV2KuxV2KuxV2KuxV2Ku&#10;xV2KuxVJfNvmWy8teX7vV7vdYF/dRd5JW2RB/rN/wK/FleXIIRsub2doZ6rNHFH+L/Yw/ik+RdV1&#10;S91XUrnUb2Qy3d3IZZnP8zdh4KOir+yuaCUjI2X2fT4IYYRhAcMIDhihci3OxV7j+R35lB1j8qav&#10;NR1FNJuHPUDf6uT4j/dP/Iv/AH2ubPR6j+A/5v8AxLwHtV2JV6nEP+HR/wCnv/VT/T/zntubJ4R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T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/9f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Q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L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xj/nLPzMmj&#10;/lFd2KvxudcuILGID7XBW9eU08OEPpt/xkxV8JYq7FX0j/zhHpby+cvMOqgfBaaclqx97qdZB/1D&#10;HFX2HirsVdirsVdirsVdirsVdirsVdirsVdirsVdirsVdirsVdirsVdirsVdirsVdirsVf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+GP8AnKz8&#10;yIvNfn8aPYSiTSPLYe1R1PwyXbkfWXHspVIf+eTMvwvirxLFXYq+1v8AnDTyw2nflxe63LHxl1y9&#10;YxPT7Vvaj0k/5LfWMVe/Yq7FXYq7FXYq7FXYq7FXYq7FXYq7FXYq7FXYq7FXYq7FXYq7FXYq7FXY&#10;q7FXYq7FX//U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yv/&#10;AJyf1A2X5I+YeJpJcfVrdPf1LqLn3H+6+eKvz/xV2KuxV2KuxV2KuxV2KuxVXtLO7vbmK0s4JLm6&#10;nYJDBCrSSOx6KqqCzE+2Kvqr8i/+cVGtZrfzJ+YVurSpxksfL7EMqt1V7uh4tT/ln+z/AL+/aixV&#10;9RAACg2A6DFW8VdirsVdirsVdirsVdirsVdirsVdirsVdirsVdirsVdirsVdirsVdirsVdirsVdi&#10;rsVf/9f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CM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Ib3Jpem9udGFsUmVzPC9rZXk+CgkJCQk8cmVhbD43&#10;MjwvcmVhbD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U9yaWVudGF0aW9uPC9rZXk+CgkJCQk8aW50ZWdlcj4xPC9pbnRl&#10;Z2VyPgoJCQkJPGtleT5jb20uYXBwbGUucHJpbnQudGlja2V0LnN0YXRlRmxhZzwva2V5PgoJCQkJ&#10;PGludGVnZXI+MDwvaW50ZWdlcj4KCQkJPC9kaWN0PgoJCTwvYXJyYXk+Cgk8L2RpY3Q+Cgk8a2V5&#10;PmNvbS5hcHBsZS5wcmludC5QYWdlRm9ybWF0LlBNU2NhbGluZ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TY2FsaW5nPC9rZXk+CgkJCQk8cmVhbD4xPC9yZWFsPgoJCQkJPGtleT5jb20u&#10;YXBwbGUucHJpbnQudGlja2V0LnN0YXRlRmxhZzwva2V5PgoJCQkJPGludGVnZXI+MDwvaW50ZWdl&#10;cj4KCQkJPC9kaWN0PgoJCTwvYXJyYXk+Cgk8L2RpY3Q+Cgk8a2V5PmNvbS5hcHBsZS5wcmludC5Q&#10;YWdlRm9ybWF0LlBNVmVydGljYWxSZXM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VmVy&#10;dGljYWxSZXM8L2tleT4KCQkJCTxyZWFsPjcyPC9yZWFsPgoJCQkJPGtleT5jb20uYXBwbGUucHJp&#10;bnQudGlja2V0LnN0YXRlRmxhZzwva2V5PgoJCQkJPGludGVnZXI+MDwvaW50ZWdlcj4KCQkJPC9k&#10;aWN0PgoJCTwvYXJyYXk+Cgk8L2RpY3Q+Cgk8a2V5PmNvbS5hcHBsZS5wcmludC5QYWdlRm9ybWF0&#10;LlBNVmVydGljYWx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cHBk&#10;LlBNUGFwZXJOYW1lPC9rZXk+CgkJCQkJPHN0cmluZz5BNDwvc3RyaW5nPgoJCQkJCTxrZXk+Y29t&#10;LmFwcGxlLnByaW50LnRpY2tldC5zdGF0ZUZsYWc8L2tleT4KCQkJCQk8aW50ZWdlcj4wPC9pbnRl&#10;Z2VyPgoJCQkJPC9kaWN0PgoJCQk8L2FycmF5PgoJCTwvZGljdD4KCQk8a2V5PmNvbS5hcHBsZS5w&#10;cmludC50aWNrZXQuQVBJVmVyc2lvbjwva2V5PgoJCTxzdHJpbmc+MDAuMjA8L3N0cmluZ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0eXBlPC9rZXk+Cgk8c3RyaW5nPmNvbS5hcHBsZS5w&#10;cmludC5QYWdlRm9ybWF0VGlja2V0PC9zdHJpbmc+CjwvZGljdD4KPC9wbGlzdD4KADhCSU0D7QAA&#10;AAAAEAEsAAAAAQACASwAAAABAAI4QklNBCYAAAAAAA4AAAAAAAAAAAAAP4AAADhCSU0EDQAAAAAA&#10;BAAAAB4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tgAAAABSZ2h0bG9uZwAAAzk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COEJJTQQMAAAAAA1+&#10;AAAAAQAAAKAAAAAjAAAB4AAAQaAAAA1iABgAAf/Y/+AAEEpGSUYAAQIAAEgASAAA/+0ADEFkb2Jl&#10;X0NNAAH/7gAOQWRvYmUAZIAAAAAB/9sAhAAMCAgICQgMCQkMEQsKCxEVDwwMDxUYExMVExMYEQwM&#10;DAwMDBEMDAwMDAwMDAwMDAwMDAwMDAwMDAwMDAwMDAwMAQ0LCw0ODRAODhAUDg4OFBQODg4OFBEM&#10;DAwMDBERDAwMDAwMEQwMDAwMDAwMDAwMDAwMDAwMDAwMDAwMDAwMDAz/wAARCAAj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EBAQEBAQEBAQEB&#10;AQEBAQICAgICAgICAgICAwMDAwMDAwMDAwEBAQEBAQEBAQEBAgIBAgIDAwMDAwMDAwMDAwMDAwMD&#10;AwMDAwMDAwMDAwMDAwMDAwMDAwMDAwMDAwMDAwMDAwMD/8AAEQgAtgM5AwERAAIRAQMRAf/dAAQA&#10;a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2wBDAAEBAQEBAQEBAQEBAQEBAQEBAQEBAQEBAQEBAQEBAQEBAQEBAQEBAQEB&#10;AQEBAQEBAQEBAQEBAQEBAQEBAQEBAQH/2wBDAQEBAQEBAQEBAQEBAQEBAQEBAQEBAQEBAQEBAQEB&#10;AQEBAQEBAQEBAQEBAQEBAQEBAQEBAQEBAQEBAQEBAQEBAQH/wAARCAHIAo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AMSilver" style="position:absolute;left:20185;top:1380;width:3192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7/oDBAAAA2gAAAA8AAABkcnMvZG93bnJldi54bWxEj1FrwkAQhN8L/odjhb7pRcEi0VNEFO1D&#10;oU3yA5bcmgSzeyF3mvTf9wqFPg4z8w2z3Y/cqif1vnFiYDFPQJGUzjZSGSjy82wNygcUi60TMvBN&#10;Hva7ycsWU+sG+aJnFioVIeJTNFCH0KVa+7ImRj93HUn0bq5nDFH2lbY9DhHOrV4myZtmbCQu1NjR&#10;sabynj3YwMeQd9nnRYr2zE5np3zp3pmNeZ2Ohw2oQGP4D/+1r9bACn6vxBugd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7/oDBAAAA2gAAAA8AAAAAAAAAAAAAAAAAnwIA&#10;AGRycy9kb3ducmV2LnhtbFBLBQYAAAAABAAEAPcAAACNAwAAAAA=&#10;">
                <v:imagedata r:id="rId11" o:title="AMSilver"/>
                <v:path arrowok="t"/>
              </v:shape>
              <v:shape id="Picture 6" o:spid="_x0000_s1028" type="#_x0000_t75" alt="ICT MARK LOGO" style="position:absolute;left:25016;top:1466;width:4486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R5MzAAAAA2gAAAA8AAABkcnMvZG93bnJldi54bWxEj0+LwjAUxO8LfofwBG9rqgdZqrGIIIqe&#10;rCteH82zf2xeahO1/fZmQdjjMDO/YRZJZ2rxpNaVlhVMxhEI4szqknMFv6fN9w8I55E11pZJQU8O&#10;kuXga4Gxti8+0jP1uQgQdjEqKLxvYildVpBBN7YNcfCutjXog2xzqVt8Bbip5TSKZtJgyWGhwIbW&#10;BWW39GEUUKX3t2pr0ZzP/b2/1OvscE2VGg271RyEp87/hz/tnVYwg78r4Qb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VHkzMAAAADaAAAADwAAAAAAAAAAAAAAAACfAgAA&#10;ZHJzL2Rvd25yZXYueG1sUEsFBgAAAAAEAAQA9wAAAIwDAAAAAA==&#10;">
                <v:imagedata r:id="rId12" o:title="ICT MARK LOGO"/>
                <v:path arrowok="t"/>
              </v:shape>
              <v:shape id="Picture 7" o:spid="_x0000_s1029" type="#_x0000_t75" alt="iichildren" style="position:absolute;left:42010;top:690;width:5780;height:4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KCsfCAAAA2gAAAA8AAABkcnMvZG93bnJldi54bWxEj0FrwkAUhO8F/8PyhN7qplG0pq4ilYB6&#10;U+v9kX1NQrNvl+w2if31bqHgcZiZb5jVZjCN6Kj1tWUFr5MEBHFhdc2lgs9L/vIGwgdkjY1lUnAj&#10;D5v16GmFmbY9n6g7h1JECPsMFVQhuExKX1Rk0E+sI47el20NhijbUuoW+wg3jUyTZC4N1hwXKnT0&#10;UVHxff4xCvLbcXf45dMlNcMSt9OrS2aFU+p5PGzfQQQawiP8395rBQv4uxJvgF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ygrHwgAAANoAAAAPAAAAAAAAAAAAAAAAAJ8C&#10;AABkcnMvZG93bnJldi54bWxQSwUGAAAAAAQABAD3AAAAjgMAAAAA&#10;">
                <v:imagedata r:id="rId13" o:title="iichildren"/>
                <v:path arrowok="t"/>
              </v:shape>
              <v:shape id="Picture 8" o:spid="_x0000_s1030" type="#_x0000_t75" style="position:absolute;left:29416;top:431;width:8885;height: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3TTy9AAAA2gAAAA8AAABkcnMvZG93bnJldi54bWxET02LwjAQvQv+hzDC3jTVZUWqUUS64nVV&#10;0OPYjE2xmdQmW+u/NwfB4+N9L1adrURLjS8dKxiPEhDEudMlFwqOh9/hDIQPyBorx6TgSR5Wy35v&#10;gal2D/6jdh8KEUPYp6jAhFCnUvrckEU/cjVx5K6usRgibAqpG3zEcFvJSZJMpcWSY4PBmjaG8tv+&#10;3yrIz1nS2nP23f2Y6nbaZrh9Xu5KfQ269RxEoC58xG/3TiuIW+OVeAPk8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PdNPL0AAADaAAAADwAAAAAAAAAAAAAAAACfAgAAZHJz&#10;L2Rvd25yZXYueG1sUEsFBgAAAAAEAAQA9wAAAIkDAAAAAA==&#10;">
                <v:imagedata r:id="rId14" o:title=""/>
                <v:path arrowok="t"/>
              </v:shape>
              <v:shape id="Picture 9" o:spid="_x0000_s1031" type="#_x0000_t75" style="position:absolute;left:15700;top:345;width:5348;height:4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Q8TDAAAA2gAAAA8AAABkcnMvZG93bnJldi54bWxEj81uwjAQhO+VeAdrkbgVhx4QpDgRULWl&#10;3Pgp4riKt3HUeG3FLqRvX1dC4jiamW80i7K3rbhQFxrHCibjDARx5XTDtYLj4fVxBiJEZI2tY1Lw&#10;SwHKYvCwwFy7K+/oso+1SBAOOSowMfpcylAZshjGzhMn78t1FmOSXS11h9cEt618yrKptNhwWjDo&#10;aW2o+t7/WAX2w0/Yb99Pb+eX6tNsV/qwpKjUaNgvn0FE6uM9fGtvtII5/F9JN0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pDxMMAAADaAAAADwAAAAAAAAAAAAAAAACf&#10;AgAAZHJzL2Rvd25yZXYueG1sUEsFBgAAAAAEAAQA9wAAAI8DAAAAAA==&#10;">
                <v:imagedata r:id="rId15" o:title=""/>
                <v:path arrowok="t"/>
              </v:shape>
              <v:shape id="Picture 10" o:spid="_x0000_s1032" type="#_x0000_t75" style="position:absolute;left:38473;top:258;width:3537;height:4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H2rEAAAA2wAAAA8AAABkcnMvZG93bnJldi54bWxEj0FrAkEMhe8F/8MQobc6qxQpW0dRUWjx&#10;ULR6jztxd3Uns8yMuv57cyj0lvBe3vsymXWuUTcKsfZsYDjIQBEX3tZcGtj/rt8+QMWEbLHxTAYe&#10;FGE27b1MMLf+zlu67VKpJIRjjgaqlNpc61hU5DAOfEss2skHh0nWUGob8C7hrtGjLBtrhzVLQ4Ut&#10;LSsqLrurM1AsVoefw/dqsdmfL+9d3IaRrY/GvPa7+SeoRF36N/9df1nBF3r5RQb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jH2rEAAAA2wAAAA8AAAAAAAAAAAAAAAAA&#10;nwIAAGRycy9kb3ducmV2LnhtbFBLBQYAAAAABAAEAPcAAACQAwAAAAA=&#10;">
                <v:imagedata r:id="rId16" o:title=""/>
                <v:path arrowok="t"/>
              </v:shape>
              <v:shape id="Picture 11" o:spid="_x0000_s1033" type="#_x0000_t75" alt="IIP_GOLD_LOGO_RGB" style="position:absolute;top:1380;width:10610;height:2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WG1bAAAAA2wAAAA8AAABkcnMvZG93bnJldi54bWxET0uLwjAQvi/4H8II3ta0wrpSjaJCFz36&#10;gN3j0IxNsZmUJtr6740g7G0+vucsVr2txZ1aXzlWkI4TEMSF0xWXCs6n/HMGwgdkjbVjUvAgD6vl&#10;4GOBmXYdH+h+DKWIIewzVGBCaDIpfWHIoh+7hjhyF9daDBG2pdQtdjHc1nKSJFNpseLYYLChraHi&#10;erxZBXk/M932d/K3+znvN+uvIj1tvnOlRsN+PQcRqA//4rd7p+P8FF6/x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RYbVsAAAADbAAAADwAAAAAAAAAAAAAAAACfAgAA&#10;ZHJzL2Rvd25yZXYueG1sUEsFBgAAAAAEAAQA9wAAAIwDAAAAAA==&#10;">
                <v:imagedata r:id="rId17" o:title="IIP_GOLD_LOGO_RGB"/>
                <v:path arrowok="t"/>
              </v:shape>
              <v:shape id="Picture 12" o:spid="_x0000_s1034" type="#_x0000_t75" alt="IIP_GPA_HW_BLUE_RGB" style="position:absolute;left:52017;top:1121;width:11904;height: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4eTXBAAAA2wAAAA8AAABkcnMvZG93bnJldi54bWxET01rwkAQvQv9D8sIvYhuTCGV6CpFKBQK&#10;xWov3obsmA1mZ0N2atJ/3y0Ivc3jfc5mN/pW3aiPTWADy0UGirgKtuHawNfpdb4CFQXZYhuYDPxQ&#10;hN32YbLB0oaBP+l2lFqlEI4lGnAiXal1rBx5jIvQESfuEnqPkmBfa9vjkMJ9q/MsK7THhlODw472&#10;jqrr8dsbYLefPcnzx9hc5Pw+DHmxxENhzON0fFmDEhrlX3x3v9k0P4e/X9IBe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4eTXBAAAA2wAAAA8AAAAAAAAAAAAAAAAAnwIA&#10;AGRycy9kb3ducmV2LnhtbFBLBQYAAAAABAAEAPcAAACNAwAAAAA=&#10;">
                <v:imagedata r:id="rId18" o:title="IIP_GPA_HW_BLUE_RGB"/>
                <v:path arrowok="t"/>
              </v:shape>
              <v:shape id="Picture 13" o:spid="_x0000_s1035" type="#_x0000_t75" alt="Letterhead2" style="position:absolute;left:47359;width:4572;height:5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NuFzAAAAA2wAAAA8AAABkcnMvZG93bnJldi54bWxET02LwjAQvS/4H8II3tbUFUS6RukWZD2I&#10;UBX0ODSzbdlmUpKo9d8bQfA2j/c5i1VvWnEl5xvLCibjBARxaXXDlYLjYf05B+EDssbWMim4k4fV&#10;cvCxwFTbGxd03YdKxBD2KSqoQ+hSKX1Zk0E/th1x5P6sMxgidJXUDm8x3LTyK0lm0mDDsaHGjvKa&#10;yv/9xShwc95100128ufZb/6TF9vsUpRKjYZ99g0iUB/e4pd7o+P8KTx/iQ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424XMAAAADbAAAADwAAAAAAAAAAAAAAAACfAgAA&#10;ZHJzL2Rvd25yZXYueG1sUEsFBgAAAAAEAAQA9wAAAIwDAAAAAA==&#10;">
                <v:imagedata r:id="rId19" o:title="Letterhead2"/>
                <v:path arrowok="t"/>
              </v:shape>
              <v:shape id="Picture 14" o:spid="_x0000_s1036" type="#_x0000_t75" alt="ART_RGB" style="position:absolute;left:11990;top:1121;width:3278;height:3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jN8jAAAAA2wAAAA8AAABkcnMvZG93bnJldi54bWxET81qAjEQvhf6DmEKXopmLSKyGqUVSj0U&#10;oeoDDMm4WdxM0iTq+vaNIPQ2H9/vLFa968SFYmo9KxiPKhDE2puWGwWH/edwBiJlZIOdZ1JwowSr&#10;5fPTAmvjr/xDl11uRAnhVKMCm3OopUzaksM08oG4cEcfHeYCYyNNxGsJd518q6qpdNhyabAYaG1J&#10;n3Znp2DbR9Lh93tD09C9fulxa88fa6UGL/37HESmPv+LH+6NKfMncP+lHCC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CM3yMAAAADbAAAADwAAAAAAAAAAAAAAAACfAgAA&#10;ZHJzL2Rvd25yZXYueG1sUEsFBgAAAAAEAAQA9wAAAIwDAAAAAA==&#10;">
                <v:imagedata r:id="rId20" o:title="ART_RGB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F5E" w:rsidRDefault="00B17F5E" w:rsidP="00354481">
      <w:pPr>
        <w:spacing w:after="0" w:line="240" w:lineRule="auto"/>
      </w:pPr>
      <w:r>
        <w:separator/>
      </w:r>
    </w:p>
  </w:footnote>
  <w:footnote w:type="continuationSeparator" w:id="0">
    <w:p w:rsidR="00B17F5E" w:rsidRDefault="00B17F5E" w:rsidP="00354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1C" w:rsidRDefault="0010641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4D2" w:rsidRDefault="004024D2">
    <w:pPr>
      <w:pStyle w:val="Header"/>
    </w:pPr>
    <w:r w:rsidRPr="004024D2">
      <w:rPr>
        <w:rFonts w:ascii="Times New Roman" w:eastAsia="Times New Roman" w:hAnsi="Times New Roman" w:cs="Times New Roman"/>
        <w:noProof/>
        <w:color w:val="000000"/>
        <w:kern w:val="28"/>
        <w:sz w:val="20"/>
        <w:szCs w:val="20"/>
        <w:lang w:eastAsia="en-GB"/>
        <w14:ligatures w14:val="standard"/>
        <w14:cntxtAlts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4FA5722" wp14:editId="62ED63FA">
              <wp:simplePos x="0" y="0"/>
              <wp:positionH relativeFrom="column">
                <wp:posOffset>-428242</wp:posOffset>
              </wp:positionH>
              <wp:positionV relativeFrom="paragraph">
                <wp:posOffset>-398457</wp:posOffset>
              </wp:positionV>
              <wp:extent cx="1716058" cy="9998016"/>
              <wp:effectExtent l="0" t="0" r="0" b="2286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6058" cy="9998016"/>
                        <a:chOff x="0" y="0"/>
                        <a:chExt cx="1518082" cy="9894103"/>
                      </a:xfrm>
                    </wpg:grpSpPr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01924"/>
                          <a:ext cx="1457865" cy="845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" name="Rectangle 3"/>
                      <wps:cNvSpPr/>
                      <wps:spPr>
                        <a:xfrm>
                          <a:off x="77638" y="1259456"/>
                          <a:ext cx="1378597" cy="8634647"/>
                        </a:xfrm>
                        <a:prstGeom prst="rect">
                          <a:avLst/>
                        </a:prstGeom>
                        <a:gradFill>
                          <a:gsLst>
                            <a:gs pos="2000">
                              <a:srgbClr val="0070C0"/>
                            </a:gs>
                            <a:gs pos="88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24D2" w:rsidRDefault="004024D2" w:rsidP="004024D2">
                            <w:pPr>
                              <w:jc w:val="center"/>
                            </w:pPr>
                            <w:r w:rsidRPr="00C625F2">
                              <w:rPr>
                                <w:color w:val="FFFFFF" w:themeColor="background1"/>
                              </w:rPr>
                              <w:t>ARTS ACADEMY</w:t>
                            </w: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Is a charitable company limited by guarantee registered in England and Wales with registration number </w:t>
                            </w:r>
                            <w:r w:rsidR="00F72AFC" w:rsidRPr="0035448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8160730?</w:t>
                            </w: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Pr="00354481" w:rsidRDefault="001B73E6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Head Teacher:  Carolyn Barker       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Registered Offices: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Crawlaw Road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Easington Colliery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Co Durham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SR8 3LP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T: 0191 5691420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F: 0191 5273320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082" cy="2755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15000">
                              <a:srgbClr val="0070C0"/>
                            </a:gs>
                            <a:gs pos="98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-33.7pt;margin-top:-31.35pt;width:135.1pt;height:787.25pt;z-index:251670528;mso-width-relative:margin;mso-height-relative:margin" coordsize="15180,98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3019;width:14578;height:8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Pm3TCAAAA2gAAAA8AAABkcnMvZG93bnJldi54bWxEj0+LwjAUxO+C3yE8YW+a1gWVapRFUfYm&#10;/tkFb8/m2ZZtXkqS1frtjSB4HGbmN8xs0ZpaXMn5yrKCdJCAIM6trrhQcDys+xMQPiBrrC2Tgjt5&#10;WMy7nRlm2t54R9d9KESEsM9QQRlCk0np85IM+oFtiKN3sc5giNIVUju8Rbip5TBJRtJgxXGhxIaW&#10;JeV/+3+jYHM4bz/dTyJb3vyO69SuT6siVeqj135NQQRqwzv8an9rBUN4Xok3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D5t0wgAAANoAAAAPAAAAAAAAAAAAAAAAAJ8C&#10;AABkcnMvZG93bnJldi54bWxQSwUGAAAAAAQABAD3AAAAjgMAAAAA&#10;">
                <v:imagedata r:id="rId2" o:title=""/>
                <v:path arrowok="t"/>
              </v:shape>
              <v:rect id="Rectangle 3" o:spid="_x0000_s1028" style="position:absolute;left:776;top:12594;width:13786;height:86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akcIA&#10;AADaAAAADwAAAGRycy9kb3ducmV2LnhtbESPS4vCMBSF98L8h3CF2WmqIzJ0jDIjCC7c+KAwu0ty&#10;bYvNTWliW/31RhBcHs7j4yxWva1ES40vHSuYjBMQxNqZknMFp+Nm9A3CB2SDlWNScCMPq+XHYIGp&#10;cR3vqT2EXMQR9ikqKEKoUym9LsiiH7uaOHpn11gMUTa5NA12cdxWcpokc2mx5EgosKZ1QfpyuNoI&#10;0cmszf+6+/4ss//NJdNyvtsp9Tnsf39ABOrDO/xqb42CL3heiT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dqRwgAAANoAAAAPAAAAAAAAAAAAAAAAAJgCAABkcnMvZG93&#10;bnJldi54bWxQSwUGAAAAAAQABAD1AAAAhwMAAAAA&#10;" fillcolor="#0070c0" strokecolor="#385d8a" strokeweight="2pt">
                <v:fill color2="#e1e8f5" colors="0 #0070c0;1311f #0070c0;57672f #c2d1ed" focus="100%" type="gradient">
                  <o:fill v:ext="view" type="gradientUnscaled"/>
                </v:fill>
                <v:textbox>
                  <w:txbxContent>
                    <w:p w:rsidR="004024D2" w:rsidRDefault="004024D2" w:rsidP="004024D2">
                      <w:pPr>
                        <w:jc w:val="center"/>
                      </w:pPr>
                      <w:r w:rsidRPr="00C625F2">
                        <w:rPr>
                          <w:color w:val="FFFFFF" w:themeColor="background1"/>
                        </w:rPr>
                        <w:t>ARTS ACADEMY</w:t>
                      </w: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Is a charitable company limited by guarantee registered in England and Wales with registration number </w:t>
                      </w:r>
                      <w:r w:rsidR="00F72AFC" w:rsidRPr="00354481"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8160730?</w:t>
                      </w: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 </w:t>
                      </w: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bookmarkStart w:id="1" w:name="_GoBack"/>
                      <w:bookmarkEnd w:id="1"/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Pr="00354481" w:rsidRDefault="001B73E6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Head Teacher:  Carolyn Barker       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Registered Offices: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Crawlaw Road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Easington Colliery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Co Durham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SR8 3LP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T: 0191 5691420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F: 0191 5273320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>
                      <w:pPr>
                        <w:jc w:val="center"/>
                      </w:pPr>
                    </w:p>
                  </w:txbxContent>
                </v:textbox>
              </v:rect>
              <v:rect id="Rectangle 12" o:spid="_x0000_s1029" style="position:absolute;width:15180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+Y8EA&#10;AADaAAAADwAAAGRycy9kb3ducmV2LnhtbERPzWrCQBC+F3yHZQRvddMWS4muErTV9mSjPsCQHZPY&#10;7GzY3cT49l2h0NPw8f3OYjWYRvTkfG1ZwdM0AUFcWF1zqeB0/Hh8A+EDssbGMim4kYfVcvSwwFTb&#10;K+fUH0IpYgj7FBVUIbSplL6oyKCf2pY4cmfrDIYIXSm1w2sMN418TpJXabDm2FBhS+uKip9DZxSY&#10;75fO5fvsfbsrtl2+Oc8uffal1GQ8ZHMQgYbwL/5zf+o4H+6v3K9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/fmPBAAAA2gAAAA8AAAAAAAAAAAAAAAAAmAIAAGRycy9kb3du&#10;cmV2LnhtbFBLBQYAAAAABAAEAPUAAACGAwAAAAA=&#10;" fillcolor="#0070c0" stroked="f">
                <v:fill rotate="t" colors="0 #0070c0;9830f #0070c0" focus="100%" type="gradient"/>
                <v:textbox inset="2.88pt,2.88pt,2.88pt,2.88pt"/>
              </v:rect>
            </v:group>
          </w:pict>
        </mc:Fallback>
      </mc:AlternateContent>
    </w:r>
    <w:sdt>
      <w:sdtPr>
        <w:id w:val="-800378053"/>
        <w:placeholder>
          <w:docPart w:val="9EAE56BC095143BBA94F375195D1ECA2"/>
        </w:placeholder>
        <w:temporary/>
        <w:showingPlcHdr/>
      </w:sdtPr>
      <w:sdtEndPr/>
      <w:sdtContent>
        <w:r>
          <w:t>[Type text]</w:t>
        </w:r>
      </w:sdtContent>
    </w:sdt>
  </w:p>
  <w:p w:rsidR="004024D2" w:rsidRDefault="004024D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5F2" w:rsidRDefault="00C625F2">
    <w:pPr>
      <w:pStyle w:val="Header"/>
    </w:pPr>
    <w:r w:rsidRPr="004024D2">
      <w:rPr>
        <w:rFonts w:ascii="Times New Roman" w:eastAsia="Times New Roman" w:hAnsi="Times New Roman" w:cs="Times New Roman"/>
        <w:noProof/>
        <w:color w:val="000000"/>
        <w:kern w:val="28"/>
        <w:sz w:val="20"/>
        <w:szCs w:val="20"/>
        <w:lang w:eastAsia="en-GB"/>
        <w14:ligatures w14:val="standard"/>
        <w14:cntxtAlts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21D9580" wp14:editId="03FD261F">
              <wp:simplePos x="0" y="0"/>
              <wp:positionH relativeFrom="column">
                <wp:posOffset>-393736</wp:posOffset>
              </wp:positionH>
              <wp:positionV relativeFrom="paragraph">
                <wp:posOffset>-338072</wp:posOffset>
              </wp:positionV>
              <wp:extent cx="1664012" cy="9911746"/>
              <wp:effectExtent l="0" t="0" r="0" b="13335"/>
              <wp:wrapNone/>
              <wp:docPr id="303" name="Group 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4012" cy="9911746"/>
                        <a:chOff x="0" y="0"/>
                        <a:chExt cx="1518082" cy="10087240"/>
                      </a:xfrm>
                    </wpg:grpSpPr>
                    <pic:pic xmlns:pic="http://schemas.openxmlformats.org/drawingml/2006/picture">
                      <pic:nvPicPr>
                        <pic:cNvPr id="304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01924"/>
                          <a:ext cx="1457865" cy="845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05" name="Rectangle 305"/>
                      <wps:cNvSpPr/>
                      <wps:spPr>
                        <a:xfrm>
                          <a:off x="0" y="1264193"/>
                          <a:ext cx="1455964" cy="8823047"/>
                        </a:xfrm>
                        <a:prstGeom prst="rect">
                          <a:avLst/>
                        </a:prstGeom>
                        <a:gradFill>
                          <a:gsLst>
                            <a:gs pos="2000">
                              <a:srgbClr val="0070C0"/>
                            </a:gs>
                            <a:gs pos="88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25F2" w:rsidRDefault="00C625F2" w:rsidP="00C625F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625F2">
                              <w:rPr>
                                <w:color w:val="FFFFFF" w:themeColor="background1"/>
                              </w:rPr>
                              <w:t>ARTS ACADEMY</w:t>
                            </w:r>
                          </w:p>
                          <w:p w:rsidR="00BD0729" w:rsidRDefault="00BD0729" w:rsidP="00C625F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D0729" w:rsidRPr="00C625F2" w:rsidRDefault="00BD0729" w:rsidP="00C625F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/>
                          <w:p w:rsidR="00C625F2" w:rsidRDefault="00C625F2" w:rsidP="00C625F2"/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Is a charitable company limited by guarantee registered in England and Wales with registration number 8160730</w:t>
                            </w: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1B73E6" w:rsidRDefault="001B73E6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Head Teacher</w:t>
                            </w:r>
                            <w:r w:rsidR="0065456D"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: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Carolyn Barker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Registered Offices: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Crawlaw Road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Easington Colliery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Co Durham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SR8 3LP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T: 0191 5691420</w:t>
                            </w: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F: 0191 5273320</w:t>
                            </w:r>
                          </w:p>
                          <w:p w:rsidR="00CC2510" w:rsidRPr="00CC2510" w:rsidRDefault="00CC2510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3"/>
                                <w:szCs w:val="13"/>
                                <w:lang w:eastAsia="en-GB"/>
                                <w14:cntxtAlts/>
                              </w:rPr>
                            </w:pPr>
                            <w:r w:rsidRPr="00CC2510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3"/>
                                <w:szCs w:val="13"/>
                                <w:lang w:eastAsia="en-GB"/>
                                <w14:cntxtAlts/>
                              </w:rPr>
                              <w:t>Email:  e7029.admin@durhamschools.org.uk</w:t>
                            </w:r>
                          </w:p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082" cy="2755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15000">
                              <a:srgbClr val="0070C0"/>
                            </a:gs>
                            <a:gs pos="98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03" o:spid="_x0000_s1030" style="position:absolute;margin-left:-31pt;margin-top:-26.6pt;width:131pt;height:780.45pt;z-index:251672576;mso-width-relative:margin;mso-height-relative:margin" coordsize="15180,100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1" type="#_x0000_t75" style="position:absolute;top:3019;width:14578;height:8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BTWXEAAAA3AAAAA8AAABkcnMvZG93bnJldi54bWxEj0FrAjEUhO9C/0N4Qm+arBYtW6MUi9Kb&#10;qG3B23Pzuru4eVmSVLf/3giCx2FmvmFmi8424kw+1I41ZEMFgrhwpuZSw9d+NXgFESKywcYxafin&#10;AIv5U2+GuXEX3tJ5F0uRIBxy1FDF2OZShqIii2HoWuLk/TpvMSbpS2k8XhLcNnKk1ERarDktVNjS&#10;sqLitPuzGtb742bsv5XseP0zbTK3OnyUmdbP/e79DUSkLj7C9/an0TBWL3A7k46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BTWXEAAAA3AAAAA8AAAAAAAAAAAAAAAAA&#10;nwIAAGRycy9kb3ducmV2LnhtbFBLBQYAAAAABAAEAPcAAACQAwAAAAA=&#10;">
                <v:imagedata r:id="rId2" o:title=""/>
                <v:path arrowok="t"/>
              </v:shape>
              <v:rect id="Rectangle 305" o:spid="_x0000_s1032" style="position:absolute;top:12641;width:14559;height:88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dDsQA&#10;AADcAAAADwAAAGRycy9kb3ducmV2LnhtbESPS2sCMRSF94X+h3AL7mpSX5SpUVpBcOFGW4TuLsl1&#10;ZnByM0zizOivN4Lg8nAeH2e+7F0lWmpC6VnDx1CBIDbelpxr+Ptdv3+CCBHZYuWZNFwowHLx+jLH&#10;zPqOd9TuYy7SCIcMNRQx1pmUwRTkMAx9TZy8o28cxiSbXNoGuzTuKjlSaiYdlpwIBda0Ksic9meX&#10;IEZN2vynu+6O8vC/Ph2MnG23Wg/e+u8vEJH6+Aw/2hurYaym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3Q7EAAAA3AAAAA8AAAAAAAAAAAAAAAAAmAIAAGRycy9k&#10;b3ducmV2LnhtbFBLBQYAAAAABAAEAPUAAACJAwAAAAA=&#10;" fillcolor="#0070c0" strokecolor="#385d8a" strokeweight="2pt">
                <v:fill color2="#e1e8f5" colors="0 #0070c0;1311f #0070c0;57672f #c2d1ed" focus="100%" type="gradient">
                  <o:fill v:ext="view" type="gradientUnscaled"/>
                </v:fill>
                <v:textbox>
                  <w:txbxContent>
                    <w:p w:rsidR="00C625F2" w:rsidRDefault="00C625F2" w:rsidP="00C625F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625F2">
                        <w:rPr>
                          <w:color w:val="FFFFFF" w:themeColor="background1"/>
                        </w:rPr>
                        <w:t>ARTS ACADEMY</w:t>
                      </w:r>
                    </w:p>
                    <w:p w:rsidR="00BD0729" w:rsidRDefault="00BD0729" w:rsidP="00C625F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D0729" w:rsidRPr="00C625F2" w:rsidRDefault="00BD0729" w:rsidP="00C625F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C625F2" w:rsidRDefault="00C625F2" w:rsidP="00C625F2"/>
                    <w:p w:rsidR="00C625F2" w:rsidRDefault="00C625F2" w:rsidP="00C625F2"/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/>
                    <w:p w:rsidR="00C625F2" w:rsidRDefault="00C625F2" w:rsidP="00C625F2"/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Is a charitable company limited by guarantee registered in England and Wales with registration number 8160730</w:t>
                      </w: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 </w:t>
                      </w: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1B73E6" w:rsidRDefault="001B73E6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Head Teacher</w:t>
                      </w:r>
                      <w:r w:rsidR="0065456D"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: 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Carolyn Barker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Registered Offices: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Crawlaw Road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Easington Colliery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Co Durham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SR8 3LP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T: 0191 5691420</w:t>
                      </w: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F: 0191 5273320</w:t>
                      </w:r>
                    </w:p>
                    <w:p w:rsidR="00CC2510" w:rsidRPr="00CC2510" w:rsidRDefault="00CC2510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3"/>
                          <w:szCs w:val="13"/>
                          <w:lang w:eastAsia="en-GB"/>
                          <w14:cntxtAlts/>
                        </w:rPr>
                      </w:pPr>
                      <w:r w:rsidRPr="00CC2510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3"/>
                          <w:szCs w:val="13"/>
                          <w:lang w:eastAsia="en-GB"/>
                          <w14:cntxtAlts/>
                        </w:rPr>
                        <w:t>Email:  e7029.admin@durhamschools.org.uk</w:t>
                      </w:r>
                    </w:p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>
                      <w:pPr>
                        <w:jc w:val="center"/>
                      </w:pPr>
                    </w:p>
                  </w:txbxContent>
                </v:textbox>
              </v:rect>
              <v:rect id="Rectangle 12" o:spid="_x0000_s1033" style="position:absolute;width:15180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5A8UA&#10;AADcAAAADwAAAGRycy9kb3ducmV2LnhtbESPwW7CMBBE75X4B2sr9QZOQUUoYFAELW1PbYAPWMVL&#10;EojXke2E9O/rSkg9jmbmjWa1GUwjenK+tqzgeZKAIC6srrlUcDq+jRcgfEDW2FgmBT/kYbMePaww&#10;1fbGOfWHUIoIYZ+igiqENpXSFxUZ9BPbEkfvbJ3BEKUrpXZ4i3DTyGmSzKXBmuNChS1tKyquh84o&#10;MN+zzuVf2ev+vdh3+e78cumzT6WeHodsCSLQEP7D9/aHVjBL5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/kDxQAAANwAAAAPAAAAAAAAAAAAAAAAAJgCAABkcnMv&#10;ZG93bnJldi54bWxQSwUGAAAAAAQABAD1AAAAigMAAAAA&#10;" fillcolor="#0070c0" stroked="f">
                <v:fill rotate="t" colors="0 #0070c0;9830f #0070c0" focus="100%" type="gradient"/>
                <v:textbox inset="2.88pt,2.88pt,2.88pt,2.88p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F2B43"/>
    <w:multiLevelType w:val="hybridMultilevel"/>
    <w:tmpl w:val="DE9C9B28"/>
    <w:lvl w:ilvl="0" w:tplc="D0365638">
      <w:numFmt w:val="bullet"/>
      <w:lvlText w:val="•"/>
      <w:lvlJc w:val="left"/>
      <w:pPr>
        <w:ind w:left="5028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34" w:hanging="360"/>
      </w:pPr>
      <w:rPr>
        <w:rFonts w:ascii="Wingdings" w:hAnsi="Wingdings" w:hint="default"/>
      </w:rPr>
    </w:lvl>
  </w:abstractNum>
  <w:abstractNum w:abstractNumId="1">
    <w:nsid w:val="57C31951"/>
    <w:multiLevelType w:val="hybridMultilevel"/>
    <w:tmpl w:val="1A78E778"/>
    <w:lvl w:ilvl="0" w:tplc="D0365638">
      <w:numFmt w:val="bullet"/>
      <w:lvlText w:val="•"/>
      <w:lvlJc w:val="left"/>
      <w:pPr>
        <w:ind w:left="2874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</w:abstractNum>
  <w:abstractNum w:abstractNumId="2">
    <w:nsid w:val="592F2682"/>
    <w:multiLevelType w:val="hybridMultilevel"/>
    <w:tmpl w:val="E8E8C72C"/>
    <w:lvl w:ilvl="0" w:tplc="0809000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3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481"/>
    <w:rsid w:val="000F1A34"/>
    <w:rsid w:val="0010641C"/>
    <w:rsid w:val="00144C7E"/>
    <w:rsid w:val="00167595"/>
    <w:rsid w:val="001B73E6"/>
    <w:rsid w:val="00354481"/>
    <w:rsid w:val="00385C97"/>
    <w:rsid w:val="003E41BB"/>
    <w:rsid w:val="004024D2"/>
    <w:rsid w:val="00434C2D"/>
    <w:rsid w:val="00453EDE"/>
    <w:rsid w:val="00457A96"/>
    <w:rsid w:val="004B5D48"/>
    <w:rsid w:val="0052618B"/>
    <w:rsid w:val="0057649B"/>
    <w:rsid w:val="0065456D"/>
    <w:rsid w:val="008759C8"/>
    <w:rsid w:val="0088463D"/>
    <w:rsid w:val="00923D8E"/>
    <w:rsid w:val="009472E1"/>
    <w:rsid w:val="009817C5"/>
    <w:rsid w:val="00B17F5E"/>
    <w:rsid w:val="00B57D99"/>
    <w:rsid w:val="00BD0729"/>
    <w:rsid w:val="00BF7B67"/>
    <w:rsid w:val="00C625F2"/>
    <w:rsid w:val="00C877A9"/>
    <w:rsid w:val="00CC2510"/>
    <w:rsid w:val="00D0097C"/>
    <w:rsid w:val="00DD603A"/>
    <w:rsid w:val="00E64263"/>
    <w:rsid w:val="00E81949"/>
    <w:rsid w:val="00F72AFC"/>
    <w:rsid w:val="00FE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481"/>
  </w:style>
  <w:style w:type="paragraph" w:styleId="Footer">
    <w:name w:val="footer"/>
    <w:basedOn w:val="Normal"/>
    <w:link w:val="Foot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481"/>
  </w:style>
  <w:style w:type="paragraph" w:styleId="BalloonText">
    <w:name w:val="Balloon Text"/>
    <w:basedOn w:val="Normal"/>
    <w:link w:val="BalloonTextChar"/>
    <w:uiPriority w:val="99"/>
    <w:semiHidden/>
    <w:unhideWhenUsed/>
    <w:rsid w:val="0035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4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5C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481"/>
  </w:style>
  <w:style w:type="paragraph" w:styleId="Footer">
    <w:name w:val="footer"/>
    <w:basedOn w:val="Normal"/>
    <w:link w:val="Foot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481"/>
  </w:style>
  <w:style w:type="paragraph" w:styleId="BalloonText">
    <w:name w:val="Balloon Text"/>
    <w:basedOn w:val="Normal"/>
    <w:link w:val="BalloonTextChar"/>
    <w:uiPriority w:val="99"/>
    <w:semiHidden/>
    <w:unhideWhenUsed/>
    <w:rsid w:val="0035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4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5C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5.jpeg"/><Relationship Id="rId18" Type="http://schemas.openxmlformats.org/officeDocument/2006/relationships/image" Target="media/image20.jpeg"/><Relationship Id="rId3" Type="http://schemas.openxmlformats.org/officeDocument/2006/relationships/image" Target="media/image8.jpeg"/><Relationship Id="rId7" Type="http://schemas.openxmlformats.org/officeDocument/2006/relationships/image" Target="media/image4.jpeg"/><Relationship Id="rId12" Type="http://schemas.openxmlformats.org/officeDocument/2006/relationships/image" Target="media/image14.jpeg"/><Relationship Id="rId17" Type="http://schemas.openxmlformats.org/officeDocument/2006/relationships/image" Target="media/image19.jpeg"/><Relationship Id="rId2" Type="http://schemas.openxmlformats.org/officeDocument/2006/relationships/image" Target="media/image7.jpeg"/><Relationship Id="rId16" Type="http://schemas.openxmlformats.org/officeDocument/2006/relationships/image" Target="media/image18.png"/><Relationship Id="rId20" Type="http://schemas.openxmlformats.org/officeDocument/2006/relationships/image" Target="media/image22.jpeg"/><Relationship Id="rId1" Type="http://schemas.openxmlformats.org/officeDocument/2006/relationships/image" Target="media/image6.jpeg"/><Relationship Id="rId6" Type="http://schemas.openxmlformats.org/officeDocument/2006/relationships/image" Target="media/image11.png"/><Relationship Id="rId11" Type="http://schemas.openxmlformats.org/officeDocument/2006/relationships/image" Target="media/image13.jpeg"/><Relationship Id="rId5" Type="http://schemas.openxmlformats.org/officeDocument/2006/relationships/image" Target="media/image10.png"/><Relationship Id="rId15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image" Target="media/image21.png"/><Relationship Id="rId4" Type="http://schemas.openxmlformats.org/officeDocument/2006/relationships/image" Target="media/image9.png"/><Relationship Id="rId9" Type="http://schemas.openxmlformats.org/officeDocument/2006/relationships/image" Target="media/image5.png"/><Relationship Id="rId1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EAE56BC095143BBA94F375195D1E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7A42B-868D-439A-A451-74FD378AB275}"/>
      </w:docPartPr>
      <w:docPartBody>
        <w:p w:rsidR="00EA476C" w:rsidRDefault="00EA476C" w:rsidP="00EA476C">
          <w:pPr>
            <w:pStyle w:val="9EAE56BC095143BBA94F375195D1ECA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76C"/>
    <w:rsid w:val="00EA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ECBE05F292438183F93E95ED3395F6">
    <w:name w:val="EBECBE05F292438183F93E95ED3395F6"/>
    <w:rsid w:val="00EA476C"/>
  </w:style>
  <w:style w:type="paragraph" w:customStyle="1" w:styleId="9EAE56BC095143BBA94F375195D1ECA2">
    <w:name w:val="9EAE56BC095143BBA94F375195D1ECA2"/>
    <w:rsid w:val="00EA476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ECBE05F292438183F93E95ED3395F6">
    <w:name w:val="EBECBE05F292438183F93E95ED3395F6"/>
    <w:rsid w:val="00EA476C"/>
  </w:style>
  <w:style w:type="paragraph" w:customStyle="1" w:styleId="9EAE56BC095143BBA94F375195D1ECA2">
    <w:name w:val="9EAE56BC095143BBA94F375195D1ECA2"/>
    <w:rsid w:val="00EA47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1E248-A30D-4B81-9D2E-1789F7651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3047A3DE</Template>
  <TotalTime>4</TotalTime>
  <Pages>2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Glendene School</Company>
  <LinksUpToDate>false</LinksUpToDate>
  <CharactersWithSpaces>4531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Foster</dc:creator>
  <cp:lastModifiedBy>A Walker</cp:lastModifiedBy>
  <cp:revision>2</cp:revision>
  <cp:lastPrinted>2014-09-17T09:51:00Z</cp:lastPrinted>
  <dcterms:created xsi:type="dcterms:W3CDTF">2014-11-07T11:54:00Z</dcterms:created>
  <dcterms:modified xsi:type="dcterms:W3CDTF">2014-11-07T11:54:00Z</dcterms:modified>
</cp:coreProperties>
</file>