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2351CA">
        <w:rPr>
          <w:rFonts w:ascii="Arial" w:hAnsi="Arial" w:cs="Arial"/>
          <w:b/>
        </w:rPr>
        <w:t>Job Description</w:t>
      </w:r>
    </w:p>
    <w:p w:rsidR="002351CA" w:rsidRDefault="002351CA" w:rsidP="002351CA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</w:p>
    <w:p w:rsidR="002351CA" w:rsidRDefault="001069D0" w:rsidP="002351CA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KS3</w:t>
      </w:r>
      <w:r w:rsidR="009206C3">
        <w:rPr>
          <w:rFonts w:ascii="Arial" w:hAnsi="Arial" w:cs="Arial"/>
          <w:b/>
        </w:rPr>
        <w:t xml:space="preserve"> Teacher with Literacy and Communication</w:t>
      </w:r>
    </w:p>
    <w:p w:rsidR="009206C3" w:rsidRPr="002351CA" w:rsidRDefault="009206C3" w:rsidP="009206C3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2351CA" w:rsidRDefault="002351CA" w:rsidP="002351CA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2351CA">
        <w:rPr>
          <w:rFonts w:ascii="Arial" w:hAnsi="Arial" w:cs="Arial"/>
          <w:b/>
        </w:rPr>
        <w:t>Status of the post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9206C3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>
        <w:rPr>
          <w:rFonts w:ascii="Arial" w:hAnsi="Arial" w:cs="Arial"/>
        </w:rPr>
        <w:t>KS2 Teacher with responsibilities for Literacy &amp; Communication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2351CA">
        <w:rPr>
          <w:rFonts w:ascii="Arial" w:hAnsi="Arial" w:cs="Arial"/>
          <w:b/>
        </w:rPr>
        <w:t>Main responsibilities of the post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In addition to those professional responsibilities which are common to all classroom teachers in the school, the post holder’s key responsibilities will be to lead a team of staff to improve standards</w:t>
      </w:r>
      <w:r w:rsidR="00C4148A">
        <w:rPr>
          <w:rFonts w:ascii="Arial" w:hAnsi="Arial" w:cs="Arial"/>
        </w:rPr>
        <w:t xml:space="preserve"> through the Academy.</w:t>
      </w:r>
      <w:r w:rsidRPr="002351CA">
        <w:rPr>
          <w:rFonts w:ascii="Arial" w:hAnsi="Arial" w:cs="Arial"/>
        </w:rPr>
        <w:t xml:space="preserve"> This will include the following: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C4148A" w:rsidRDefault="002351CA" w:rsidP="00C4148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</w:r>
      <w:r w:rsidR="00C4148A">
        <w:rPr>
          <w:rFonts w:ascii="Arial" w:hAnsi="Arial" w:cs="Arial"/>
        </w:rPr>
        <w:t>Visioning and leading literacy and communication across the curriculum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Work scrutiny/levelling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Observations</w:t>
      </w:r>
      <w:r w:rsidR="00C4148A">
        <w:rPr>
          <w:rFonts w:ascii="Arial" w:hAnsi="Arial" w:cs="Arial"/>
        </w:rPr>
        <w:t>; coaching and mentoring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 xml:space="preserve">Leading Teaching 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Monitoring Planning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Continuing curriculum development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Supporting staff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Knowledge of BSL/Makaton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The team leader will be responsible for a budget for the subject areas, identifying CPD needs and auditing resources.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2351CA">
        <w:rPr>
          <w:rFonts w:ascii="Arial" w:hAnsi="Arial" w:cs="Arial"/>
          <w:b/>
        </w:rPr>
        <w:t>Professional responsibilities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The post holder will be expected to match the characteristics described in the Teachers’ Standards framework for a subject leader and will be required to exercise his/her professional skills and judgement to carry out, in a collaborative manner, the professional duties set out below:-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Making an impact on the educational progress of pupils within the subject area beyond those directly assigned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 xml:space="preserve">Ensuring that appropriate targets exist for individual pupils and for each of the Academy’s year groups in </w:t>
      </w:r>
      <w:r w:rsidR="00C4148A">
        <w:rPr>
          <w:rFonts w:ascii="Arial" w:hAnsi="Arial" w:cs="Arial"/>
        </w:rPr>
        <w:t>literacy and communication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Monitoring and reviewing pupil progress against targets and ensuring appropriate follow-up action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Ensuring that pupils experience an educational programme that is personalised to their particular needs as identified through a robust assessment system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Contributing to the Academy’s on-going self-evaluation process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 xml:space="preserve">Developing and monitoring specific curriculum initiatives 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Making a contribution to the production, implementation and review of the academy Development Plan and contributing, where appropriate, to school improvement priorities across the curriculum</w:t>
      </w:r>
    </w:p>
    <w:p w:rsid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Leading, developing and enhancing the teaching practice of others within the subject area</w:t>
      </w:r>
    </w:p>
    <w:p w:rsid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87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lastRenderedPageBreak/>
        <w:t>•</w:t>
      </w:r>
      <w:r w:rsidRPr="002351CA">
        <w:rPr>
          <w:rFonts w:ascii="Arial" w:hAnsi="Arial" w:cs="Arial"/>
        </w:rPr>
        <w:tab/>
        <w:t>Providing an effective role model in terms of own classroom practice and keeping abreast of national developments within teaching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Monitoring the quality of teaching and learning through lesson observations and other strategies and sharing judgements with colleagues as appropriate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Identifying key professional developmental needs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Ensuring that such needs are addressed through the provision of high quality coaching and mentoring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Promote an ethos of teamwork and a culture of sharing</w:t>
      </w:r>
    </w:p>
    <w:p w:rsid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Motivating colleagues and ensuring effective professional and working relationships</w:t>
      </w:r>
    </w:p>
    <w:p w:rsidR="00C4148A" w:rsidRPr="00C4148A" w:rsidRDefault="00C4148A" w:rsidP="00C4148A">
      <w:pPr>
        <w:pStyle w:val="ListParagraph"/>
        <w:numPr>
          <w:ilvl w:val="0"/>
          <w:numId w:val="3"/>
        </w:numPr>
        <w:spacing w:after="0" w:line="240" w:lineRule="auto"/>
        <w:outlineLvl w:val="0"/>
        <w:rPr>
          <w:rFonts w:ascii="Arial" w:hAnsi="Arial" w:cs="Arial"/>
        </w:rPr>
      </w:pPr>
      <w:r w:rsidRPr="00C4148A">
        <w:rPr>
          <w:rFonts w:ascii="Arial" w:hAnsi="Arial" w:cs="Arial"/>
        </w:rPr>
        <w:t>Liaising with multi-disciplinary professionals</w:t>
      </w:r>
      <w:r>
        <w:rPr>
          <w:rFonts w:ascii="Arial" w:hAnsi="Arial" w:cs="Arial"/>
        </w:rPr>
        <w:t xml:space="preserve"> to obtain the best outcomes for students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 xml:space="preserve">Managing and developing the work of colleagues within the subject area 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 xml:space="preserve">The post holder will be professionally accountable for the work of all </w:t>
      </w:r>
      <w:r w:rsidR="00C4148A">
        <w:rPr>
          <w:rFonts w:ascii="Arial" w:hAnsi="Arial" w:cs="Arial"/>
        </w:rPr>
        <w:t>staff in terms of a consistent approach to literacy throughout the Academy and those who specifically teach literacy.</w:t>
      </w: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The post holder will be the performance management team leader for individual staff as named in the Academy’s performance management schedule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The post holder will be responsible for the induction of new staff within the subject area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2351CA">
        <w:rPr>
          <w:rFonts w:ascii="Arial" w:hAnsi="Arial" w:cs="Arial"/>
          <w:b/>
        </w:rPr>
        <w:t>Other specific professional responsibilities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The post holder will be accountable for:-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Ensuring that the aims and objectives of the subject are the subject of regular review and consultation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Management of all funds allocated to the subject area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 xml:space="preserve">Liaison and collaboration with peers in other schools to </w:t>
      </w:r>
      <w:proofErr w:type="gramStart"/>
      <w:r w:rsidRPr="002351CA">
        <w:rPr>
          <w:rFonts w:ascii="Arial" w:hAnsi="Arial" w:cs="Arial"/>
        </w:rPr>
        <w:t>share,</w:t>
      </w:r>
      <w:proofErr w:type="gramEnd"/>
      <w:r w:rsidRPr="002351CA">
        <w:rPr>
          <w:rFonts w:ascii="Arial" w:hAnsi="Arial" w:cs="Arial"/>
        </w:rPr>
        <w:t xml:space="preserve"> disseminate and develop good practice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Ensuring appropriate feedback and marking across the subject area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Carrying out any other reasonable duties as assigned by the Principal</w:t>
      </w:r>
    </w:p>
    <w:p w:rsidR="002351CA" w:rsidRPr="002351CA" w:rsidRDefault="002351CA" w:rsidP="002351CA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2351CA">
        <w:rPr>
          <w:rFonts w:ascii="Arial" w:hAnsi="Arial" w:cs="Arial"/>
        </w:rPr>
        <w:t>•</w:t>
      </w:r>
      <w:r w:rsidRPr="002351CA">
        <w:rPr>
          <w:rFonts w:ascii="Arial" w:hAnsi="Arial" w:cs="Arial"/>
        </w:rPr>
        <w:tab/>
        <w:t>Organising an enrichment programme and events to showcase the work done in the subject</w:t>
      </w:r>
    </w:p>
    <w:p w:rsidR="002351CA" w:rsidRPr="002351CA" w:rsidRDefault="002351CA" w:rsidP="002351CA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sectPr w:rsidR="00453EDE" w:rsidSect="005261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10" w:right="510" w:bottom="510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5E" w:rsidRDefault="00B17F5E" w:rsidP="00354481">
      <w:pPr>
        <w:spacing w:after="0" w:line="240" w:lineRule="auto"/>
      </w:pPr>
      <w:r>
        <w:separator/>
      </w:r>
    </w:p>
  </w:endnote>
  <w:end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C8" w:rsidRDefault="00F10C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8480" behindDoc="1" locked="0" layoutInCell="1" allowOverlap="1" wp14:anchorId="4821699A" wp14:editId="44DD157B">
          <wp:simplePos x="0" y="0"/>
          <wp:positionH relativeFrom="column">
            <wp:posOffset>984885</wp:posOffset>
          </wp:positionH>
          <wp:positionV relativeFrom="paragraph">
            <wp:posOffset>-39634</wp:posOffset>
          </wp:positionV>
          <wp:extent cx="327025" cy="332105"/>
          <wp:effectExtent l="0" t="0" r="0" b="0"/>
          <wp:wrapNone/>
          <wp:docPr id="293" name="Picture 293" descr="A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R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708DF608" wp14:editId="112495C2">
          <wp:simplePos x="0" y="0"/>
          <wp:positionH relativeFrom="column">
            <wp:posOffset>-212725</wp:posOffset>
          </wp:positionH>
          <wp:positionV relativeFrom="paragraph">
            <wp:posOffset>-9525</wp:posOffset>
          </wp:positionV>
          <wp:extent cx="1057275" cy="292735"/>
          <wp:effectExtent l="0" t="0" r="9525" b="0"/>
          <wp:wrapNone/>
          <wp:docPr id="294" name="Picture 294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IP_GOLD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7456" behindDoc="1" locked="0" layoutInCell="1" allowOverlap="1" wp14:anchorId="4391E8E7" wp14:editId="4FA0ACF3">
          <wp:simplePos x="0" y="0"/>
          <wp:positionH relativeFrom="column">
            <wp:posOffset>4523740</wp:posOffset>
          </wp:positionH>
          <wp:positionV relativeFrom="paragraph">
            <wp:posOffset>-315595</wp:posOffset>
          </wp:positionV>
          <wp:extent cx="454660" cy="517525"/>
          <wp:effectExtent l="0" t="0" r="2540" b="0"/>
          <wp:wrapNone/>
          <wp:docPr id="295" name="Picture 295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217C79C" wp14:editId="455183A3">
          <wp:simplePos x="0" y="0"/>
          <wp:positionH relativeFrom="column">
            <wp:posOffset>1808480</wp:posOffset>
          </wp:positionH>
          <wp:positionV relativeFrom="paragraph">
            <wp:posOffset>-183515</wp:posOffset>
          </wp:positionV>
          <wp:extent cx="319405" cy="319405"/>
          <wp:effectExtent l="0" t="0" r="4445" b="4445"/>
          <wp:wrapNone/>
          <wp:docPr id="296" name="Picture 296" descr="AM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Silv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31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6333E77E" wp14:editId="5944C076">
          <wp:simplePos x="0" y="0"/>
          <wp:positionH relativeFrom="column">
            <wp:posOffset>2289810</wp:posOffset>
          </wp:positionH>
          <wp:positionV relativeFrom="paragraph">
            <wp:posOffset>-170815</wp:posOffset>
          </wp:positionV>
          <wp:extent cx="452755" cy="316230"/>
          <wp:effectExtent l="0" t="0" r="4445" b="7620"/>
          <wp:wrapNone/>
          <wp:docPr id="297" name="Picture 297" descr="ICT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T MARK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D985A17" wp14:editId="18C4FB6D">
          <wp:simplePos x="0" y="0"/>
          <wp:positionH relativeFrom="column">
            <wp:posOffset>3990975</wp:posOffset>
          </wp:positionH>
          <wp:positionV relativeFrom="paragraph">
            <wp:posOffset>-249555</wp:posOffset>
          </wp:positionV>
          <wp:extent cx="583565" cy="419100"/>
          <wp:effectExtent l="0" t="0" r="6985" b="0"/>
          <wp:wrapNone/>
          <wp:docPr id="298" name="Picture 298" descr="iichild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ichildr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 wp14:anchorId="57EE3A9F" wp14:editId="694BBE2D">
          <wp:simplePos x="0" y="0"/>
          <wp:positionH relativeFrom="column">
            <wp:posOffset>2731770</wp:posOffset>
          </wp:positionH>
          <wp:positionV relativeFrom="paragraph">
            <wp:posOffset>-272415</wp:posOffset>
          </wp:positionV>
          <wp:extent cx="886460" cy="412115"/>
          <wp:effectExtent l="0" t="0" r="889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19CBAB14" wp14:editId="356ED2DE">
          <wp:simplePos x="0" y="0"/>
          <wp:positionH relativeFrom="column">
            <wp:posOffset>1353820</wp:posOffset>
          </wp:positionH>
          <wp:positionV relativeFrom="paragraph">
            <wp:posOffset>-287655</wp:posOffset>
          </wp:positionV>
          <wp:extent cx="534035" cy="495935"/>
          <wp:effectExtent l="0" t="0" r="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4384" behindDoc="0" locked="0" layoutInCell="1" allowOverlap="1" wp14:anchorId="779C55C1" wp14:editId="4392B56A">
          <wp:simplePos x="0" y="0"/>
          <wp:positionH relativeFrom="column">
            <wp:posOffset>3636010</wp:posOffset>
          </wp:positionH>
          <wp:positionV relativeFrom="paragraph">
            <wp:posOffset>-295910</wp:posOffset>
          </wp:positionV>
          <wp:extent cx="353695" cy="421005"/>
          <wp:effectExtent l="0" t="0" r="8255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432" behindDoc="0" locked="0" layoutInCell="1" allowOverlap="1" wp14:anchorId="6E46775A" wp14:editId="205D9B5A">
          <wp:simplePos x="0" y="0"/>
          <wp:positionH relativeFrom="column">
            <wp:posOffset>4993005</wp:posOffset>
          </wp:positionH>
          <wp:positionV relativeFrom="paragraph">
            <wp:posOffset>-208915</wp:posOffset>
          </wp:positionV>
          <wp:extent cx="1186180" cy="410210"/>
          <wp:effectExtent l="0" t="0" r="0" b="8890"/>
          <wp:wrapNone/>
          <wp:docPr id="302" name="Picture 302" descr="IIP_GPA_HW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IP_GPA_HW_BLUE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56D" w:rsidRDefault="0065456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AC25D7" wp14:editId="643473E2">
              <wp:simplePos x="0" y="0"/>
              <wp:positionH relativeFrom="column">
                <wp:posOffset>-316098</wp:posOffset>
              </wp:positionH>
              <wp:positionV relativeFrom="paragraph">
                <wp:posOffset>-196311</wp:posOffset>
              </wp:positionV>
              <wp:extent cx="6961517" cy="456825"/>
              <wp:effectExtent l="0" t="0" r="0" b="63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517" cy="456825"/>
                        <a:chOff x="0" y="0"/>
                        <a:chExt cx="6392173" cy="526212"/>
                      </a:xfrm>
                    </wpg:grpSpPr>
                    <pic:pic xmlns:pic="http://schemas.openxmlformats.org/drawingml/2006/picture">
                      <pic:nvPicPr>
                        <pic:cNvPr id="5" name="Picture 5" descr="AMSilv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581" y="138023"/>
                          <a:ext cx="319177" cy="319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6" descr="ICT MARK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1660" y="146649"/>
                          <a:ext cx="448574" cy="3191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 descr="iichildr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1064" y="69012"/>
                          <a:ext cx="577970" cy="422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1607" y="43132"/>
                          <a:ext cx="888521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007" y="34506"/>
                          <a:ext cx="534838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381" y="25880"/>
                          <a:ext cx="353683" cy="42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1" name="Picture 11" descr="IIP_GOLD_LOGO_RGB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1061049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2" name="Picture 12" descr="IIP_GPA_HW_BLUE_RGB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1728" y="112144"/>
                          <a:ext cx="119044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3" name="Picture 13" descr="Letterhead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5902" y="0"/>
                          <a:ext cx="457200" cy="517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 descr="ART_RGB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9071" y="112144"/>
                          <a:ext cx="327804" cy="327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4.9pt;margin-top:-15.45pt;width:548.15pt;height:35.95pt;z-index:251674624;mso-width-relative:margin;mso-height-relative:margin" coordsize="63921,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aAAAAAFJnaHRsb25n&#10;AAADL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wMCIgcGhvdG9zaG9wOkNvbG9yTW9kZT0iM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ZDNTUxNUI2MDkyMjYw&#10;ODJGMDNBNThCOTQzOUNFRTgxIiBleGlmOlBpeGVsWERpbWVuc2lvbj0iODE1IiBleGlmOlBpeGVs&#10;WURpbWVuc2lvbj0iMjgy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5NDMxN0Q3MzJCMjA2ODExQTYxM0U2NzA3RTgzNDBCQyIgc3RFdnQ6&#10;d2hlbj0iMjAxMC0wMS0yMVQxNDo0Mzo0NFo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RoDLwMBEQACEQEDEQH/3QAEAG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o3E8NvBJPO4jhhVpJZGNAqqKsSfADEmmUIGRERuZPm3Vvzj1h/zB/wAQ2LN+jbet&#10;tBZMSFkteXxch2eU/vOX7DcPtcM00tXLxOIcv96+oaf2bxDReBP+8l65ZP5ub/iYfR/S9X859D6D&#10;ren65pNtqmnyCW1uV5Ie4NaMrDsyt8LDNtCYkLD5rq9LPBkOOYqUfx/skxybj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1TirsVdirsVdirsVdirsVdirsVdirsVdi&#10;rsVdirsVdirsVdirsVdirsVdirsVdirsVdirsVdirsVdirsVdirxr8/fPX1a1TyrYyfv7kCXUmU7&#10;rF1SL/np9pv8jj+zJmu12ahwD/Oe29keyuKX5mY9MfTi/r/xT/zPp/rf1Hg2at9Eeg/lD+YzeV9W&#10;+o38h/Qd+4E9ekEh2WYDw7S/5Hxfsccy9LqOA0fpLzXtH2L+bx8cB+/x/T/tkf8AU/8AiP6X9Z9N&#10;I6uodCGVhVWG4IPcZunyohf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2KuxV2KuxV2KuxV2KuxV2KuxV2KuxV2KuxV2KuxV2KuxV2KuxV2KuxV2Ku&#10;xV2KuxVJfNvmWy8teX7vV7vdYF/dRd5JW2RB/rN/wK/FleXIIRsub2doZ6rNHFH+L/Yw/ik+RdV1&#10;S91XUrnUb2Qy3d3IZZnP8zdh4KOir+yuaCUjI2X2fT4IYYRhAcMIDhihci3OxV7j+R35lB1j8qav&#10;NR1FNJuHPUDf6uT4j/dP/Iv/AH2ubPR6j+A/5v8AxLwHtV2JV6nEP+HR/wCnv/VT/T/zntubJ4R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xj/nLPzMmj&#10;/lFd2KvxudcuILGID7XBW9eU08OEPpt/xkxV8JYq7FX0j/zhHpby+cvMOqgfBaaclqx97qdZB/1D&#10;HFX2HirsVdirsVdirsVdirsVdirsVdirsVdirsVdirsVdirsVdirsVdirsVdirsVdirsVf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+GP8AnKz8&#10;yIvNfn8aPYSiTSPLYe1R1PwyXbkfWXHspVIf+eTMvwvirxLFXYq+1v8AnDTyw2nflxe63LHxl1y9&#10;YxPT7Vvaj0k/5LfWMVe/Yq7FXYq7FXYq7FXYq7FXYq7FXYq7FXYq7FXYq7FXYq7FXYq7FXYq7FXY&#10;q7FXYq7FX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htRvEsdPub190tYXmb&#10;r0jUselfDFXjPkD/AJy0/LnzH6drrhbyzqTbUuz6lox/yblQAv8Az3SFf8psVe02l3a3lvHc2k0d&#10;xbSjlFPEwdGU91Zaq2Kq2KuxV2KuxV2KuxV89/8AORf/ADkXZeW7K68p+U7oT+ZJw0N9fQtVbFTs&#10;wDDrcn7Pw/3H2m/ecVxV8YEkmp64q1iqZeXtB1LzBrljommxerf6jOlvbp25SGlW8EX7Tt+yvxYq&#10;/Szyp5csfLPlrTNAsBS00y3jto2pQt6a0Z2p+1I1Xf8AymxVN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yv/&#10;AJyf1A2X5I+YeJpJcfVrdPf1LqLn3H+6+eKvz/xV2KuxV2KuxV2KuxV2KuxVXtLO7vbmK0s4JLm6&#10;nYJDBCrSSOx6KqqCzE+2Kvqr8i/+cVGtZrfzJ+YVurSpxksfL7EMqt1V7uh4tT/ln+z/AL+/aixV&#10;9RAACg2A6DFW8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C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gAAAABSZ2h0bG9uZwAAAz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1+&#10;AAAAAQAAAKAAAAAjAAAB4AAAQaAAAA1iABgAAf/Y/+AAEEpGSUYAAQIAAEgASAAA/+0ADEFkb2Jl&#10;X0NNAAH/7gAOQWRvYmUAZIAAAAAB/9sAhAAMCAgICQgMCQkMEQsKCxEVDwwMDxUYExMVExMYEQwM&#10;DAwMDBEMDAwMDAwMDAwMDAwMDAwMDAwMDAwMDAwMDAwMAQ0LCw0ODRAODhAUDg4OFBQODg4OFBEM&#10;DAwMDBERDAwMDAwMEQwMDAwMDAwMDAwMDAwMDAwMDAwMDAwMDAwMDAz/wAARCAA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tENTZGM0M5MDRDQUUwM0VGMkJDODlDNjg0NzdFNDlFRSIgZXhpZjpQ&#10;aXhlbFhEaW1lbnNpb249IjgyNSIgZXhpZjpQaXhlbFlEaW1lbnNpb249IjE4MiIgZXhpZjpDb2xv&#10;clNwYWNlPSIx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tgM5AwERAAIRAQMRAf/dAAQA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H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BAQEBAQEBAQEBAQEBAQEBAQEBAQH/2wBDAQEBAQEBAQEBAQEBAQEBAQEBAQEBAQEBAQEBAQEB&#10;AQEBAQEBAQEBAQEBAQEBAQEBAQEBAQEBAQEBAQEBAQEBAQH/wAARCAHIAo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Kv+Hjf7C3/R0vwg/8KeH/AON0f8PG/wBhb/o6X4Qf+FPD/wDG6P8AUrjL/oku&#10;Jv8AwxZr/wDMnr/T0P8AiIvh9/0XfBv/AIk+Sf8AzcfatFfFX/Dxv9hb/o6X4Qf+FPD/APG6P+Hj&#10;f7C3/R0vwg/8KeH/AON0f6lcZf8ARJcTf+GLNf8A5k9f6eh/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ATgBswMBEQACEQEDEQH/2gAMAwEAAhEDEQA/AOgoAKACgAoAKACgAoAKAEoAKAF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MSilver" style="position:absolute;left:20185;top:1380;width:3192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/oDBAAAA2gAAAA8AAABkcnMvZG93bnJldi54bWxEj1FrwkAQhN8L/odjhb7pRcEi0VNEFO1D&#10;oU3yA5bcmgSzeyF3mvTf9wqFPg4z8w2z3Y/cqif1vnFiYDFPQJGUzjZSGSjy82wNygcUi60TMvBN&#10;Hva7ycsWU+sG+aJnFioVIeJTNFCH0KVa+7ImRj93HUn0bq5nDFH2lbY9DhHOrV4myZtmbCQu1NjR&#10;sabynj3YwMeQd9nnRYr2zE5np3zp3pmNeZ2Ohw2oQGP4D/+1r9bACn6vxBu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7/oDBAAAA2gAAAA8AAAAAAAAAAAAAAAAAnwIA&#10;AGRycy9kb3ducmV2LnhtbFBLBQYAAAAABAAEAPcAAACNAwAAAAA=&#10;">
                <v:imagedata r:id="rId11" o:title="AMSilver"/>
                <v:path arrowok="t"/>
              </v:shape>
              <v:shape id="Picture 6" o:spid="_x0000_s1028" type="#_x0000_t75" alt="ICT MARK LOGO" style="position:absolute;left:25016;top:1466;width:4486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5MzAAAAA2gAAAA8AAABkcnMvZG93bnJldi54bWxEj0+LwjAUxO8LfofwBG9rqgdZqrGIIIqe&#10;rCteH82zf2xeahO1/fZmQdjjMDO/YRZJZ2rxpNaVlhVMxhEI4szqknMFv6fN9w8I55E11pZJQU8O&#10;kuXga4Gxti8+0jP1uQgQdjEqKLxvYildVpBBN7YNcfCutjXog2xzqVt8Bbip5TSKZtJgyWGhwIbW&#10;BWW39GEUUKX3t2pr0ZzP/b2/1OvscE2VGg271RyEp87/hz/tnVYwg78r4Qb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kzMAAAADaAAAADwAAAAAAAAAAAAAAAACfAgAA&#10;ZHJzL2Rvd25yZXYueG1sUEsFBgAAAAAEAAQA9wAAAIwDAAAAAA==&#10;">
                <v:imagedata r:id="rId12" o:title="ICT MARK LOGO"/>
                <v:path arrowok="t"/>
              </v:shape>
              <v:shape id="Picture 7" o:spid="_x0000_s1029" type="#_x0000_t75" alt="iichildren" style="position:absolute;left:42010;top:690;width:5780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CsfCAAAA2gAAAA8AAABkcnMvZG93bnJldi54bWxEj0FrwkAUhO8F/8PyhN7qplG0pq4ilYB6&#10;U+v9kX1NQrNvl+w2if31bqHgcZiZb5jVZjCN6Kj1tWUFr5MEBHFhdc2lgs9L/vIGwgdkjY1lUnAj&#10;D5v16GmFmbY9n6g7h1JECPsMFVQhuExKX1Rk0E+sI47el20NhijbUuoW+wg3jUyTZC4N1hwXKnT0&#10;UVHxff4xCvLbcXf45dMlNcMSt9OrS2aFU+p5PGzfQQQawiP8395rBQv4uxJv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grHwgAAANoAAAAPAAAAAAAAAAAAAAAAAJ8C&#10;AABkcnMvZG93bnJldi54bWxQSwUGAAAAAAQABAD3AAAAjgMAAAAA&#10;">
                <v:imagedata r:id="rId13" o:title="iichildren"/>
                <v:path arrowok="t"/>
              </v:shape>
              <v:shape id="Picture 8" o:spid="_x0000_s1030" type="#_x0000_t75" style="position:absolute;left:29416;top:431;width:88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TTy9AAAA2gAAAA8AAABkcnMvZG93bnJldi54bWxET02LwjAQvQv+hzDC3jTVZUWqUUS64nVV&#10;0OPYjE2xmdQmW+u/NwfB4+N9L1adrURLjS8dKxiPEhDEudMlFwqOh9/hDIQPyBorx6TgSR5Wy35v&#10;gal2D/6jdh8KEUPYp6jAhFCnUvrckEU/cjVx5K6usRgibAqpG3zEcFvJSZJMpcWSY4PBmjaG8tv+&#10;3yrIz1nS2nP23f2Y6nbaZrh9Xu5KfQ269RxEoC58xG/3TiuIW+OVeAPk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PdNPL0AAADaAAAADwAAAAAAAAAAAAAAAACfAgAAZHJz&#10;L2Rvd25yZXYueG1sUEsFBgAAAAAEAAQA9wAAAIkDAAAAAA==&#10;">
                <v:imagedata r:id="rId14" o:title=""/>
                <v:path arrowok="t"/>
              </v:shape>
              <v:shape id="Picture 9" o:spid="_x0000_s1031" type="#_x0000_t75" style="position:absolute;left:15700;top:345;width:5348;height: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Q8TDAAAA2gAAAA8AAABkcnMvZG93bnJldi54bWxEj81uwjAQhO+VeAdrkbgVhx4QpDgRULWl&#10;3Pgp4riKt3HUeG3FLqRvX1dC4jiamW80i7K3rbhQFxrHCibjDARx5XTDtYLj4fVxBiJEZI2tY1Lw&#10;SwHKYvCwwFy7K+/oso+1SBAOOSowMfpcylAZshjGzhMn78t1FmOSXS11h9cEt618yrKptNhwWjDo&#10;aW2o+t7/WAX2w0/Yb99Pb+eX6tNsV/qwpKjUaNgvn0FE6uM9fGtvtII5/F9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pDxMMAAADaAAAADwAAAAAAAAAAAAAAAACf&#10;AgAAZHJzL2Rvd25yZXYueG1sUEsFBgAAAAAEAAQA9wAAAI8DAAAAAA==&#10;">
                <v:imagedata r:id="rId15" o:title=""/>
                <v:path arrowok="t"/>
              </v:shape>
              <v:shape id="Picture 10" o:spid="_x0000_s1032" type="#_x0000_t75" style="position:absolute;left:38473;top:258;width:3537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H2rEAAAA2wAAAA8AAABkcnMvZG93bnJldi54bWxEj0FrAkEMhe8F/8MQobc6qxQpW0dRUWjx&#10;ULR6jztxd3Uns8yMuv57cyj0lvBe3vsymXWuUTcKsfZsYDjIQBEX3tZcGtj/rt8+QMWEbLHxTAYe&#10;FGE27b1MMLf+zlu67VKpJIRjjgaqlNpc61hU5DAOfEss2skHh0nWUGob8C7hrtGjLBtrhzVLQ4Ut&#10;LSsqLrurM1AsVoefw/dqsdmfL+9d3IaRrY/GvPa7+SeoRF36N/9df1nBF3r5RQb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H2rEAAAA2wAAAA8AAAAAAAAAAAAAAAAA&#10;nwIAAGRycy9kb3ducmV2LnhtbFBLBQYAAAAABAAEAPcAAACQAwAAAAA=&#10;">
                <v:imagedata r:id="rId16" o:title=""/>
                <v:path arrowok="t"/>
              </v:shape>
              <v:shape id="Picture 11" o:spid="_x0000_s1033" type="#_x0000_t75" alt="IIP_GOLD_LOGO_RGB" style="position:absolute;top:1380;width:10610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G1bAAAAA2wAAAA8AAABkcnMvZG93bnJldi54bWxET0uLwjAQvi/4H8II3ta0wrpSjaJCFz36&#10;gN3j0IxNsZmUJtr6740g7G0+vucsVr2txZ1aXzlWkI4TEMSF0xWXCs6n/HMGwgdkjbVjUvAgD6vl&#10;4GOBmXYdH+h+DKWIIewzVGBCaDIpfWHIoh+7hjhyF9daDBG2pdQtdjHc1nKSJFNpseLYYLChraHi&#10;erxZBXk/M932d/K3+znvN+uvIj1tvnOlRsN+PQcRqA//4rd7p+P8FF6/x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YbVsAAAADbAAAADwAAAAAAAAAAAAAAAACfAgAA&#10;ZHJzL2Rvd25yZXYueG1sUEsFBgAAAAAEAAQA9wAAAIwDAAAAAA==&#10;">
                <v:imagedata r:id="rId17" o:title="IIP_GOLD_LOGO_RGB"/>
                <v:path arrowok="t"/>
              </v:shape>
              <v:shape id="Picture 12" o:spid="_x0000_s1034" type="#_x0000_t75" alt="IIP_GPA_HW_BLUE_RGB" style="position:absolute;left:52017;top:1121;width:11904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eTXBAAAA2wAAAA8AAABkcnMvZG93bnJldi54bWxET01rwkAQvQv9D8sIvYhuTCGV6CpFKBQK&#10;xWov3obsmA1mZ0N2atJ/3y0Ivc3jfc5mN/pW3aiPTWADy0UGirgKtuHawNfpdb4CFQXZYhuYDPxQ&#10;hN32YbLB0oaBP+l2lFqlEI4lGnAiXal1rBx5jIvQESfuEnqPkmBfa9vjkMJ9q/MsK7THhlODw472&#10;jqrr8dsbYLefPcnzx9hc5Pw+DHmxxENhzON0fFmDEhrlX3x3v9k0P4e/X9IB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4eTXBAAAA2wAAAA8AAAAAAAAAAAAAAAAAnwIA&#10;AGRycy9kb3ducmV2LnhtbFBLBQYAAAAABAAEAPcAAACNAwAAAAA=&#10;">
                <v:imagedata r:id="rId18" o:title="IIP_GPA_HW_BLUE_RGB"/>
                <v:path arrowok="t"/>
              </v:shape>
              <v:shape id="Picture 13" o:spid="_x0000_s1035" type="#_x0000_t75" alt="Letterhead2" style="position:absolute;left:47359;width:4572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uFzAAAAA2wAAAA8AAABkcnMvZG93bnJldi54bWxET02LwjAQvS/4H8II3tbUFUS6RukWZD2I&#10;UBX0ODSzbdlmUpKo9d8bQfA2j/c5i1VvWnEl5xvLCibjBARxaXXDlYLjYf05B+EDssbWMim4k4fV&#10;cvCxwFTbGxd03YdKxBD2KSqoQ+hSKX1Zk0E/th1x5P6sMxgidJXUDm8x3LTyK0lm0mDDsaHGjvKa&#10;yv/9xShwc95100128ufZb/6TF9vsUpRKjYZ99g0iUB/e4pd7o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424XMAAAADbAAAADwAAAAAAAAAAAAAAAACfAgAA&#10;ZHJzL2Rvd25yZXYueG1sUEsFBgAAAAAEAAQA9wAAAIwDAAAAAA==&#10;">
                <v:imagedata r:id="rId19" o:title="Letterhead2"/>
                <v:path arrowok="t"/>
              </v:shape>
              <v:shape id="Picture 14" o:spid="_x0000_s1036" type="#_x0000_t75" alt="ART_RGB" style="position:absolute;left:11990;top:1121;width:3278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N8jAAAAA2wAAAA8AAABkcnMvZG93bnJldi54bWxET81qAjEQvhf6DmEKXopmLSKyGqUVSj0U&#10;oeoDDMm4WdxM0iTq+vaNIPQ2H9/vLFa968SFYmo9KxiPKhDE2puWGwWH/edwBiJlZIOdZ1JwowSr&#10;5fPTAmvjr/xDl11uRAnhVKMCm3OopUzaksM08oG4cEcfHeYCYyNNxGsJd518q6qpdNhyabAYaG1J&#10;n3Znp2DbR9Lh93tD09C9fulxa88fa6UGL/37HESmPv+LH+6NKfMncP+lHC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M3yMAAAADbAAAADwAAAAAAAAAAAAAAAACfAgAA&#10;ZHJzL2Rvd25yZXYueG1sUEsFBgAAAAAEAAQA9wAAAIwDAAAAAA==&#10;">
                <v:imagedata r:id="rId20" o:title="ART_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5E" w:rsidRDefault="00B17F5E" w:rsidP="00354481">
      <w:pPr>
        <w:spacing w:after="0" w:line="240" w:lineRule="auto"/>
      </w:pPr>
      <w:r>
        <w:separator/>
      </w:r>
    </w:p>
  </w:footnote>
  <w:foot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C8" w:rsidRDefault="00F10C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D2" w:rsidRDefault="004024D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4FA5722" wp14:editId="62ED63FA">
              <wp:simplePos x="0" y="0"/>
              <wp:positionH relativeFrom="column">
                <wp:posOffset>-428242</wp:posOffset>
              </wp:positionH>
              <wp:positionV relativeFrom="paragraph">
                <wp:posOffset>-398457</wp:posOffset>
              </wp:positionV>
              <wp:extent cx="1716058" cy="9998016"/>
              <wp:effectExtent l="0" t="0" r="0" b="2286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58" cy="9998016"/>
                        <a:chOff x="0" y="0"/>
                        <a:chExt cx="1518082" cy="9894103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77638" y="1259456"/>
                          <a:ext cx="1378597" cy="86346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24D2" w:rsidRDefault="004024D2" w:rsidP="004024D2">
                            <w:pPr>
                              <w:jc w:val="center"/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Is a charitable company limited by guarantee registered in England and Wales with registration number </w:t>
                            </w:r>
                            <w:r w:rsidR="00F72AFC"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8160730?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F10CC8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Head Teacher</w:t>
                            </w:r>
                            <w:r w:rsidR="004024D2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: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Carolyn Barker</w:t>
                            </w:r>
                            <w:bookmarkStart w:id="0" w:name="_GoBack"/>
                            <w:bookmarkEnd w:id="0"/>
                            <w:r w:rsidR="004024D2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       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7pt;margin-top:-31.35pt;width:135.1pt;height:787.25pt;z-index:251670528;mso-width-relative:margin;mso-height-relative:margin" coordsize="15180,98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m3TCAAAA2gAAAA8AAABkcnMvZG93bnJldi54bWxEj0+LwjAUxO+C3yE8YW+a1gWVapRFUfYm&#10;/tkFb8/m2ZZtXkqS1frtjSB4HGbmN8xs0ZpaXMn5yrKCdJCAIM6trrhQcDys+xMQPiBrrC2Tgjt5&#10;WMy7nRlm2t54R9d9KESEsM9QQRlCk0np85IM+oFtiKN3sc5giNIVUju8Rbip5TBJRtJgxXGhxIaW&#10;JeV/+3+jYHM4bz/dTyJb3vyO69SuT6siVeqj135NQQRqwzv8an9rBU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D5t0wgAAANoAAAAPAAAAAAAAAAAAAAAAAJ8C&#10;AABkcnMvZG93bnJldi54bWxQSwUGAAAAAAQABAD3AAAAjgMAAAAA&#10;">
                <v:imagedata r:id="rId2" o:title=""/>
                <v:path arrowok="t"/>
              </v:shape>
              <v:rect id="Rectangle 3" o:spid="_x0000_s1028" style="position:absolute;left:776;top:12594;width:13786;height:86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akcIA&#10;AADaAAAADwAAAGRycy9kb3ducmV2LnhtbESPS4vCMBSF98L8h3CF2WmqIzJ0jDIjCC7c+KAwu0ty&#10;bYvNTWliW/31RhBcHs7j4yxWva1ES40vHSuYjBMQxNqZknMFp+Nm9A3CB2SDlWNScCMPq+XHYIGp&#10;cR3vqT2EXMQR9ikqKEKoUym9LsiiH7uaOHpn11gMUTa5NA12cdxWcpokc2mx5EgosKZ1QfpyuNoI&#10;0cmszf+6+/4ss//NJdNyvtsp9Tnsf39ABOrDO/xqb42CL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dqRwgAAANoAAAAPAAAAAAAAAAAAAAAAAJgCAABkcnMvZG93&#10;bnJldi54bWxQSwUGAAAAAAQABAD1AAAAhwMAAAAA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4024D2" w:rsidRDefault="004024D2" w:rsidP="004024D2">
                      <w:pPr>
                        <w:jc w:val="center"/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Is a charitable company limited by guarantee registered in England and Wales with registration number </w:t>
                      </w:r>
                      <w:r w:rsidR="00F72AFC"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8160730?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F10CC8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Head Teacher</w:t>
                      </w:r>
                      <w:r w:rsidR="004024D2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: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Carolyn Barker</w:t>
                      </w:r>
                      <w:bookmarkStart w:id="1" w:name="_GoBack"/>
                      <w:bookmarkEnd w:id="1"/>
                      <w:r w:rsidR="004024D2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       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29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+Y8EA&#10;AADaAAAADwAAAGRycy9kb3ducmV2LnhtbERPzWrCQBC+F3yHZQRvddMWS4muErTV9mSjPsCQHZPY&#10;7GzY3cT49l2h0NPw8f3OYjWYRvTkfG1ZwdM0AUFcWF1zqeB0/Hh8A+EDssbGMim4kYfVcvSwwFTb&#10;K+fUH0IpYgj7FBVUIbSplL6oyKCf2pY4cmfrDIYIXSm1w2sMN418TpJXabDm2FBhS+uKip9DZxSY&#10;75fO5fvsfbsrtl2+Oc8uffal1GQ8ZHMQgYbwL/5zf+o4H+6v3K9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/fmPBAAAA2gAAAA8AAAAAAAAAAAAAAAAAmAIAAGRycy9kb3du&#10;cmV2LnhtbFBLBQYAAAAABAAEAPUAAACGAwAAAAA=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  <w:sdt>
      <w:sdtPr>
        <w:id w:val="-800378053"/>
        <w:placeholder>
          <w:docPart w:val="9EAE56BC095143BBA94F375195D1ECA2"/>
        </w:placeholder>
        <w:temporary/>
        <w:showingPlcHdr/>
      </w:sdtPr>
      <w:sdtEndPr/>
      <w:sdtContent>
        <w:r>
          <w:t>[Type text]</w:t>
        </w:r>
      </w:sdtContent>
    </w:sdt>
  </w:p>
  <w:p w:rsidR="004024D2" w:rsidRDefault="004024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2" w:rsidRDefault="00C625F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1D9580" wp14:editId="03FD261F">
              <wp:simplePos x="0" y="0"/>
              <wp:positionH relativeFrom="column">
                <wp:posOffset>-393736</wp:posOffset>
              </wp:positionH>
              <wp:positionV relativeFrom="paragraph">
                <wp:posOffset>-338072</wp:posOffset>
              </wp:positionV>
              <wp:extent cx="1664012" cy="9911746"/>
              <wp:effectExtent l="0" t="0" r="0" b="13335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4012" cy="9911746"/>
                        <a:chOff x="0" y="0"/>
                        <a:chExt cx="1518082" cy="10087240"/>
                      </a:xfrm>
                    </wpg:grpSpPr>
                    <pic:pic xmlns:pic="http://schemas.openxmlformats.org/drawingml/2006/picture">
                      <pic:nvPicPr>
                        <pic:cNvPr id="30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5" name="Rectangle 305"/>
                      <wps:cNvSpPr/>
                      <wps:spPr>
                        <a:xfrm>
                          <a:off x="0" y="1264193"/>
                          <a:ext cx="1455964" cy="88230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25F2" w:rsidRDefault="00C625F2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BD0729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0729" w:rsidRPr="00C625F2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Is a charitable company limited by guarantee registered in England and Wales with registration number 8160730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F10CC8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F10CC8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Head Teacher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: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Carolyn Barker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       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CC2510" w:rsidRPr="00CC2510" w:rsidRDefault="00CC2510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</w:pPr>
                            <w:r w:rsidRPr="00CC2510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  <w:t>Email:  e7029.admin@durhamschools.org.uk</w:t>
                            </w: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03" o:spid="_x0000_s1030" style="position:absolute;margin-left:-31pt;margin-top:-26.6pt;width:131pt;height:780.45pt;z-index:251672576;mso-width-relative:margin;mso-height-relative:margin" coordsize="15180,10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TWXEAAAA3AAAAA8AAABkcnMvZG93bnJldi54bWxEj0FrAjEUhO9C/0N4Qm+arBYtW6MUi9Kb&#10;qG3B23Pzuru4eVmSVLf/3giCx2FmvmFmi8424kw+1I41ZEMFgrhwpuZSw9d+NXgFESKywcYxafin&#10;AIv5U2+GuXEX3tJ5F0uRIBxy1FDF2OZShqIii2HoWuLk/TpvMSbpS2k8XhLcNnKk1ERarDktVNjS&#10;sqLitPuzGtb742bsv5XseP0zbTK3OnyUmdbP/e79DUSkLj7C9/an0TBWL3A7k4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BTWXEAAAA3AAAAA8AAAAAAAAAAAAAAAAA&#10;nwIAAGRycy9kb3ducmV2LnhtbFBLBQYAAAAABAAEAPcAAACQAwAAAAA=&#10;">
                <v:imagedata r:id="rId2" o:title=""/>
                <v:path arrowok="t"/>
              </v:shape>
              <v:rect id="Rectangle 305" o:spid="_x0000_s1032" style="position:absolute;top:12641;width:14559;height:88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dDsQA&#10;AADcAAAADwAAAGRycy9kb3ducmV2LnhtbESPS2sCMRSF94X+h3AL7mpSX5SpUVpBcOFGW4TuLsl1&#10;ZnByM0zizOivN4Lg8nAeH2e+7F0lWmpC6VnDx1CBIDbelpxr+Ptdv3+CCBHZYuWZNFwowHLx+jLH&#10;zPqOd9TuYy7SCIcMNRQx1pmUwRTkMAx9TZy8o28cxiSbXNoGuzTuKjlSaiYdlpwIBda0Ksic9meX&#10;IEZN2vynu+6O8vC/Ph2MnG23Wg/e+u8vEJH6+Aw/2hurYay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3Q7EAAAA3AAAAA8AAAAAAAAAAAAAAAAAmAIAAGRycy9k&#10;b3ducmV2LnhtbFBLBQYAAAAABAAEAPUAAACJAwAAAAA=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C625F2" w:rsidRDefault="00C625F2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BD0729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D0729" w:rsidRPr="00C625F2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/>
                    <w:p w:rsidR="00C625F2" w:rsidRDefault="00C625F2" w:rsidP="00C625F2"/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Is a charitable company limited by guarantee registered in England and Wales with registration number 8160730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F10CC8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F10CC8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Head Teacher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: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Carolyn Barker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       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CC2510" w:rsidRPr="00CC2510" w:rsidRDefault="00CC2510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</w:pPr>
                      <w:r w:rsidRPr="00CC2510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  <w:t>Email:  e7029.admin@durhamschools.org.uk</w:t>
                      </w: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33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5A8UA&#10;AADcAAAADwAAAGRycy9kb3ducmV2LnhtbESPwW7CMBBE75X4B2sr9QZOQUUoYFAELW1PbYAPWMVL&#10;EojXke2E9O/rSkg9jmbmjWa1GUwjenK+tqzgeZKAIC6srrlUcDq+jRcgfEDW2FgmBT/kYbMePaww&#10;1fbGOfWHUIoIYZ+igiqENpXSFxUZ9BPbEkfvbJ3BEKUrpXZ4i3DTyGmSzKXBmuNChS1tKyquh84o&#10;MN+zzuVf2ev+vdh3+e78cumzT6WeHodsCSLQEP7D9/aHVjBL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/kDxQAAANwAAAAPAAAAAAAAAAAAAAAAAJgCAABkcnMv&#10;ZG93bnJldi54bWxQSwUGAAAAAAQABAD1AAAAigMAAAAA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05E95"/>
    <w:multiLevelType w:val="hybridMultilevel"/>
    <w:tmpl w:val="6E366BAE"/>
    <w:lvl w:ilvl="0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abstractNum w:abstractNumId="1">
    <w:nsid w:val="438C09E0"/>
    <w:multiLevelType w:val="hybridMultilevel"/>
    <w:tmpl w:val="14FAF8F8"/>
    <w:lvl w:ilvl="0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abstractNum w:abstractNumId="2">
    <w:nsid w:val="7A391DBF"/>
    <w:multiLevelType w:val="hybridMultilevel"/>
    <w:tmpl w:val="DAF43F1C"/>
    <w:lvl w:ilvl="0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81"/>
    <w:rsid w:val="000F1A34"/>
    <w:rsid w:val="0010641C"/>
    <w:rsid w:val="001069D0"/>
    <w:rsid w:val="00144C7E"/>
    <w:rsid w:val="002351CA"/>
    <w:rsid w:val="00354481"/>
    <w:rsid w:val="003E41BB"/>
    <w:rsid w:val="004024D2"/>
    <w:rsid w:val="00434C2D"/>
    <w:rsid w:val="00453EDE"/>
    <w:rsid w:val="00457A96"/>
    <w:rsid w:val="004B5D48"/>
    <w:rsid w:val="0052618B"/>
    <w:rsid w:val="0057649B"/>
    <w:rsid w:val="0065456D"/>
    <w:rsid w:val="007759E0"/>
    <w:rsid w:val="008759C8"/>
    <w:rsid w:val="0088463D"/>
    <w:rsid w:val="009206C3"/>
    <w:rsid w:val="00923D8E"/>
    <w:rsid w:val="009472E1"/>
    <w:rsid w:val="009817C5"/>
    <w:rsid w:val="00B17F5E"/>
    <w:rsid w:val="00B57D99"/>
    <w:rsid w:val="00BD0729"/>
    <w:rsid w:val="00BF7B67"/>
    <w:rsid w:val="00C4148A"/>
    <w:rsid w:val="00C625F2"/>
    <w:rsid w:val="00C877A9"/>
    <w:rsid w:val="00CC2510"/>
    <w:rsid w:val="00D0097C"/>
    <w:rsid w:val="00DD603A"/>
    <w:rsid w:val="00E64263"/>
    <w:rsid w:val="00E81949"/>
    <w:rsid w:val="00F10CC8"/>
    <w:rsid w:val="00F72AFC"/>
    <w:rsid w:val="00FE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14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1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8.jpeg"/><Relationship Id="rId7" Type="http://schemas.openxmlformats.org/officeDocument/2006/relationships/image" Target="media/image4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7.jpeg"/><Relationship Id="rId16" Type="http://schemas.openxmlformats.org/officeDocument/2006/relationships/image" Target="media/image18.png"/><Relationship Id="rId20" Type="http://schemas.openxmlformats.org/officeDocument/2006/relationships/image" Target="media/image22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3.jpeg"/><Relationship Id="rId5" Type="http://schemas.openxmlformats.org/officeDocument/2006/relationships/image" Target="media/image10.png"/><Relationship Id="rId15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21.png"/><Relationship Id="rId4" Type="http://schemas.openxmlformats.org/officeDocument/2006/relationships/image" Target="media/image9.png"/><Relationship Id="rId9" Type="http://schemas.openxmlformats.org/officeDocument/2006/relationships/image" Target="media/image5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AE56BC095143BBA94F375195D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7A42B-868D-439A-A451-74FD378AB275}"/>
      </w:docPartPr>
      <w:docPartBody>
        <w:p w:rsidR="00EA476C" w:rsidRDefault="00EA476C" w:rsidP="00EA476C">
          <w:pPr>
            <w:pStyle w:val="9EAE56BC095143BBA94F375195D1ECA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6C"/>
    <w:rsid w:val="00EA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538872D1</Template>
  <TotalTime>0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Glendene School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Foster</dc:creator>
  <cp:lastModifiedBy>A Walker</cp:lastModifiedBy>
  <cp:revision>2</cp:revision>
  <cp:lastPrinted>2013-12-16T10:13:00Z</cp:lastPrinted>
  <dcterms:created xsi:type="dcterms:W3CDTF">2014-11-07T11:58:00Z</dcterms:created>
  <dcterms:modified xsi:type="dcterms:W3CDTF">2014-11-07T11:58:00Z</dcterms:modified>
</cp:coreProperties>
</file>