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453" w:rsidRDefault="00D472CF">
      <w:r>
        <w:rPr>
          <w:noProof/>
          <w:lang w:eastAsia="en-GB"/>
        </w:rPr>
        <w:drawing>
          <wp:inline distT="0" distB="0" distL="0" distR="0">
            <wp:extent cx="5274310" cy="7787621"/>
            <wp:effectExtent l="0" t="0" r="2540" b="4445"/>
            <wp:docPr id="1" name="Picture 1" descr="T:\GL Info\Classroom Teacher Vacancy Sept 15\Class Teach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GL Info\Classroom Teacher Vacancy Sept 15\Class Teach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8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72CF" w:rsidRDefault="00D472CF"/>
    <w:p w:rsidR="00D472CF" w:rsidRDefault="00D472CF"/>
    <w:p w:rsidR="00D472CF" w:rsidRDefault="00D472CF"/>
    <w:p w:rsidR="00D472CF" w:rsidRDefault="00D472CF"/>
    <w:p w:rsidR="00D472CF" w:rsidRDefault="00D472CF"/>
    <w:p w:rsidR="00D472CF" w:rsidRDefault="00D472CF"/>
    <w:p w:rsidR="00D472CF" w:rsidRDefault="00D472CF"/>
    <w:p w:rsidR="00D472CF" w:rsidRDefault="00D472CF">
      <w:r>
        <w:rPr>
          <w:noProof/>
          <w:lang w:eastAsia="en-GB"/>
        </w:rPr>
        <w:drawing>
          <wp:inline distT="0" distB="0" distL="0" distR="0">
            <wp:extent cx="5274310" cy="7801888"/>
            <wp:effectExtent l="0" t="0" r="2540" b="8890"/>
            <wp:docPr id="2" name="Picture 2" descr="T:\GL Info\Classroom Teacher Vacancy Sept 15\Class Teach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GL Info\Classroom Teacher Vacancy Sept 15\Class Teach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0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CF" w:rsidRDefault="00D472CF"/>
    <w:p w:rsidR="00D472CF" w:rsidRDefault="00D472CF"/>
    <w:p w:rsidR="00D472CF" w:rsidRDefault="00D472CF"/>
    <w:p w:rsidR="00D472CF" w:rsidRDefault="00D472CF"/>
    <w:p w:rsidR="00D472CF" w:rsidRDefault="00D472CF"/>
    <w:p w:rsidR="00D472CF" w:rsidRDefault="00D472CF">
      <w:r>
        <w:rPr>
          <w:noProof/>
          <w:lang w:eastAsia="en-GB"/>
        </w:rPr>
        <w:lastRenderedPageBreak/>
        <w:drawing>
          <wp:inline distT="0" distB="0" distL="0" distR="0">
            <wp:extent cx="5274310" cy="7787278"/>
            <wp:effectExtent l="0" t="0" r="2540" b="4445"/>
            <wp:docPr id="3" name="Picture 3" descr="T:\GL Info\Classroom Teacher Vacancy Sept 15\Class Teach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GL Info\Classroom Teacher Vacancy Sept 15\Class Teach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8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72C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2CF"/>
    <w:rsid w:val="008E6453"/>
    <w:rsid w:val="00D47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2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2C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2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2C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6DAA25FC</Template>
  <TotalTime>1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Wigham</dc:creator>
  <cp:lastModifiedBy>A Wigham</cp:lastModifiedBy>
  <cp:revision>1</cp:revision>
  <dcterms:created xsi:type="dcterms:W3CDTF">2015-02-11T13:45:00Z</dcterms:created>
  <dcterms:modified xsi:type="dcterms:W3CDTF">2015-02-11T13:46:00Z</dcterms:modified>
</cp:coreProperties>
</file>