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4D9" w:rsidRDefault="00F61EF9">
      <w:pPr>
        <w:rPr>
          <w:sz w:val="12"/>
        </w:rPr>
      </w:pPr>
      <w:r>
        <w:rPr>
          <w:noProof/>
          <w:sz w:val="20"/>
          <w:lang w:eastAsia="en-GB"/>
        </w:rPr>
        <w:drawing>
          <wp:anchor distT="0" distB="0" distL="114300" distR="114300" simplePos="0" relativeHeight="251648512" behindDoc="1" locked="0" layoutInCell="1" allowOverlap="1">
            <wp:simplePos x="0" y="0"/>
            <wp:positionH relativeFrom="column">
              <wp:posOffset>5644029</wp:posOffset>
            </wp:positionH>
            <wp:positionV relativeFrom="paragraph">
              <wp:posOffset>74548</wp:posOffset>
            </wp:positionV>
            <wp:extent cx="635174" cy="1052422"/>
            <wp:effectExtent l="0" t="0" r="0" b="0"/>
            <wp:wrapNone/>
            <wp:docPr id="116" name="Picture 116" descr="SportsC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portsCo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924" cy="10520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4D9" w:rsidRDefault="00F61EF9" w:rsidP="00DF15FE">
      <w:pPr>
        <w:pStyle w:val="Heading7"/>
      </w:pPr>
      <w:r>
        <w:rPr>
          <w:noProof/>
          <w:lang w:eastAsia="en-GB"/>
        </w:rPr>
        <w:drawing>
          <wp:anchor distT="0" distB="0" distL="114300" distR="114300" simplePos="0" relativeHeight="251649536" behindDoc="0" locked="0" layoutInCell="1" allowOverlap="1" wp14:anchorId="7DCB2B63" wp14:editId="764C6AF9">
            <wp:simplePos x="0" y="0"/>
            <wp:positionH relativeFrom="column">
              <wp:posOffset>-121597</wp:posOffset>
            </wp:positionH>
            <wp:positionV relativeFrom="paragraph">
              <wp:posOffset>99061</wp:posOffset>
            </wp:positionV>
            <wp:extent cx="859659" cy="937242"/>
            <wp:effectExtent l="0" t="0" r="0" b="0"/>
            <wp:wrapNone/>
            <wp:docPr id="135" name="Picture 135" descr="green_white_b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reen_white_big[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6427" cy="933719"/>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PlaceName">
          <w:r w:rsidR="00FD64D9">
            <w:t>Laurence</w:t>
          </w:r>
        </w:smartTag>
        <w:r w:rsidR="00FD64D9">
          <w:t xml:space="preserve"> </w:t>
        </w:r>
        <w:smartTag w:uri="urn:schemas-microsoft-com:office:smarttags" w:element="PlaceName">
          <w:r w:rsidR="00FD64D9">
            <w:t>Jackson</w:t>
          </w:r>
        </w:smartTag>
        <w:r w:rsidR="00FD64D9">
          <w:t xml:space="preserve"> </w:t>
        </w:r>
        <w:smartTag w:uri="urn:schemas-microsoft-com:office:smarttags" w:element="PlaceName">
          <w:r w:rsidR="00FD64D9">
            <w:t>School</w:t>
          </w:r>
        </w:smartTag>
      </w:smartTag>
    </w:p>
    <w:p w:rsidR="00FD64D9" w:rsidRDefault="00FD64D9">
      <w:pPr>
        <w:jc w:val="center"/>
        <w:rPr>
          <w:sz w:val="22"/>
        </w:rPr>
      </w:pPr>
      <w:r>
        <w:rPr>
          <w:sz w:val="22"/>
        </w:rPr>
        <w:t xml:space="preserve">Church Lane, </w:t>
      </w:r>
      <w:proofErr w:type="spellStart"/>
      <w:smartTag w:uri="urn:schemas-microsoft-com:office:smarttags" w:element="City">
        <w:r>
          <w:rPr>
            <w:sz w:val="22"/>
          </w:rPr>
          <w:t>Guisborough</w:t>
        </w:r>
      </w:smartTag>
      <w:proofErr w:type="spellEnd"/>
      <w:r>
        <w:rPr>
          <w:sz w:val="22"/>
        </w:rPr>
        <w:t xml:space="preserve">, </w:t>
      </w:r>
      <w:smartTag w:uri="urn:schemas-microsoft-com:office:smarttags" w:element="PostalCode">
        <w:r>
          <w:rPr>
            <w:sz w:val="22"/>
          </w:rPr>
          <w:t>TS14 6RD</w:t>
        </w:r>
      </w:smartTag>
    </w:p>
    <w:p w:rsidR="00FD64D9" w:rsidRDefault="00FD64D9">
      <w:pPr>
        <w:jc w:val="center"/>
        <w:rPr>
          <w:sz w:val="22"/>
        </w:rPr>
      </w:pPr>
      <w:r>
        <w:rPr>
          <w:sz w:val="22"/>
        </w:rPr>
        <w:t>Tel: 01287 636361.   Fax: 01287 610309</w:t>
      </w:r>
    </w:p>
    <w:p w:rsidR="00FD64D9" w:rsidRDefault="00FD64D9">
      <w:pPr>
        <w:jc w:val="center"/>
        <w:rPr>
          <w:sz w:val="22"/>
        </w:rPr>
      </w:pPr>
      <w:r>
        <w:rPr>
          <w:sz w:val="22"/>
        </w:rPr>
        <w:t>www.laurencejackson.</w:t>
      </w:r>
      <w:r w:rsidR="00E012A9">
        <w:rPr>
          <w:sz w:val="22"/>
        </w:rPr>
        <w:t>org</w:t>
      </w:r>
    </w:p>
    <w:p w:rsidR="00FD64D9" w:rsidRDefault="0009566D">
      <w:pPr>
        <w:jc w:val="center"/>
        <w:rPr>
          <w:sz w:val="22"/>
        </w:rPr>
      </w:pPr>
      <w:r w:rsidRPr="0009566D">
        <w:rPr>
          <w:sz w:val="22"/>
        </w:rPr>
        <w:t>reception@laurencejackson.org</w:t>
      </w:r>
    </w:p>
    <w:p w:rsidR="0009566D" w:rsidRPr="0009566D" w:rsidRDefault="0009566D">
      <w:pPr>
        <w:jc w:val="center"/>
        <w:rPr>
          <w:sz w:val="12"/>
        </w:rPr>
      </w:pPr>
      <w:r>
        <w:rPr>
          <w:noProof/>
          <w:sz w:val="22"/>
          <w:lang w:eastAsia="en-GB"/>
        </w:rPr>
        <w:drawing>
          <wp:anchor distT="0" distB="0" distL="114300" distR="114300" simplePos="0" relativeHeight="251658240" behindDoc="0" locked="0" layoutInCell="1" allowOverlap="1" wp14:anchorId="58266D53" wp14:editId="553CFC17">
            <wp:simplePos x="0" y="0"/>
            <wp:positionH relativeFrom="column">
              <wp:posOffset>2703195</wp:posOffset>
            </wp:positionH>
            <wp:positionV relativeFrom="paragraph">
              <wp:posOffset>12700</wp:posOffset>
            </wp:positionV>
            <wp:extent cx="305435" cy="3054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bmp"/>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5435" cy="305435"/>
                    </a:xfrm>
                    <a:prstGeom prst="rect">
                      <a:avLst/>
                    </a:prstGeom>
                  </pic:spPr>
                </pic:pic>
              </a:graphicData>
            </a:graphic>
            <wp14:sizeRelH relativeFrom="margin">
              <wp14:pctWidth>0</wp14:pctWidth>
            </wp14:sizeRelH>
            <wp14:sizeRelV relativeFrom="margin">
              <wp14:pctHeight>0</wp14:pctHeight>
            </wp14:sizeRelV>
          </wp:anchor>
        </w:drawing>
      </w:r>
    </w:p>
    <w:p w:rsidR="00AD6907" w:rsidRDefault="0009566D">
      <w:pPr>
        <w:jc w:val="center"/>
        <w:rPr>
          <w:sz w:val="22"/>
        </w:rPr>
      </w:pPr>
      <w:r>
        <w:rPr>
          <w:sz w:val="22"/>
        </w:rPr>
        <w:t xml:space="preserve">         </w:t>
      </w:r>
      <w:r w:rsidR="00AD6907">
        <w:rPr>
          <w:sz w:val="22"/>
        </w:rPr>
        <w:t>@</w:t>
      </w:r>
      <w:proofErr w:type="spellStart"/>
      <w:r w:rsidR="00AD6907">
        <w:rPr>
          <w:sz w:val="22"/>
        </w:rPr>
        <w:t>LJ_School</w:t>
      </w:r>
      <w:proofErr w:type="spellEnd"/>
    </w:p>
    <w:p w:rsidR="00FD64D9" w:rsidRDefault="00FD64D9">
      <w:pPr>
        <w:jc w:val="center"/>
        <w:rPr>
          <w:sz w:val="10"/>
        </w:rPr>
      </w:pPr>
    </w:p>
    <w:p w:rsidR="00FD64D9" w:rsidRDefault="00FD64D9">
      <w:pPr>
        <w:jc w:val="center"/>
        <w:rPr>
          <w:sz w:val="22"/>
        </w:rPr>
      </w:pPr>
      <w:r>
        <w:rPr>
          <w:sz w:val="22"/>
        </w:rPr>
        <w:t>Headteacher: Tony Gavin BA Hons</w:t>
      </w:r>
    </w:p>
    <w:p w:rsidR="00044F37" w:rsidRDefault="00044F37" w:rsidP="00577B51">
      <w:pPr>
        <w:rPr>
          <w:rFonts w:ascii="Arial" w:hAnsi="Arial" w:cs="Arial"/>
          <w:sz w:val="24"/>
          <w:szCs w:val="24"/>
        </w:rPr>
      </w:pPr>
    </w:p>
    <w:p w:rsidR="008D3E21" w:rsidRPr="008D3E21" w:rsidRDefault="008D3E21" w:rsidP="008D3E21">
      <w:pPr>
        <w:shd w:val="clear" w:color="auto" w:fill="FFFFFF"/>
        <w:spacing w:after="180" w:line="343" w:lineRule="atLeast"/>
        <w:jc w:val="center"/>
        <w:outlineLvl w:val="1"/>
        <w:rPr>
          <w:rFonts w:ascii="Arial" w:hAnsi="Arial" w:cs="Arial"/>
          <w:b/>
          <w:bCs/>
          <w:color w:val="777777"/>
          <w:sz w:val="24"/>
          <w:szCs w:val="24"/>
        </w:rPr>
      </w:pPr>
      <w:r w:rsidRPr="008D3E21">
        <w:rPr>
          <w:rFonts w:ascii="Arial" w:hAnsi="Arial" w:cs="Arial"/>
          <w:b/>
          <w:bCs/>
          <w:color w:val="777777"/>
          <w:sz w:val="24"/>
          <w:szCs w:val="24"/>
        </w:rPr>
        <w:t>Temporary Part Time Contract</w:t>
      </w:r>
    </w:p>
    <w:p w:rsidR="008D3E21" w:rsidRPr="008D3E21" w:rsidRDefault="008D3E21" w:rsidP="008D3E21">
      <w:pPr>
        <w:shd w:val="clear" w:color="auto" w:fill="FFFFFF"/>
        <w:spacing w:after="180" w:line="343" w:lineRule="atLeast"/>
        <w:jc w:val="center"/>
        <w:outlineLvl w:val="1"/>
        <w:rPr>
          <w:rFonts w:ascii="Arial" w:hAnsi="Arial" w:cs="Arial"/>
          <w:b/>
          <w:bCs/>
          <w:color w:val="777777"/>
          <w:sz w:val="24"/>
          <w:szCs w:val="24"/>
        </w:rPr>
      </w:pPr>
      <w:r w:rsidRPr="008D3E21">
        <w:rPr>
          <w:rFonts w:ascii="Arial" w:hAnsi="Arial" w:cs="Arial"/>
          <w:b/>
          <w:bCs/>
          <w:color w:val="777777"/>
          <w:sz w:val="24"/>
          <w:szCs w:val="24"/>
        </w:rPr>
        <w:t>Student Welfare Manager</w:t>
      </w:r>
    </w:p>
    <w:p w:rsidR="008D3E21" w:rsidRPr="008D3E21" w:rsidRDefault="008D3E21" w:rsidP="008D3E21">
      <w:pPr>
        <w:shd w:val="clear" w:color="auto" w:fill="FFFFFF"/>
        <w:spacing w:after="180" w:line="343" w:lineRule="atLeast"/>
        <w:jc w:val="center"/>
        <w:outlineLvl w:val="1"/>
        <w:rPr>
          <w:rFonts w:ascii="Arial" w:hAnsi="Arial" w:cs="Arial"/>
          <w:b/>
          <w:bCs/>
          <w:color w:val="777777"/>
          <w:sz w:val="24"/>
          <w:szCs w:val="24"/>
        </w:rPr>
      </w:pPr>
      <w:r w:rsidRPr="008D3E21">
        <w:rPr>
          <w:rFonts w:ascii="Arial" w:hAnsi="Arial" w:cs="Arial"/>
          <w:b/>
          <w:bCs/>
          <w:color w:val="777777"/>
          <w:sz w:val="24"/>
          <w:szCs w:val="24"/>
        </w:rPr>
        <w:t>Grade D (</w:t>
      </w:r>
      <w:proofErr w:type="spellStart"/>
      <w:proofErr w:type="gramStart"/>
      <w:r w:rsidRPr="008D3E21">
        <w:rPr>
          <w:rFonts w:ascii="Arial" w:hAnsi="Arial" w:cs="Arial"/>
          <w:b/>
          <w:bCs/>
          <w:color w:val="777777"/>
          <w:sz w:val="24"/>
          <w:szCs w:val="24"/>
        </w:rPr>
        <w:t>scp</w:t>
      </w:r>
      <w:proofErr w:type="spellEnd"/>
      <w:proofErr w:type="gramEnd"/>
      <w:r w:rsidRPr="008D3E21">
        <w:rPr>
          <w:rFonts w:ascii="Arial" w:hAnsi="Arial" w:cs="Arial"/>
          <w:b/>
          <w:bCs/>
          <w:color w:val="777777"/>
          <w:sz w:val="24"/>
          <w:szCs w:val="24"/>
        </w:rPr>
        <w:t xml:space="preserve"> 19-21) 25 hrs per week </w:t>
      </w:r>
      <w:proofErr w:type="spellStart"/>
      <w:r w:rsidRPr="008D3E21">
        <w:rPr>
          <w:rFonts w:ascii="Arial" w:hAnsi="Arial" w:cs="Arial"/>
          <w:b/>
          <w:bCs/>
          <w:color w:val="777777"/>
          <w:sz w:val="24"/>
          <w:szCs w:val="24"/>
        </w:rPr>
        <w:t>tto</w:t>
      </w:r>
      <w:proofErr w:type="spellEnd"/>
      <w:r w:rsidRPr="008D3E21">
        <w:rPr>
          <w:rFonts w:ascii="Arial" w:hAnsi="Arial" w:cs="Arial"/>
          <w:b/>
          <w:bCs/>
          <w:color w:val="777777"/>
          <w:sz w:val="24"/>
          <w:szCs w:val="24"/>
        </w:rPr>
        <w:t xml:space="preserve"> +5 days (8 am – 1.15 pm)</w:t>
      </w:r>
    </w:p>
    <w:p w:rsidR="008D3E21" w:rsidRPr="008D3E21" w:rsidRDefault="008D3E21" w:rsidP="008D3E21">
      <w:pPr>
        <w:shd w:val="clear" w:color="auto" w:fill="FFFFFF"/>
        <w:spacing w:after="180" w:line="343" w:lineRule="atLeast"/>
        <w:jc w:val="center"/>
        <w:outlineLvl w:val="1"/>
        <w:rPr>
          <w:rFonts w:ascii="Arial" w:hAnsi="Arial" w:cs="Arial"/>
          <w:b/>
          <w:bCs/>
          <w:color w:val="777777"/>
          <w:sz w:val="24"/>
          <w:szCs w:val="24"/>
        </w:rPr>
      </w:pPr>
      <w:r w:rsidRPr="008D3E21">
        <w:rPr>
          <w:rFonts w:ascii="Arial" w:hAnsi="Arial" w:cs="Arial"/>
          <w:b/>
          <w:bCs/>
          <w:color w:val="777777"/>
          <w:sz w:val="24"/>
          <w:szCs w:val="24"/>
        </w:rPr>
        <w:t>Actual salary £10,883 - £11,691 pa gross</w:t>
      </w:r>
    </w:p>
    <w:p w:rsidR="008D3E21" w:rsidRPr="008D3E21" w:rsidRDefault="008D3E21" w:rsidP="008D3E21">
      <w:pPr>
        <w:shd w:val="clear" w:color="auto" w:fill="FFFFFF"/>
        <w:spacing w:after="150"/>
        <w:rPr>
          <w:rFonts w:ascii="Arial" w:hAnsi="Arial" w:cs="Arial"/>
          <w:color w:val="777777"/>
          <w:sz w:val="24"/>
          <w:szCs w:val="24"/>
        </w:rPr>
      </w:pPr>
      <w:r w:rsidRPr="008D3E21">
        <w:rPr>
          <w:rFonts w:ascii="Arial" w:hAnsi="Arial" w:cs="Arial"/>
          <w:b/>
          <w:bCs/>
          <w:color w:val="777777"/>
          <w:sz w:val="24"/>
          <w:szCs w:val="24"/>
        </w:rPr>
        <w:t> Required from February 2017</w:t>
      </w:r>
    </w:p>
    <w:p w:rsidR="008D3E21" w:rsidRPr="008D3E21" w:rsidRDefault="008D3E21" w:rsidP="008D3E21">
      <w:pPr>
        <w:shd w:val="clear" w:color="auto" w:fill="FFFFFF"/>
        <w:spacing w:after="150"/>
        <w:jc w:val="both"/>
        <w:rPr>
          <w:rFonts w:ascii="Arial" w:hAnsi="Arial" w:cs="Arial"/>
          <w:color w:val="777777"/>
          <w:sz w:val="24"/>
          <w:szCs w:val="24"/>
        </w:rPr>
      </w:pPr>
      <w:r w:rsidRPr="008D3E21">
        <w:rPr>
          <w:rFonts w:ascii="Arial" w:hAnsi="Arial" w:cs="Arial"/>
          <w:color w:val="777777"/>
          <w:sz w:val="24"/>
          <w:szCs w:val="24"/>
        </w:rPr>
        <w:t xml:space="preserve">An exciting opportunity has arisen at Laurence Jackson School, </w:t>
      </w:r>
      <w:proofErr w:type="spellStart"/>
      <w:r w:rsidRPr="008D3E21">
        <w:rPr>
          <w:rFonts w:ascii="Arial" w:hAnsi="Arial" w:cs="Arial"/>
          <w:color w:val="777777"/>
          <w:sz w:val="24"/>
          <w:szCs w:val="24"/>
        </w:rPr>
        <w:t>Guisborough</w:t>
      </w:r>
      <w:proofErr w:type="spellEnd"/>
      <w:r w:rsidRPr="008D3E21">
        <w:rPr>
          <w:rFonts w:ascii="Arial" w:hAnsi="Arial" w:cs="Arial"/>
          <w:color w:val="777777"/>
          <w:sz w:val="24"/>
          <w:szCs w:val="24"/>
        </w:rPr>
        <w:t>.  We are seeking to appoint a Student Welfare Manager with responsibility for managing student behaviour and attendance within a specified year group.</w:t>
      </w:r>
    </w:p>
    <w:p w:rsidR="008D3E21" w:rsidRPr="008D3E21" w:rsidRDefault="008D3E21" w:rsidP="008D3E21">
      <w:pPr>
        <w:shd w:val="clear" w:color="auto" w:fill="FFFFFF"/>
        <w:spacing w:after="150"/>
        <w:jc w:val="both"/>
        <w:rPr>
          <w:rFonts w:ascii="Arial" w:hAnsi="Arial" w:cs="Arial"/>
          <w:color w:val="777777"/>
          <w:sz w:val="24"/>
          <w:szCs w:val="24"/>
        </w:rPr>
      </w:pPr>
      <w:r w:rsidRPr="008D3E21">
        <w:rPr>
          <w:rFonts w:ascii="Arial" w:hAnsi="Arial" w:cs="Arial"/>
          <w:color w:val="777777"/>
          <w:sz w:val="24"/>
          <w:szCs w:val="24"/>
        </w:rPr>
        <w:t>This crucial pastoral role will require the post holders to be flexible, reliable, enthusiastic people who will enjoy the challenge and rewards of working closely with young people and contributing towards ‘Improving Their Life Chances’ at Laurence Jackson School.</w:t>
      </w:r>
    </w:p>
    <w:p w:rsidR="008D3E21" w:rsidRPr="008D3E21" w:rsidRDefault="008D3E21" w:rsidP="008D3E21">
      <w:pPr>
        <w:shd w:val="clear" w:color="auto" w:fill="FFFFFF"/>
        <w:spacing w:after="150"/>
        <w:jc w:val="both"/>
        <w:rPr>
          <w:rFonts w:ascii="Arial" w:hAnsi="Arial" w:cs="Arial"/>
          <w:color w:val="777777"/>
          <w:sz w:val="24"/>
          <w:szCs w:val="24"/>
        </w:rPr>
      </w:pPr>
      <w:r w:rsidRPr="008D3E21">
        <w:rPr>
          <w:rFonts w:ascii="Arial" w:hAnsi="Arial" w:cs="Arial"/>
          <w:color w:val="777777"/>
          <w:sz w:val="24"/>
          <w:szCs w:val="24"/>
        </w:rPr>
        <w:t>The successful candidate will join us in our state of the art new building which was completed in September 2016. </w:t>
      </w:r>
    </w:p>
    <w:p w:rsidR="008D3E21" w:rsidRPr="008D3E21" w:rsidRDefault="008D3E21" w:rsidP="008D3E21">
      <w:pPr>
        <w:shd w:val="clear" w:color="auto" w:fill="FFFFFF"/>
        <w:spacing w:after="150"/>
        <w:jc w:val="both"/>
        <w:rPr>
          <w:rFonts w:ascii="Arial" w:hAnsi="Arial" w:cs="Arial"/>
          <w:color w:val="777777"/>
          <w:sz w:val="24"/>
          <w:szCs w:val="24"/>
        </w:rPr>
      </w:pPr>
      <w:bookmarkStart w:id="0" w:name="_GoBack"/>
      <w:bookmarkEnd w:id="0"/>
      <w:r w:rsidRPr="008D3E21">
        <w:rPr>
          <w:rFonts w:ascii="Arial" w:hAnsi="Arial" w:cs="Arial"/>
          <w:color w:val="777777"/>
          <w:sz w:val="24"/>
          <w:szCs w:val="24"/>
        </w:rPr>
        <w:t xml:space="preserve">Application forms and further details are obtainable on the school's website. Details are also available from and returnable to Mrs D Anderson, PA to the Headteacher, Laurence Jackson School, Church Lane, </w:t>
      </w:r>
      <w:proofErr w:type="spellStart"/>
      <w:r w:rsidRPr="008D3E21">
        <w:rPr>
          <w:rFonts w:ascii="Arial" w:hAnsi="Arial" w:cs="Arial"/>
          <w:color w:val="777777"/>
          <w:sz w:val="24"/>
          <w:szCs w:val="24"/>
        </w:rPr>
        <w:t>Guisborough</w:t>
      </w:r>
      <w:proofErr w:type="spellEnd"/>
      <w:r w:rsidRPr="008D3E21">
        <w:rPr>
          <w:rFonts w:ascii="Arial" w:hAnsi="Arial" w:cs="Arial"/>
          <w:color w:val="777777"/>
          <w:sz w:val="24"/>
          <w:szCs w:val="24"/>
        </w:rPr>
        <w:t>, North Yorkshire, TS14 6RD, 01287-</w:t>
      </w:r>
      <w:proofErr w:type="gramStart"/>
      <w:r w:rsidRPr="008D3E21">
        <w:rPr>
          <w:rFonts w:ascii="Arial" w:hAnsi="Arial" w:cs="Arial"/>
          <w:color w:val="777777"/>
          <w:sz w:val="24"/>
          <w:szCs w:val="24"/>
        </w:rPr>
        <w:t>636361  andersond@laurencejackson.org</w:t>
      </w:r>
      <w:proofErr w:type="gramEnd"/>
      <w:r w:rsidRPr="008D3E21">
        <w:rPr>
          <w:rFonts w:ascii="Arial" w:hAnsi="Arial" w:cs="Arial"/>
          <w:b/>
          <w:bCs/>
          <w:color w:val="777777"/>
          <w:sz w:val="24"/>
          <w:szCs w:val="24"/>
        </w:rPr>
        <w:t> </w:t>
      </w:r>
    </w:p>
    <w:p w:rsidR="008D3E21" w:rsidRPr="008D3E21" w:rsidRDefault="008D3E21" w:rsidP="008D3E21">
      <w:pPr>
        <w:shd w:val="clear" w:color="auto" w:fill="FFFFFF"/>
        <w:spacing w:after="150"/>
        <w:jc w:val="both"/>
        <w:rPr>
          <w:rFonts w:ascii="Arial" w:hAnsi="Arial" w:cs="Arial"/>
          <w:color w:val="777777"/>
          <w:sz w:val="24"/>
          <w:szCs w:val="24"/>
        </w:rPr>
      </w:pPr>
      <w:r w:rsidRPr="008D3E21">
        <w:rPr>
          <w:rFonts w:ascii="Arial" w:hAnsi="Arial" w:cs="Arial"/>
          <w:b/>
          <w:bCs/>
          <w:color w:val="777777"/>
          <w:sz w:val="24"/>
          <w:szCs w:val="24"/>
        </w:rPr>
        <w:t>Closing date for applications is 12 noon on Friday 20 January 2017. Shortlisting will take place immediately - interviews will be held w/c 23 January 2017.</w:t>
      </w:r>
    </w:p>
    <w:p w:rsidR="008D3E21" w:rsidRPr="006849B1" w:rsidRDefault="008D3E21" w:rsidP="008D3E21">
      <w:pPr>
        <w:shd w:val="clear" w:color="auto" w:fill="FFFFFF"/>
        <w:spacing w:after="150"/>
        <w:jc w:val="both"/>
        <w:rPr>
          <w:rFonts w:ascii="Arial" w:hAnsi="Arial" w:cs="Arial"/>
          <w:color w:val="777777"/>
        </w:rPr>
      </w:pPr>
      <w:r w:rsidRPr="006849B1">
        <w:rPr>
          <w:rFonts w:ascii="Arial" w:hAnsi="Arial" w:cs="Arial"/>
          <w:color w:val="777777"/>
        </w:rPr>
        <w:t> </w:t>
      </w:r>
    </w:p>
    <w:p w:rsidR="008D3E21" w:rsidRPr="006849B1" w:rsidRDefault="008D3E21" w:rsidP="008D3E21">
      <w:pPr>
        <w:shd w:val="clear" w:color="auto" w:fill="FFFFFF"/>
        <w:spacing w:after="150"/>
        <w:jc w:val="both"/>
        <w:rPr>
          <w:rFonts w:ascii="Arial" w:hAnsi="Arial" w:cs="Arial"/>
          <w:color w:val="777777"/>
          <w:sz w:val="20"/>
        </w:rPr>
      </w:pPr>
      <w:r w:rsidRPr="006849B1">
        <w:rPr>
          <w:rFonts w:ascii="Arial" w:hAnsi="Arial" w:cs="Arial"/>
          <w:color w:val="777777"/>
          <w:sz w:val="20"/>
        </w:rPr>
        <w:t>Laurence Jackson School is committed to safeguarding and promoting the welfare of children/young people and vulnerable adults. We expect all staff and volunteers to share this commitment and an enhanced CRB disclosure will be sought along with other relevant employment checks.</w:t>
      </w:r>
    </w:p>
    <w:p w:rsidR="0057309A" w:rsidRDefault="0057309A" w:rsidP="00577B51">
      <w:pPr>
        <w:rPr>
          <w:rFonts w:ascii="Arial" w:hAnsi="Arial" w:cs="Arial"/>
          <w:sz w:val="24"/>
          <w:szCs w:val="24"/>
        </w:rPr>
      </w:pPr>
    </w:p>
    <w:sectPr w:rsidR="0057309A" w:rsidSect="007959C7">
      <w:footerReference w:type="default" r:id="rId11"/>
      <w:pgSz w:w="11906" w:h="16838"/>
      <w:pgMar w:top="720" w:right="1021" w:bottom="720" w:left="1021" w:header="720" w:footer="65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B4E" w:rsidRDefault="00113B4E">
      <w:r>
        <w:separator/>
      </w:r>
    </w:p>
  </w:endnote>
  <w:endnote w:type="continuationSeparator" w:id="0">
    <w:p w:rsidR="00113B4E" w:rsidRDefault="00113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Garamond">
    <w:altName w:val="Kartika"/>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95F" w:rsidRPr="002D463B" w:rsidRDefault="002D463B" w:rsidP="00E975DD">
    <w:pPr>
      <w:pStyle w:val="Heading5"/>
      <w:rPr>
        <w:noProof/>
        <w:sz w:val="24"/>
      </w:rPr>
    </w:pPr>
    <w:r>
      <w:rPr>
        <w:rFonts w:ascii="Times New Roman" w:hAnsi="Times New Roman"/>
        <w:noProof/>
        <w:sz w:val="24"/>
        <w:szCs w:val="24"/>
        <w:lang w:eastAsia="en-GB"/>
      </w:rPr>
      <mc:AlternateContent>
        <mc:Choice Requires="wpg">
          <w:drawing>
            <wp:anchor distT="0" distB="0" distL="114300" distR="114300" simplePos="0" relativeHeight="251659776" behindDoc="1" locked="0" layoutInCell="1" allowOverlap="1" wp14:anchorId="21CC2AF1" wp14:editId="30983558">
              <wp:simplePos x="0" y="0"/>
              <wp:positionH relativeFrom="column">
                <wp:posOffset>-157480</wp:posOffset>
              </wp:positionH>
              <wp:positionV relativeFrom="paragraph">
                <wp:posOffset>29210</wp:posOffset>
              </wp:positionV>
              <wp:extent cx="6633210" cy="662940"/>
              <wp:effectExtent l="0" t="0" r="0" b="381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662940"/>
                        <a:chOff x="1068617" y="1052851"/>
                        <a:chExt cx="66334" cy="6626"/>
                      </a:xfrm>
                    </wpg:grpSpPr>
                    <pic:pic xmlns:pic="http://schemas.openxmlformats.org/drawingml/2006/picture">
                      <pic:nvPicPr>
                        <pic:cNvPr id="21" name="Picture 3" descr="Sainsbury's School Games Kitemark - Silver 2011-1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8617" y="1052927"/>
                          <a:ext cx="5623" cy="56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 name="Picture 4" descr="artsmark gold"/>
                        <pic:cNvPicPr>
                          <a:picLocks noChangeAspect="1" noChangeArrowheads="1"/>
                        </pic:cNvPicPr>
                      </pic:nvPicPr>
                      <pic:blipFill>
                        <a:blip r:embed="rId2">
                          <a:extLst>
                            <a:ext uri="{28A0092B-C50C-407E-A947-70E740481C1C}">
                              <a14:useLocalDpi xmlns:a14="http://schemas.microsoft.com/office/drawing/2010/main" val="0"/>
                            </a:ext>
                          </a:extLst>
                        </a:blip>
                        <a:srcRect l="9375" t="12227" r="9375" b="9782"/>
                        <a:stretch>
                          <a:fillRect/>
                        </a:stretch>
                      </pic:blipFill>
                      <pic:spPr bwMode="auto">
                        <a:xfrm>
                          <a:off x="1085500" y="1052921"/>
                          <a:ext cx="5997" cy="60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3" name="Picture 5" descr="Trust 4 Learni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2228" y="1053112"/>
                          <a:ext cx="13394" cy="4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4" name="Picture 6" descr="East_Cleveland_CLT_Final_Design[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27467" y="1052905"/>
                          <a:ext cx="7484" cy="59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5" name="Picture 7" descr="YST_Gold_Partner_logo_2013-14_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20903" y="1052937"/>
                          <a:ext cx="4432" cy="6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6" name="Picture 8" descr="Healthy Schools Logo - blues"/>
                        <pic:cNvPicPr>
                          <a:picLocks noChangeAspect="1" noChangeArrowheads="1"/>
                        </pic:cNvPicPr>
                      </pic:nvPicPr>
                      <pic:blipFill>
                        <a:blip r:embed="rId6">
                          <a:extLst>
                            <a:ext uri="{28A0092B-C50C-407E-A947-70E740481C1C}">
                              <a14:useLocalDpi xmlns:a14="http://schemas.microsoft.com/office/drawing/2010/main" val="0"/>
                            </a:ext>
                          </a:extLst>
                        </a:blip>
                        <a:srcRect l="66942" t="8601" r="4817" b="65054"/>
                        <a:stretch>
                          <a:fillRect/>
                        </a:stretch>
                      </pic:blipFill>
                      <pic:spPr bwMode="auto">
                        <a:xfrm>
                          <a:off x="1075064" y="1052851"/>
                          <a:ext cx="9109" cy="60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7" name="Picture 9"/>
                        <pic:cNvPicPr>
                          <a:picLocks noChangeAspect="1" noChangeArrowheads="1"/>
                        </pic:cNvPicPr>
                      </pic:nvPicPr>
                      <pic:blipFill>
                        <a:blip r:embed="rId7">
                          <a:extLst>
                            <a:ext uri="{28A0092B-C50C-407E-A947-70E740481C1C}">
                              <a14:useLocalDpi xmlns:a14="http://schemas.microsoft.com/office/drawing/2010/main" val="0"/>
                            </a:ext>
                          </a:extLst>
                        </a:blip>
                        <a:srcRect l="4988" t="25760" r="5099" b="30853"/>
                        <a:stretch>
                          <a:fillRect/>
                        </a:stretch>
                      </pic:blipFill>
                      <pic:spPr bwMode="auto">
                        <a:xfrm>
                          <a:off x="1106911" y="1053975"/>
                          <a:ext cx="11425" cy="3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78833F8" id="Group 20" o:spid="_x0000_s1026" style="position:absolute;margin-left:-12.4pt;margin-top:2.3pt;width:522.3pt;height:52.2pt;z-index:-251656704" coordorigin="10686,10528" coordsize="663,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tAAxBZG9iZV9DTQAC/+4ADkFkb2JlAGSA&#10;AAAAAf/bAIQADAgICAkIDAkJDBELCgsRFQ8MDA8VGBMTFRMTGBEMDAwMDAwRDAwMDAwMDAwMDAwM&#10;DAwMDAwMDAwMDAwMDAwMDAENCwsNDg0QDg4QFA4ODhQUDg4ODhQRDAwMDAwREQwMDAwMDBEMDAwM&#10;DAwMDAwMDAwMDAwMDAwMDAwMDAwMDAwM/8AAEQgAf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AAAAAAAAAAAAp2ZWN0b3JEYXRhYm9vbAEA&#10;AAAAUGdQc2VudW0AAAAAUGdQcwAAAABQZ1BDAAAAAExlZnRVbnRGI1JsdAAAAAAAAAAAAAAAAFRv&#10;cCBVbnRGI1JsdAAAAAAAAAAAAAAAAFNjbCBVbnRGI1ByY0BZAAAAAAAAOEJJTQPtAAAAAAAQASwA&#10;AAABAAIBLAAAAAEAAjhCSU0EJgAAAAAADgAAAAAAAAAAAAA/gAAAOEJJTQQNAAAAAAAEAAAAeD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Bo4AAAAAUmdodGxvbmcAAAhO&#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2KgAAAAEAAACgAAAAfgAAAeAAAOxAAAA2DgAYAAH/2P/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tAAxBZG9iZV9DTQAC/+4ADkFkb2JlAGSAAAAAAf/bAIQADAgICAkIDAkJDBELCgsRFQ8M&#10;DA8VGBMTFRMTGBEMDAwMDAwRDAwMDAwMDAwMDAwMDAwMDAwMDAwMDAwMDAwMDAENCwsNDg0QDg4Q&#10;FA4ODhQUDg4ODhQRDAwMDAwREQwMDAwMDBEMDAwMDAwMDAwMDAwMDAwMDAwMDAwMDAwMDAwM/8AA&#10;EQgAf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L/4klDQ19QUk9GSUxFAAIJ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&#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z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A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Z/9jOWP/azth/3E9X/91Pl3/eT9c/3xAW/9/QVr/gkFZ/4ZCWP+IQlj/iEJY/4hCWP+IQlj/iEJY&#10;/4hCWP+IQlj/iEJY/4hCWP+IQlj/iEJY/4hCWP+IQlj/iEJY/4hC/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L/4klDQ19QUk9GSUxFAAgJ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10;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&#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10;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gQBAAIRAxEEAAA/A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fv/AC3k&#10;kT45F2V1STfu5jGxBCyBaekVihP1seDb8++8n93QjD7vVWFAdzvCPmNMAqPlUEfaCPLrrt9ylZE9&#10;ldZBAa/uaHNDRYgaetPPr3s/Fz/U/wC39550HWW2pvU9e996m/1Tf7c+/UHp1vxJBwY/t6979qb/&#10;AFTf7c+/UHp1vxJP4j+09e9+1N/qm/259+oPTr3iSfxH9p697JZ/MFZj8W95gsSP4/sn6k/89HD7&#10;wt+/6B/wNG7f89Fh/wBpkPWMv3wXc+wW6Akn/GLHz/5eF69714vfz9dca+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D/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AP/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wD/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&#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wD/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8A/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&#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r/f8KWP+3ZuW/8AE4dT/wDW6v8AfSH+6t/8Sth/6VW4/wCCHoe+&#10;3H/Kyr/zTk/yde9/PF9/TH1kD173737r3Xvfvfuvde9+9+69173737r3Xvfvfuvde9+9+6917373&#10;7r3Xvf10fjZ/2Tn8f/8AxCHU3/vAY/38W/un/wBPP5k/6Wu4/wDaZN1invH/ACVJ/wDTnr3savYD&#10;6Le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IV/NL/7dv8Azh/8Vl7a/wDeVn95FfdE/wDEouQP+l7t3/aQnQh5U/5WC1/5qx/9XF697+Vz7+vr&#10;rJ3r3v3v3Xuve/e/de69797917r3v3v3Xuve/e/de69797917r3v3v3Xuve/e/de69797917r3v3&#10;v3Xuve/e/de69797917r3v3v3Xuve/e/de69797917r3v3v3Xuve/e/de6973+P+EuX/AG7v7H/8&#10;W37H/wDfVbG9/OF/e4/+JM7X/wCK7Zf93DdeoI9zv+S9F/zQX/j8nXveyH75cdRx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1/v+FLH/AG7Ny3/icOp/&#10;+t1f76Q/3Vv/AIlbD/0qtx/wQ9D324/5WVf+acn+Tr3v54vv6Y+sgeve/e/de69797917r3v3v3X&#10;uve/e/de69797917r3v3v3Xuve/e/de697+uj8bP+yc/j/8A+IQ6m/8AeAx/v4t/dP8A6efzJ/0t&#10;dx/7TJusU94/5Kk/+nPXvY1ewH0W9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3/Clj/t2blv/ABOHU/8A1ur/&#10;AH0h/urf/ErYf+lVuP8Agh6Hvtx/ysq/805P8nXvfzxff0x9ZA9e9+9+69173737r3Xvfvfuvde9&#10;+9+69173737r3Xvfvfuvde9+9+691739dH42f9k5/H//AMQh1N/7wGP9/Fv7p/8ATz+ZP+lruP8A&#10;2mTdYp7x/wAlSf8A05697Gr2A+i3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XR/wCF&#10;PX/bujbH/iy3XH/vIbl99O/7pn/xJ27/AOlHe/8AaTY9SH7af8rC3/NF/wDjyde9/Py9/ST1PfXv&#10;fvfuvde9+9+69173737r3Xvf/9X5/wD7917rf49+9+69173737r3Xvfvfuvde9/RD/4TWf8AbsXb&#10;/wD4m/t7/wByqH38y/8Aeof+JY3P/Sq23/jsvUB+5P8AyXv9ov8AgHXvd/HvnH1Hv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10f+FPX/&#10;AG7o2x/4st1x/wC8huX307/umf8AxJ27/wClHe/9pNj1Iftp/wArC3/NF/8Ajyde9/Py9/ST1PfX&#10;vfvfuvde9+9+69173737r3Xvf//W+f8A+/de63+Pfvfuvde9+9+69173737r3Xvf0Q/+E1n/AG7F&#10;2/8A+Jv7e/8Acqh9/Mv/AHqH/iWNz/0qtt/47L1AfuT/AMl7/aL/AIB173fx75x9R7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euj/wp6/7d0bY&#10;/wDFluuP/eQ3L76d/wB0z/4k7d/9KO9/7SbHqQ/bT/lYW/5ov/x5Ove/n5e/pJ6nvr3v3v3Xuve/&#10;e/de69797917r3v/1/n/APv3Xut/j3737r3Xvfvfuvde9+9+691739EP/hNZ/wBuxdv/APib+3v/&#10;AHKoffzL/wB6h/4ljc/9Krbf+Oy9QH7k/wDJe/2i/wCAde938e+cfUe9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euj/wp6/7d0bY/8WW64/8AeQ3L76d/3TP/AIk7d/8ASjvf+0mx6kP20/5WFv8Ami//AB5Ove/n&#10;5e/pJ6nvr3v3v3Xuve/e/de69797917r3v8A/9D5/wD7917rf49+9+69173737r3Xvfvfuvde9/R&#10;D/4TWf8AbsXb/wD4m/t7/wByqH38y/8Aeof+JY3P/Sq23/jsvUB+5P8AyXv9ov8AgHXvd/HvnH1H&#10;v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euj/wp6/7d0bY/8WW6&#10;4/8AeQ3L76d/3TP/AIk7d/8ASjvf+0mx6kP20/5WFv8Ami//AB5Ove/n5e/pJ6nvr3v3v3Xuve/e&#10;/de69797917r3v8A/9H5/wD7917rf49+9+69173737r3Xvfvfuvde9/RD/4TWf8AbsXb/wD4m/t7&#10;/wByqH38y/8Aeof+JY3P/Sq23/jsvUB+5P8AyXv9ov8AgHXvd/HvnH1Hv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uj/wp6/7d0bY/8WW64/8AeQ3L76d/3TP/AIk7&#10;d/8ASjvf+0mx6kP20/5WFv8Ami//AB5Ove/n5e/pJ6nvr3v3v3Xuve/e/de69797917r3v8A/9L5&#10;/wD7917rf49+9+69173737r3Xvfvfuvde9/RD/4TWf8AbsXb/wD4m/t7/wByqH38y/8Aeof+JY3P&#10;/Sq23/jsvUB+5P8AyXv9ov8AgHXvd/HvnH1Hv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rr/APChf/mXPxl/&#10;8PXsj/3RYr303/u0f+Vn5s/55bL/AKu3HXO/+8F/5IPLX/PRdf8AVuLr3vVs99dOuYHXvfvfuvde&#10;9+9+69173737r3Xvf//X+f8A+/de63+Pfvfuvde9+9+69173737r3Xve0P8A8J5/+PJ+Tf8A4c/X&#10;H/urynvkl/eXf8l7lP8A5oXv/VyDrp3/AHfX/JF5l/5r2f8A1bn6972NPfMHrop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rr/APChf/mXPxl/8PXsj/3RYr303/u0&#10;f+Vn5s/55bL/AKu3HXO/+8F/5IPLX/PRdf8AVuLr3vVs99dOuYHXvfvfuvde9+9+69173737r3Xv&#10;f//Q+f8A+/de63+Pfvfuvde9+9+69173737r3Xve0P8A8J5/+PJ+Tf8A4c/XH/urynvkl/eXf8l7&#10;lP8A5oXv/VyDrp3/AHfX/JF5l/5r2f8A1bn6972NPfMHrop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rr/APChf/mXPxl/8PXsj/3RYr303/u0f+Vn5s/55bL/AKu3&#10;HXO/+8F/5IPLX/PRdf8AVuLr3vVs99dOuYHXvfvfuvde9+9+69173737r3Xvf//R+f8A+/de63+P&#10;fvfuvde9+9+69173737r3Xve0P8A8J5/+PJ+Tf8A4c/XH/urynvkl/eXf8l7lP8A5oXv/VyDrp3/&#10;AHfX/JF5l/5r2f8A1bn6972NPfMHrop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691733Y/0Pv3Xqjr3v1j/AEPv3Xq9e99e99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&#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&#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ainsbury's School Games Kitemark - Silver 2011-12[1]" style="position:absolute;left:10686;top:10529;width:56;height: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qqnfCAAAA2wAAAA8AAABkcnMvZG93bnJldi54bWxEj0GLwjAUhO/C/ofwBG82bRdEqlFEURbc&#10;i3Uve3s0z7bYvHSbaOu/3wiCx2FmvmGW68E04k6dqy0rSKIYBHFhdc2lgp/zfjoH4TyyxsYyKXiQ&#10;g/XqY7TETNueT3TPfSkChF2GCirv20xKV1Rk0EW2JQ7exXYGfZBdKXWHfYCbRqZxPJMGaw4LFba0&#10;rai45jejwP7hMf8+PPpd0uztKf2df95ip9RkPGwWIDwN/h1+tb+0gjSB55fw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qqp3wgAAANsAAAAPAAAAAAAAAAAAAAAAAJ8C&#10;AABkcnMvZG93bnJldi54bWxQSwUGAAAAAAQABAD3AAAAjgMAAAAA&#10;" strokecolor="black [0]" insetpen="t">
                <v:imagedata r:id="rId8" o:title="Sainsbury's School Games Kitemark - Silver 2011-12[1]"/>
              </v:shape>
              <v:shape id="Picture 4" o:spid="_x0000_s1028" type="#_x0000_t75" alt="artsmark gold" style="position:absolute;left:10855;top:10529;width:59;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1OIXFAAAA2wAAAA8AAABkcnMvZG93bnJldi54bWxEj0FrwkAUhO8F/8PyBC9FN0mhlOgqIpRW&#10;PKlF8fbMviZLs29DdptEf323UOhxmJlvmMVqsLXoqPXGsYJ0loAgLpw2XCr4OL5OX0D4gKyxdkwK&#10;buRhtRw9LDDXruc9dYdQighhn6OCKoQml9IXFVn0M9cQR+/TtRZDlG0pdYt9hNtaZknyLC0ajgsV&#10;NrSpqPg6fFsFb/vHXf+UeiPNtU7O20tG9/tJqcl4WM9BBBrCf/iv/a4VZBn8fo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dTiFxQAAANsAAAAPAAAAAAAAAAAAAAAA&#10;AJ8CAABkcnMvZG93bnJldi54bWxQSwUGAAAAAAQABAD3AAAAkQMAAAAA&#10;" strokecolor="black [0]" insetpen="t">
                <v:imagedata r:id="rId9" o:title="artsmark gold" croptop="8013f" cropbottom="6411f" cropleft="6144f" cropright="6144f"/>
              </v:shape>
              <v:shape id="Picture 5" o:spid="_x0000_s1029" type="#_x0000_t75" alt="Trust 4 Learning" style="position:absolute;left:10922;top:10531;width:134;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tL/zEAAAA2wAAAA8AAABkcnMvZG93bnJldi54bWxEj0FrwkAQhe+F/odlCt7qRktKSF1FFKHo&#10;xUQRj0N2mgSzsyG7Jum/7wpCj48373vzFqvRNKKnztWWFcymEQjiwuqaSwXn0+49AeE8ssbGMin4&#10;JQer5evLAlNtB86oz30pAoRdigoq79tUSldUZNBNbUscvB/bGfRBdqXUHQ4Bbho5j6JPabDm0FBh&#10;S5uKilt+N+ENJ3PexudjEt+3e72+XHV2uCo1eRvXXyA8jf7/+Jn+1grmH/DYEgA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tL/zEAAAA2wAAAA8AAAAAAAAAAAAAAAAA&#10;nwIAAGRycy9kb3ducmV2LnhtbFBLBQYAAAAABAAEAPcAAACQAwAAAAA=&#10;" strokecolor="black [0]" insetpen="t">
                <v:imagedata r:id="rId10" o:title="Trust 4 Learning"/>
              </v:shape>
              <v:shape id="Picture 6" o:spid="_x0000_s1030" type="#_x0000_t75" alt="East_Cleveland_CLT_Final_Design[1]" style="position:absolute;left:11274;top:10529;width:75;height: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H/7bEAAAA2wAAAA8AAABkcnMvZG93bnJldi54bWxEj0FrAjEQhe+C/yGM4E2zFRHdGqUoQg9C&#10;q9seehs242ZxM1k26Rr/fVMQPD7evO/NW2+jbURPna8dK3iZZiCIS6drrhR8FYfJEoQPyBobx6Tg&#10;Th62m+Fgjbl2Nz5Rfw6VSBD2OSowIbS5lL40ZNFPXUucvIvrLIYku0rqDm8Jbhs5y7KFtFhzajDY&#10;0s5QeT3/2vTGfrFcfejvz92pji72P/FYFEap8Si+vYIIFMPz+JF+1wpmc/jfkgA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H/7bEAAAA2wAAAA8AAAAAAAAAAAAAAAAA&#10;nwIAAGRycy9kb3ducmV2LnhtbFBLBQYAAAAABAAEAPcAAACQAwAAAAA=&#10;" strokecolor="black [0]" insetpen="t">
                <v:imagedata r:id="rId11" o:title="East_Cleveland_CLT_Final_Design[1]"/>
              </v:shape>
              <v:shape id="Picture 7" o:spid="_x0000_s1031" type="#_x0000_t75" alt="YST_Gold_Partner_logo_2013-14_RGB" style="position:absolute;left:11209;top:10529;width:44;height: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6ETzEAAAA2wAAAA8AAABkcnMvZG93bnJldi54bWxEj1trwkAUhN8F/8NyhL6Ibip4aeoqraUg&#10;+CDe3g/Z0yQ0ezbsbpPUX+8Kgo/DzHzDLNedqURDzpeWFbyOExDEmdUl5wrOp+/RAoQPyBory6Tg&#10;nzysV/3eElNtWz5Qcwy5iBD2KSooQqhTKX1WkEE/tjVx9H6sMxiidLnUDtsIN5WcJMlMGiw5LhRY&#10;06ag7Pf4ZxRsPst2502+v2zfhraxX665yrlSL4Pu4x1EoC48w4/2ViuYTOH+Jf4A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6ETzEAAAA2wAAAA8AAAAAAAAAAAAAAAAA&#10;nwIAAGRycy9kb3ducmV2LnhtbFBLBQYAAAAABAAEAPcAAACQAwAAAAA=&#10;" strokecolor="black [0]" insetpen="t">
                <v:imagedata r:id="rId12" o:title="YST_Gold_Partner_logo_2013-14_RGB"/>
              </v:shape>
              <v:shape id="Picture 8" o:spid="_x0000_s1032" type="#_x0000_t75" alt="Healthy Schools Logo - blues" style="position:absolute;left:10750;top:10528;width:91;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rKaDEAAAA2wAAAA8AAABkcnMvZG93bnJldi54bWxEj0FrwkAUhO8F/8PyBG91Y0Ap0VWKEKl4&#10;qWnB62v2mQSzb5fsNon++m6h0OMwM98wm91oWtFT5xvLChbzBARxaXXDlYLPj/z5BYQPyBpby6Tg&#10;Th5228nTBjNtBz5TX4RKRAj7DBXUIbhMSl/WZNDPrSOO3tV2BkOUXSV1h0OEm1amSbKSBhuOCzU6&#10;2tdU3opvoyD/OrpLfr7JxqWH0/Iqq8eieFdqNh1f1yACjeE//Nd+0wrSFfx+iT9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rKaDEAAAA2wAAAA8AAAAAAAAAAAAAAAAA&#10;nwIAAGRycy9kb3ducmV2LnhtbFBLBQYAAAAABAAEAPcAAACQAwAAAAA=&#10;" strokecolor="black [0]" insetpen="t">
                <v:imagedata r:id="rId13" o:title="Healthy Schools Logo - blues" croptop="5637f" cropbottom="42634f" cropleft="43871f" cropright="3157f"/>
              </v:shape>
              <v:shape id="Picture 9" o:spid="_x0000_s1033" type="#_x0000_t75" style="position:absolute;left:11069;top:10539;width:114;height: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Hf23DAAAA2wAAAA8AAABkcnMvZG93bnJldi54bWxEj8FqwzAQRO+B/oPYQm+JnBya4EYJIcU0&#10;txDHhB4XaWuZWivXUm3376tAocdhZt4w2/3kWjFQHxrPCpaLDASx9qbhWkF1LeYbECEiG2w9k4If&#10;CrDfPcy2mBs/8oWGMtYiQTjkqMDG2OVSBm3JYVj4jjh5H753GJPsa2l6HBPctXKVZc/SYcNpwWJH&#10;R0v6s/x2Ct6K8+u5XJfV4f0LTzdfj1b7Uamnx+nwAiLSFP/Df+2TUbBaw/1L+gF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Yd/bcMAAADbAAAADwAAAAAAAAAAAAAAAACf&#10;AgAAZHJzL2Rvd25yZXYueG1sUEsFBgAAAAAEAAQA9wAAAI8DAAAAAA==&#10;" strokecolor="black [0]" insetpen="t">
                <v:imagedata r:id="rId14" o:title="" croptop="16882f" cropbottom="20220f" cropleft="3269f" cropright="3342f"/>
              </v:shape>
            </v:group>
          </w:pict>
        </mc:Fallback>
      </mc:AlternateContent>
    </w:r>
  </w:p>
  <w:p w:rsidR="00DB695F" w:rsidRPr="00FF79F4" w:rsidRDefault="00DB695F" w:rsidP="00E975DD">
    <w:pPr>
      <w:pStyle w:val="Heading5"/>
      <w:rPr>
        <w:noProof/>
        <w:sz w:val="72"/>
      </w:rPr>
    </w:pPr>
  </w:p>
  <w:p w:rsidR="00106D1E" w:rsidRPr="00FF79F4" w:rsidRDefault="00F61EF9" w:rsidP="00E975DD">
    <w:pPr>
      <w:pStyle w:val="Heading5"/>
      <w:rPr>
        <w:rFonts w:asciiTheme="minorHAnsi" w:hAnsiTheme="minorHAnsi" w:cstheme="minorHAnsi"/>
        <w:i/>
        <w:noProof/>
        <w:color w:val="006600"/>
        <w:sz w:val="40"/>
      </w:rPr>
    </w:pPr>
    <w:r w:rsidRPr="00FF79F4">
      <w:rPr>
        <w:rFonts w:asciiTheme="minorHAnsi" w:hAnsiTheme="minorHAnsi" w:cstheme="minorHAnsi"/>
        <w:i/>
        <w:noProof/>
        <w:color w:val="006600"/>
        <w:sz w:val="16"/>
        <w:szCs w:val="24"/>
        <w:lang w:eastAsia="en-GB"/>
      </w:rPr>
      <mc:AlternateContent>
        <mc:Choice Requires="wpg">
          <w:drawing>
            <wp:anchor distT="0" distB="0" distL="114300" distR="114300" simplePos="0" relativeHeight="251657728" behindDoc="0" locked="0" layoutInCell="1" allowOverlap="1" wp14:anchorId="5A4349FB" wp14:editId="627A1A4B">
              <wp:simplePos x="0" y="0"/>
              <wp:positionH relativeFrom="column">
                <wp:posOffset>2592070</wp:posOffset>
              </wp:positionH>
              <wp:positionV relativeFrom="paragraph">
                <wp:posOffset>2987675</wp:posOffset>
              </wp:positionV>
              <wp:extent cx="4572000" cy="857250"/>
              <wp:effectExtent l="0" t="0" r="0" b="0"/>
              <wp:wrapNone/>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857250"/>
                        <a:chOff x="107424150" y="109391775"/>
                        <a:chExt cx="4572000" cy="857250"/>
                      </a:xfrm>
                    </wpg:grpSpPr>
                    <pic:pic xmlns:pic="http://schemas.openxmlformats.org/drawingml/2006/picture">
                      <pic:nvPicPr>
                        <pic:cNvPr id="2" name="Picture 17" descr="logos"/>
                        <pic:cNvPicPr>
                          <a:picLocks noChangeAspect="1" noChangeArrowheads="1"/>
                        </pic:cNvPicPr>
                      </pic:nvPicPr>
                      <pic:blipFill>
                        <a:blip r:embed="rId15">
                          <a:extLst>
                            <a:ext uri="{28A0092B-C50C-407E-A947-70E740481C1C}">
                              <a14:useLocalDpi xmlns:a14="http://schemas.microsoft.com/office/drawing/2010/main" val="0"/>
                            </a:ext>
                          </a:extLst>
                        </a:blip>
                        <a:srcRect l="12851" r="76634"/>
                        <a:stretch>
                          <a:fillRect/>
                        </a:stretch>
                      </pic:blipFill>
                      <pic:spPr bwMode="auto">
                        <a:xfrm>
                          <a:off x="111348150" y="109391775"/>
                          <a:ext cx="648000" cy="857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8" descr="logos"/>
                        <pic:cNvPicPr>
                          <a:picLocks noChangeAspect="1" noChangeArrowheads="1"/>
                        </pic:cNvPicPr>
                      </pic:nvPicPr>
                      <pic:blipFill>
                        <a:blip r:embed="rId15">
                          <a:extLst>
                            <a:ext uri="{28A0092B-C50C-407E-A947-70E740481C1C}">
                              <a14:useLocalDpi xmlns:a14="http://schemas.microsoft.com/office/drawing/2010/main" val="0"/>
                            </a:ext>
                          </a:extLst>
                        </a:blip>
                        <a:srcRect l="60168" r="23474"/>
                        <a:stretch>
                          <a:fillRect/>
                        </a:stretch>
                      </pic:blipFill>
                      <pic:spPr bwMode="auto">
                        <a:xfrm>
                          <a:off x="110205150" y="109391775"/>
                          <a:ext cx="1008000" cy="857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9" descr="logos"/>
                        <pic:cNvPicPr>
                          <a:picLocks noChangeAspect="1" noChangeArrowheads="1"/>
                        </pic:cNvPicPr>
                      </pic:nvPicPr>
                      <pic:blipFill>
                        <a:blip r:embed="rId15">
                          <a:extLst>
                            <a:ext uri="{28A0092B-C50C-407E-A947-70E740481C1C}">
                              <a14:useLocalDpi xmlns:a14="http://schemas.microsoft.com/office/drawing/2010/main" val="0"/>
                            </a:ext>
                          </a:extLst>
                        </a:blip>
                        <a:srcRect l="49808" r="39093"/>
                        <a:stretch>
                          <a:fillRect/>
                        </a:stretch>
                      </pic:blipFill>
                      <pic:spPr bwMode="auto">
                        <a:xfrm>
                          <a:off x="109386150" y="109391775"/>
                          <a:ext cx="684000" cy="857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20" descr="logos"/>
                        <pic:cNvPicPr>
                          <a:picLocks noChangeAspect="1" noChangeArrowheads="1"/>
                        </pic:cNvPicPr>
                      </pic:nvPicPr>
                      <pic:blipFill>
                        <a:blip r:embed="rId15">
                          <a:extLst>
                            <a:ext uri="{28A0092B-C50C-407E-A947-70E740481C1C}">
                              <a14:useLocalDpi xmlns:a14="http://schemas.microsoft.com/office/drawing/2010/main" val="0"/>
                            </a:ext>
                          </a:extLst>
                        </a:blip>
                        <a:srcRect l="39139" r="49762"/>
                        <a:stretch>
                          <a:fillRect/>
                        </a:stretch>
                      </pic:blipFill>
                      <pic:spPr bwMode="auto">
                        <a:xfrm>
                          <a:off x="108567150" y="109391775"/>
                          <a:ext cx="684000" cy="857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1" descr="logos"/>
                        <pic:cNvPicPr>
                          <a:picLocks noChangeAspect="1" noChangeArrowheads="1"/>
                        </pic:cNvPicPr>
                      </pic:nvPicPr>
                      <pic:blipFill>
                        <a:blip r:embed="rId15">
                          <a:extLst>
                            <a:ext uri="{28A0092B-C50C-407E-A947-70E740481C1C}">
                              <a14:useLocalDpi xmlns:a14="http://schemas.microsoft.com/office/drawing/2010/main" val="0"/>
                            </a:ext>
                          </a:extLst>
                        </a:blip>
                        <a:srcRect l="22783" r="60861"/>
                        <a:stretch>
                          <a:fillRect/>
                        </a:stretch>
                      </pic:blipFill>
                      <pic:spPr bwMode="auto">
                        <a:xfrm>
                          <a:off x="107424150" y="109391775"/>
                          <a:ext cx="1008000" cy="857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2008BA" id="Group 16" o:spid="_x0000_s1026" style="position:absolute;margin-left:204.1pt;margin-top:235.25pt;width:5in;height:67.5pt;z-index:251657728" coordorigin="1074241,1093917" coordsize="45720,8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BQ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WwAAAABSZ2h0bG9uZwAAAtM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QEB&#10;AQEBAQEBAQEBAQEBAgICAgICAgICAgIDAwMDAwMDAwMDAQEBAQEBAQEBAQECAgECAgMDAwMDAwMD&#10;AwMDAwMDAwMDAwMDAwMDAwMDAwMDAwMDAwMDAwMDAwMDAwMDAwMDAwP/wAARCABbAtMDAREAAhEB&#10;AxEB/90ABABb/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">
              <v:shape id="Picture 17" o:spid="_x0000_s1027" type="#_x0000_t75" alt="logos" style="position:absolute;left:1113481;top:1093917;width:6480;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VEuXDAAAA2gAAAA8AAABkcnMvZG93bnJldi54bWxEj0FrwkAUhO8F/8PyBG91Y8BSUlcRQakn&#10;qY2U3l6zz2xw923IbpP477uFQo/DzHzDrDajs6KnLjSeFSzmGQjiyuuGawXl+/7xGUSIyBqtZ1Jw&#10;pwCb9eRhhYX2A79Rf461SBAOBSowMbaFlKEy5DDMfUucvKvvHMYku1rqDocEd1bmWfYkHTacFgy2&#10;tDNU3c7fTsGpb/ry62qW5en4edjtLzb/GKxSs+m4fQERaYz/4b/2q1aQw++Vd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US5cMAAADaAAAADwAAAAAAAAAAAAAAAACf&#10;AgAAZHJzL2Rvd25yZXYueG1sUEsFBgAAAAAEAAQA9wAAAI8DAAAAAA==&#10;">
                <v:imagedata r:id="rId16" o:title="logos" cropleft="8422f" cropright="50223f"/>
              </v:shape>
              <v:shape id="Picture 18" o:spid="_x0000_s1028" type="#_x0000_t75" alt="logos" style="position:absolute;left:1102051;top:1093917;width:10080;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FeHrCAAAA2gAAAA8AAABkcnMvZG93bnJldi54bWxEj9FqAjEURN8L/kO4gm81UaG0q1GkUNSH&#10;Fmr9gMvmulnc3MRNXNd+fVMQfBxm5gyzWPWuER21sfasYTJWIIhLb2quNBx+Pp5fQcSEbLDxTBpu&#10;FGG1HDwtsDD+yt/U7VMlMoRjgRpsSqGQMpaWHMaxD8TZO/rWYcqyraRp8ZrhrpFTpV6kw5rzgsVA&#10;75bK0/7iNITwZs9lRzN1vP1+fqnDbrM57bQeDfv1HESiPj3C9/bWaJjB/5V8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BXh6wgAAANoAAAAPAAAAAAAAAAAAAAAAAJ8C&#10;AABkcnMvZG93bnJldi54bWxQSwUGAAAAAAQABAD3AAAAjgMAAAAA&#10;">
                <v:imagedata r:id="rId16" o:title="logos" cropleft="39432f" cropright="15384f"/>
              </v:shape>
              <v:shape id="Picture 19" o:spid="_x0000_s1029" type="#_x0000_t75" alt="logos" style="position:absolute;left:1093861;top:1093917;width:6840;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ig8nCAAAA2gAAAA8AAABkcnMvZG93bnJldi54bWxEj0FrAjEUhO8F/0N4gpei2doqy2qUIghC&#10;T131/tg8N4ublzWJ67a/vikUehxm5htmvR1sK3ryoXGs4GWWgSCunG64VnA67qc5iBCRNbaOScEX&#10;BdhuRk9rLLR78Cf1ZaxFgnAoUIGJsSukDJUhi2HmOuLkXZy3GJP0tdQeHwluWznPsqW02HBaMNjR&#10;zlB1Le9WgX8t8yr7Xlzs7dzj82HnczN8KDUZD+8rEJGG+B/+ax+0gjf4vZJu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IoPJwgAAANoAAAAPAAAAAAAAAAAAAAAAAJ8C&#10;AABkcnMvZG93bnJldi54bWxQSwUGAAAAAAQABAD3AAAAjgMAAAAA&#10;">
                <v:imagedata r:id="rId16" o:title="logos" cropleft="32642f" cropright="25620f"/>
              </v:shape>
              <v:shape id="Picture 20" o:spid="_x0000_s1030" type="#_x0000_t75" alt="logos" style="position:absolute;left:1085671;top:1093917;width:6840;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xsGvBAAAA2gAAAA8AAABkcnMvZG93bnJldi54bWxEj0+LwjAUxO/CfofwFvam6S6rSNdURFDE&#10;m9WDx2fz7B+bl9Jk2/rtjSB4HGbmN8xiOZhadNS60rKC70kEgjizuuRcwem4Gc9BOI+ssbZMCu7k&#10;YJl8jBYYa9vzgbrU5yJA2MWooPC+iaV0WUEG3cQ2xMG72tagD7LNpW6xD3BTy58omkmDJYeFAhta&#10;F5Td0n+j4JDyJdpvb01V9fWvPbnuuDpflfr6HFZ/IDwN/h1+tXdawRSeV8INkM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xsGvBAAAA2gAAAA8AAAAAAAAAAAAAAAAAnwIA&#10;AGRycy9kb3ducmV2LnhtbFBLBQYAAAAABAAEAPcAAACNAwAAAAA=&#10;">
                <v:imagedata r:id="rId16" o:title="logos" cropleft="25650f" cropright="32612f"/>
              </v:shape>
              <v:shape id="Picture 21" o:spid="_x0000_s1031" type="#_x0000_t75" alt="logos" style="position:absolute;left:1074241;top:1093917;width:10080;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w0zDAAAA2gAAAA8AAABkcnMvZG93bnJldi54bWxEj0+LwjAUxO+C3yE8wYtoqgdxu0YRxT8s&#10;slBdlj0+mmdbbF5KE2v99htB8DjMzG+Y+bI1pWiodoVlBeNRBII4tbrgTMHPeTucgXAeWWNpmRQ8&#10;yMFy0e3MMdb2zgk1J5+JAGEXo4Lc+yqW0qU5GXQjWxEH72Jrgz7IOpO6xnuAm1JOomgqDRYcFnKs&#10;aJ1Tej3djILfY7H5Mg2tvncfqGm2bfeDv0Spfq9dfYLw1Pp3+NU+aAVTeF4JN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6vDTMMAAADaAAAADwAAAAAAAAAAAAAAAACf&#10;AgAAZHJzL2Rvd25yZXYueG1sUEsFBgAAAAAEAAQA9wAAAI8DAAAAAA==&#10;">
                <v:imagedata r:id="rId16" o:title="logos" cropleft="14931f" cropright="39886f"/>
              </v:shape>
            </v:group>
          </w:pict>
        </mc:Fallback>
      </mc:AlternateContent>
    </w:r>
    <w:r w:rsidRPr="00FF79F4">
      <w:rPr>
        <w:rFonts w:asciiTheme="minorHAnsi" w:hAnsiTheme="minorHAnsi" w:cstheme="minorHAnsi"/>
        <w:i/>
        <w:noProof/>
        <w:color w:val="006600"/>
        <w:sz w:val="16"/>
        <w:szCs w:val="24"/>
        <w:lang w:eastAsia="en-GB"/>
      </w:rPr>
      <w:drawing>
        <wp:anchor distT="0" distB="0" distL="114300" distR="114300" simplePos="0" relativeHeight="251656704" behindDoc="0" locked="0" layoutInCell="1" allowOverlap="1" wp14:anchorId="014F8F9C" wp14:editId="6444F769">
          <wp:simplePos x="0" y="0"/>
          <wp:positionH relativeFrom="column">
            <wp:align>center</wp:align>
          </wp:positionH>
          <wp:positionV relativeFrom="paragraph">
            <wp:posOffset>5418455</wp:posOffset>
          </wp:positionV>
          <wp:extent cx="1007745" cy="857250"/>
          <wp:effectExtent l="0" t="0" r="1905" b="0"/>
          <wp:wrapNone/>
          <wp:docPr id="15" name="Picture 15"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s"/>
                  <pic:cNvPicPr>
                    <a:picLocks noChangeAspect="1" noChangeArrowheads="1"/>
                  </pic:cNvPicPr>
                </pic:nvPicPr>
                <pic:blipFill>
                  <a:blip r:embed="rId15">
                    <a:extLst>
                      <a:ext uri="{28A0092B-C50C-407E-A947-70E740481C1C}">
                        <a14:useLocalDpi xmlns:a14="http://schemas.microsoft.com/office/drawing/2010/main" val="0"/>
                      </a:ext>
                    </a:extLst>
                  </a:blip>
                  <a:srcRect l="22783" r="60861"/>
                  <a:stretch>
                    <a:fillRect/>
                  </a:stretch>
                </pic:blipFill>
                <pic:spPr bwMode="auto">
                  <a:xfrm>
                    <a:off x="0" y="0"/>
                    <a:ext cx="1007745" cy="857250"/>
                  </a:xfrm>
                  <a:prstGeom prst="rect">
                    <a:avLst/>
                  </a:prstGeom>
                  <a:noFill/>
                </pic:spPr>
              </pic:pic>
            </a:graphicData>
          </a:graphic>
          <wp14:sizeRelH relativeFrom="page">
            <wp14:pctWidth>0</wp14:pctWidth>
          </wp14:sizeRelH>
          <wp14:sizeRelV relativeFrom="page">
            <wp14:pctHeight>0</wp14:pctHeight>
          </wp14:sizeRelV>
        </wp:anchor>
      </w:drawing>
    </w:r>
    <w:r w:rsidR="002D463B" w:rsidRPr="00FF79F4">
      <w:rPr>
        <w:rFonts w:asciiTheme="minorHAnsi" w:hAnsiTheme="minorHAnsi" w:cstheme="minorHAnsi"/>
        <w:i/>
        <w:noProof/>
        <w:color w:val="006600"/>
        <w:sz w:val="40"/>
      </w:rPr>
      <w:t>‘</w:t>
    </w:r>
    <w:r w:rsidR="009B115D" w:rsidRPr="00FF79F4">
      <w:rPr>
        <w:rFonts w:asciiTheme="minorHAnsi" w:hAnsiTheme="minorHAnsi" w:cstheme="minorHAnsi"/>
        <w:i/>
        <w:noProof/>
        <w:color w:val="006600"/>
        <w:sz w:val="40"/>
      </w:rPr>
      <w:t>Improving life chances</w:t>
    </w:r>
    <w:r w:rsidR="002D463B" w:rsidRPr="00FF79F4">
      <w:rPr>
        <w:rFonts w:asciiTheme="minorHAnsi" w:hAnsiTheme="minorHAnsi" w:cstheme="minorHAnsi"/>
        <w:i/>
        <w:noProof/>
        <w:color w:val="006600"/>
        <w:sz w:val="40"/>
      </w:rPr>
      <w:t>’</w:t>
    </w:r>
  </w:p>
  <w:p w:rsidR="009B115D" w:rsidRPr="002D463B" w:rsidRDefault="00106D1E" w:rsidP="00106D1E">
    <w:pPr>
      <w:pStyle w:val="Heading5"/>
      <w:rPr>
        <w:rFonts w:asciiTheme="minorHAnsi" w:hAnsiTheme="minorHAnsi" w:cstheme="minorHAnsi"/>
      </w:rPr>
    </w:pPr>
    <w:r w:rsidRPr="002D463B">
      <w:rPr>
        <w:rFonts w:asciiTheme="minorHAnsi" w:hAnsiTheme="minorHAnsi" w:cstheme="minorHAnsi"/>
        <w:sz w:val="16"/>
      </w:rPr>
      <w:t xml:space="preserve"> Registered Charity Number 516217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B4E" w:rsidRDefault="00113B4E">
      <w:r>
        <w:separator/>
      </w:r>
    </w:p>
  </w:footnote>
  <w:footnote w:type="continuationSeparator" w:id="0">
    <w:p w:rsidR="00113B4E" w:rsidRDefault="00113B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B03EA"/>
    <w:multiLevelType w:val="hybridMultilevel"/>
    <w:tmpl w:val="F664DD40"/>
    <w:lvl w:ilvl="0" w:tplc="FEDCD4D2">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5F6D2983"/>
    <w:multiLevelType w:val="multilevel"/>
    <w:tmpl w:val="6D20C4B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AGaramon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Garamon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Garamond"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9E7"/>
    <w:rsid w:val="000319B2"/>
    <w:rsid w:val="00036631"/>
    <w:rsid w:val="00044F37"/>
    <w:rsid w:val="000737FE"/>
    <w:rsid w:val="0007799C"/>
    <w:rsid w:val="000921AA"/>
    <w:rsid w:val="0009566D"/>
    <w:rsid w:val="000965A0"/>
    <w:rsid w:val="000E1097"/>
    <w:rsid w:val="000E5D36"/>
    <w:rsid w:val="000F554D"/>
    <w:rsid w:val="00106D1E"/>
    <w:rsid w:val="00113B4E"/>
    <w:rsid w:val="00123B0A"/>
    <w:rsid w:val="001313AE"/>
    <w:rsid w:val="001449CE"/>
    <w:rsid w:val="001669E7"/>
    <w:rsid w:val="001B1A33"/>
    <w:rsid w:val="001F5A27"/>
    <w:rsid w:val="001F6394"/>
    <w:rsid w:val="00203839"/>
    <w:rsid w:val="00227748"/>
    <w:rsid w:val="002D463B"/>
    <w:rsid w:val="002E4A71"/>
    <w:rsid w:val="002F316F"/>
    <w:rsid w:val="00314538"/>
    <w:rsid w:val="00320874"/>
    <w:rsid w:val="003672B1"/>
    <w:rsid w:val="003B52A2"/>
    <w:rsid w:val="00403FE5"/>
    <w:rsid w:val="0042230C"/>
    <w:rsid w:val="00422798"/>
    <w:rsid w:val="00453D92"/>
    <w:rsid w:val="00462520"/>
    <w:rsid w:val="0055759A"/>
    <w:rsid w:val="0057309A"/>
    <w:rsid w:val="00577B51"/>
    <w:rsid w:val="005860DA"/>
    <w:rsid w:val="005B12B5"/>
    <w:rsid w:val="00621824"/>
    <w:rsid w:val="00630BD0"/>
    <w:rsid w:val="00631A01"/>
    <w:rsid w:val="006418A3"/>
    <w:rsid w:val="00657341"/>
    <w:rsid w:val="006B1275"/>
    <w:rsid w:val="007600B3"/>
    <w:rsid w:val="007959C7"/>
    <w:rsid w:val="007A29B5"/>
    <w:rsid w:val="007B0BBE"/>
    <w:rsid w:val="008521FB"/>
    <w:rsid w:val="008535F6"/>
    <w:rsid w:val="008D3E21"/>
    <w:rsid w:val="00924280"/>
    <w:rsid w:val="0092552E"/>
    <w:rsid w:val="009B115D"/>
    <w:rsid w:val="009F2A70"/>
    <w:rsid w:val="00A0766C"/>
    <w:rsid w:val="00AA149D"/>
    <w:rsid w:val="00AA3510"/>
    <w:rsid w:val="00AC34EF"/>
    <w:rsid w:val="00AD6907"/>
    <w:rsid w:val="00B96824"/>
    <w:rsid w:val="00BC4041"/>
    <w:rsid w:val="00C01D6F"/>
    <w:rsid w:val="00C81174"/>
    <w:rsid w:val="00C96FA8"/>
    <w:rsid w:val="00CA5798"/>
    <w:rsid w:val="00CC0B33"/>
    <w:rsid w:val="00CD48D6"/>
    <w:rsid w:val="00CF4395"/>
    <w:rsid w:val="00D57460"/>
    <w:rsid w:val="00DA6E13"/>
    <w:rsid w:val="00DB695F"/>
    <w:rsid w:val="00DC3688"/>
    <w:rsid w:val="00DF15FE"/>
    <w:rsid w:val="00E012A9"/>
    <w:rsid w:val="00E31DC6"/>
    <w:rsid w:val="00E81AEE"/>
    <w:rsid w:val="00E975DD"/>
    <w:rsid w:val="00ED6F10"/>
    <w:rsid w:val="00F10E83"/>
    <w:rsid w:val="00F61EF9"/>
    <w:rsid w:val="00FD64D9"/>
    <w:rsid w:val="00FE70B2"/>
    <w:rsid w:val="00FF661D"/>
    <w:rsid w:val="00FF79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PlaceName"/>
  <w:shapeDefaults>
    <o:shapedefaults v:ext="edit" spidmax="39937"/>
    <o:shapelayout v:ext="edit">
      <o:idmap v:ext="edit" data="1"/>
    </o:shapelayout>
  </w:shapeDefaults>
  <w:decimalSymbol w:val="."/>
  <w:listSeparator w:val=","/>
  <w15:docId w15:val="{9B59935B-7148-4104-AD22-01D2AADA4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lang w:eastAsia="en-US"/>
    </w:rPr>
  </w:style>
  <w:style w:type="paragraph" w:styleId="Heading1">
    <w:name w:val="heading 1"/>
    <w:basedOn w:val="Normal"/>
    <w:next w:val="Normal"/>
    <w:qFormat/>
    <w:pPr>
      <w:keepNext/>
      <w:jc w:val="center"/>
      <w:outlineLvl w:val="0"/>
    </w:pPr>
    <w:rPr>
      <w:b/>
      <w:sz w:val="56"/>
    </w:rPr>
  </w:style>
  <w:style w:type="paragraph" w:styleId="Heading2">
    <w:name w:val="heading 2"/>
    <w:basedOn w:val="Normal"/>
    <w:next w:val="Normal"/>
    <w:qFormat/>
    <w:pPr>
      <w:keepNext/>
      <w:jc w:val="center"/>
      <w:outlineLvl w:val="1"/>
    </w:pPr>
    <w:rPr>
      <w:rFonts w:ascii="CG Times" w:hAnsi="CG Times"/>
      <w:i/>
      <w:sz w:val="48"/>
    </w:rPr>
  </w:style>
  <w:style w:type="paragraph" w:styleId="Heading3">
    <w:name w:val="heading 3"/>
    <w:basedOn w:val="Normal"/>
    <w:next w:val="Normal"/>
    <w:qFormat/>
    <w:pPr>
      <w:keepNext/>
      <w:jc w:val="center"/>
      <w:outlineLvl w:val="2"/>
    </w:pPr>
    <w:rPr>
      <w:i/>
      <w:sz w:val="24"/>
    </w:rPr>
  </w:style>
  <w:style w:type="paragraph" w:styleId="Heading4">
    <w:name w:val="heading 4"/>
    <w:basedOn w:val="Normal"/>
    <w:next w:val="Normal"/>
    <w:qFormat/>
    <w:pPr>
      <w:keepNext/>
      <w:outlineLvl w:val="3"/>
    </w:pPr>
    <w:rPr>
      <w:rFonts w:ascii="Monotype Corsiva" w:hAnsi="Monotype Corsiva"/>
      <w:sz w:val="96"/>
    </w:rPr>
  </w:style>
  <w:style w:type="paragraph" w:styleId="Heading5">
    <w:name w:val="heading 5"/>
    <w:basedOn w:val="Normal"/>
    <w:next w:val="Normal"/>
    <w:qFormat/>
    <w:pPr>
      <w:keepNext/>
      <w:jc w:val="center"/>
      <w:outlineLvl w:val="4"/>
    </w:pPr>
    <w:rPr>
      <w:rFonts w:ascii="Monotype Corsiva" w:hAnsi="Monotype Corsiva"/>
      <w:sz w:val="56"/>
    </w:rPr>
  </w:style>
  <w:style w:type="paragraph" w:styleId="Heading6">
    <w:name w:val="heading 6"/>
    <w:basedOn w:val="Normal"/>
    <w:next w:val="Normal"/>
    <w:qFormat/>
    <w:pPr>
      <w:keepNext/>
      <w:outlineLvl w:val="5"/>
    </w:pPr>
    <w:rPr>
      <w:rFonts w:ascii="Monotype Corsiva" w:hAnsi="Monotype Corsiva"/>
      <w:color w:val="C0C0C0"/>
      <w:sz w:val="44"/>
    </w:rPr>
  </w:style>
  <w:style w:type="paragraph" w:styleId="Heading7">
    <w:name w:val="heading 7"/>
    <w:basedOn w:val="Normal"/>
    <w:next w:val="Normal"/>
    <w:qFormat/>
    <w:pPr>
      <w:keepNext/>
      <w:jc w:val="center"/>
      <w:outlineLvl w:val="6"/>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AD6907"/>
    <w:rPr>
      <w:rFonts w:ascii="Tahoma" w:hAnsi="Tahoma" w:cs="Tahoma"/>
      <w:sz w:val="16"/>
      <w:szCs w:val="16"/>
    </w:rPr>
  </w:style>
  <w:style w:type="character" w:customStyle="1" w:styleId="BalloonTextChar">
    <w:name w:val="Balloon Text Char"/>
    <w:basedOn w:val="DefaultParagraphFont"/>
    <w:link w:val="BalloonText"/>
    <w:rsid w:val="00AD6907"/>
    <w:rPr>
      <w:rFonts w:ascii="Tahoma" w:hAnsi="Tahoma" w:cs="Tahoma"/>
      <w:sz w:val="16"/>
      <w:szCs w:val="16"/>
      <w:lang w:eastAsia="en-US"/>
    </w:rPr>
  </w:style>
  <w:style w:type="paragraph" w:styleId="NoSpacing">
    <w:name w:val="No Spacing"/>
    <w:uiPriority w:val="1"/>
    <w:qFormat/>
    <w:rsid w:val="000E1097"/>
    <w:rPr>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640904">
      <w:bodyDiv w:val="1"/>
      <w:marLeft w:val="0"/>
      <w:marRight w:val="0"/>
      <w:marTop w:val="0"/>
      <w:marBottom w:val="0"/>
      <w:divBdr>
        <w:top w:val="none" w:sz="0" w:space="0" w:color="auto"/>
        <w:left w:val="none" w:sz="0" w:space="0" w:color="auto"/>
        <w:bottom w:val="none" w:sz="0" w:space="0" w:color="auto"/>
        <w:right w:val="none" w:sz="0" w:space="0" w:color="auto"/>
      </w:divBdr>
    </w:div>
    <w:div w:id="184721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jpeg"/><Relationship Id="rId2" Type="http://schemas.openxmlformats.org/officeDocument/2006/relationships/image" Target="media/image5.jpeg"/><Relationship Id="rId16" Type="http://schemas.openxmlformats.org/officeDocument/2006/relationships/image" Target="media/image19.jpeg"/><Relationship Id="rId1" Type="http://schemas.openxmlformats.org/officeDocument/2006/relationships/image" Target="media/image4.jpeg"/><Relationship Id="rId6" Type="http://schemas.openxmlformats.org/officeDocument/2006/relationships/image" Target="media/image9.png"/><Relationship Id="rId11" Type="http://schemas.openxmlformats.org/officeDocument/2006/relationships/image" Target="media/image14.jpeg"/><Relationship Id="rId5" Type="http://schemas.openxmlformats.org/officeDocument/2006/relationships/image" Target="media/image8.jpeg"/><Relationship Id="rId15" Type="http://schemas.openxmlformats.org/officeDocument/2006/relationships/image" Target="media/image13.jpeg"/><Relationship Id="rId10" Type="http://schemas.openxmlformats.org/officeDocument/2006/relationships/image" Target="media/image13.pn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4CD48-B3B4-429B-A3C8-661CD538D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69AB0FF4</Template>
  <TotalTime>3</TotalTime>
  <Pages>1</Pages>
  <Words>251</Words>
  <Characters>1481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Headteacher: C S Lord BA</vt:lpstr>
    </vt:vector>
  </TitlesOfParts>
  <Company>Redcar &amp; Cleveland Borough Council</Company>
  <LinksUpToDate>false</LinksUpToDate>
  <CharactersWithSpaces>1729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Headteacher: C S Lord BA</dc:title>
  <dc:creator>ah6037</dc:creator>
  <cp:lastModifiedBy>Lawrence Josie</cp:lastModifiedBy>
  <cp:revision>2</cp:revision>
  <cp:lastPrinted>2016-01-29T14:31:00Z</cp:lastPrinted>
  <dcterms:created xsi:type="dcterms:W3CDTF">2017-01-05T09:53:00Z</dcterms:created>
  <dcterms:modified xsi:type="dcterms:W3CDTF">2017-01-05T09:53:00Z</dcterms:modified>
</cp:coreProperties>
</file>