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B9" w:rsidRDefault="009A4EB9">
      <w:bookmarkStart w:id="0" w:name="_GoBack"/>
      <w:bookmarkEnd w:id="0"/>
    </w:p>
    <w:tbl>
      <w:tblPr>
        <w:tblStyle w:val="TableGrid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7225"/>
        <w:gridCol w:w="1842"/>
        <w:gridCol w:w="1707"/>
      </w:tblGrid>
      <w:tr w:rsidR="003C5EB5" w:rsidTr="003C5EB5">
        <w:trPr>
          <w:jc w:val="center"/>
        </w:trPr>
        <w:tc>
          <w:tcPr>
            <w:tcW w:w="7225" w:type="dxa"/>
            <w:tcBorders>
              <w:bottom w:val="single" w:sz="4" w:space="0" w:color="auto"/>
            </w:tcBorders>
            <w:vAlign w:val="center"/>
          </w:tcPr>
          <w:p w:rsidR="00AF6296" w:rsidRPr="003C5EB5" w:rsidRDefault="00AF6296" w:rsidP="00A51EB7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C5EB5">
              <w:rPr>
                <w:rFonts w:ascii="Comic Sans MS" w:hAnsi="Comic Sans MS"/>
                <w:b/>
                <w:sz w:val="24"/>
                <w:szCs w:val="24"/>
              </w:rPr>
              <w:t>ATTRIBUTE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AF6296" w:rsidRPr="003C5EB5" w:rsidRDefault="00AF6296" w:rsidP="00A51EB7">
            <w:pPr>
              <w:jc w:val="center"/>
              <w:rPr>
                <w:rFonts w:ascii="Comic Sans MS" w:hAnsi="Comic Sans MS"/>
                <w:b/>
                <w:szCs w:val="24"/>
              </w:rPr>
            </w:pPr>
            <w:r w:rsidRPr="003C5EB5">
              <w:rPr>
                <w:rFonts w:ascii="Comic Sans MS" w:hAnsi="Comic Sans MS"/>
                <w:b/>
                <w:szCs w:val="24"/>
              </w:rPr>
              <w:t>ESSENTIAL</w:t>
            </w:r>
          </w:p>
        </w:tc>
        <w:tc>
          <w:tcPr>
            <w:tcW w:w="1707" w:type="dxa"/>
            <w:tcBorders>
              <w:bottom w:val="single" w:sz="4" w:space="0" w:color="auto"/>
            </w:tcBorders>
            <w:vAlign w:val="center"/>
          </w:tcPr>
          <w:p w:rsidR="00AF6296" w:rsidRPr="003C5EB5" w:rsidRDefault="00AF6296" w:rsidP="00A51EB7">
            <w:pPr>
              <w:jc w:val="center"/>
              <w:rPr>
                <w:rFonts w:ascii="Comic Sans MS" w:hAnsi="Comic Sans MS"/>
                <w:b/>
                <w:szCs w:val="24"/>
              </w:rPr>
            </w:pPr>
            <w:r w:rsidRPr="003C5EB5">
              <w:rPr>
                <w:rFonts w:ascii="Comic Sans MS" w:hAnsi="Comic Sans MS"/>
                <w:b/>
                <w:szCs w:val="24"/>
              </w:rPr>
              <w:t>DESIBRABLE</w:t>
            </w:r>
          </w:p>
        </w:tc>
      </w:tr>
      <w:tr w:rsidR="00A51EB7" w:rsidTr="003C5EB5">
        <w:trPr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F6296" w:rsidRPr="003C5EB5" w:rsidRDefault="00A51EB7" w:rsidP="00A51EB7">
            <w:pPr>
              <w:jc w:val="both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3C5EB5">
              <w:rPr>
                <w:rFonts w:ascii="Comic Sans MS" w:hAnsi="Comic Sans MS"/>
                <w:b/>
                <w:i/>
                <w:sz w:val="24"/>
                <w:szCs w:val="24"/>
              </w:rPr>
              <w:t>TRAINING AND QUALIFICATIONS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6296" w:rsidRPr="003C5EB5" w:rsidRDefault="00AF6296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6296" w:rsidRPr="003C5EB5" w:rsidRDefault="00AF6296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51EB7" w:rsidTr="003C5EB5">
        <w:trPr>
          <w:jc w:val="center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B7" w:rsidRPr="003C5EB5" w:rsidRDefault="00A51EB7" w:rsidP="00A51EB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Qualified Teacher Status.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Degree or evidence of professional qualification in education.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Higher Degree, or evidence of further study.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Post-entry Curriculum or Management Qualification. </w:t>
            </w:r>
          </w:p>
          <w:p w:rsidR="00AF6296" w:rsidRPr="003C5EB5" w:rsidRDefault="00A51EB7" w:rsidP="00A51EB7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Recent participation in a range of relevant in-service training.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96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A51EB7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A51EB7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51EB7" w:rsidRPr="003C5EB5" w:rsidRDefault="00A51EB7" w:rsidP="00A51EB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51EB7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51EB7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96" w:rsidRPr="003C5EB5" w:rsidRDefault="00AF6296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51EB7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51EB7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51EB7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D</w:t>
            </w:r>
          </w:p>
          <w:p w:rsidR="00A51EB7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D</w:t>
            </w:r>
          </w:p>
          <w:p w:rsidR="00A51EB7" w:rsidRPr="003C5EB5" w:rsidRDefault="00A51EB7" w:rsidP="00AF629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C5EB5" w:rsidTr="003C5EB5">
        <w:trPr>
          <w:jc w:val="center"/>
        </w:trPr>
        <w:tc>
          <w:tcPr>
            <w:tcW w:w="7225" w:type="dxa"/>
            <w:tcBorders>
              <w:top w:val="single" w:sz="4" w:space="0" w:color="auto"/>
            </w:tcBorders>
          </w:tcPr>
          <w:p w:rsidR="00AF6296" w:rsidRPr="003C5EB5" w:rsidRDefault="00A51EB7" w:rsidP="00A51EB7">
            <w:pPr>
              <w:jc w:val="both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3C5EB5">
              <w:rPr>
                <w:rFonts w:ascii="Comic Sans MS" w:hAnsi="Comic Sans MS"/>
                <w:b/>
                <w:i/>
                <w:sz w:val="24"/>
                <w:szCs w:val="24"/>
              </w:rPr>
              <w:t>EXPERIENCE OF TEACHING AND SCHOOL MANAGEMENT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Leadership experience as a Head Teacher or at Deputy Head level (minimum 3 years)</w:t>
            </w:r>
            <w:r w:rsidR="0050772D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Proven leadership and management skills.</w:t>
            </w:r>
          </w:p>
          <w:p w:rsidR="00A51EB7" w:rsidRPr="003C5EB5" w:rsidRDefault="0050772D" w:rsidP="00A51EB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Minimum 5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years</w:t>
            </w:r>
            <w:r w:rsidR="00A51EB7" w:rsidRPr="003C5EB5">
              <w:rPr>
                <w:rFonts w:ascii="Comic Sans MS" w:hAnsi="Comic Sans MS"/>
                <w:sz w:val="24"/>
                <w:szCs w:val="24"/>
              </w:rPr>
              <w:t xml:space="preserve"> experience</w:t>
            </w:r>
            <w:proofErr w:type="spellEnd"/>
            <w:r w:rsidR="00A51EB7" w:rsidRPr="003C5EB5">
              <w:rPr>
                <w:rFonts w:ascii="Comic Sans MS" w:hAnsi="Comic Sans MS"/>
                <w:sz w:val="24"/>
                <w:szCs w:val="24"/>
              </w:rPr>
              <w:t xml:space="preserve"> in a scho</w:t>
            </w:r>
            <w:r>
              <w:rPr>
                <w:rFonts w:ascii="Comic Sans MS" w:hAnsi="Comic Sans MS"/>
                <w:sz w:val="24"/>
                <w:szCs w:val="24"/>
              </w:rPr>
              <w:t xml:space="preserve">ol for children of primary age </w:t>
            </w:r>
            <w:r w:rsidR="00A51EB7" w:rsidRPr="003C5EB5">
              <w:rPr>
                <w:rFonts w:ascii="Comic Sans MS" w:hAnsi="Comic Sans MS"/>
                <w:sz w:val="24"/>
                <w:szCs w:val="24"/>
              </w:rPr>
              <w:t>and knowledge of how primary schools operate.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Experience of teaching in a school with socio-economic challenge.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To have effectively managed change, for example introduced a new initiative or procedure, developed a strategy which impacted significantly upon children's learning.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To have had involvement with preparing and monitoring budgets.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To have had involvement with school improvement-planning process,</w:t>
            </w:r>
            <w:r w:rsidR="003C5EB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3C5EB5">
              <w:rPr>
                <w:rFonts w:ascii="Comic Sans MS" w:hAnsi="Comic Sans MS"/>
                <w:sz w:val="24"/>
                <w:szCs w:val="24"/>
              </w:rPr>
              <w:t>(particularly monitoring and evaluating the effectiveness of actions), through school self-evaluat</w:t>
            </w:r>
            <w:r w:rsidR="003C5EB5">
              <w:rPr>
                <w:rFonts w:ascii="Comic Sans MS" w:hAnsi="Comic Sans MS"/>
                <w:sz w:val="24"/>
                <w:szCs w:val="24"/>
              </w:rPr>
              <w:t xml:space="preserve">ion process, </w:t>
            </w:r>
            <w:r w:rsidRPr="003C5EB5">
              <w:rPr>
                <w:rFonts w:ascii="Comic Sans MS" w:hAnsi="Comic Sans MS"/>
                <w:sz w:val="24"/>
                <w:szCs w:val="24"/>
              </w:rPr>
              <w:t>Ofsted inspection and Child Protection</w:t>
            </w:r>
            <w:r w:rsidR="003C5EB5">
              <w:rPr>
                <w:rFonts w:ascii="Comic Sans MS" w:hAnsi="Comic Sans MS"/>
                <w:sz w:val="24"/>
                <w:szCs w:val="24"/>
              </w:rPr>
              <w:t xml:space="preserve"> and Safeguarding</w:t>
            </w:r>
            <w:r w:rsidRPr="003C5EB5">
              <w:rPr>
                <w:rFonts w:ascii="Comic Sans MS" w:hAnsi="Comic Sans MS"/>
                <w:sz w:val="24"/>
                <w:szCs w:val="24"/>
              </w:rPr>
              <w:t xml:space="preserve"> issues.  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D05C6" w:rsidRPr="003C5EB5" w:rsidRDefault="00FD05C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D05C6" w:rsidRPr="003C5EB5" w:rsidRDefault="00FD05C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D05C6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D05C6" w:rsidRPr="003C5EB5" w:rsidRDefault="00FD05C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D05C6" w:rsidRPr="003C5EB5" w:rsidRDefault="00FD05C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C5EB5" w:rsidRDefault="003C5EB5" w:rsidP="003C5E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D05C6" w:rsidRPr="003C5EB5" w:rsidRDefault="00F309DD" w:rsidP="003C5E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D05C6" w:rsidRPr="003C5EB5" w:rsidRDefault="00FD05C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D05C6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D05C6" w:rsidRPr="003C5EB5" w:rsidRDefault="00FD05C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D05C6" w:rsidRPr="003C5EB5" w:rsidRDefault="00FD05C6" w:rsidP="00F309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D05C6" w:rsidRPr="003C5EB5" w:rsidRDefault="00FD05C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</w:tcBorders>
          </w:tcPr>
          <w:p w:rsidR="00AF6296" w:rsidRPr="003C5EB5" w:rsidRDefault="00AF629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D</w:t>
            </w:r>
          </w:p>
        </w:tc>
      </w:tr>
      <w:tr w:rsidR="003C5EB5" w:rsidTr="003C5EB5">
        <w:trPr>
          <w:jc w:val="center"/>
        </w:trPr>
        <w:tc>
          <w:tcPr>
            <w:tcW w:w="7225" w:type="dxa"/>
          </w:tcPr>
          <w:p w:rsidR="00A51EB7" w:rsidRPr="003C5EB5" w:rsidRDefault="00A51EB7" w:rsidP="00A51EB7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b/>
                <w:i/>
                <w:sz w:val="24"/>
                <w:szCs w:val="24"/>
              </w:rPr>
              <w:t>PROFESSIONAL KNOWLEDGE AND UNDERSTANDING</w:t>
            </w:r>
            <w:r w:rsidRPr="003C5EB5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51EB7" w:rsidRPr="003C5EB5" w:rsidRDefault="00A51EB7" w:rsidP="00A51EB7">
            <w:pPr>
              <w:jc w:val="both"/>
              <w:rPr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Applicants should be able to demonstrate a good knowledge and understanding of the following areas relevant to the specific phase:</w:t>
            </w:r>
            <w:r w:rsidRPr="003C5EB5">
              <w:rPr>
                <w:sz w:val="24"/>
                <w:szCs w:val="24"/>
              </w:rPr>
              <w:t xml:space="preserve">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lastRenderedPageBreak/>
              <w:t xml:space="preserve">Pupils' educational development, and strong awareness of Safeguarding.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School leadership and management. </w:t>
            </w:r>
          </w:p>
          <w:p w:rsidR="00A51EB7" w:rsidRPr="003C5EB5" w:rsidRDefault="00A51EB7" w:rsidP="003C5EB5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Curriculum and assessment, including subjects and cross- curricular aspects.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Effective teaching and learning strategies.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School improvement strategies and processes. 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Local and national policies, priorities and statutory frameworks.</w:t>
            </w:r>
          </w:p>
          <w:p w:rsidR="00A51EB7" w:rsidRPr="003C5EB5" w:rsidRDefault="00A51EB7" w:rsidP="00A51EB7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Role of Governing Body and experience of working within same.</w:t>
            </w:r>
          </w:p>
        </w:tc>
        <w:tc>
          <w:tcPr>
            <w:tcW w:w="1842" w:type="dxa"/>
          </w:tcPr>
          <w:p w:rsidR="00AF6296" w:rsidRPr="003C5EB5" w:rsidRDefault="00AF629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C5EB5" w:rsidRDefault="003C5EB5" w:rsidP="003C5E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C5EB5" w:rsidRDefault="003C5EB5" w:rsidP="003C5E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3C5E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3C5E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7" w:type="dxa"/>
          </w:tcPr>
          <w:p w:rsidR="00AF6296" w:rsidRPr="003C5EB5" w:rsidRDefault="00AF629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C5EB5" w:rsidTr="003C5EB5">
        <w:trPr>
          <w:jc w:val="center"/>
        </w:trPr>
        <w:tc>
          <w:tcPr>
            <w:tcW w:w="7225" w:type="dxa"/>
            <w:vAlign w:val="center"/>
          </w:tcPr>
          <w:p w:rsidR="00AF6296" w:rsidRPr="003C5EB5" w:rsidRDefault="00A51EB7" w:rsidP="00A51EB7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3C5EB5">
              <w:rPr>
                <w:rFonts w:ascii="Comic Sans MS" w:hAnsi="Comic Sans MS"/>
                <w:b/>
                <w:i/>
                <w:sz w:val="24"/>
                <w:szCs w:val="24"/>
              </w:rPr>
              <w:lastRenderedPageBreak/>
              <w:t>PERSONAL SKILLS AND ABILITIES</w:t>
            </w:r>
          </w:p>
          <w:p w:rsidR="00A51EB7" w:rsidRPr="003C5EB5" w:rsidRDefault="00A51EB7" w:rsidP="00A51EB7">
            <w:pPr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Applicants should be able to provide </w:t>
            </w:r>
            <w:r w:rsidR="0050772D">
              <w:rPr>
                <w:rFonts w:ascii="Comic Sans MS" w:hAnsi="Comic Sans MS"/>
                <w:sz w:val="24"/>
                <w:szCs w:val="24"/>
              </w:rPr>
              <w:t xml:space="preserve">evidence that they have the </w:t>
            </w:r>
            <w:r w:rsidRPr="003C5EB5">
              <w:rPr>
                <w:rFonts w:ascii="Comic Sans MS" w:hAnsi="Comic Sans MS"/>
                <w:sz w:val="24"/>
                <w:szCs w:val="24"/>
              </w:rPr>
              <w:t>necessary personal skills and abilities required by the post.</w:t>
            </w:r>
          </w:p>
          <w:p w:rsidR="00FD05C6" w:rsidRPr="003C5EB5" w:rsidRDefault="00FD05C6" w:rsidP="00FD05C6">
            <w:pPr>
              <w:pStyle w:val="Style"/>
              <w:numPr>
                <w:ilvl w:val="0"/>
                <w:numId w:val="8"/>
              </w:numPr>
              <w:rPr>
                <w:rFonts w:ascii="Comic Sans MS" w:eastAsiaTheme="minorHAnsi" w:hAnsi="Comic Sans MS" w:cstheme="minorBidi"/>
                <w:lang w:eastAsia="en-US"/>
              </w:rPr>
            </w:pPr>
            <w:r w:rsidRPr="003C5EB5">
              <w:rPr>
                <w:rFonts w:ascii="Comic Sans MS" w:eastAsiaTheme="minorHAnsi" w:hAnsi="Comic Sans MS" w:cstheme="minorBidi"/>
                <w:lang w:eastAsia="en-US"/>
              </w:rPr>
              <w:t>Ability to motivate and enthuse all members of the school community</w:t>
            </w:r>
            <w:r w:rsidR="0050772D">
              <w:rPr>
                <w:rFonts w:ascii="Comic Sans MS" w:eastAsiaTheme="minorHAnsi" w:hAnsi="Comic Sans MS" w:cstheme="minorBidi"/>
                <w:lang w:eastAsia="en-US"/>
              </w:rPr>
              <w:t>.</w:t>
            </w:r>
          </w:p>
          <w:p w:rsidR="00FD05C6" w:rsidRPr="003C5EB5" w:rsidRDefault="00FD05C6" w:rsidP="00FD05C6">
            <w:pPr>
              <w:pStyle w:val="Style"/>
              <w:numPr>
                <w:ilvl w:val="0"/>
                <w:numId w:val="8"/>
              </w:numPr>
              <w:rPr>
                <w:rFonts w:ascii="Comic Sans MS" w:eastAsiaTheme="minorHAnsi" w:hAnsi="Comic Sans MS" w:cstheme="minorBidi"/>
                <w:lang w:eastAsia="en-US"/>
              </w:rPr>
            </w:pPr>
            <w:r w:rsidRPr="003C5EB5">
              <w:rPr>
                <w:rFonts w:ascii="Comic Sans MS" w:eastAsiaTheme="minorHAnsi" w:hAnsi="Comic Sans MS" w:cstheme="minorBidi"/>
                <w:lang w:eastAsia="en-US"/>
              </w:rPr>
              <w:t>Excellent communicator</w:t>
            </w:r>
            <w:r w:rsidR="0050772D">
              <w:rPr>
                <w:rFonts w:ascii="Comic Sans MS" w:eastAsiaTheme="minorHAnsi" w:hAnsi="Comic Sans MS" w:cstheme="minorBidi"/>
                <w:lang w:eastAsia="en-US"/>
              </w:rPr>
              <w:t>.</w:t>
            </w:r>
          </w:p>
          <w:p w:rsidR="00FD05C6" w:rsidRPr="003C5EB5" w:rsidRDefault="00FD05C6" w:rsidP="00FD05C6">
            <w:pPr>
              <w:pStyle w:val="Style"/>
              <w:numPr>
                <w:ilvl w:val="0"/>
                <w:numId w:val="8"/>
              </w:numPr>
              <w:rPr>
                <w:rFonts w:ascii="Comic Sans MS" w:eastAsiaTheme="minorHAnsi" w:hAnsi="Comic Sans MS" w:cstheme="minorBidi"/>
                <w:lang w:eastAsia="en-US"/>
              </w:rPr>
            </w:pPr>
            <w:r w:rsidRPr="003C5EB5">
              <w:rPr>
                <w:rFonts w:ascii="Comic Sans MS" w:eastAsiaTheme="minorHAnsi" w:hAnsi="Comic Sans MS" w:cstheme="minorBidi"/>
                <w:lang w:eastAsia="en-US"/>
              </w:rPr>
              <w:t>Effective interpersonal skills</w:t>
            </w:r>
            <w:r w:rsidR="0050772D">
              <w:rPr>
                <w:rFonts w:ascii="Comic Sans MS" w:eastAsiaTheme="minorHAnsi" w:hAnsi="Comic Sans MS" w:cstheme="minorBidi"/>
                <w:lang w:eastAsia="en-US"/>
              </w:rPr>
              <w:t>.</w:t>
            </w:r>
          </w:p>
          <w:p w:rsidR="00FD05C6" w:rsidRPr="003C5EB5" w:rsidRDefault="00FD05C6" w:rsidP="00F309D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 xml:space="preserve">Strong </w:t>
            </w:r>
            <w:r w:rsidR="00F309DD" w:rsidRPr="003C5EB5">
              <w:rPr>
                <w:rFonts w:ascii="Comic Sans MS" w:hAnsi="Comic Sans MS"/>
                <w:sz w:val="24"/>
                <w:szCs w:val="24"/>
              </w:rPr>
              <w:t>computing</w:t>
            </w:r>
            <w:r w:rsidRPr="003C5EB5">
              <w:rPr>
                <w:rFonts w:ascii="Comic Sans MS" w:hAnsi="Comic Sans MS"/>
                <w:sz w:val="24"/>
                <w:szCs w:val="24"/>
              </w:rPr>
              <w:t xml:space="preserve"> skills</w:t>
            </w:r>
            <w:r w:rsidR="0050772D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AF6296" w:rsidRPr="003C5EB5" w:rsidRDefault="00AF629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C5EB5" w:rsidRDefault="003C5EB5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  <w:p w:rsidR="00F309DD" w:rsidRPr="003C5EB5" w:rsidRDefault="00F309DD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C5EB5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1707" w:type="dxa"/>
          </w:tcPr>
          <w:p w:rsidR="00AF6296" w:rsidRPr="003C5EB5" w:rsidRDefault="00AF6296" w:rsidP="00FD05C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A9478B" w:rsidRDefault="00A9478B"/>
    <w:sectPr w:rsidR="00A9478B" w:rsidSect="003C5EB5">
      <w:headerReference w:type="firs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78B" w:rsidRDefault="00A9478B" w:rsidP="00A9478B">
      <w:pPr>
        <w:spacing w:after="0" w:line="240" w:lineRule="auto"/>
      </w:pPr>
      <w:r>
        <w:separator/>
      </w:r>
    </w:p>
  </w:endnote>
  <w:endnote w:type="continuationSeparator" w:id="0">
    <w:p w:rsidR="00A9478B" w:rsidRDefault="00A9478B" w:rsidP="00A94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78B" w:rsidRDefault="00A9478B" w:rsidP="00A9478B">
      <w:pPr>
        <w:spacing w:after="0" w:line="240" w:lineRule="auto"/>
      </w:pPr>
      <w:r>
        <w:separator/>
      </w:r>
    </w:p>
  </w:footnote>
  <w:footnote w:type="continuationSeparator" w:id="0">
    <w:p w:rsidR="00A9478B" w:rsidRDefault="00A9478B" w:rsidP="00A94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78B" w:rsidRDefault="00A9478B" w:rsidP="00A9478B">
    <w:pPr>
      <w:pStyle w:val="Header"/>
      <w:jc w:val="center"/>
    </w:pPr>
    <w:r w:rsidRPr="00D05A47">
      <w:rPr>
        <w:rFonts w:ascii="Arial" w:hAnsi="Arial" w:cs="Arial"/>
        <w:noProof/>
        <w:lang w:eastAsia="en-GB"/>
      </w:rPr>
      <w:drawing>
        <wp:inline distT="0" distB="0" distL="0" distR="0" wp14:anchorId="619C09B4" wp14:editId="3A2D2D5C">
          <wp:extent cx="1228725" cy="1228725"/>
          <wp:effectExtent l="0" t="0" r="9525" b="9525"/>
          <wp:docPr id="2" name="Picture 2" descr="X:\LOGOS\School logo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LOGOS\School logo im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78B" w:rsidRPr="00A9478B" w:rsidRDefault="00A9478B" w:rsidP="00A9478B">
    <w:pPr>
      <w:pStyle w:val="Style"/>
      <w:spacing w:line="360" w:lineRule="auto"/>
      <w:jc w:val="center"/>
      <w:rPr>
        <w:rFonts w:ascii="Broadway" w:hAnsi="Broadway" w:cs="Arial"/>
        <w:sz w:val="48"/>
        <w:szCs w:val="22"/>
        <w:lang w:val="en-US"/>
      </w:rPr>
    </w:pPr>
    <w:r w:rsidRPr="00A9478B">
      <w:rPr>
        <w:rFonts w:ascii="Broadway" w:hAnsi="Broadway" w:cs="Arial"/>
        <w:sz w:val="48"/>
        <w:szCs w:val="22"/>
        <w:lang w:val="en-US"/>
      </w:rPr>
      <w:t xml:space="preserve">HEAD TEACHER </w:t>
    </w:r>
  </w:p>
  <w:p w:rsidR="00A9478B" w:rsidRPr="00B74ADF" w:rsidRDefault="00AF6296" w:rsidP="00A9478B">
    <w:pPr>
      <w:pStyle w:val="Style"/>
      <w:spacing w:line="360" w:lineRule="auto"/>
      <w:jc w:val="center"/>
      <w:rPr>
        <w:rFonts w:ascii="Broadway" w:hAnsi="Broadway" w:cs="Arial"/>
        <w:sz w:val="36"/>
        <w:szCs w:val="22"/>
        <w:lang w:val="en-US"/>
      </w:rPr>
    </w:pPr>
    <w:r>
      <w:rPr>
        <w:rFonts w:ascii="Broadway" w:hAnsi="Broadway" w:cs="Arial"/>
        <w:sz w:val="36"/>
        <w:szCs w:val="22"/>
        <w:lang w:val="en-US"/>
      </w:rPr>
      <w:t>PERSON SPECIFICATION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A65"/>
    <w:multiLevelType w:val="hybridMultilevel"/>
    <w:tmpl w:val="B75EF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027BD"/>
    <w:multiLevelType w:val="hybridMultilevel"/>
    <w:tmpl w:val="72361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056BC"/>
    <w:multiLevelType w:val="hybridMultilevel"/>
    <w:tmpl w:val="5E9E420E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3">
    <w:nsid w:val="1ACD5102"/>
    <w:multiLevelType w:val="hybridMultilevel"/>
    <w:tmpl w:val="03E47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B46DE"/>
    <w:multiLevelType w:val="hybridMultilevel"/>
    <w:tmpl w:val="CB54D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A2BE5"/>
    <w:multiLevelType w:val="hybridMultilevel"/>
    <w:tmpl w:val="690ED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09228D"/>
    <w:multiLevelType w:val="hybridMultilevel"/>
    <w:tmpl w:val="62A48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A5022C"/>
    <w:multiLevelType w:val="hybridMultilevel"/>
    <w:tmpl w:val="25B4D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5B14E0"/>
    <w:multiLevelType w:val="hybridMultilevel"/>
    <w:tmpl w:val="B276C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CD7438"/>
    <w:multiLevelType w:val="hybridMultilevel"/>
    <w:tmpl w:val="9AC64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46461A"/>
    <w:multiLevelType w:val="hybridMultilevel"/>
    <w:tmpl w:val="26F6F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8B"/>
    <w:rsid w:val="00303991"/>
    <w:rsid w:val="003C5EB5"/>
    <w:rsid w:val="0050772D"/>
    <w:rsid w:val="005A5927"/>
    <w:rsid w:val="009A4EB9"/>
    <w:rsid w:val="009F6106"/>
    <w:rsid w:val="00A51EB7"/>
    <w:rsid w:val="00A9478B"/>
    <w:rsid w:val="00AF6296"/>
    <w:rsid w:val="00B74ADF"/>
    <w:rsid w:val="00F309DD"/>
    <w:rsid w:val="00F735C6"/>
    <w:rsid w:val="00FD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78B"/>
  </w:style>
  <w:style w:type="paragraph" w:styleId="Footer">
    <w:name w:val="footer"/>
    <w:basedOn w:val="Normal"/>
    <w:link w:val="FooterChar"/>
    <w:uiPriority w:val="99"/>
    <w:unhideWhenUsed/>
    <w:rsid w:val="00A9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78B"/>
  </w:style>
  <w:style w:type="paragraph" w:customStyle="1" w:styleId="Style">
    <w:name w:val="Style"/>
    <w:rsid w:val="00A947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A94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47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78B"/>
  </w:style>
  <w:style w:type="paragraph" w:styleId="Footer">
    <w:name w:val="footer"/>
    <w:basedOn w:val="Normal"/>
    <w:link w:val="FooterChar"/>
    <w:uiPriority w:val="99"/>
    <w:unhideWhenUsed/>
    <w:rsid w:val="00A94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78B"/>
  </w:style>
  <w:style w:type="paragraph" w:customStyle="1" w:styleId="Style">
    <w:name w:val="Style"/>
    <w:rsid w:val="00A947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A94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47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936A0-B6B3-48A9-875D-5A5958501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714DF036.dotm</Template>
  <TotalTime>0</TotalTime>
  <Pages>2</Pages>
  <Words>316</Words>
  <Characters>1803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Gateshead Council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Coates</dc:creator>
  <cp:lastModifiedBy>Joanne Dunbar</cp:lastModifiedBy>
  <cp:revision>2</cp:revision>
  <dcterms:created xsi:type="dcterms:W3CDTF">2017-03-17T07:33:00Z</dcterms:created>
  <dcterms:modified xsi:type="dcterms:W3CDTF">2017-03-17T07:33:00Z</dcterms:modified>
</cp:coreProperties>
</file>