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7FF" w:rsidRPr="00F037FF" w:rsidRDefault="005914D2" w:rsidP="00F037FF">
      <w:pPr>
        <w:jc w:val="both"/>
        <w:rPr>
          <w:rFonts w:ascii="Aller" w:hAnsi="Aller"/>
          <w:sz w:val="22"/>
          <w:szCs w:val="22"/>
        </w:rPr>
      </w:pPr>
      <w:bookmarkStart w:id="0" w:name="_GoBack"/>
      <w:bookmarkEnd w:id="0"/>
      <w:r>
        <w:rPr>
          <w:rFonts w:ascii="Aller" w:hAnsi="Aller"/>
          <w:b/>
          <w:noProof/>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1819910</wp:posOffset>
                </wp:positionH>
                <wp:positionV relativeFrom="paragraph">
                  <wp:posOffset>-622300</wp:posOffset>
                </wp:positionV>
                <wp:extent cx="2668905" cy="531495"/>
                <wp:effectExtent l="0" t="1905"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047" w:rsidRPr="00383047" w:rsidRDefault="00383047">
                            <w:pPr>
                              <w:rPr>
                                <w:lang w:val="en-GB"/>
                              </w:rPr>
                            </w:pPr>
                            <w:r w:rsidRPr="00383047">
                              <w:rPr>
                                <w:rFonts w:ascii="Aller" w:hAnsi="Aller"/>
                                <w:sz w:val="22"/>
                                <w:lang w:val="en-GB"/>
                              </w:rPr>
                              <w:t>Our Ref</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3.3pt;margin-top:-49pt;width:210.15pt;height:4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cktQIAALs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"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mc:Fallback>
        </mc:AlternateConten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88"/>
        <w:gridCol w:w="2885"/>
        <w:gridCol w:w="1803"/>
      </w:tblGrid>
      <w:tr w:rsidR="00F037FF" w:rsidRPr="00F037FF" w:rsidTr="004D2AEA">
        <w:trPr>
          <w:cantSplit/>
          <w:trHeight w:val="202"/>
        </w:trPr>
        <w:tc>
          <w:tcPr>
            <w:tcW w:w="3369" w:type="dxa"/>
          </w:tcPr>
          <w:p w:rsidR="00F037FF" w:rsidRPr="00F037FF" w:rsidRDefault="005914D2" w:rsidP="008715BE">
            <w:pPr>
              <w:pStyle w:val="BlockText"/>
              <w:ind w:left="0" w:right="-108"/>
              <w:rPr>
                <w:rFonts w:ascii="Aller" w:hAnsi="Aller"/>
                <w:b w:val="0"/>
                <w:sz w:val="22"/>
                <w:szCs w:val="24"/>
              </w:rPr>
            </w:pPr>
            <w:r>
              <w:rPr>
                <w:rFonts w:ascii="Aller" w:hAnsi="Aller"/>
                <w:b w:val="0"/>
                <w:noProof/>
                <w:sz w:val="22"/>
                <w:szCs w:val="24"/>
              </w:rPr>
              <mc:AlternateContent>
                <mc:Choice Requires="wps">
                  <w:drawing>
                    <wp:anchor distT="0" distB="0" distL="114300" distR="114300" simplePos="0" relativeHeight="251661312" behindDoc="1" locked="0" layoutInCell="0" allowOverlap="1">
                      <wp:simplePos x="0" y="0"/>
                      <wp:positionH relativeFrom="column">
                        <wp:posOffset>-594360</wp:posOffset>
                      </wp:positionH>
                      <wp:positionV relativeFrom="paragraph">
                        <wp:posOffset>255270</wp:posOffset>
                      </wp:positionV>
                      <wp:extent cx="365760" cy="457200"/>
                      <wp:effectExtent l="3175" t="3810" r="254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7D6C" id="Rectangle 7" o:spid="_x0000_s1026" style="position:absolute;margin-left:-46.8pt;margin-top:20.1pt;width:28.8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j9eAIAAPo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AYgKP1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79"/>
        <w:gridCol w:w="2880"/>
        <w:gridCol w:w="1800"/>
      </w:tblGrid>
      <w:tr w:rsidR="00F037FF" w:rsidRPr="00F037FF" w:rsidTr="004D2AEA">
        <w:trPr>
          <w:cantSplit/>
          <w:trHeight w:val="279"/>
        </w:trPr>
        <w:tc>
          <w:tcPr>
            <w:tcW w:w="3369" w:type="dxa"/>
          </w:tcPr>
          <w:p w:rsidR="00F037FF" w:rsidRPr="00F037FF" w:rsidRDefault="005914D2" w:rsidP="008715BE">
            <w:pPr>
              <w:pStyle w:val="BlockText"/>
              <w:ind w:left="0" w:right="-108"/>
              <w:rPr>
                <w:rFonts w:ascii="Aller" w:hAnsi="Aller"/>
                <w:b w:val="0"/>
                <w:sz w:val="22"/>
                <w:szCs w:val="22"/>
              </w:rPr>
            </w:pPr>
            <w:r>
              <w:rPr>
                <w:rFonts w:ascii="Aller" w:hAnsi="Aller"/>
                <w:b w:val="0"/>
                <w:noProof/>
                <w:sz w:val="22"/>
                <w:szCs w:val="22"/>
              </w:rPr>
              <mc:AlternateContent>
                <mc:Choice Requires="wps">
                  <w:drawing>
                    <wp:anchor distT="0" distB="0" distL="114300" distR="114300" simplePos="0" relativeHeight="251660288" behindDoc="1" locked="0" layoutInCell="0" allowOverlap="1">
                      <wp:simplePos x="0" y="0"/>
                      <wp:positionH relativeFrom="column">
                        <wp:posOffset>-594360</wp:posOffset>
                      </wp:positionH>
                      <wp:positionV relativeFrom="paragraph">
                        <wp:posOffset>255270</wp:posOffset>
                      </wp:positionV>
                      <wp:extent cx="365760" cy="457200"/>
                      <wp:effectExtent l="3175" t="0" r="2540" b="31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5245" id="Rectangle 6" o:spid="_x0000_s1026" style="position:absolute;margin-left:-46.8pt;margin-top:20.1pt;width:28.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JR5mHZ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lastRenderedPageBreak/>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lastRenderedPageBreak/>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5914D2" w:rsidP="00F037FF">
      <w:pPr>
        <w:rPr>
          <w:rFonts w:ascii="Aller" w:hAnsi="Aller"/>
          <w:b/>
          <w:sz w:val="22"/>
          <w:szCs w:val="22"/>
        </w:rPr>
      </w:pPr>
      <w:r>
        <w:rPr>
          <w:rFonts w:ascii="Aller" w:hAnsi="Aller"/>
          <w:noProof/>
          <w:sz w:val="22"/>
          <w:szCs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4152265</wp:posOffset>
                </wp:positionH>
                <wp:positionV relativeFrom="paragraph">
                  <wp:posOffset>186055</wp:posOffset>
                </wp:positionV>
                <wp:extent cx="276860" cy="137795"/>
                <wp:effectExtent l="6350" t="11430" r="12065" b="1270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D0009" id="Rectangle 9" o:spid="_x0000_s1026" style="position:absolute;margin-left:326.95pt;margin-top:14.65pt;width:21.8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"/>
            </w:pict>
          </mc:Fallback>
        </mc:AlternateContent>
      </w: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1320165</wp:posOffset>
                </wp:positionH>
                <wp:positionV relativeFrom="paragraph">
                  <wp:posOffset>186055</wp:posOffset>
                </wp:positionV>
                <wp:extent cx="276860" cy="137795"/>
                <wp:effectExtent l="12700" t="11430" r="5715" b="1270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C6C0F" id="Rectangle 8" o:spid="_x0000_s1026" style="position:absolute;margin-left:103.95pt;margin-top:14.65pt;width:21.8pt;height:1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"/>
            </w:pict>
          </mc:Fallback>
        </mc:AlternateConten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lastRenderedPageBreak/>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bind-overs,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is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sign:_________________________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5914D2" w:rsidP="00C25CF6">
      <w:pPr>
        <w:tabs>
          <w:tab w:val="left" w:pos="11199"/>
        </w:tabs>
        <w:ind w:right="851"/>
        <w:jc w:val="both"/>
        <w:rPr>
          <w:rFonts w:ascii="Aller" w:hAnsi="Aller"/>
          <w:b/>
          <w:sz w:val="22"/>
          <w:szCs w:val="22"/>
        </w:rPr>
      </w:pPr>
      <w:r>
        <w:rPr>
          <w:rFonts w:ascii="Aller" w:hAnsi="Aller"/>
          <w:b/>
          <w:noProof/>
          <w:sz w:val="22"/>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716915</wp:posOffset>
                </wp:positionH>
                <wp:positionV relativeFrom="paragraph">
                  <wp:posOffset>-2540</wp:posOffset>
                </wp:positionV>
                <wp:extent cx="167640" cy="137795"/>
                <wp:effectExtent l="9525" t="7620" r="13335" b="698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37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D1FFC" id="Rectangle 10" o:spid="_x0000_s1026" style="position:absolute;margin-left:56.45pt;margin-top:-.2pt;width:13.2pt;height:1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"/>
            </w:pict>
          </mc:Fallback>
        </mc:AlternateConten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This form has been designed to gain all the information from you which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7"/>
      <w:footerReference w:type="default" r:id="rId8"/>
      <w:pgSz w:w="11900" w:h="16840" w:code="9"/>
      <w:pgMar w:top="1440" w:right="851"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5914D2">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4813300</wp:posOffset>
              </wp:positionH>
              <wp:positionV relativeFrom="paragraph">
                <wp:posOffset>-6985</wp:posOffset>
              </wp:positionV>
              <wp:extent cx="2743200" cy="457200"/>
              <wp:effectExtent l="3175" t="0" r="0" b="635"/>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79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sAIAAMA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" filled="f" stroked="f">
              <v:textbox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5914D2">
    <w:pPr>
      <w:pStyle w:val="Heade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-21590</wp:posOffset>
              </wp:positionV>
              <wp:extent cx="3019425" cy="63817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2.7pt;margin-top:-1.7pt;width:237.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MCtA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&#1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mc:Fallback>
      </mc:AlternateConten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6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163C2F"/>
    <w:rsid w:val="00180984"/>
    <w:rsid w:val="001E1594"/>
    <w:rsid w:val="001E6FDB"/>
    <w:rsid w:val="00206651"/>
    <w:rsid w:val="002C6DE2"/>
    <w:rsid w:val="00383047"/>
    <w:rsid w:val="00410EBB"/>
    <w:rsid w:val="00443123"/>
    <w:rsid w:val="004819A5"/>
    <w:rsid w:val="004D2AEA"/>
    <w:rsid w:val="005333FD"/>
    <w:rsid w:val="005914D2"/>
    <w:rsid w:val="00594238"/>
    <w:rsid w:val="005D1375"/>
    <w:rsid w:val="006C1B88"/>
    <w:rsid w:val="009326DA"/>
    <w:rsid w:val="009C32FB"/>
    <w:rsid w:val="00A334CC"/>
    <w:rsid w:val="00B45504"/>
    <w:rsid w:val="00B83594"/>
    <w:rsid w:val="00BF1520"/>
    <w:rsid w:val="00BF322D"/>
    <w:rsid w:val="00C25CF6"/>
    <w:rsid w:val="00C34A8E"/>
    <w:rsid w:val="00C64832"/>
    <w:rsid w:val="00C971A5"/>
    <w:rsid w:val="00CA13BA"/>
    <w:rsid w:val="00CC3C52"/>
    <w:rsid w:val="00D611F3"/>
    <w:rsid w:val="00D62E5F"/>
    <w:rsid w:val="00E31436"/>
    <w:rsid w:val="00E71C5B"/>
    <w:rsid w:val="00EB19BA"/>
    <w:rsid w:val="00F037FF"/>
    <w:rsid w:val="00F53159"/>
    <w:rsid w:val="00F665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none"/>
    </o:shapedefaults>
    <o:shapelayout v:ext="edit">
      <o:idmap v:ext="edit" data="2"/>
    </o:shapelayout>
  </w:shapeDefaults>
  <w:decimalSymbol w:val="."/>
  <w:listSeparator w:val=","/>
  <w15:docId w15:val="{8821972C-71AC-4E43-A0D3-F7CDFE8A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 w:type="paragraph" w:styleId="BalloonText">
    <w:name w:val="Balloon Text"/>
    <w:basedOn w:val="Normal"/>
    <w:link w:val="BalloonTextChar"/>
    <w:uiPriority w:val="99"/>
    <w:semiHidden/>
    <w:unhideWhenUsed/>
    <w:rsid w:val="00B45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5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CE99D-BB15-4CA8-AC11-DF943547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DB789013</Template>
  <TotalTime>0</TotalTime>
  <Pages>4</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Sajda Anwar</cp:lastModifiedBy>
  <cp:revision>2</cp:revision>
  <cp:lastPrinted>2015-03-02T10:18:00Z</cp:lastPrinted>
  <dcterms:created xsi:type="dcterms:W3CDTF">2017-10-17T09:36:00Z</dcterms:created>
  <dcterms:modified xsi:type="dcterms:W3CDTF">2017-10-17T09:36:00Z</dcterms:modified>
</cp:coreProperties>
</file>