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418" w:rsidRPr="00F23D79" w:rsidRDefault="00934631" w:rsidP="00DC34F6">
      <w:pPr>
        <w:ind w:left="1440" w:hanging="1440"/>
        <w:rPr>
          <w:b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5A5EA" wp14:editId="6D536AD0">
                <wp:simplePos x="0" y="0"/>
                <wp:positionH relativeFrom="column">
                  <wp:posOffset>618978</wp:posOffset>
                </wp:positionH>
                <wp:positionV relativeFrom="paragraph">
                  <wp:posOffset>1941342</wp:posOffset>
                </wp:positionV>
                <wp:extent cx="6328557" cy="6858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557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74A" w:rsidRDefault="0022174A" w:rsidP="0022174A">
                            <w:pPr>
                              <w:rPr>
                                <w:rFonts w:ascii="Gill Sans MT" w:hAnsi="Gill Sans MT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Gill Sans MT" w:hAnsi="Gill Sans MT"/>
                              </w:rPr>
                              <w:t>Class Teacher – Person Specification</w:t>
                            </w:r>
                          </w:p>
                          <w:p w:rsidR="0022174A" w:rsidRDefault="0022174A" w:rsidP="0022174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174A" w:rsidRDefault="0022174A" w:rsidP="0022174A">
                            <w:pPr>
                              <w:rPr>
                                <w:rFonts w:ascii="Gill Sans MT" w:hAnsi="Gill Sans MT" w:cs="Tunga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</w:rPr>
                              <w:t xml:space="preserve">The successful candidate will need to demonstrate that they are able to meet the personal specification criteria outlined below.  </w:t>
                            </w:r>
                            <w:proofErr w:type="gramStart"/>
                            <w:r>
                              <w:rPr>
                                <w:rFonts w:ascii="Gill Sans MT" w:hAnsi="Gill Sans MT" w:cs="Tunga"/>
                              </w:rPr>
                              <w:t>This criteria</w:t>
                            </w:r>
                            <w:proofErr w:type="gramEnd"/>
                            <w:r>
                              <w:rPr>
                                <w:rFonts w:ascii="Gill Sans MT" w:hAnsi="Gill Sans MT" w:cs="Tunga"/>
                              </w:rPr>
                              <w:t xml:space="preserve"> will be used to help shortlist candidates.  </w:t>
                            </w:r>
                          </w:p>
                          <w:p w:rsidR="0022174A" w:rsidRDefault="0022174A" w:rsidP="0022174A">
                            <w:pPr>
                              <w:rPr>
                                <w:rFonts w:ascii="Gill Sans MT" w:hAnsi="Gill Sans MT" w:cs="Tunga"/>
                              </w:rPr>
                            </w:pPr>
                          </w:p>
                          <w:p w:rsidR="0022174A" w:rsidRDefault="0022174A" w:rsidP="0022174A">
                            <w:pPr>
                              <w:rPr>
                                <w:rFonts w:ascii="Gill Sans MT" w:hAnsi="Gill Sans MT" w:cs="Tunga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</w:rPr>
                              <w:t>Next to the criteria is outlined whether the criteria refers to the application form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ill Sans MT" w:hAnsi="Gill Sans MT" w:cs="Tunga"/>
                              </w:rPr>
                              <w:t>af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ill Sans MT" w:hAnsi="Gill Sans MT" w:cs="Tunga"/>
                              </w:rPr>
                              <w:t>), interview (</w:t>
                            </w:r>
                            <w:proofErr w:type="spellStart"/>
                            <w:r>
                              <w:rPr>
                                <w:rFonts w:ascii="Gill Sans MT" w:hAnsi="Gill Sans MT" w:cs="Tunga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ill Sans MT" w:hAnsi="Gill Sans MT" w:cs="Tunga"/>
                              </w:rPr>
                              <w:t xml:space="preserve">) or lesson observation (lo). </w:t>
                            </w:r>
                          </w:p>
                          <w:p w:rsidR="0022174A" w:rsidRDefault="0022174A" w:rsidP="0022174A">
                            <w:pPr>
                              <w:rPr>
                                <w:rFonts w:ascii="Gill Sans MT" w:hAnsi="Gill Sans MT" w:cs="Tunga"/>
                              </w:rPr>
                            </w:pPr>
                          </w:p>
                          <w:p w:rsidR="0022174A" w:rsidRDefault="0022174A" w:rsidP="0022174A">
                            <w:pPr>
                              <w:rPr>
                                <w:rFonts w:ascii="Gill Sans MT" w:hAnsi="Gill Sans MT" w:cs="Tunga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</w:rPr>
                              <w:t>1.  EXPERIENCE</w:t>
                            </w:r>
                          </w:p>
                          <w:p w:rsidR="0022174A" w:rsidRDefault="0022174A" w:rsidP="0022174A">
                            <w:pPr>
                              <w:rPr>
                                <w:rFonts w:ascii="Gill Sans MT" w:hAnsi="Gill Sans MT" w:cs="Tunga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668"/>
                              <w:gridCol w:w="854"/>
                            </w:tblGrid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Successful teaching experience within Key Stage Two, demonstrating a commitment to a child centred approach.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af</w:t>
                                  </w:r>
                                  <w:proofErr w:type="spellEnd"/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2174A" w:rsidRDefault="0022174A" w:rsidP="0017635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   Experience of using ICT to support teaching and learning.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af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 / </w:t>
                                  </w: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/ lo</w:t>
                                  </w:r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Experience of working as part of a team in order to achieve success.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af</w:t>
                                  </w:r>
                                  <w:proofErr w:type="spellEnd"/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Developed and successfully implemented strategies to maintain excellent standards of discipline and behaviour.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a/f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lo</w:t>
                                  </w:r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Experience and enthusiasm for subject leadership development in MFL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a/f / </w:t>
                                  </w: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174A" w:rsidRDefault="0022174A" w:rsidP="0022174A">
                            <w:pPr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  <w:p w:rsidR="0022174A" w:rsidRDefault="0022174A" w:rsidP="0022174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KNOWLEDGE / SKILLS / ABILITIES</w:t>
                            </w:r>
                          </w:p>
                          <w:p w:rsidR="0022174A" w:rsidRDefault="0022174A" w:rsidP="0022174A">
                            <w:pPr>
                              <w:ind w:left="-180"/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668"/>
                              <w:gridCol w:w="854"/>
                            </w:tblGrid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 good understanding of the needs of EAL, SEN pupils and those who are Gifted and Talented.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af</w:t>
                                  </w:r>
                                  <w:proofErr w:type="spellEnd"/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/lo</w:t>
                                  </w:r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 good understanding of planning and delivering a broad and creative MFL Curriculum, its assessment and record keeping.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af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/lo</w:t>
                                  </w:r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 good knowledge of the different ways in which children learn.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af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/lo</w:t>
                                  </w:r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Good ability in supporting </w:t>
                                  </w:r>
                                  <w:proofErr w:type="gram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pupils</w:t>
                                  </w:r>
                                  <w:proofErr w:type="gramEnd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 pastoral needs and supporting the needs of parents and staff.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af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To work in partnership with the head, staff, parents and Governors of each school.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 xml:space="preserve">An understanding of the need to safeguard children 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a/f</w:t>
                                  </w:r>
                                </w:p>
                              </w:tc>
                            </w:tr>
                          </w:tbl>
                          <w:p w:rsidR="0022174A" w:rsidRDefault="0022174A" w:rsidP="0022174A">
                            <w:pPr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  <w:p w:rsidR="0022174A" w:rsidRDefault="0022174A" w:rsidP="0022174A">
                            <w:pP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</w:pPr>
                          </w:p>
                          <w:p w:rsidR="0022174A" w:rsidRDefault="0022174A" w:rsidP="0022174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OTHER REQUIREMENTS</w:t>
                            </w:r>
                          </w:p>
                          <w:p w:rsidR="0022174A" w:rsidRDefault="0022174A" w:rsidP="0022174A">
                            <w:pPr>
                              <w:ind w:left="-180"/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7668"/>
                              <w:gridCol w:w="854"/>
                            </w:tblGrid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 commitment to personal professional development and supporting the development of a professional learning community within the schools.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</w:tr>
                            <w:tr w:rsidR="0022174A" w:rsidTr="0022174A">
                              <w:tc>
                                <w:tcPr>
                                  <w:tcW w:w="7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 commitment to the Council’s Equal Opportunities Policy.</w:t>
                                  </w:r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af</w:t>
                                  </w:r>
                                  <w:proofErr w:type="spellEnd"/>
                                </w:p>
                                <w:p w:rsidR="0022174A" w:rsidRDefault="0022174A">
                                  <w:pPr>
                                    <w:spacing w:line="276" w:lineRule="auto"/>
                                    <w:rPr>
                                      <w:rFonts w:ascii="Gill Sans MT" w:eastAsia="Times New Roman" w:hAnsi="Gill Sans MT" w:cs="Tung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 w:cs="Tung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2174A" w:rsidRDefault="0022174A" w:rsidP="0022174A">
                            <w:pPr>
                              <w:ind w:left="-18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22174A" w:rsidRDefault="0022174A" w:rsidP="0022174A"/>
                          <w:p w:rsidR="00934631" w:rsidRPr="00934631" w:rsidRDefault="0093463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9346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ype</w:t>
                            </w:r>
                            <w:proofErr w:type="spellEnd"/>
                            <w:proofErr w:type="gramEnd"/>
                            <w:r w:rsidRPr="009346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8.75pt;margin-top:152.85pt;width:498.3pt;height:54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" filled="f" stroked="f">
                <v:textbox>
                  <w:txbxContent>
                    <w:p w:rsidR="0022174A" w:rsidRDefault="0022174A" w:rsidP="0022174A">
                      <w:pPr>
                        <w:rPr>
                          <w:rFonts w:ascii="Gill Sans MT" w:hAnsi="Gill Sans MT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Gill Sans MT" w:hAnsi="Gill Sans MT"/>
                        </w:rPr>
                        <w:t>Class Teacher – Person Specification</w:t>
                      </w:r>
                    </w:p>
                    <w:p w:rsidR="0022174A" w:rsidRDefault="0022174A" w:rsidP="0022174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174A" w:rsidRDefault="0022174A" w:rsidP="0022174A">
                      <w:pPr>
                        <w:rPr>
                          <w:rFonts w:ascii="Gill Sans MT" w:hAnsi="Gill Sans MT" w:cs="Tunga"/>
                        </w:rPr>
                      </w:pPr>
                      <w:r>
                        <w:rPr>
                          <w:rFonts w:ascii="Gill Sans MT" w:hAnsi="Gill Sans MT" w:cs="Tunga"/>
                        </w:rPr>
                        <w:t xml:space="preserve">The successful candidate will need to demonstrate that they are able to meet the personal specification criteria outlined below.  </w:t>
                      </w:r>
                      <w:proofErr w:type="gramStart"/>
                      <w:r>
                        <w:rPr>
                          <w:rFonts w:ascii="Gill Sans MT" w:hAnsi="Gill Sans MT" w:cs="Tunga"/>
                        </w:rPr>
                        <w:t>This criteria</w:t>
                      </w:r>
                      <w:proofErr w:type="gramEnd"/>
                      <w:r>
                        <w:rPr>
                          <w:rFonts w:ascii="Gill Sans MT" w:hAnsi="Gill Sans MT" w:cs="Tunga"/>
                        </w:rPr>
                        <w:t xml:space="preserve"> will be used to help shortlist candidates.  </w:t>
                      </w:r>
                    </w:p>
                    <w:p w:rsidR="0022174A" w:rsidRDefault="0022174A" w:rsidP="0022174A">
                      <w:pPr>
                        <w:rPr>
                          <w:rFonts w:ascii="Gill Sans MT" w:hAnsi="Gill Sans MT" w:cs="Tunga"/>
                        </w:rPr>
                      </w:pPr>
                    </w:p>
                    <w:p w:rsidR="0022174A" w:rsidRDefault="0022174A" w:rsidP="0022174A">
                      <w:pPr>
                        <w:rPr>
                          <w:rFonts w:ascii="Gill Sans MT" w:hAnsi="Gill Sans MT" w:cs="Tunga"/>
                        </w:rPr>
                      </w:pPr>
                      <w:r>
                        <w:rPr>
                          <w:rFonts w:ascii="Gill Sans MT" w:hAnsi="Gill Sans MT" w:cs="Tunga"/>
                        </w:rPr>
                        <w:t>Next to the criteria is outlined whether the criteria refers to the application form (</w:t>
                      </w:r>
                      <w:proofErr w:type="spellStart"/>
                      <w:proofErr w:type="gramStart"/>
                      <w:r>
                        <w:rPr>
                          <w:rFonts w:ascii="Gill Sans MT" w:hAnsi="Gill Sans MT" w:cs="Tunga"/>
                        </w:rPr>
                        <w:t>af</w:t>
                      </w:r>
                      <w:proofErr w:type="spellEnd"/>
                      <w:proofErr w:type="gramEnd"/>
                      <w:r>
                        <w:rPr>
                          <w:rFonts w:ascii="Gill Sans MT" w:hAnsi="Gill Sans MT" w:cs="Tunga"/>
                        </w:rPr>
                        <w:t>), interview (</w:t>
                      </w:r>
                      <w:proofErr w:type="spellStart"/>
                      <w:r>
                        <w:rPr>
                          <w:rFonts w:ascii="Gill Sans MT" w:hAnsi="Gill Sans MT" w:cs="Tunga"/>
                        </w:rPr>
                        <w:t>i</w:t>
                      </w:r>
                      <w:proofErr w:type="spellEnd"/>
                      <w:r>
                        <w:rPr>
                          <w:rFonts w:ascii="Gill Sans MT" w:hAnsi="Gill Sans MT" w:cs="Tunga"/>
                        </w:rPr>
                        <w:t xml:space="preserve">) or lesson observation (lo). </w:t>
                      </w:r>
                    </w:p>
                    <w:p w:rsidR="0022174A" w:rsidRDefault="0022174A" w:rsidP="0022174A">
                      <w:pPr>
                        <w:rPr>
                          <w:rFonts w:ascii="Gill Sans MT" w:hAnsi="Gill Sans MT" w:cs="Tunga"/>
                        </w:rPr>
                      </w:pPr>
                    </w:p>
                    <w:p w:rsidR="0022174A" w:rsidRDefault="0022174A" w:rsidP="0022174A">
                      <w:pPr>
                        <w:rPr>
                          <w:rFonts w:ascii="Gill Sans MT" w:hAnsi="Gill Sans MT" w:cs="Tunga"/>
                        </w:rPr>
                      </w:pPr>
                      <w:r>
                        <w:rPr>
                          <w:rFonts w:ascii="Gill Sans MT" w:hAnsi="Gill Sans MT" w:cs="Tunga"/>
                        </w:rPr>
                        <w:t>1.  EXPERIENCE</w:t>
                      </w:r>
                    </w:p>
                    <w:p w:rsidR="0022174A" w:rsidRDefault="0022174A" w:rsidP="0022174A">
                      <w:pPr>
                        <w:rPr>
                          <w:rFonts w:ascii="Gill Sans MT" w:hAnsi="Gill Sans MT" w:cs="Tunga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668"/>
                        <w:gridCol w:w="854"/>
                      </w:tblGrid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Successful teaching experience within Key Stage Two, demonstrating a commitment to a child centred approach.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af</w:t>
                            </w:r>
                            <w:proofErr w:type="spellEnd"/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2174A" w:rsidRDefault="0022174A" w:rsidP="0017635C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   Experience of using ICT to support teaching and learning.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af</w:t>
                            </w:r>
                            <w:proofErr w:type="spellEnd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/ lo</w:t>
                            </w:r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Experience of working as part of a team in order to achieve success.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af</w:t>
                            </w:r>
                            <w:proofErr w:type="spellEnd"/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Developed and successfully implemented strategies to maintain excellent standards of discipline and behaviour.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a/f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lo</w:t>
                            </w:r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Experience and enthusiasm for subject leadership development in MFL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a/f / </w:t>
                            </w: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22174A" w:rsidRDefault="0022174A" w:rsidP="0022174A">
                      <w:pPr>
                        <w:rPr>
                          <w:rFonts w:ascii="Gill Sans MT" w:eastAsia="Times New Roman" w:hAnsi="Gill Sans MT" w:cs="Tunga"/>
                          <w:sz w:val="22"/>
                          <w:szCs w:val="22"/>
                        </w:rPr>
                      </w:pPr>
                    </w:p>
                    <w:p w:rsidR="0022174A" w:rsidRDefault="0022174A" w:rsidP="0022174A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 w:cs="Tunga"/>
                          <w:sz w:val="22"/>
                          <w:szCs w:val="22"/>
                        </w:rPr>
                      </w:pPr>
                      <w:r>
                        <w:rPr>
                          <w:rFonts w:ascii="Gill Sans MT" w:hAnsi="Gill Sans MT" w:cs="Tunga"/>
                          <w:sz w:val="22"/>
                          <w:szCs w:val="22"/>
                        </w:rPr>
                        <w:t>KNOWLEDGE / SKILLS / ABILITIES</w:t>
                      </w:r>
                    </w:p>
                    <w:p w:rsidR="0022174A" w:rsidRDefault="0022174A" w:rsidP="0022174A">
                      <w:pPr>
                        <w:ind w:left="-180"/>
                        <w:rPr>
                          <w:rFonts w:ascii="Gill Sans MT" w:hAnsi="Gill Sans MT" w:cs="Tung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668"/>
                        <w:gridCol w:w="854"/>
                      </w:tblGrid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 good understanding of the needs of EAL, SEN pupils and those who are Gifted and Talented.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af</w:t>
                            </w:r>
                            <w:proofErr w:type="spellEnd"/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/lo</w:t>
                            </w:r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 good understanding of planning and delivering a broad and creative MFL Curriculum, its assessment and record keeping.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af</w:t>
                            </w:r>
                            <w:proofErr w:type="spellEnd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/lo</w:t>
                            </w:r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 good knowledge of the different ways in which children learn.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af</w:t>
                            </w:r>
                            <w:proofErr w:type="spellEnd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/lo</w:t>
                            </w:r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Good ability in supporting </w:t>
                            </w:r>
                            <w:proofErr w:type="gram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pupils</w:t>
                            </w:r>
                            <w:proofErr w:type="gramEnd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 pastoral needs and supporting the needs of parents and staff.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af</w:t>
                            </w:r>
                            <w:proofErr w:type="spellEnd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To work in partnership with the head, staff, parents and Governors of each school.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 xml:space="preserve">An understanding of the need to safeguard children 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a/f</w:t>
                            </w:r>
                          </w:p>
                        </w:tc>
                      </w:tr>
                    </w:tbl>
                    <w:p w:rsidR="0022174A" w:rsidRDefault="0022174A" w:rsidP="0022174A">
                      <w:pPr>
                        <w:rPr>
                          <w:rFonts w:ascii="Gill Sans MT" w:eastAsia="Times New Roman" w:hAnsi="Gill Sans MT" w:cs="Tunga"/>
                          <w:sz w:val="22"/>
                          <w:szCs w:val="22"/>
                        </w:rPr>
                      </w:pPr>
                    </w:p>
                    <w:p w:rsidR="0022174A" w:rsidRDefault="0022174A" w:rsidP="0022174A">
                      <w:pPr>
                        <w:rPr>
                          <w:rFonts w:ascii="Gill Sans MT" w:hAnsi="Gill Sans MT" w:cs="Tunga"/>
                          <w:sz w:val="22"/>
                          <w:szCs w:val="22"/>
                        </w:rPr>
                      </w:pPr>
                    </w:p>
                    <w:p w:rsidR="0022174A" w:rsidRDefault="0022174A" w:rsidP="0022174A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 w:cs="Tunga"/>
                          <w:sz w:val="22"/>
                          <w:szCs w:val="22"/>
                        </w:rPr>
                      </w:pPr>
                      <w:r>
                        <w:rPr>
                          <w:rFonts w:ascii="Gill Sans MT" w:hAnsi="Gill Sans MT" w:cs="Tunga"/>
                          <w:sz w:val="22"/>
                          <w:szCs w:val="22"/>
                        </w:rPr>
                        <w:t>OTHER REQUIREMENTS</w:t>
                      </w:r>
                    </w:p>
                    <w:p w:rsidR="0022174A" w:rsidRDefault="0022174A" w:rsidP="0022174A">
                      <w:pPr>
                        <w:ind w:left="-180"/>
                        <w:rPr>
                          <w:rFonts w:ascii="Gill Sans MT" w:hAnsi="Gill Sans MT" w:cs="Tung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7668"/>
                        <w:gridCol w:w="854"/>
                      </w:tblGrid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 commitment to personal professional development and supporting the development of a professional learning community within the schools.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</w:p>
                        </w:tc>
                      </w:tr>
                      <w:tr w:rsidR="0022174A" w:rsidTr="0022174A">
                        <w:tc>
                          <w:tcPr>
                            <w:tcW w:w="7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 commitment to the Council’s Equal Opportunities Policy.</w:t>
                            </w:r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af</w:t>
                            </w:r>
                            <w:proofErr w:type="spellEnd"/>
                          </w:p>
                          <w:p w:rsidR="0022174A" w:rsidRDefault="0022174A">
                            <w:pPr>
                              <w:spacing w:line="276" w:lineRule="auto"/>
                              <w:rPr>
                                <w:rFonts w:ascii="Gill Sans MT" w:eastAsia="Times New Roman" w:hAnsi="Gill Sans MT" w:cs="Tu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 w:cs="Tunga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</w:p>
                        </w:tc>
                      </w:tr>
                    </w:tbl>
                    <w:p w:rsidR="0022174A" w:rsidRDefault="0022174A" w:rsidP="0022174A">
                      <w:pPr>
                        <w:ind w:left="-18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22174A" w:rsidRDefault="0022174A" w:rsidP="0022174A"/>
                    <w:p w:rsidR="00934631" w:rsidRPr="00934631" w:rsidRDefault="0093463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34631">
                        <w:rPr>
                          <w:rFonts w:ascii="Arial" w:hAnsi="Arial" w:cs="Arial"/>
                          <w:sz w:val="20"/>
                          <w:szCs w:val="20"/>
                        </w:rPr>
                        <w:t>ype</w:t>
                      </w:r>
                      <w:proofErr w:type="spellEnd"/>
                      <w:proofErr w:type="gramEnd"/>
                      <w:r w:rsidRPr="009346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34F6">
        <w:rPr>
          <w:noProof/>
          <w:lang w:eastAsia="en-GB"/>
        </w:rPr>
        <w:drawing>
          <wp:inline distT="0" distB="0" distL="0" distR="0" wp14:anchorId="2FC5345B" wp14:editId="70E03222">
            <wp:extent cx="7579630" cy="107261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 Letterhead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630" cy="107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418" w:rsidRPr="00F23D79" w:rsidSect="00DC34F6"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24FAA"/>
    <w:multiLevelType w:val="hybridMultilevel"/>
    <w:tmpl w:val="23EEB2DE"/>
    <w:lvl w:ilvl="0" w:tplc="D1EAAE10">
      <w:start w:val="2"/>
      <w:numFmt w:val="lowerLetter"/>
      <w:lvlText w:val="%1)"/>
      <w:lvlJc w:val="left"/>
      <w:pPr>
        <w:tabs>
          <w:tab w:val="num" w:pos="-180"/>
        </w:tabs>
        <w:ind w:left="-18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>
    <w:nsid w:val="6C0953B0"/>
    <w:multiLevelType w:val="hybridMultilevel"/>
    <w:tmpl w:val="4176B598"/>
    <w:lvl w:ilvl="0" w:tplc="8BFA9400">
      <w:start w:val="2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119"/>
    <w:rsid w:val="000612AB"/>
    <w:rsid w:val="001945B3"/>
    <w:rsid w:val="0022174A"/>
    <w:rsid w:val="00463EA7"/>
    <w:rsid w:val="008A5418"/>
    <w:rsid w:val="00934631"/>
    <w:rsid w:val="00A60F00"/>
    <w:rsid w:val="00DC34F6"/>
    <w:rsid w:val="00EB3AFC"/>
    <w:rsid w:val="00F23D79"/>
    <w:rsid w:val="00FB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rsterwhite.julie\Downloads\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ForsterWhite</dc:creator>
  <cp:lastModifiedBy>Julie ForsterWhite</cp:lastModifiedBy>
  <cp:revision>2</cp:revision>
  <dcterms:created xsi:type="dcterms:W3CDTF">2018-05-11T11:43:00Z</dcterms:created>
  <dcterms:modified xsi:type="dcterms:W3CDTF">2018-05-11T11:43:00Z</dcterms:modified>
</cp:coreProperties>
</file>