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7D" w:rsidRDefault="009257B7" w:rsidP="008A02EB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-838835</wp:posOffset>
                </wp:positionH>
                <wp:positionV relativeFrom="paragraph">
                  <wp:posOffset>-599440</wp:posOffset>
                </wp:positionV>
                <wp:extent cx="3669665" cy="1956435"/>
                <wp:effectExtent l="0" t="63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195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2EB" w:rsidRDefault="007C3F2C" w:rsidP="008A02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467100" cy="1800225"/>
                                  <wp:effectExtent l="19050" t="0" r="0" b="0"/>
                                  <wp:docPr id="8" name="Picture 8" descr="GwkSTAN_Head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wkSTAN_Head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6.05pt;margin-top:-47.2pt;width:288.95pt;height:154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" stroked="f">
                <v:textbox>
                  <w:txbxContent>
                    <w:p w:rsidR="008A02EB" w:rsidRDefault="007C3F2C" w:rsidP="008A02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467100" cy="1800225"/>
                            <wp:effectExtent l="19050" t="0" r="0" b="0"/>
                            <wp:docPr id="8" name="Picture 8" descr="GwkSTAN_Heade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wkSTAN_Head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617D" w:rsidRDefault="00C5617D" w:rsidP="008A02EB">
      <w:pPr>
        <w:rPr>
          <w:rFonts w:ascii="Arial" w:hAnsi="Arial" w:cs="Arial"/>
          <w:b/>
          <w:sz w:val="22"/>
        </w:rPr>
      </w:pPr>
    </w:p>
    <w:p w:rsidR="00C5617D" w:rsidRDefault="00C5617D" w:rsidP="008A02EB">
      <w:pPr>
        <w:rPr>
          <w:rFonts w:ascii="Arial" w:hAnsi="Arial" w:cs="Arial"/>
          <w:b/>
          <w:sz w:val="22"/>
        </w:rPr>
      </w:pPr>
    </w:p>
    <w:p w:rsidR="00C5617D" w:rsidRDefault="00C5617D" w:rsidP="008A02EB">
      <w:pPr>
        <w:rPr>
          <w:rFonts w:ascii="Arial" w:hAnsi="Arial" w:cs="Arial"/>
          <w:b/>
          <w:sz w:val="22"/>
        </w:rPr>
      </w:pPr>
    </w:p>
    <w:p w:rsidR="00C5617D" w:rsidRDefault="00C5617D" w:rsidP="008A02EB">
      <w:pPr>
        <w:rPr>
          <w:rFonts w:ascii="Arial" w:hAnsi="Arial" w:cs="Arial"/>
          <w:b/>
          <w:sz w:val="22"/>
        </w:rPr>
      </w:pPr>
    </w:p>
    <w:p w:rsidR="00C5617D" w:rsidRDefault="00C5617D" w:rsidP="00C5617D">
      <w:pPr>
        <w:rPr>
          <w:rFonts w:ascii="Arial" w:hAnsi="Arial" w:cs="Arial"/>
          <w:b/>
          <w:sz w:val="22"/>
        </w:rPr>
      </w:pPr>
    </w:p>
    <w:p w:rsidR="00C5617D" w:rsidRDefault="00187833" w:rsidP="00BF51C3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  </w:t>
      </w:r>
    </w:p>
    <w:p w:rsidR="008A02EB" w:rsidRDefault="00C839D0" w:rsidP="00C839D0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 </w:t>
      </w:r>
    </w:p>
    <w:p w:rsidR="00C839D0" w:rsidRDefault="00C839D0" w:rsidP="00C839D0">
      <w:pPr>
        <w:jc w:val="center"/>
        <w:rPr>
          <w:rFonts w:ascii="Arial" w:hAnsi="Arial" w:cs="Arial"/>
          <w:b/>
          <w:sz w:val="22"/>
        </w:rPr>
      </w:pPr>
    </w:p>
    <w:tbl>
      <w:tblPr>
        <w:tblpPr w:leftFromText="180" w:rightFromText="180" w:vertAnchor="text" w:horzAnchor="margin" w:tblpXSpec="center" w:tblpY="41"/>
        <w:tblW w:w="10308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0308"/>
      </w:tblGrid>
      <w:tr w:rsidR="00832682" w:rsidRPr="00551303" w:rsidTr="00832682">
        <w:trPr>
          <w:trHeight w:val="756"/>
        </w:trPr>
        <w:tc>
          <w:tcPr>
            <w:tcW w:w="10308" w:type="dxa"/>
            <w:tcBorders>
              <w:top w:val="nil"/>
              <w:bottom w:val="single" w:sz="4" w:space="0" w:color="auto"/>
            </w:tcBorders>
            <w:vAlign w:val="center"/>
          </w:tcPr>
          <w:p w:rsidR="00832682" w:rsidRPr="00C12A9F" w:rsidRDefault="005C3592" w:rsidP="002D4389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12A9F">
              <w:rPr>
                <w:rFonts w:ascii="Arial" w:hAnsi="Arial" w:cs="Arial"/>
                <w:b/>
                <w:bCs/>
                <w:sz w:val="36"/>
                <w:szCs w:val="36"/>
              </w:rPr>
              <w:t>PERSON SPECIFICATION</w:t>
            </w:r>
          </w:p>
        </w:tc>
      </w:tr>
      <w:tr w:rsidR="008A02EB" w:rsidRPr="005C3592" w:rsidTr="002D4389">
        <w:trPr>
          <w:trHeight w:val="756"/>
        </w:trPr>
        <w:tc>
          <w:tcPr>
            <w:tcW w:w="10308" w:type="dxa"/>
            <w:tcBorders>
              <w:bottom w:val="single" w:sz="4" w:space="0" w:color="auto"/>
            </w:tcBorders>
            <w:vAlign w:val="center"/>
          </w:tcPr>
          <w:p w:rsidR="008A02EB" w:rsidRPr="005C3592" w:rsidRDefault="00C5617D" w:rsidP="005C359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Learning Support Assistant (LLDD)</w:t>
            </w:r>
          </w:p>
        </w:tc>
      </w:tr>
    </w:tbl>
    <w:tbl>
      <w:tblPr>
        <w:tblpPr w:leftFromText="180" w:rightFromText="180" w:vertAnchor="page" w:horzAnchor="margin" w:tblpXSpec="center" w:tblpY="198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4012"/>
        <w:gridCol w:w="3140"/>
      </w:tblGrid>
      <w:tr w:rsidR="00187833" w:rsidRPr="005C3592" w:rsidTr="00187833">
        <w:trPr>
          <w:trHeight w:val="567"/>
        </w:trPr>
        <w:tc>
          <w:tcPr>
            <w:tcW w:w="3162" w:type="dxa"/>
            <w:shd w:val="clear" w:color="auto" w:fill="92D050"/>
            <w:vAlign w:val="center"/>
          </w:tcPr>
          <w:p w:rsidR="00187833" w:rsidRPr="005C3592" w:rsidRDefault="00187833" w:rsidP="006931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12" w:type="dxa"/>
            <w:shd w:val="clear" w:color="auto" w:fill="92D050"/>
            <w:vAlign w:val="center"/>
          </w:tcPr>
          <w:p w:rsidR="00187833" w:rsidRPr="005C3592" w:rsidRDefault="00187833" w:rsidP="006931A6">
            <w:pPr>
              <w:jc w:val="center"/>
              <w:rPr>
                <w:rFonts w:ascii="Arial" w:hAnsi="Arial" w:cs="Arial"/>
                <w:b/>
                <w:bCs/>
              </w:rPr>
            </w:pPr>
            <w:r w:rsidRPr="005C3592"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3140" w:type="dxa"/>
            <w:shd w:val="clear" w:color="auto" w:fill="92D050"/>
            <w:vAlign w:val="center"/>
          </w:tcPr>
          <w:p w:rsidR="00187833" w:rsidRPr="005C3592" w:rsidRDefault="00187833" w:rsidP="006931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</w:t>
            </w:r>
          </w:p>
        </w:tc>
      </w:tr>
      <w:tr w:rsidR="00187833" w:rsidRPr="00C5617D" w:rsidTr="00187833">
        <w:tc>
          <w:tcPr>
            <w:tcW w:w="3162" w:type="dxa"/>
            <w:vAlign w:val="center"/>
          </w:tcPr>
          <w:p w:rsidR="00187833" w:rsidRPr="00C5617D" w:rsidRDefault="00187833" w:rsidP="006931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Education/ Training/Qualifications</w:t>
            </w:r>
          </w:p>
        </w:tc>
        <w:tc>
          <w:tcPr>
            <w:tcW w:w="4012" w:type="dxa"/>
          </w:tcPr>
          <w:p w:rsidR="00187833" w:rsidRDefault="00187833" w:rsidP="006931A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NVQ Level 2 Teaching Assistant / Care (or equivalent)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Maths and English Level 2 (achieved or willing to work towards)</w:t>
            </w:r>
          </w:p>
          <w:p w:rsidR="00187833" w:rsidRPr="00C5617D" w:rsidRDefault="00187833" w:rsidP="006931A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87833" w:rsidRPr="00C5617D" w:rsidRDefault="00187833" w:rsidP="006931A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0" w:type="dxa"/>
          </w:tcPr>
          <w:p w:rsidR="00187833" w:rsidRPr="00C5617D" w:rsidRDefault="00187833" w:rsidP="006931A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NVQ Level 3 Teaching Assistant / Care (or equivalent)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Food Hygiene and Safety Level 2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MIDAS Minibus Driver Certificate</w:t>
            </w:r>
          </w:p>
          <w:p w:rsidR="00187833" w:rsidRPr="00C5617D" w:rsidRDefault="00187833" w:rsidP="006931A6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833" w:rsidRPr="00C839D0" w:rsidTr="00187833">
        <w:tc>
          <w:tcPr>
            <w:tcW w:w="3162" w:type="dxa"/>
            <w:vAlign w:val="center"/>
          </w:tcPr>
          <w:p w:rsidR="00187833" w:rsidRPr="00C5617D" w:rsidRDefault="00187833" w:rsidP="006931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</w:p>
        </w:tc>
        <w:tc>
          <w:tcPr>
            <w:tcW w:w="4012" w:type="dxa"/>
          </w:tcPr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Experience of working in a care or education environment.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 xml:space="preserve">Experience of working </w:t>
            </w:r>
            <w:r>
              <w:rPr>
                <w:rFonts w:ascii="Arial" w:hAnsi="Arial" w:cs="Arial"/>
                <w:sz w:val="20"/>
                <w:szCs w:val="20"/>
              </w:rPr>
              <w:t>with vulnerable adults or young people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9D32F8">
              <w:rPr>
                <w:rFonts w:ascii="Arial" w:hAnsi="Arial" w:cs="Arial"/>
                <w:bCs/>
                <w:sz w:val="20"/>
                <w:szCs w:val="20"/>
              </w:rPr>
              <w:t>Experience of working with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learners with learning difficulties and/or disabilities.</w:t>
            </w:r>
          </w:p>
          <w:p w:rsidR="00187833" w:rsidRPr="009D32F8" w:rsidRDefault="00187833" w:rsidP="006931A6">
            <w:pPr>
              <w:pStyle w:val="ListParagraph"/>
              <w:spacing w:after="0" w:line="240" w:lineRule="auto"/>
              <w:ind w:left="3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40" w:type="dxa"/>
          </w:tcPr>
          <w:p w:rsidR="00187833" w:rsidRPr="009D32F8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9D32F8">
              <w:rPr>
                <w:rFonts w:ascii="Arial" w:hAnsi="Arial" w:cs="Arial"/>
                <w:bCs/>
                <w:sz w:val="20"/>
                <w:szCs w:val="20"/>
              </w:rPr>
              <w:t>Experience of providing in class support to students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839D0">
              <w:rPr>
                <w:rFonts w:ascii="Arial" w:hAnsi="Arial" w:cs="Arial"/>
                <w:bCs/>
                <w:sz w:val="20"/>
                <w:szCs w:val="20"/>
              </w:rPr>
              <w:t xml:space="preserve">Experience of sharing good practice with others. </w:t>
            </w:r>
          </w:p>
          <w:p w:rsidR="00187833" w:rsidRPr="00C839D0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Experience of OFSTED requirements.</w:t>
            </w:r>
          </w:p>
        </w:tc>
      </w:tr>
      <w:tr w:rsidR="00187833" w:rsidRPr="00C5617D" w:rsidTr="00187833">
        <w:tc>
          <w:tcPr>
            <w:tcW w:w="3162" w:type="dxa"/>
            <w:vAlign w:val="center"/>
          </w:tcPr>
          <w:p w:rsidR="00187833" w:rsidRPr="00C5617D" w:rsidRDefault="00187833" w:rsidP="006931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Competencies</w:t>
            </w:r>
          </w:p>
        </w:tc>
        <w:tc>
          <w:tcPr>
            <w:tcW w:w="4012" w:type="dxa"/>
          </w:tcPr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C5617D">
              <w:rPr>
                <w:rFonts w:ascii="Arial" w:hAnsi="Arial" w:cs="Arial"/>
                <w:bCs/>
                <w:sz w:val="20"/>
                <w:szCs w:val="20"/>
              </w:rPr>
              <w:t>Well developed</w:t>
            </w:r>
            <w:proofErr w:type="spellEnd"/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 communication skills (oral and written)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Basic ICT Skills.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Excellent interpersonal skills.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Ability to motivate others.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Able to look at a problem and produce </w:t>
            </w:r>
          </w:p>
          <w:p w:rsidR="00187833" w:rsidRPr="00C5617D" w:rsidRDefault="00187833" w:rsidP="006931A6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creative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 solutions.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Ability to work effectively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and sensitively </w:t>
            </w:r>
            <w:r w:rsidRPr="00C5617D">
              <w:rPr>
                <w:rFonts w:ascii="Arial" w:hAnsi="Arial" w:cs="Arial"/>
                <w:bCs/>
                <w:sz w:val="20"/>
                <w:szCs w:val="20"/>
              </w:rPr>
              <w:t>with service users (families/carers, staff and professionals)</w:t>
            </w:r>
          </w:p>
          <w:p w:rsidR="00187833" w:rsidRPr="00C839D0" w:rsidRDefault="00187833" w:rsidP="006931A6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40" w:type="dxa"/>
          </w:tcPr>
          <w:p w:rsidR="00187833" w:rsidRPr="00F537CE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37CE">
              <w:rPr>
                <w:rFonts w:ascii="Arial" w:hAnsi="Arial" w:cs="Arial"/>
                <w:sz w:val="20"/>
                <w:szCs w:val="20"/>
              </w:rPr>
              <w:t>Basic understanding of Autism / special needs.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Knowledge of relevant legislative framework, including safeguarding procedures.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Report writing skills.</w:t>
            </w:r>
          </w:p>
          <w:p w:rsidR="00187833" w:rsidRDefault="00187833" w:rsidP="006931A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187833" w:rsidRPr="00C5617D" w:rsidRDefault="00187833" w:rsidP="006931A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833" w:rsidRPr="00C5617D" w:rsidTr="00187833">
        <w:tc>
          <w:tcPr>
            <w:tcW w:w="3162" w:type="dxa"/>
            <w:vAlign w:val="center"/>
          </w:tcPr>
          <w:p w:rsidR="00187833" w:rsidRPr="00C5617D" w:rsidRDefault="00187833" w:rsidP="006931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Values and Attitudes</w:t>
            </w:r>
          </w:p>
        </w:tc>
        <w:tc>
          <w:tcPr>
            <w:tcW w:w="4012" w:type="dxa"/>
          </w:tcPr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Confidence and professionalism 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Focused and flexible.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839D0">
              <w:rPr>
                <w:rFonts w:ascii="Arial" w:hAnsi="Arial" w:cs="Arial"/>
                <w:bCs/>
                <w:sz w:val="20"/>
                <w:szCs w:val="20"/>
              </w:rPr>
              <w:t>Calm manner with an appreciation of </w:t>
            </w:r>
          </w:p>
          <w:p w:rsidR="00187833" w:rsidRDefault="00187833" w:rsidP="006931A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proofErr w:type="gramStart"/>
            <w:r w:rsidRPr="00C839D0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C839D0">
              <w:rPr>
                <w:rFonts w:ascii="Arial" w:hAnsi="Arial" w:cs="Arial"/>
                <w:bCs/>
                <w:sz w:val="20"/>
                <w:szCs w:val="20"/>
              </w:rPr>
              <w:t> good sense of humour.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Amicable and approachable.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Team player with sound initiative.</w:t>
            </w:r>
          </w:p>
          <w:p w:rsidR="00187833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Enthusiasm. </w:t>
            </w:r>
          </w:p>
          <w:p w:rsidR="00187833" w:rsidRPr="00C5617D" w:rsidRDefault="00187833" w:rsidP="006931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Empathy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40" w:type="dxa"/>
          </w:tcPr>
          <w:p w:rsidR="00187833" w:rsidRPr="00C5617D" w:rsidRDefault="00187833" w:rsidP="006931A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833" w:rsidRPr="00C5617D" w:rsidTr="00187833">
        <w:trPr>
          <w:trHeight w:val="70"/>
        </w:trPr>
        <w:tc>
          <w:tcPr>
            <w:tcW w:w="3162" w:type="dxa"/>
            <w:vAlign w:val="center"/>
          </w:tcPr>
          <w:p w:rsidR="00187833" w:rsidRPr="00C5617D" w:rsidRDefault="00187833" w:rsidP="006931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Additional Requirements</w:t>
            </w:r>
          </w:p>
        </w:tc>
        <w:tc>
          <w:tcPr>
            <w:tcW w:w="4012" w:type="dxa"/>
          </w:tcPr>
          <w:p w:rsidR="00187833" w:rsidRPr="004F7138" w:rsidRDefault="00187833" w:rsidP="006931A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65"/>
              <w:rPr>
                <w:rFonts w:ascii="Arial" w:hAnsi="Arial" w:cs="Arial"/>
                <w:sz w:val="20"/>
                <w:szCs w:val="20"/>
              </w:rPr>
            </w:pPr>
            <w:r w:rsidRPr="004F7138">
              <w:rPr>
                <w:rFonts w:ascii="Arial" w:hAnsi="Arial" w:cs="Arial"/>
                <w:sz w:val="20"/>
                <w:szCs w:val="20"/>
              </w:rPr>
              <w:t xml:space="preserve">This post is subject to a satisfactory Enhanced DBS check </w:t>
            </w:r>
          </w:p>
          <w:p w:rsidR="00187833" w:rsidRPr="00703B04" w:rsidRDefault="00187833" w:rsidP="006931A6">
            <w:pPr>
              <w:pStyle w:val="BodyText2"/>
              <w:numPr>
                <w:ilvl w:val="0"/>
                <w:numId w:val="19"/>
              </w:numPr>
              <w:ind w:left="365"/>
              <w:rPr>
                <w:rFonts w:cs="Arial"/>
                <w:b w:val="0"/>
                <w:sz w:val="20"/>
              </w:rPr>
            </w:pPr>
            <w:r w:rsidRPr="00730382">
              <w:rPr>
                <w:rFonts w:cs="Arial"/>
                <w:b w:val="0"/>
                <w:sz w:val="20"/>
              </w:rPr>
              <w:t xml:space="preserve">Committed to the ethos of </w:t>
            </w:r>
            <w:r w:rsidRPr="00703B04">
              <w:rPr>
                <w:rFonts w:cs="Arial"/>
                <w:b w:val="0"/>
                <w:sz w:val="20"/>
              </w:rPr>
              <w:t>Groundwork and its practices.</w:t>
            </w:r>
          </w:p>
          <w:p w:rsidR="00187833" w:rsidRPr="00C5617D" w:rsidRDefault="00187833" w:rsidP="006931A6">
            <w:pPr>
              <w:pStyle w:val="Header"/>
              <w:numPr>
                <w:ilvl w:val="0"/>
                <w:numId w:val="19"/>
              </w:numPr>
              <w:ind w:left="365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03B04">
              <w:rPr>
                <w:rFonts w:ascii="Arial" w:hAnsi="Arial" w:cs="Arial"/>
                <w:sz w:val="20"/>
              </w:rPr>
              <w:t>Commitment to Health and Safety, Safeguarding and Prevent processes.</w:t>
            </w:r>
          </w:p>
        </w:tc>
        <w:tc>
          <w:tcPr>
            <w:tcW w:w="3140" w:type="dxa"/>
          </w:tcPr>
          <w:p w:rsidR="00187833" w:rsidRPr="00C5617D" w:rsidRDefault="00187833" w:rsidP="006931A6">
            <w:pPr>
              <w:pStyle w:val="Header"/>
              <w:numPr>
                <w:ilvl w:val="0"/>
                <w:numId w:val="1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14B29">
              <w:rPr>
                <w:rFonts w:ascii="Arial" w:hAnsi="Arial" w:cs="Arial"/>
                <w:sz w:val="20"/>
                <w:szCs w:val="20"/>
              </w:rPr>
              <w:t>A full driving license</w:t>
            </w:r>
          </w:p>
        </w:tc>
      </w:tr>
    </w:tbl>
    <w:p w:rsidR="006A394A" w:rsidRPr="005C3592" w:rsidRDefault="006A394A" w:rsidP="00C11F79">
      <w:pPr>
        <w:rPr>
          <w:rFonts w:ascii="Arial" w:hAnsi="Arial" w:cs="Arial"/>
          <w:sz w:val="32"/>
          <w:szCs w:val="32"/>
        </w:rPr>
      </w:pPr>
    </w:p>
    <w:tbl>
      <w:tblPr>
        <w:tblpPr w:leftFromText="180" w:rightFromText="180" w:vertAnchor="page" w:horzAnchor="margin" w:tblpXSpec="center" w:tblpY="198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4012"/>
        <w:gridCol w:w="3140"/>
      </w:tblGrid>
      <w:tr w:rsidR="00871F28" w:rsidRPr="005C3592" w:rsidTr="00871F28">
        <w:trPr>
          <w:trHeight w:val="567"/>
        </w:trPr>
        <w:tc>
          <w:tcPr>
            <w:tcW w:w="3359" w:type="dxa"/>
            <w:shd w:val="clear" w:color="auto" w:fill="92D050"/>
            <w:vAlign w:val="center"/>
          </w:tcPr>
          <w:p w:rsidR="00871F28" w:rsidRPr="005C3592" w:rsidRDefault="00871F28" w:rsidP="00871F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59" w:type="dxa"/>
            <w:shd w:val="clear" w:color="auto" w:fill="92D050"/>
            <w:vAlign w:val="center"/>
          </w:tcPr>
          <w:p w:rsidR="00871F28" w:rsidRPr="005C3592" w:rsidRDefault="00871F28" w:rsidP="00871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5C3592"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3596" w:type="dxa"/>
            <w:shd w:val="clear" w:color="auto" w:fill="92D050"/>
            <w:vAlign w:val="center"/>
          </w:tcPr>
          <w:p w:rsidR="00871F28" w:rsidRPr="005C3592" w:rsidRDefault="00871F28" w:rsidP="00871F2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</w:t>
            </w:r>
          </w:p>
        </w:tc>
      </w:tr>
      <w:tr w:rsidR="00871F28" w:rsidRPr="005C3592" w:rsidTr="00871F28">
        <w:tc>
          <w:tcPr>
            <w:tcW w:w="3359" w:type="dxa"/>
            <w:vAlign w:val="center"/>
          </w:tcPr>
          <w:p w:rsidR="00871F28" w:rsidRPr="00C5617D" w:rsidRDefault="00871F28" w:rsidP="00871F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Education/ Training/Qualifications</w:t>
            </w:r>
          </w:p>
        </w:tc>
        <w:tc>
          <w:tcPr>
            <w:tcW w:w="3359" w:type="dxa"/>
          </w:tcPr>
          <w:p w:rsidR="00871F28" w:rsidRDefault="00CA442B" w:rsidP="00C839D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NVQ Level 2 Teaching Assistant / Care (or equivalent)</w:t>
            </w:r>
          </w:p>
          <w:p w:rsidR="00070464" w:rsidRPr="00C5617D" w:rsidRDefault="00070464" w:rsidP="00C839D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Maths and English Level 2 (achieved or willing to work towards)</w:t>
            </w:r>
          </w:p>
          <w:p w:rsidR="00871F28" w:rsidRPr="00C5617D" w:rsidRDefault="00871F28" w:rsidP="00C839D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71F28" w:rsidRPr="00C5617D" w:rsidRDefault="00871F28" w:rsidP="00C839D0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6" w:type="dxa"/>
          </w:tcPr>
          <w:p w:rsidR="00CA442B" w:rsidRPr="00C5617D" w:rsidRDefault="00CA442B" w:rsidP="00C839D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NVQ Level 3 Teaching Assistant / Care (or equivalent)</w:t>
            </w:r>
          </w:p>
          <w:p w:rsidR="00871F28" w:rsidRDefault="00CA442B" w:rsidP="00C839D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 xml:space="preserve">Food Hygiene and Safety </w:t>
            </w:r>
            <w:r w:rsidR="00C5617D" w:rsidRPr="00C5617D">
              <w:rPr>
                <w:rFonts w:ascii="Arial" w:hAnsi="Arial" w:cs="Arial"/>
                <w:sz w:val="20"/>
                <w:szCs w:val="20"/>
              </w:rPr>
              <w:t>Level 2</w:t>
            </w:r>
          </w:p>
          <w:p w:rsidR="00C5617D" w:rsidRDefault="00514B29" w:rsidP="00F537C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MIDAS Minibus Driver Certificate</w:t>
            </w:r>
          </w:p>
          <w:p w:rsidR="00703B04" w:rsidRPr="00C5617D" w:rsidRDefault="00703B04" w:rsidP="00703B04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1F28" w:rsidRPr="005C3592" w:rsidTr="00871F28">
        <w:tc>
          <w:tcPr>
            <w:tcW w:w="3359" w:type="dxa"/>
            <w:vAlign w:val="center"/>
          </w:tcPr>
          <w:p w:rsidR="00871F28" w:rsidRPr="00C5617D" w:rsidRDefault="00871F28" w:rsidP="00871F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</w:p>
        </w:tc>
        <w:tc>
          <w:tcPr>
            <w:tcW w:w="3359" w:type="dxa"/>
          </w:tcPr>
          <w:p w:rsidR="006A1843" w:rsidRDefault="00871F28" w:rsidP="00C839D0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Experience </w:t>
            </w:r>
            <w:r w:rsidR="00CA442B" w:rsidRPr="00C5617D">
              <w:rPr>
                <w:rFonts w:ascii="Arial" w:hAnsi="Arial" w:cs="Arial"/>
                <w:bCs/>
                <w:sz w:val="20"/>
                <w:szCs w:val="20"/>
              </w:rPr>
              <w:t>of working in a care or education environment.</w:t>
            </w:r>
          </w:p>
          <w:p w:rsidR="00871F28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 xml:space="preserve">Experience of working </w:t>
            </w:r>
            <w:r w:rsidR="00D36C26">
              <w:rPr>
                <w:rFonts w:ascii="Arial" w:hAnsi="Arial" w:cs="Arial"/>
                <w:sz w:val="20"/>
                <w:szCs w:val="20"/>
              </w:rPr>
              <w:t>with vulnerable adults or young people</w:t>
            </w:r>
          </w:p>
          <w:p w:rsidR="002F129E" w:rsidRDefault="009D32F8" w:rsidP="009D32F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9D32F8">
              <w:rPr>
                <w:rFonts w:ascii="Arial" w:hAnsi="Arial" w:cs="Arial"/>
                <w:bCs/>
                <w:sz w:val="20"/>
                <w:szCs w:val="20"/>
              </w:rPr>
              <w:t>Experience of working with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learners with learning difficulties and/or disabilities.</w:t>
            </w:r>
          </w:p>
          <w:p w:rsidR="00703B04" w:rsidRPr="009D32F8" w:rsidRDefault="00703B04" w:rsidP="00703B04">
            <w:pPr>
              <w:pStyle w:val="ListParagraph"/>
              <w:spacing w:after="0" w:line="240" w:lineRule="auto"/>
              <w:ind w:left="3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96" w:type="dxa"/>
          </w:tcPr>
          <w:p w:rsidR="00C5617D" w:rsidRPr="009D32F8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9D32F8">
              <w:rPr>
                <w:rFonts w:ascii="Arial" w:hAnsi="Arial" w:cs="Arial"/>
                <w:bCs/>
                <w:sz w:val="20"/>
                <w:szCs w:val="20"/>
              </w:rPr>
              <w:t>Experience of providing in class support to students</w:t>
            </w:r>
          </w:p>
          <w:p w:rsidR="00C5617D" w:rsidRDefault="00C839D0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839D0">
              <w:rPr>
                <w:rFonts w:ascii="Arial" w:hAnsi="Arial" w:cs="Arial"/>
                <w:bCs/>
                <w:sz w:val="20"/>
                <w:szCs w:val="20"/>
              </w:rPr>
              <w:t xml:space="preserve">Experience of sharing good practice with others. </w:t>
            </w:r>
          </w:p>
          <w:p w:rsidR="00514B29" w:rsidRPr="00C839D0" w:rsidRDefault="00514B29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Experience of OFSTED requirements.</w:t>
            </w:r>
          </w:p>
        </w:tc>
      </w:tr>
      <w:tr w:rsidR="00871F28" w:rsidRPr="005C3592" w:rsidTr="00871F28">
        <w:tc>
          <w:tcPr>
            <w:tcW w:w="3359" w:type="dxa"/>
            <w:vAlign w:val="center"/>
          </w:tcPr>
          <w:p w:rsidR="00871F28" w:rsidRPr="00C5617D" w:rsidRDefault="00871F28" w:rsidP="00871F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Competencies</w:t>
            </w:r>
          </w:p>
        </w:tc>
        <w:tc>
          <w:tcPr>
            <w:tcW w:w="3359" w:type="dxa"/>
          </w:tcPr>
          <w:p w:rsidR="00CA442B" w:rsidRPr="00C5617D" w:rsidRDefault="00871F28" w:rsidP="00C839D0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C5617D">
              <w:rPr>
                <w:rFonts w:ascii="Arial" w:hAnsi="Arial" w:cs="Arial"/>
                <w:bCs/>
                <w:sz w:val="20"/>
                <w:szCs w:val="20"/>
              </w:rPr>
              <w:t>Well developed</w:t>
            </w:r>
            <w:proofErr w:type="spellEnd"/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 communication skills 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(oral and written)</w:t>
            </w:r>
          </w:p>
          <w:p w:rsidR="00CA442B" w:rsidRPr="00C5617D" w:rsidRDefault="00CA442B" w:rsidP="00C839D0">
            <w:pPr>
              <w:pStyle w:val="ListParagraph"/>
              <w:numPr>
                <w:ilvl w:val="0"/>
                <w:numId w:val="15"/>
              </w:numPr>
              <w:spacing w:line="240" w:lineRule="auto"/>
              <w:ind w:left="357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Basic ICT Skills.</w:t>
            </w:r>
          </w:p>
          <w:p w:rsidR="00871F28" w:rsidRPr="00C5617D" w:rsidRDefault="00871F28" w:rsidP="00C839D0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Excellent interpersonal skills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871F28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Ability to motivate others</w:t>
            </w:r>
            <w:r w:rsidR="00635773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C5617D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Able to look at a problem and produce </w:t>
            </w:r>
          </w:p>
          <w:p w:rsidR="00C5617D" w:rsidRPr="00C5617D" w:rsidRDefault="00514B29" w:rsidP="00C839D0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="00347A8E">
              <w:rPr>
                <w:rFonts w:ascii="Arial" w:hAnsi="Arial" w:cs="Arial"/>
                <w:bCs/>
                <w:sz w:val="20"/>
                <w:szCs w:val="20"/>
              </w:rPr>
              <w:t>reative</w:t>
            </w:r>
            <w:proofErr w:type="gramEnd"/>
            <w:r w:rsidR="00C5617D">
              <w:rPr>
                <w:rFonts w:ascii="Arial" w:hAnsi="Arial" w:cs="Arial"/>
                <w:bCs/>
                <w:sz w:val="20"/>
                <w:szCs w:val="20"/>
              </w:rPr>
              <w:t> solutions.</w:t>
            </w:r>
          </w:p>
          <w:p w:rsidR="00871F28" w:rsidRDefault="00CA442B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Ability to work effectively</w:t>
            </w:r>
            <w:r w:rsidR="00C5617D">
              <w:rPr>
                <w:rFonts w:ascii="Arial" w:hAnsi="Arial" w:cs="Arial"/>
                <w:bCs/>
                <w:sz w:val="20"/>
                <w:szCs w:val="20"/>
              </w:rPr>
              <w:t xml:space="preserve"> and sensitively </w:t>
            </w:r>
            <w:r w:rsidRPr="00C5617D">
              <w:rPr>
                <w:rFonts w:ascii="Arial" w:hAnsi="Arial" w:cs="Arial"/>
                <w:bCs/>
                <w:sz w:val="20"/>
                <w:szCs w:val="20"/>
              </w:rPr>
              <w:t>with service users (families/carers, staff and professionals)</w:t>
            </w:r>
          </w:p>
          <w:p w:rsidR="00703B04" w:rsidRPr="00C839D0" w:rsidRDefault="00703B04" w:rsidP="00703B04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96" w:type="dxa"/>
          </w:tcPr>
          <w:p w:rsidR="00C5617D" w:rsidRPr="00F537CE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37CE">
              <w:rPr>
                <w:rFonts w:ascii="Arial" w:hAnsi="Arial" w:cs="Arial"/>
                <w:sz w:val="20"/>
                <w:szCs w:val="20"/>
              </w:rPr>
              <w:t>Basic understanding of Autism / special needs.</w:t>
            </w:r>
          </w:p>
          <w:p w:rsidR="00C5617D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Knowledge of relevant legislative framework, including safeguarding procedures.</w:t>
            </w:r>
          </w:p>
          <w:p w:rsidR="006A1843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Report writing skills.</w:t>
            </w:r>
          </w:p>
          <w:p w:rsidR="00C839D0" w:rsidRDefault="00C839D0" w:rsidP="00C839D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C839D0" w:rsidRPr="00C5617D" w:rsidRDefault="00C839D0" w:rsidP="00C839D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1F28" w:rsidRPr="005C3592" w:rsidTr="00871F28">
        <w:tc>
          <w:tcPr>
            <w:tcW w:w="3359" w:type="dxa"/>
            <w:vAlign w:val="center"/>
          </w:tcPr>
          <w:p w:rsidR="00871F28" w:rsidRPr="00C5617D" w:rsidRDefault="00871F28" w:rsidP="00871F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Values and Attitudes</w:t>
            </w:r>
          </w:p>
        </w:tc>
        <w:tc>
          <w:tcPr>
            <w:tcW w:w="3359" w:type="dxa"/>
          </w:tcPr>
          <w:p w:rsidR="00871F28" w:rsidRPr="00C5617D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Confidence and professionalism </w:t>
            </w:r>
          </w:p>
          <w:p w:rsidR="00871F28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Focused and flexible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C839D0" w:rsidRDefault="00C839D0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839D0">
              <w:rPr>
                <w:rFonts w:ascii="Arial" w:hAnsi="Arial" w:cs="Arial"/>
                <w:bCs/>
                <w:sz w:val="20"/>
                <w:szCs w:val="20"/>
              </w:rPr>
              <w:t>Calm manner with an appreciation of </w:t>
            </w:r>
          </w:p>
          <w:p w:rsidR="00C5617D" w:rsidRDefault="00C839D0" w:rsidP="00C839D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proofErr w:type="gramStart"/>
            <w:r w:rsidRPr="00C839D0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C839D0">
              <w:rPr>
                <w:rFonts w:ascii="Arial" w:hAnsi="Arial" w:cs="Arial"/>
                <w:bCs/>
                <w:sz w:val="20"/>
                <w:szCs w:val="20"/>
              </w:rPr>
              <w:t> good sense of humour.</w:t>
            </w:r>
          </w:p>
          <w:p w:rsidR="00871F28" w:rsidRPr="00C5617D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Amicable and approachable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871F28" w:rsidRPr="00C5617D" w:rsidRDefault="00871F28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Team player with sound initiative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C5617D" w:rsidRDefault="002F129E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bCs/>
                <w:sz w:val="20"/>
                <w:szCs w:val="20"/>
              </w:rPr>
              <w:t>Enthusiasm</w:t>
            </w:r>
            <w:r w:rsidR="00C5617D" w:rsidRPr="00C5617D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C561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C5617D" w:rsidRPr="00C5617D" w:rsidRDefault="00C5617D" w:rsidP="00C839D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617D">
              <w:rPr>
                <w:rFonts w:ascii="Arial" w:hAnsi="Arial" w:cs="Arial"/>
                <w:sz w:val="20"/>
                <w:szCs w:val="20"/>
              </w:rPr>
              <w:t>Empathy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96" w:type="dxa"/>
          </w:tcPr>
          <w:p w:rsidR="00871F28" w:rsidRPr="00C5617D" w:rsidRDefault="00871F28" w:rsidP="00C839D0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1F28" w:rsidRPr="005C3592" w:rsidTr="00871F28">
        <w:trPr>
          <w:trHeight w:val="70"/>
        </w:trPr>
        <w:tc>
          <w:tcPr>
            <w:tcW w:w="3359" w:type="dxa"/>
            <w:vAlign w:val="center"/>
          </w:tcPr>
          <w:p w:rsidR="00871F28" w:rsidRPr="00C5617D" w:rsidRDefault="00871F28" w:rsidP="00871F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617D">
              <w:rPr>
                <w:rFonts w:ascii="Arial" w:hAnsi="Arial" w:cs="Arial"/>
                <w:b/>
                <w:sz w:val="22"/>
                <w:szCs w:val="22"/>
              </w:rPr>
              <w:t>Additional Requirements</w:t>
            </w:r>
          </w:p>
        </w:tc>
        <w:tc>
          <w:tcPr>
            <w:tcW w:w="3359" w:type="dxa"/>
          </w:tcPr>
          <w:p w:rsidR="00703B04" w:rsidRPr="004F7138" w:rsidRDefault="00703B04" w:rsidP="00703B0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65"/>
              <w:rPr>
                <w:rFonts w:ascii="Arial" w:hAnsi="Arial" w:cs="Arial"/>
                <w:sz w:val="20"/>
                <w:szCs w:val="20"/>
              </w:rPr>
            </w:pPr>
            <w:r w:rsidRPr="004F7138">
              <w:rPr>
                <w:rFonts w:ascii="Arial" w:hAnsi="Arial" w:cs="Arial"/>
                <w:sz w:val="20"/>
                <w:szCs w:val="20"/>
              </w:rPr>
              <w:t xml:space="preserve">This post is subject to a satisfactory Enhanced DBS check </w:t>
            </w:r>
          </w:p>
          <w:p w:rsidR="00703B04" w:rsidRPr="00703B04" w:rsidRDefault="00703B04" w:rsidP="00703B04">
            <w:pPr>
              <w:pStyle w:val="BodyText2"/>
              <w:numPr>
                <w:ilvl w:val="0"/>
                <w:numId w:val="19"/>
              </w:numPr>
              <w:ind w:left="365"/>
              <w:rPr>
                <w:rFonts w:cs="Arial"/>
                <w:b w:val="0"/>
                <w:sz w:val="20"/>
              </w:rPr>
            </w:pPr>
            <w:r w:rsidRPr="00730382">
              <w:rPr>
                <w:rFonts w:cs="Arial"/>
                <w:b w:val="0"/>
                <w:sz w:val="20"/>
              </w:rPr>
              <w:t xml:space="preserve">Committed to the ethos of </w:t>
            </w:r>
            <w:r w:rsidRPr="00703B04">
              <w:rPr>
                <w:rFonts w:cs="Arial"/>
                <w:b w:val="0"/>
                <w:sz w:val="20"/>
              </w:rPr>
              <w:t xml:space="preserve">Groundwork and </w:t>
            </w:r>
            <w:r w:rsidR="00645F9B" w:rsidRPr="00703B04">
              <w:rPr>
                <w:rFonts w:cs="Arial"/>
                <w:b w:val="0"/>
                <w:sz w:val="20"/>
              </w:rPr>
              <w:t>its</w:t>
            </w:r>
            <w:r w:rsidRPr="00703B04">
              <w:rPr>
                <w:rFonts w:cs="Arial"/>
                <w:b w:val="0"/>
                <w:sz w:val="20"/>
              </w:rPr>
              <w:t xml:space="preserve"> practices.</w:t>
            </w:r>
          </w:p>
          <w:p w:rsidR="00871F28" w:rsidRPr="00C5617D" w:rsidRDefault="00703B04" w:rsidP="00703B04">
            <w:pPr>
              <w:pStyle w:val="Header"/>
              <w:numPr>
                <w:ilvl w:val="0"/>
                <w:numId w:val="19"/>
              </w:numPr>
              <w:ind w:left="365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03B04">
              <w:rPr>
                <w:rFonts w:ascii="Arial" w:hAnsi="Arial" w:cs="Arial"/>
                <w:sz w:val="20"/>
              </w:rPr>
              <w:t>Commitment to Health and Safety, Safeguarding and Prevent processes.</w:t>
            </w:r>
          </w:p>
        </w:tc>
        <w:tc>
          <w:tcPr>
            <w:tcW w:w="3596" w:type="dxa"/>
          </w:tcPr>
          <w:p w:rsidR="00C5617D" w:rsidRPr="00C5617D" w:rsidRDefault="00635773" w:rsidP="00514B29">
            <w:pPr>
              <w:pStyle w:val="Header"/>
              <w:numPr>
                <w:ilvl w:val="0"/>
                <w:numId w:val="1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14B29">
              <w:rPr>
                <w:rFonts w:ascii="Arial" w:hAnsi="Arial" w:cs="Arial"/>
                <w:sz w:val="20"/>
                <w:szCs w:val="20"/>
              </w:rPr>
              <w:t>A full driving license</w:t>
            </w:r>
          </w:p>
        </w:tc>
      </w:tr>
    </w:tbl>
    <w:p w:rsidR="00097FDE" w:rsidRPr="00192A1A" w:rsidRDefault="00097FDE" w:rsidP="00192A1A">
      <w:pPr>
        <w:widowControl w:val="0"/>
        <w:tabs>
          <w:tab w:val="left" w:pos="2490"/>
        </w:tabs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097FDE" w:rsidRPr="00192A1A" w:rsidSect="00514B29">
      <w:footerReference w:type="default" r:id="rId9"/>
      <w:pgSz w:w="12240" w:h="15840"/>
      <w:pgMar w:top="1440" w:right="162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D1F" w:rsidRDefault="00406D1F">
      <w:r>
        <w:separator/>
      </w:r>
    </w:p>
  </w:endnote>
  <w:endnote w:type="continuationSeparator" w:id="0">
    <w:p w:rsidR="00406D1F" w:rsidRDefault="00406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FEC" w:rsidRDefault="00022FEC" w:rsidP="00097F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D1F" w:rsidRDefault="00406D1F">
      <w:r>
        <w:separator/>
      </w:r>
    </w:p>
  </w:footnote>
  <w:footnote w:type="continuationSeparator" w:id="0">
    <w:p w:rsidR="00406D1F" w:rsidRDefault="00406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03F26"/>
    <w:multiLevelType w:val="hybridMultilevel"/>
    <w:tmpl w:val="B5F05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020B8"/>
    <w:multiLevelType w:val="multilevel"/>
    <w:tmpl w:val="DCEAA7D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E97586A"/>
    <w:multiLevelType w:val="hybridMultilevel"/>
    <w:tmpl w:val="81A282F0"/>
    <w:lvl w:ilvl="0" w:tplc="FBDA7C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1C44400"/>
    <w:multiLevelType w:val="hybridMultilevel"/>
    <w:tmpl w:val="FDF8A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8B36A3"/>
    <w:multiLevelType w:val="hybridMultilevel"/>
    <w:tmpl w:val="E216F82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C34EEA"/>
    <w:multiLevelType w:val="hybridMultilevel"/>
    <w:tmpl w:val="ADBEF73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E3E5E9C"/>
    <w:multiLevelType w:val="hybridMultilevel"/>
    <w:tmpl w:val="A6966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82B4C"/>
    <w:multiLevelType w:val="hybridMultilevel"/>
    <w:tmpl w:val="3A6E0734"/>
    <w:lvl w:ilvl="0" w:tplc="65025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096688"/>
    <w:multiLevelType w:val="hybridMultilevel"/>
    <w:tmpl w:val="1D66424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EA58A2"/>
    <w:multiLevelType w:val="hybridMultilevel"/>
    <w:tmpl w:val="236C7248"/>
    <w:lvl w:ilvl="0" w:tplc="A0C415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A00D10"/>
    <w:multiLevelType w:val="hybridMultilevel"/>
    <w:tmpl w:val="934EC3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280443"/>
    <w:multiLevelType w:val="multilevel"/>
    <w:tmpl w:val="ADBE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1AC09B4"/>
    <w:multiLevelType w:val="multilevel"/>
    <w:tmpl w:val="C96606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5474642"/>
    <w:multiLevelType w:val="hybridMultilevel"/>
    <w:tmpl w:val="20222F8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C811ED"/>
    <w:multiLevelType w:val="hybridMultilevel"/>
    <w:tmpl w:val="D4346A4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7D4D28"/>
    <w:multiLevelType w:val="hybridMultilevel"/>
    <w:tmpl w:val="8AAA1C26"/>
    <w:lvl w:ilvl="0" w:tplc="08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BE8CFBA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76253B5D"/>
    <w:multiLevelType w:val="hybridMultilevel"/>
    <w:tmpl w:val="A002E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A84D64"/>
    <w:multiLevelType w:val="multilevel"/>
    <w:tmpl w:val="8072F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352794"/>
    <w:multiLevelType w:val="hybridMultilevel"/>
    <w:tmpl w:val="1402F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7F0CC6"/>
    <w:multiLevelType w:val="hybridMultilevel"/>
    <w:tmpl w:val="FA5A199E"/>
    <w:lvl w:ilvl="0" w:tplc="08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9"/>
  </w:num>
  <w:num w:numId="6">
    <w:abstractNumId w:val="15"/>
  </w:num>
  <w:num w:numId="7">
    <w:abstractNumId w:val="13"/>
  </w:num>
  <w:num w:numId="8">
    <w:abstractNumId w:val="14"/>
  </w:num>
  <w:num w:numId="9">
    <w:abstractNumId w:val="8"/>
  </w:num>
  <w:num w:numId="10">
    <w:abstractNumId w:val="4"/>
  </w:num>
  <w:num w:numId="11">
    <w:abstractNumId w:val="1"/>
  </w:num>
  <w:num w:numId="12">
    <w:abstractNumId w:val="12"/>
  </w:num>
  <w:num w:numId="13">
    <w:abstractNumId w:val="16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0"/>
  </w:num>
  <w:num w:numId="17">
    <w:abstractNumId w:val="11"/>
  </w:num>
  <w:num w:numId="18">
    <w:abstractNumId w:val="9"/>
  </w:num>
  <w:num w:numId="19">
    <w:abstractNumId w:val="1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C3"/>
    <w:rsid w:val="00016C4A"/>
    <w:rsid w:val="00022FEC"/>
    <w:rsid w:val="00023126"/>
    <w:rsid w:val="00026AB2"/>
    <w:rsid w:val="00053825"/>
    <w:rsid w:val="00055F17"/>
    <w:rsid w:val="00064300"/>
    <w:rsid w:val="00070464"/>
    <w:rsid w:val="0007154C"/>
    <w:rsid w:val="000845CF"/>
    <w:rsid w:val="0009191E"/>
    <w:rsid w:val="00097FDE"/>
    <w:rsid w:val="000A18FC"/>
    <w:rsid w:val="000B05B3"/>
    <w:rsid w:val="000F7C5D"/>
    <w:rsid w:val="001047C3"/>
    <w:rsid w:val="0010744F"/>
    <w:rsid w:val="00110DE6"/>
    <w:rsid w:val="00135864"/>
    <w:rsid w:val="00153A55"/>
    <w:rsid w:val="00174A1F"/>
    <w:rsid w:val="00187833"/>
    <w:rsid w:val="00192A1A"/>
    <w:rsid w:val="0019304A"/>
    <w:rsid w:val="001A0324"/>
    <w:rsid w:val="001A0E28"/>
    <w:rsid w:val="001A7A6C"/>
    <w:rsid w:val="001C4FE2"/>
    <w:rsid w:val="001C7373"/>
    <w:rsid w:val="001E1E7C"/>
    <w:rsid w:val="001F52AE"/>
    <w:rsid w:val="00214FE9"/>
    <w:rsid w:val="0023443C"/>
    <w:rsid w:val="002711A6"/>
    <w:rsid w:val="00283E2B"/>
    <w:rsid w:val="002924E7"/>
    <w:rsid w:val="00292EE6"/>
    <w:rsid w:val="002C11C5"/>
    <w:rsid w:val="002D0DE9"/>
    <w:rsid w:val="002D4389"/>
    <w:rsid w:val="002D48EB"/>
    <w:rsid w:val="002E2F78"/>
    <w:rsid w:val="002F129E"/>
    <w:rsid w:val="003266C3"/>
    <w:rsid w:val="003430EC"/>
    <w:rsid w:val="00344BBB"/>
    <w:rsid w:val="00347A8E"/>
    <w:rsid w:val="003575B5"/>
    <w:rsid w:val="003815EF"/>
    <w:rsid w:val="00384BA0"/>
    <w:rsid w:val="00393CB8"/>
    <w:rsid w:val="003B2D50"/>
    <w:rsid w:val="003B4EB8"/>
    <w:rsid w:val="003D06F0"/>
    <w:rsid w:val="003D1319"/>
    <w:rsid w:val="003D7AD2"/>
    <w:rsid w:val="003E5F2C"/>
    <w:rsid w:val="00400AF3"/>
    <w:rsid w:val="004016FE"/>
    <w:rsid w:val="00406D1F"/>
    <w:rsid w:val="00416628"/>
    <w:rsid w:val="004206DF"/>
    <w:rsid w:val="0043309F"/>
    <w:rsid w:val="00446053"/>
    <w:rsid w:val="00460CE4"/>
    <w:rsid w:val="004A75AA"/>
    <w:rsid w:val="004B08BE"/>
    <w:rsid w:val="00500F9E"/>
    <w:rsid w:val="00514B29"/>
    <w:rsid w:val="00517173"/>
    <w:rsid w:val="005244AA"/>
    <w:rsid w:val="005457DE"/>
    <w:rsid w:val="0058084D"/>
    <w:rsid w:val="00581D78"/>
    <w:rsid w:val="005A26B2"/>
    <w:rsid w:val="005A3EA6"/>
    <w:rsid w:val="005C3592"/>
    <w:rsid w:val="005D1D96"/>
    <w:rsid w:val="005D49E2"/>
    <w:rsid w:val="005F265D"/>
    <w:rsid w:val="005F55EC"/>
    <w:rsid w:val="005F70C1"/>
    <w:rsid w:val="0063173D"/>
    <w:rsid w:val="00631CEC"/>
    <w:rsid w:val="0063281A"/>
    <w:rsid w:val="00635773"/>
    <w:rsid w:val="006456CA"/>
    <w:rsid w:val="00645F9B"/>
    <w:rsid w:val="00680E8F"/>
    <w:rsid w:val="006A1843"/>
    <w:rsid w:val="006A394A"/>
    <w:rsid w:val="006B31B1"/>
    <w:rsid w:val="006C0D6F"/>
    <w:rsid w:val="006C6F16"/>
    <w:rsid w:val="006D41F7"/>
    <w:rsid w:val="006E06B3"/>
    <w:rsid w:val="006E3B0E"/>
    <w:rsid w:val="006F0288"/>
    <w:rsid w:val="006F2CE7"/>
    <w:rsid w:val="00703B04"/>
    <w:rsid w:val="0072019C"/>
    <w:rsid w:val="00726349"/>
    <w:rsid w:val="00741248"/>
    <w:rsid w:val="00747158"/>
    <w:rsid w:val="00772940"/>
    <w:rsid w:val="007B070A"/>
    <w:rsid w:val="007B3697"/>
    <w:rsid w:val="007B69CD"/>
    <w:rsid w:val="007C3F2C"/>
    <w:rsid w:val="007D1CBA"/>
    <w:rsid w:val="007F706B"/>
    <w:rsid w:val="008019DF"/>
    <w:rsid w:val="008163BB"/>
    <w:rsid w:val="00822826"/>
    <w:rsid w:val="00827E1F"/>
    <w:rsid w:val="0083005F"/>
    <w:rsid w:val="00832682"/>
    <w:rsid w:val="0085651B"/>
    <w:rsid w:val="008627FA"/>
    <w:rsid w:val="00871F28"/>
    <w:rsid w:val="00887FEE"/>
    <w:rsid w:val="008965C3"/>
    <w:rsid w:val="008A02EB"/>
    <w:rsid w:val="008B0AE6"/>
    <w:rsid w:val="008B2C68"/>
    <w:rsid w:val="008D0D25"/>
    <w:rsid w:val="009177F6"/>
    <w:rsid w:val="009207C0"/>
    <w:rsid w:val="00921FDF"/>
    <w:rsid w:val="009257B7"/>
    <w:rsid w:val="00931EB9"/>
    <w:rsid w:val="00941FCE"/>
    <w:rsid w:val="009509CE"/>
    <w:rsid w:val="00960DBE"/>
    <w:rsid w:val="00973C43"/>
    <w:rsid w:val="00977B7A"/>
    <w:rsid w:val="00981F8A"/>
    <w:rsid w:val="00985AB3"/>
    <w:rsid w:val="00994326"/>
    <w:rsid w:val="009A3B99"/>
    <w:rsid w:val="009A7A66"/>
    <w:rsid w:val="009B232C"/>
    <w:rsid w:val="009B3EFE"/>
    <w:rsid w:val="009B48E9"/>
    <w:rsid w:val="009C259A"/>
    <w:rsid w:val="009C49BA"/>
    <w:rsid w:val="009D32F8"/>
    <w:rsid w:val="009E087B"/>
    <w:rsid w:val="00A01DF5"/>
    <w:rsid w:val="00A02E0F"/>
    <w:rsid w:val="00A14E5F"/>
    <w:rsid w:val="00A31C46"/>
    <w:rsid w:val="00A40A0C"/>
    <w:rsid w:val="00A527AF"/>
    <w:rsid w:val="00A5414A"/>
    <w:rsid w:val="00A56A14"/>
    <w:rsid w:val="00A65040"/>
    <w:rsid w:val="00A73A31"/>
    <w:rsid w:val="00A772B7"/>
    <w:rsid w:val="00A84813"/>
    <w:rsid w:val="00A9556C"/>
    <w:rsid w:val="00AB3FF8"/>
    <w:rsid w:val="00AD15C0"/>
    <w:rsid w:val="00AD44B8"/>
    <w:rsid w:val="00AD4A80"/>
    <w:rsid w:val="00AD5ADE"/>
    <w:rsid w:val="00AD7498"/>
    <w:rsid w:val="00AE509F"/>
    <w:rsid w:val="00AF1530"/>
    <w:rsid w:val="00AF5E85"/>
    <w:rsid w:val="00B00708"/>
    <w:rsid w:val="00B3010E"/>
    <w:rsid w:val="00B55381"/>
    <w:rsid w:val="00B63B49"/>
    <w:rsid w:val="00B8298C"/>
    <w:rsid w:val="00B977B0"/>
    <w:rsid w:val="00BA3530"/>
    <w:rsid w:val="00BE44F2"/>
    <w:rsid w:val="00BF4883"/>
    <w:rsid w:val="00BF51C3"/>
    <w:rsid w:val="00C027E9"/>
    <w:rsid w:val="00C030DC"/>
    <w:rsid w:val="00C038BB"/>
    <w:rsid w:val="00C03D95"/>
    <w:rsid w:val="00C11F79"/>
    <w:rsid w:val="00C12A9F"/>
    <w:rsid w:val="00C1314F"/>
    <w:rsid w:val="00C258D4"/>
    <w:rsid w:val="00C27E16"/>
    <w:rsid w:val="00C473FF"/>
    <w:rsid w:val="00C5617D"/>
    <w:rsid w:val="00C6517D"/>
    <w:rsid w:val="00C806F1"/>
    <w:rsid w:val="00C81B45"/>
    <w:rsid w:val="00C839D0"/>
    <w:rsid w:val="00CA3022"/>
    <w:rsid w:val="00CA3AAE"/>
    <w:rsid w:val="00CA442B"/>
    <w:rsid w:val="00CD038A"/>
    <w:rsid w:val="00CE5B83"/>
    <w:rsid w:val="00CF5686"/>
    <w:rsid w:val="00CF5864"/>
    <w:rsid w:val="00D04D56"/>
    <w:rsid w:val="00D14319"/>
    <w:rsid w:val="00D3173E"/>
    <w:rsid w:val="00D3539A"/>
    <w:rsid w:val="00D36C26"/>
    <w:rsid w:val="00D47FA1"/>
    <w:rsid w:val="00D7041B"/>
    <w:rsid w:val="00D70FF4"/>
    <w:rsid w:val="00D83CAA"/>
    <w:rsid w:val="00D87210"/>
    <w:rsid w:val="00DA5D42"/>
    <w:rsid w:val="00DA74E8"/>
    <w:rsid w:val="00DC5327"/>
    <w:rsid w:val="00DD16A2"/>
    <w:rsid w:val="00DE3A9D"/>
    <w:rsid w:val="00DF3A3F"/>
    <w:rsid w:val="00E23F0C"/>
    <w:rsid w:val="00E36A53"/>
    <w:rsid w:val="00E377AF"/>
    <w:rsid w:val="00E46510"/>
    <w:rsid w:val="00E46F95"/>
    <w:rsid w:val="00E500DA"/>
    <w:rsid w:val="00E578CB"/>
    <w:rsid w:val="00E63F6C"/>
    <w:rsid w:val="00E66B76"/>
    <w:rsid w:val="00E96975"/>
    <w:rsid w:val="00EC774C"/>
    <w:rsid w:val="00ED7CC0"/>
    <w:rsid w:val="00F27823"/>
    <w:rsid w:val="00F3611E"/>
    <w:rsid w:val="00F537CE"/>
    <w:rsid w:val="00F6092F"/>
    <w:rsid w:val="00F63F21"/>
    <w:rsid w:val="00F66669"/>
    <w:rsid w:val="00F71F1A"/>
    <w:rsid w:val="00F72CD3"/>
    <w:rsid w:val="00FA3987"/>
    <w:rsid w:val="00FA4D38"/>
    <w:rsid w:val="00FB3904"/>
    <w:rsid w:val="00FC052E"/>
    <w:rsid w:val="00FD352B"/>
    <w:rsid w:val="00FF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6CDC8D8F-D688-4682-B916-23E7273E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32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0F7C5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D83C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3CA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4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semiHidden/>
    <w:rsid w:val="00446053"/>
    <w:rPr>
      <w:rFonts w:ascii="Arial" w:hAnsi="Arial"/>
      <w:b/>
      <w:bCs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394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A3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94A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0E28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097FD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97FDE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71F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~1.HAR\AppData\Local\Temp\notesAF707A\Gwk_PersonSp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Gwk_PersonSpec</Template>
  <TotalTime>1</TotalTime>
  <Pages>2</Pages>
  <Words>434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No</vt:lpstr>
    </vt:vector>
  </TitlesOfParts>
  <Company>Groundwork South Tyneside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No</dc:title>
  <dc:creator>Andrew Forster</dc:creator>
  <cp:lastModifiedBy>Chris Wild</cp:lastModifiedBy>
  <cp:revision>2</cp:revision>
  <cp:lastPrinted>2015-07-08T14:32:00Z</cp:lastPrinted>
  <dcterms:created xsi:type="dcterms:W3CDTF">2018-08-06T08:36:00Z</dcterms:created>
  <dcterms:modified xsi:type="dcterms:W3CDTF">2018-08-06T08:36:00Z</dcterms:modified>
</cp:coreProperties>
</file>