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94A" w:rsidRDefault="006A394A" w:rsidP="008A02EB">
      <w:pPr>
        <w:rPr>
          <w:rFonts w:ascii="Arial" w:hAnsi="Arial" w:cs="Arial"/>
          <w:b/>
          <w:sz w:val="22"/>
        </w:rPr>
      </w:pPr>
    </w:p>
    <w:p w:rsidR="006A394A" w:rsidRDefault="006A394A" w:rsidP="00BF51C3">
      <w:pPr>
        <w:jc w:val="center"/>
        <w:rPr>
          <w:rFonts w:ascii="Arial" w:hAnsi="Arial" w:cs="Arial"/>
          <w:b/>
          <w:sz w:val="22"/>
        </w:rPr>
      </w:pPr>
    </w:p>
    <w:p w:rsidR="006A394A" w:rsidRDefault="006A394A" w:rsidP="00BF51C3">
      <w:pPr>
        <w:jc w:val="center"/>
        <w:rPr>
          <w:rFonts w:ascii="Arial" w:hAnsi="Arial" w:cs="Arial"/>
          <w:b/>
          <w:sz w:val="22"/>
        </w:rPr>
      </w:pPr>
    </w:p>
    <w:p w:rsidR="006A394A" w:rsidRDefault="006A394A" w:rsidP="00BF51C3">
      <w:pPr>
        <w:jc w:val="center"/>
        <w:rPr>
          <w:rFonts w:ascii="Arial" w:hAnsi="Arial" w:cs="Arial"/>
          <w:b/>
          <w:sz w:val="22"/>
        </w:rPr>
      </w:pPr>
    </w:p>
    <w:p w:rsidR="006A394A" w:rsidRDefault="006A394A" w:rsidP="00BF51C3">
      <w:pPr>
        <w:jc w:val="center"/>
        <w:rPr>
          <w:rFonts w:ascii="Arial" w:hAnsi="Arial" w:cs="Arial"/>
          <w:b/>
          <w:sz w:val="22"/>
        </w:rPr>
      </w:pPr>
    </w:p>
    <w:p w:rsidR="008A02EB" w:rsidRDefault="006D5559" w:rsidP="00BF51C3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-1355725</wp:posOffset>
                </wp:positionV>
                <wp:extent cx="1574165" cy="1690370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E7E" w:rsidRDefault="00E44E7E" w:rsidP="008A02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90650" cy="1600200"/>
                                  <wp:effectExtent l="0" t="0" r="0" b="0"/>
                                  <wp:docPr id="2" name="Picture 2" descr="groundwork logo GR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oundwork logo GR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52.5pt;margin-top:-106.75pt;width:123.95pt;height:133.1pt;z-index:2516582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" stroked="f">
                <v:textbox style="mso-fit-shape-to-text:t">
                  <w:txbxContent>
                    <w:p w:rsidR="00E44E7E" w:rsidRDefault="00E44E7E" w:rsidP="008A02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90650" cy="1600200"/>
                            <wp:effectExtent l="0" t="0" r="0" b="0"/>
                            <wp:docPr id="2" name="Picture 2" descr="groundwork logo GR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roundwork logo GR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-838835</wp:posOffset>
                </wp:positionH>
                <wp:positionV relativeFrom="paragraph">
                  <wp:posOffset>-1750060</wp:posOffset>
                </wp:positionV>
                <wp:extent cx="4469765" cy="2539365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765" cy="253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E7E" w:rsidRDefault="00E44E7E" w:rsidP="008A02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286250" cy="2447925"/>
                                  <wp:effectExtent l="0" t="0" r="0" b="9525"/>
                                  <wp:docPr id="4" name="Picture 4" descr="GwkSTAN_Head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wkSTAN_Head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66.05pt;margin-top:-137.8pt;width:351.95pt;height:199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" stroked="f">
                <v:textbox style="mso-fit-shape-to-text:t">
                  <w:txbxContent>
                    <w:p w:rsidR="00E44E7E" w:rsidRDefault="00E44E7E" w:rsidP="008A02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286250" cy="2447925"/>
                            <wp:effectExtent l="0" t="0" r="0" b="9525"/>
                            <wp:docPr id="4" name="Picture 4" descr="GwkSTAN_Heade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wkSTAN_Heade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0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02EB" w:rsidRDefault="008A02EB" w:rsidP="00BF51C3">
      <w:pPr>
        <w:jc w:val="center"/>
        <w:rPr>
          <w:rFonts w:ascii="Arial" w:hAnsi="Arial" w:cs="Arial"/>
          <w:b/>
          <w:sz w:val="22"/>
        </w:rPr>
      </w:pPr>
    </w:p>
    <w:p w:rsidR="008A02EB" w:rsidRDefault="008A02EB" w:rsidP="00BF51C3">
      <w:pPr>
        <w:jc w:val="center"/>
        <w:rPr>
          <w:rFonts w:ascii="Arial" w:hAnsi="Arial" w:cs="Arial"/>
          <w:b/>
          <w:sz w:val="22"/>
        </w:rPr>
      </w:pPr>
    </w:p>
    <w:p w:rsidR="008A02EB" w:rsidRDefault="008A02EB" w:rsidP="00BF51C3">
      <w:pPr>
        <w:jc w:val="center"/>
        <w:rPr>
          <w:rFonts w:ascii="Arial" w:hAnsi="Arial" w:cs="Arial"/>
          <w:b/>
          <w:sz w:val="22"/>
        </w:rPr>
      </w:pPr>
    </w:p>
    <w:p w:rsidR="008A02EB" w:rsidRDefault="008A02EB" w:rsidP="00BF51C3">
      <w:pPr>
        <w:jc w:val="center"/>
        <w:rPr>
          <w:rFonts w:ascii="Arial" w:hAnsi="Arial" w:cs="Arial"/>
          <w:b/>
          <w:sz w:val="22"/>
        </w:rPr>
      </w:pPr>
    </w:p>
    <w:tbl>
      <w:tblPr>
        <w:tblpPr w:leftFromText="180" w:rightFromText="180" w:vertAnchor="text" w:horzAnchor="margin" w:tblpXSpec="center" w:tblpY="41"/>
        <w:tblW w:w="10308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0308"/>
      </w:tblGrid>
      <w:tr w:rsidR="00832682" w:rsidRPr="00551303" w:rsidTr="00832682">
        <w:trPr>
          <w:trHeight w:val="756"/>
        </w:trPr>
        <w:tc>
          <w:tcPr>
            <w:tcW w:w="10308" w:type="dxa"/>
            <w:tcBorders>
              <w:top w:val="nil"/>
              <w:bottom w:val="single" w:sz="4" w:space="0" w:color="auto"/>
            </w:tcBorders>
            <w:vAlign w:val="center"/>
          </w:tcPr>
          <w:p w:rsidR="00832682" w:rsidRPr="00C12A9F" w:rsidRDefault="005C3592" w:rsidP="002D4389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12A9F">
              <w:rPr>
                <w:rFonts w:ascii="Arial" w:hAnsi="Arial" w:cs="Arial"/>
                <w:b/>
                <w:bCs/>
                <w:sz w:val="36"/>
                <w:szCs w:val="36"/>
              </w:rPr>
              <w:t>PERSON SPECIFICATION</w:t>
            </w:r>
          </w:p>
        </w:tc>
      </w:tr>
      <w:tr w:rsidR="008A02EB" w:rsidRPr="005C3592" w:rsidTr="002D4389">
        <w:trPr>
          <w:trHeight w:val="756"/>
        </w:trPr>
        <w:tc>
          <w:tcPr>
            <w:tcW w:w="10308" w:type="dxa"/>
            <w:tcBorders>
              <w:bottom w:val="single" w:sz="4" w:space="0" w:color="auto"/>
            </w:tcBorders>
            <w:vAlign w:val="center"/>
          </w:tcPr>
          <w:p w:rsidR="008A02EB" w:rsidRPr="005C3592" w:rsidRDefault="00DC28D6" w:rsidP="005C359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PROJECT OFFICER</w:t>
            </w:r>
            <w:r w:rsidR="00EF6E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LEARNING &amp; STANDARDS (SEN)</w:t>
            </w:r>
            <w:bookmarkStart w:id="0" w:name="_GoBack"/>
            <w:bookmarkEnd w:id="0"/>
          </w:p>
        </w:tc>
      </w:tr>
    </w:tbl>
    <w:p w:rsidR="00F75F8E" w:rsidRDefault="00F75F8E" w:rsidP="00EB2FC8">
      <w:pPr>
        <w:pStyle w:val="BodyText2"/>
        <w:jc w:val="both"/>
        <w:rPr>
          <w:rFonts w:cs="Arial"/>
          <w:szCs w:val="24"/>
        </w:rPr>
      </w:pPr>
    </w:p>
    <w:p w:rsidR="00F75F8E" w:rsidRDefault="00F75F8E" w:rsidP="00EB2FC8">
      <w:pPr>
        <w:pStyle w:val="BodyText2"/>
        <w:jc w:val="both"/>
        <w:rPr>
          <w:rFonts w:cs="Arial"/>
          <w:szCs w:val="24"/>
        </w:rPr>
      </w:pPr>
    </w:p>
    <w:tbl>
      <w:tblPr>
        <w:tblStyle w:val="TableGrid"/>
        <w:tblW w:w="10207" w:type="dxa"/>
        <w:tblInd w:w="-714" w:type="dxa"/>
        <w:tblLook w:val="04A0" w:firstRow="1" w:lastRow="0" w:firstColumn="1" w:lastColumn="0" w:noHBand="0" w:noVBand="1"/>
      </w:tblPr>
      <w:tblGrid>
        <w:gridCol w:w="1603"/>
        <w:gridCol w:w="4351"/>
        <w:gridCol w:w="4253"/>
      </w:tblGrid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0F8E" w:rsidRPr="002314F6" w:rsidRDefault="00F10F8E" w:rsidP="00F10F8E">
            <w:pPr>
              <w:jc w:val="center"/>
              <w:rPr>
                <w:noProof/>
                <w:lang w:eastAsia="en-GB"/>
              </w:rPr>
            </w:pPr>
          </w:p>
          <w:p w:rsidR="00F10F8E" w:rsidRPr="002314F6" w:rsidRDefault="00F10F8E" w:rsidP="00F10F8E">
            <w:pPr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0F8E" w:rsidRPr="002314F6" w:rsidRDefault="00F10F8E" w:rsidP="00F10F8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2314F6">
              <w:rPr>
                <w:rFonts w:ascii="Calibri" w:hAnsi="Calibri" w:cs="Arial"/>
                <w:b/>
                <w:bCs/>
              </w:rPr>
              <w:t>ESSENTIAL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0F8E" w:rsidRPr="002314F6" w:rsidRDefault="00F10F8E" w:rsidP="00F10F8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2314F6">
              <w:rPr>
                <w:rFonts w:ascii="Calibri" w:hAnsi="Calibri" w:cs="Arial"/>
                <w:b/>
                <w:bCs/>
              </w:rPr>
              <w:t>DESIRABLE</w:t>
            </w: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Education / Qualifications</w:t>
            </w:r>
          </w:p>
        </w:tc>
        <w:tc>
          <w:tcPr>
            <w:tcW w:w="4351" w:type="dxa"/>
          </w:tcPr>
          <w:p w:rsidR="00F10F8E" w:rsidRPr="003815C1" w:rsidRDefault="00442CF2" w:rsidP="00B07B4F">
            <w:pPr>
              <w:numPr>
                <w:ilvl w:val="0"/>
                <w:numId w:val="15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PTTLS / QTTLS / DTLLS</w:t>
            </w:r>
            <w:r w:rsidR="00E44E7E"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or equivalent.</w:t>
            </w:r>
          </w:p>
          <w:p w:rsidR="00F10F8E" w:rsidRPr="003815C1" w:rsidRDefault="003024E9" w:rsidP="00B07B4F">
            <w:pPr>
              <w:numPr>
                <w:ilvl w:val="0"/>
                <w:numId w:val="15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SEN</w:t>
            </w:r>
            <w:r w:rsidR="00F10F8E"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Specialism</w:t>
            </w:r>
            <w:r w:rsidR="00E44E7E"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442CF2" w:rsidRPr="003815C1" w:rsidRDefault="00E44E7E" w:rsidP="00B07B4F">
            <w:pPr>
              <w:numPr>
                <w:ilvl w:val="0"/>
                <w:numId w:val="15"/>
              </w:numPr>
              <w:ind w:left="416"/>
              <w:rPr>
                <w:rFonts w:ascii="Calibri" w:hAnsi="Calibri" w:cs="Arial"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Minimum of L</w:t>
            </w:r>
            <w:r w:rsidR="00442CF2"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evel 2 literacy and numeracy</w:t>
            </w:r>
            <w:r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F10F8E" w:rsidRPr="003815C1" w:rsidRDefault="00F10F8E" w:rsidP="00B07B4F">
            <w:pPr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L</w:t>
            </w:r>
            <w:r w:rsidR="00E44E7E"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evel 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3 Management </w:t>
            </w:r>
            <w:r w:rsidR="00E44E7E" w:rsidRPr="003815C1">
              <w:rPr>
                <w:rFonts w:ascii="Calibri" w:hAnsi="Calibri" w:cs="Arial"/>
                <w:bCs/>
                <w:sz w:val="22"/>
                <w:szCs w:val="22"/>
              </w:rPr>
              <w:t>or equivalent.</w:t>
            </w:r>
          </w:p>
          <w:p w:rsidR="00F10F8E" w:rsidRPr="003815C1" w:rsidRDefault="00E44E7E" w:rsidP="00B07B4F">
            <w:pPr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IAG </w:t>
            </w:r>
            <w:r w:rsidR="00F10F8E" w:rsidRPr="003815C1">
              <w:rPr>
                <w:rFonts w:ascii="Calibri" w:hAnsi="Calibri" w:cs="Arial"/>
                <w:bCs/>
                <w:sz w:val="22"/>
                <w:szCs w:val="22"/>
              </w:rPr>
              <w:t>L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evel</w:t>
            </w:r>
            <w:r w:rsidR="00F10F8E"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2/3 </w:t>
            </w:r>
          </w:p>
          <w:p w:rsidR="00442CF2" w:rsidRPr="003815C1" w:rsidRDefault="00442CF2" w:rsidP="00B07B4F">
            <w:pPr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Prevent Level 2</w:t>
            </w:r>
          </w:p>
          <w:p w:rsidR="00442CF2" w:rsidRPr="003815C1" w:rsidRDefault="00442CF2" w:rsidP="00B07B4F">
            <w:pPr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Safeguarding Level 2</w:t>
            </w:r>
          </w:p>
          <w:p w:rsidR="00F10F8E" w:rsidRPr="003815C1" w:rsidRDefault="00E44E7E" w:rsidP="00B07B4F">
            <w:pPr>
              <w:pStyle w:val="BodyText2"/>
              <w:numPr>
                <w:ilvl w:val="0"/>
                <w:numId w:val="15"/>
              </w:numPr>
              <w:ind w:left="459"/>
              <w:jc w:val="both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Internal Verifier q</w:t>
            </w:r>
            <w:r w:rsidR="00F10F8E" w:rsidRPr="003815C1">
              <w:rPr>
                <w:rFonts w:ascii="Calibri" w:hAnsi="Calibri" w:cs="Arial"/>
                <w:b w:val="0"/>
                <w:sz w:val="22"/>
                <w:szCs w:val="22"/>
              </w:rPr>
              <w:t>ualification</w:t>
            </w:r>
          </w:p>
          <w:p w:rsidR="00F10F8E" w:rsidRPr="003815C1" w:rsidRDefault="00442CF2" w:rsidP="00B07B4F">
            <w:pPr>
              <w:pStyle w:val="BodyText2"/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Mini bus driver qualification</w:t>
            </w:r>
          </w:p>
          <w:p w:rsidR="00442CF2" w:rsidRPr="003815C1" w:rsidRDefault="00442CF2" w:rsidP="00B07B4F">
            <w:pPr>
              <w:pStyle w:val="BodyText2"/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Functional Skills Specialism</w:t>
            </w: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Knowledge/</w:t>
            </w:r>
          </w:p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Experience</w:t>
            </w:r>
          </w:p>
        </w:tc>
        <w:tc>
          <w:tcPr>
            <w:tcW w:w="4351" w:type="dxa"/>
          </w:tcPr>
          <w:p w:rsidR="00F10F8E" w:rsidRPr="003815C1" w:rsidRDefault="00F10F8E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Recent delivery of funded education/skills/learning provision.</w:t>
            </w:r>
          </w:p>
          <w:p w:rsidR="00F10F8E" w:rsidRPr="003815C1" w:rsidRDefault="00F10F8E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Understanding and practical experience of the </w:t>
            </w:r>
            <w:r w:rsidR="00442CF2" w:rsidRPr="003815C1">
              <w:rPr>
                <w:rFonts w:ascii="Calibri" w:hAnsi="Calibri" w:cs="Arial"/>
                <w:bCs/>
                <w:sz w:val="22"/>
                <w:szCs w:val="22"/>
              </w:rPr>
              <w:t>OFSTED and MATRIX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framework</w:t>
            </w:r>
            <w:r w:rsidR="00442CF2" w:rsidRPr="003815C1">
              <w:rPr>
                <w:rFonts w:ascii="Calibri" w:hAnsi="Calibri" w:cs="Arial"/>
                <w:bCs/>
                <w:sz w:val="22"/>
                <w:szCs w:val="22"/>
              </w:rPr>
              <w:t>s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442CF2" w:rsidRPr="003815C1" w:rsidRDefault="00442CF2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Knowledge of government education policy, funding and how to implement performance and standard measures to meet all areas.</w:t>
            </w:r>
          </w:p>
          <w:p w:rsidR="00442CF2" w:rsidRPr="003815C1" w:rsidRDefault="00442CF2" w:rsidP="00B07B4F">
            <w:pPr>
              <w:numPr>
                <w:ilvl w:val="0"/>
                <w:numId w:val="18"/>
              </w:numPr>
              <w:ind w:left="416"/>
              <w:contextualSpacing/>
              <w:rPr>
                <w:rFonts w:ascii="Calibri" w:hAnsi="Calibri"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Knowledge of current issues in Further and Higher Education.</w:t>
            </w:r>
          </w:p>
          <w:p w:rsidR="00442CF2" w:rsidRPr="003815C1" w:rsidRDefault="00442CF2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Proven track record of tackling poor performers and making appropriate interventions.</w:t>
            </w:r>
          </w:p>
          <w:p w:rsidR="00442CF2" w:rsidRPr="003815C1" w:rsidRDefault="00442CF2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Experience</w:t>
            </w:r>
            <w:r w:rsidR="005E0C9D"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 xml:space="preserve">/proven track </w:t>
            </w:r>
            <w:r w:rsidR="00BD025B"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record</w:t>
            </w:r>
            <w:r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 xml:space="preserve"> of successfully managing, leading and improving a team</w:t>
            </w:r>
            <w:r w:rsidR="003815C1"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.</w:t>
            </w:r>
          </w:p>
          <w:p w:rsidR="00F10F8E" w:rsidRPr="003815C1" w:rsidRDefault="00F10F8E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Engagement and networking with local providers to engage learners onto programme. </w:t>
            </w:r>
          </w:p>
          <w:p w:rsidR="0090033A" w:rsidRPr="003815C1" w:rsidRDefault="0090033A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Evidence of continued professional development.</w:t>
            </w:r>
          </w:p>
          <w:p w:rsidR="008464B9" w:rsidRPr="003815C1" w:rsidRDefault="008464B9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Managing projects/programmes.</w:t>
            </w:r>
          </w:p>
        </w:tc>
        <w:tc>
          <w:tcPr>
            <w:tcW w:w="4253" w:type="dxa"/>
          </w:tcPr>
          <w:p w:rsidR="00E226D2" w:rsidRPr="003815C1" w:rsidRDefault="00E226D2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Teaching experience of post 16 education including </w:t>
            </w:r>
            <w:r w:rsidR="003024E9" w:rsidRPr="003815C1">
              <w:rPr>
                <w:rFonts w:ascii="Calibri" w:hAnsi="Calibri" w:cs="Arial"/>
                <w:bCs/>
                <w:sz w:val="22"/>
                <w:szCs w:val="22"/>
              </w:rPr>
              <w:t>SEN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E44E7E" w:rsidRPr="003815C1" w:rsidRDefault="00442CF2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A full understanding, in-depth knowledge and experience of the Ofsted and Matrix inspection processes</w:t>
            </w:r>
            <w:r w:rsidR="00E44E7E"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.</w:t>
            </w:r>
          </w:p>
          <w:p w:rsidR="00F10F8E" w:rsidRPr="003815C1" w:rsidRDefault="00F10F8E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Delivery of functional skills</w:t>
            </w:r>
            <w:r w:rsidR="00E44E7E"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</w:p>
          <w:p w:rsidR="005E0C9D" w:rsidRPr="003815C1" w:rsidRDefault="00F10F8E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sz w:val="22"/>
                <w:szCs w:val="22"/>
              </w:rPr>
              <w:t>Safeguarding of children and adults at risk.</w:t>
            </w:r>
            <w:r w:rsidR="005E0C9D"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</w:p>
          <w:p w:rsidR="005E0C9D" w:rsidRPr="003815C1" w:rsidRDefault="005E0C9D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Prevent strategies</w:t>
            </w:r>
            <w:r w:rsidR="00E44E7E"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5E0C9D" w:rsidRPr="003815C1" w:rsidRDefault="005E0C9D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Experience of H&amp;S systems </w:t>
            </w:r>
            <w:r w:rsidR="00BD025B" w:rsidRPr="003815C1">
              <w:rPr>
                <w:rFonts w:ascii="Calibri" w:hAnsi="Calibri" w:cs="Arial"/>
                <w:bCs/>
                <w:sz w:val="22"/>
                <w:szCs w:val="22"/>
              </w:rPr>
              <w:t>including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risk management.</w:t>
            </w:r>
          </w:p>
          <w:p w:rsidR="003024E9" w:rsidRPr="003815C1" w:rsidRDefault="005E0C9D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Experience of European funded contracts and reporting mechanisms.</w:t>
            </w:r>
          </w:p>
          <w:p w:rsidR="003815C1" w:rsidRPr="003815C1" w:rsidRDefault="003024E9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 w:cs="Arial"/>
                <w:sz w:val="22"/>
                <w:szCs w:val="22"/>
              </w:rPr>
              <w:t>Use of a range of software linked to recording and reporting.</w:t>
            </w:r>
            <w:r w:rsidR="003815C1" w:rsidRPr="003815C1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:rsidR="005E0C9D" w:rsidRPr="003815C1" w:rsidRDefault="003815C1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Improving soft skill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 xml:space="preserve"> outcomes.</w:t>
            </w: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Competencies/ Skills</w:t>
            </w:r>
          </w:p>
        </w:tc>
        <w:tc>
          <w:tcPr>
            <w:tcW w:w="4351" w:type="dxa"/>
          </w:tcPr>
          <w:p w:rsidR="00B20930" w:rsidRPr="003815C1" w:rsidRDefault="00B20930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Strong leadership and management skills.</w:t>
            </w:r>
          </w:p>
          <w:p w:rsidR="00B20930" w:rsidRPr="003815C1" w:rsidRDefault="00B20930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Excellent communicator both verbal and written.</w:t>
            </w:r>
          </w:p>
          <w:p w:rsidR="00F10F8E" w:rsidRPr="003815C1" w:rsidRDefault="00B20930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Excellent oral and written presentation skills</w:t>
            </w:r>
            <w:r w:rsidR="00F10F8E"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Excellent analytical</w:t>
            </w:r>
            <w:r w:rsidR="002929A7">
              <w:rPr>
                <w:rFonts w:ascii="Calibri" w:hAnsi="Calibri" w:cs="Arial"/>
                <w:bCs/>
                <w:sz w:val="22"/>
                <w:szCs w:val="22"/>
              </w:rPr>
              <w:t>, report writing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and IT skills.</w:t>
            </w:r>
          </w:p>
          <w:p w:rsidR="00B20930" w:rsidRPr="003815C1" w:rsidRDefault="00B20930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Excellent organisational skills, time management and prioritisation</w:t>
            </w:r>
          </w:p>
          <w:p w:rsidR="00F10F8E" w:rsidRPr="003815C1" w:rsidRDefault="00F10F8E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Innovative and proactive to the development of relevant provision.</w:t>
            </w:r>
          </w:p>
          <w:p w:rsidR="00F10F8E" w:rsidRPr="003815C1" w:rsidRDefault="003024E9" w:rsidP="00B07B4F">
            <w:pPr>
              <w:numPr>
                <w:ilvl w:val="0"/>
                <w:numId w:val="20"/>
              </w:numPr>
              <w:spacing w:after="160"/>
              <w:ind w:left="416"/>
              <w:contextualSpacing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Ability to work with teams and individuals to improve performance and standards</w:t>
            </w:r>
            <w:r w:rsidR="00BD025B" w:rsidRPr="003815C1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Tenacity, flexibility and the ability to work calmly under pressure.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Suitable to work with young people and vulnerable adults.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Ability to manage complexity and diversity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Personal and professional integrity</w:t>
            </w:r>
          </w:p>
          <w:p w:rsidR="00F10F8E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Confidence to work alone and show initiative.</w:t>
            </w:r>
          </w:p>
        </w:tc>
        <w:tc>
          <w:tcPr>
            <w:tcW w:w="4253" w:type="dxa"/>
          </w:tcPr>
          <w:p w:rsidR="00F10F8E" w:rsidRPr="003815C1" w:rsidRDefault="00F10F8E" w:rsidP="00B07B4F">
            <w:pPr>
              <w:pStyle w:val="BodyText2"/>
              <w:numPr>
                <w:ilvl w:val="0"/>
                <w:numId w:val="20"/>
              </w:numPr>
              <w:ind w:left="459"/>
              <w:jc w:val="both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Effective networking skills.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59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Ability to work in collaboration with partner organisations, the community and other stakeholders</w:t>
            </w:r>
          </w:p>
          <w:p w:rsidR="008A2D44" w:rsidRPr="003815C1" w:rsidRDefault="003024E9" w:rsidP="00B07B4F">
            <w:pPr>
              <w:numPr>
                <w:ilvl w:val="0"/>
                <w:numId w:val="20"/>
              </w:numPr>
              <w:ind w:left="459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The ability to think and work commercially whilst meeting the charitable aims of the organisation.</w:t>
            </w: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Values and Attitudes</w:t>
            </w:r>
          </w:p>
        </w:tc>
        <w:tc>
          <w:tcPr>
            <w:tcW w:w="4351" w:type="dxa"/>
          </w:tcPr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Flexible according to the needs of the business.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Sense of humour.</w:t>
            </w:r>
          </w:p>
          <w:p w:rsidR="00E3794E" w:rsidRPr="003815C1" w:rsidRDefault="00E3794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Equal opportunities for all staff, volunteers and clients or participants.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Smart and professional appearance.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Confident.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Enthusiastic and positive.</w:t>
            </w:r>
          </w:p>
        </w:tc>
        <w:tc>
          <w:tcPr>
            <w:tcW w:w="4253" w:type="dxa"/>
          </w:tcPr>
          <w:p w:rsidR="00F10F8E" w:rsidRPr="003815C1" w:rsidRDefault="00F10F8E" w:rsidP="00B07B4F">
            <w:pPr>
              <w:pStyle w:val="BodyText2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Additional Requirements</w:t>
            </w:r>
          </w:p>
        </w:tc>
        <w:tc>
          <w:tcPr>
            <w:tcW w:w="4351" w:type="dxa"/>
          </w:tcPr>
          <w:p w:rsidR="00F10F8E" w:rsidRPr="003815C1" w:rsidRDefault="00F10F8E" w:rsidP="00B07B4F">
            <w:pPr>
              <w:pStyle w:val="BodyText2"/>
              <w:numPr>
                <w:ilvl w:val="0"/>
                <w:numId w:val="22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 xml:space="preserve">Committed to the ethos of Groundwork and </w:t>
            </w:r>
            <w:r w:rsidR="00BD025B" w:rsidRPr="003815C1">
              <w:rPr>
                <w:rFonts w:ascii="Calibri" w:hAnsi="Calibri" w:cs="Arial"/>
                <w:b w:val="0"/>
                <w:sz w:val="22"/>
                <w:szCs w:val="22"/>
              </w:rPr>
              <w:t>its</w:t>
            </w: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 xml:space="preserve"> practices.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2"/>
              </w:numPr>
              <w:ind w:left="416"/>
              <w:rPr>
                <w:rFonts w:ascii="Calibri" w:hAnsi="Calibri" w:cs="Arial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Commitment to Health and Safety, Safeguarding and Prevent processes.</w:t>
            </w:r>
          </w:p>
        </w:tc>
        <w:tc>
          <w:tcPr>
            <w:tcW w:w="4253" w:type="dxa"/>
          </w:tcPr>
          <w:p w:rsidR="00F10F8E" w:rsidRPr="003815C1" w:rsidRDefault="00F10F8E" w:rsidP="00B07B4F">
            <w:pPr>
              <w:pStyle w:val="BodyText2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XSpec="center" w:tblpY="291"/>
        <w:tblW w:w="10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8526"/>
      </w:tblGrid>
      <w:tr w:rsidR="00DC28D6" w:rsidRPr="007322DE" w:rsidTr="00B07B4F">
        <w:trPr>
          <w:trHeight w:val="552"/>
        </w:trPr>
        <w:tc>
          <w:tcPr>
            <w:tcW w:w="1696" w:type="dxa"/>
            <w:vAlign w:val="center"/>
          </w:tcPr>
          <w:p w:rsidR="00DC28D6" w:rsidRPr="007322DE" w:rsidRDefault="00DC28D6" w:rsidP="00DC28D6">
            <w:pPr>
              <w:pStyle w:val="BodyText2"/>
              <w:rPr>
                <w:rFonts w:ascii="Calibri" w:hAnsi="Calibri" w:cs="Arial"/>
                <w:szCs w:val="24"/>
              </w:rPr>
            </w:pPr>
            <w:r w:rsidRPr="007322DE">
              <w:rPr>
                <w:rFonts w:ascii="Calibri" w:hAnsi="Calibri" w:cs="Arial"/>
                <w:szCs w:val="24"/>
              </w:rPr>
              <w:t>PREPARED BY:</w:t>
            </w:r>
          </w:p>
        </w:tc>
        <w:tc>
          <w:tcPr>
            <w:tcW w:w="8526" w:type="dxa"/>
            <w:vAlign w:val="center"/>
          </w:tcPr>
          <w:p w:rsidR="00DC28D6" w:rsidRPr="007322DE" w:rsidRDefault="00DC28D6" w:rsidP="00DC28D6">
            <w:pPr>
              <w:pStyle w:val="BodyText2"/>
              <w:jc w:val="both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CW 13/08/18</w:t>
            </w:r>
          </w:p>
        </w:tc>
      </w:tr>
    </w:tbl>
    <w:p w:rsidR="009450FB" w:rsidRDefault="009450FB" w:rsidP="00EB2FC8">
      <w:pPr>
        <w:pStyle w:val="BodyText2"/>
        <w:jc w:val="both"/>
        <w:rPr>
          <w:rFonts w:cs="Arial"/>
          <w:szCs w:val="24"/>
        </w:rPr>
      </w:pPr>
    </w:p>
    <w:p w:rsidR="00DC28D6" w:rsidRPr="00832682" w:rsidRDefault="00DC28D6" w:rsidP="00EB2FC8">
      <w:pPr>
        <w:pStyle w:val="BodyText2"/>
        <w:jc w:val="both"/>
        <w:rPr>
          <w:rFonts w:cs="Arial"/>
          <w:szCs w:val="24"/>
        </w:rPr>
      </w:pPr>
    </w:p>
    <w:sectPr w:rsidR="00DC28D6" w:rsidRPr="00832682" w:rsidSect="00384BA0">
      <w:footerReference w:type="default" r:id="rId12"/>
      <w:pgSz w:w="12240" w:h="15840"/>
      <w:pgMar w:top="1440" w:right="1620" w:bottom="71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E7E" w:rsidRDefault="00E44E7E">
      <w:r>
        <w:separator/>
      </w:r>
    </w:p>
  </w:endnote>
  <w:endnote w:type="continuationSeparator" w:id="0">
    <w:p w:rsidR="00E44E7E" w:rsidRDefault="00E44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E7E" w:rsidRDefault="00E44E7E" w:rsidP="00097FD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E7E" w:rsidRDefault="00E44E7E">
      <w:r>
        <w:separator/>
      </w:r>
    </w:p>
  </w:footnote>
  <w:footnote w:type="continuationSeparator" w:id="0">
    <w:p w:rsidR="00E44E7E" w:rsidRDefault="00E44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126A"/>
    <w:multiLevelType w:val="hybridMultilevel"/>
    <w:tmpl w:val="5596C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03F26"/>
    <w:multiLevelType w:val="hybridMultilevel"/>
    <w:tmpl w:val="B5F057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020B8"/>
    <w:multiLevelType w:val="multilevel"/>
    <w:tmpl w:val="DCEAA7D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97586A"/>
    <w:multiLevelType w:val="hybridMultilevel"/>
    <w:tmpl w:val="81A282F0"/>
    <w:lvl w:ilvl="0" w:tplc="FBDA7C9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58B36A3"/>
    <w:multiLevelType w:val="hybridMultilevel"/>
    <w:tmpl w:val="E216F82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C34EEA"/>
    <w:multiLevelType w:val="hybridMultilevel"/>
    <w:tmpl w:val="ADBEF73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3E5E9C"/>
    <w:multiLevelType w:val="hybridMultilevel"/>
    <w:tmpl w:val="A6966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B7220"/>
    <w:multiLevelType w:val="hybridMultilevel"/>
    <w:tmpl w:val="2632D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168B2"/>
    <w:multiLevelType w:val="hybridMultilevel"/>
    <w:tmpl w:val="22989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82B4C"/>
    <w:multiLevelType w:val="hybridMultilevel"/>
    <w:tmpl w:val="3A6E0734"/>
    <w:lvl w:ilvl="0" w:tplc="650254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4E605E"/>
    <w:multiLevelType w:val="hybridMultilevel"/>
    <w:tmpl w:val="FD5AE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096688"/>
    <w:multiLevelType w:val="hybridMultilevel"/>
    <w:tmpl w:val="1D66424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A15CD2"/>
    <w:multiLevelType w:val="hybridMultilevel"/>
    <w:tmpl w:val="4AD2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72476"/>
    <w:multiLevelType w:val="hybridMultilevel"/>
    <w:tmpl w:val="9022D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407AD"/>
    <w:multiLevelType w:val="hybridMultilevel"/>
    <w:tmpl w:val="672A3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C05E6"/>
    <w:multiLevelType w:val="hybridMultilevel"/>
    <w:tmpl w:val="DA9E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C09B4"/>
    <w:multiLevelType w:val="multilevel"/>
    <w:tmpl w:val="C96606F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5474642"/>
    <w:multiLevelType w:val="hybridMultilevel"/>
    <w:tmpl w:val="20222F8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C811ED"/>
    <w:multiLevelType w:val="hybridMultilevel"/>
    <w:tmpl w:val="D4346A4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E4089A"/>
    <w:multiLevelType w:val="hybridMultilevel"/>
    <w:tmpl w:val="376C8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9644D"/>
    <w:multiLevelType w:val="hybridMultilevel"/>
    <w:tmpl w:val="44EEC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D4D28"/>
    <w:multiLevelType w:val="hybridMultilevel"/>
    <w:tmpl w:val="8AAA1C26"/>
    <w:lvl w:ilvl="0" w:tplc="08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2BE8CFBA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 w15:restartNumberingAfterBreak="0">
    <w:nsid w:val="76253B5D"/>
    <w:multiLevelType w:val="hybridMultilevel"/>
    <w:tmpl w:val="A002E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A84D64"/>
    <w:multiLevelType w:val="multilevel"/>
    <w:tmpl w:val="8072F2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7F0CC6"/>
    <w:multiLevelType w:val="hybridMultilevel"/>
    <w:tmpl w:val="FA5A199E"/>
    <w:lvl w:ilvl="0" w:tplc="08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5"/>
  </w:num>
  <w:num w:numId="5">
    <w:abstractNumId w:val="24"/>
  </w:num>
  <w:num w:numId="6">
    <w:abstractNumId w:val="21"/>
  </w:num>
  <w:num w:numId="7">
    <w:abstractNumId w:val="17"/>
  </w:num>
  <w:num w:numId="8">
    <w:abstractNumId w:val="18"/>
  </w:num>
  <w:num w:numId="9">
    <w:abstractNumId w:val="11"/>
  </w:num>
  <w:num w:numId="10">
    <w:abstractNumId w:val="4"/>
  </w:num>
  <w:num w:numId="11">
    <w:abstractNumId w:val="2"/>
  </w:num>
  <w:num w:numId="12">
    <w:abstractNumId w:val="16"/>
  </w:num>
  <w:num w:numId="13">
    <w:abstractNumId w:val="22"/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7"/>
  </w:num>
  <w:num w:numId="17">
    <w:abstractNumId w:val="20"/>
  </w:num>
  <w:num w:numId="18">
    <w:abstractNumId w:val="8"/>
  </w:num>
  <w:num w:numId="19">
    <w:abstractNumId w:val="15"/>
  </w:num>
  <w:num w:numId="20">
    <w:abstractNumId w:val="13"/>
  </w:num>
  <w:num w:numId="21">
    <w:abstractNumId w:val="12"/>
  </w:num>
  <w:num w:numId="22">
    <w:abstractNumId w:val="6"/>
  </w:num>
  <w:num w:numId="23">
    <w:abstractNumId w:val="0"/>
  </w:num>
  <w:num w:numId="24">
    <w:abstractNumId w:val="10"/>
  </w:num>
  <w:num w:numId="25">
    <w:abstractNumId w:val="14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C3"/>
    <w:rsid w:val="00016C4A"/>
    <w:rsid w:val="00022FEC"/>
    <w:rsid w:val="00023126"/>
    <w:rsid w:val="00053825"/>
    <w:rsid w:val="00055F17"/>
    <w:rsid w:val="00064300"/>
    <w:rsid w:val="0007154C"/>
    <w:rsid w:val="000845CF"/>
    <w:rsid w:val="0009191E"/>
    <w:rsid w:val="00097FDE"/>
    <w:rsid w:val="000A18FC"/>
    <w:rsid w:val="000B05B3"/>
    <w:rsid w:val="000F7C5D"/>
    <w:rsid w:val="001047C3"/>
    <w:rsid w:val="0010744F"/>
    <w:rsid w:val="00110DE6"/>
    <w:rsid w:val="00135864"/>
    <w:rsid w:val="00153A55"/>
    <w:rsid w:val="00174A1F"/>
    <w:rsid w:val="0019304A"/>
    <w:rsid w:val="001A0324"/>
    <w:rsid w:val="001A0E28"/>
    <w:rsid w:val="001A56D1"/>
    <w:rsid w:val="001A7A6C"/>
    <w:rsid w:val="001C4FE2"/>
    <w:rsid w:val="001C7373"/>
    <w:rsid w:val="001E1E7C"/>
    <w:rsid w:val="00214FE9"/>
    <w:rsid w:val="0023443C"/>
    <w:rsid w:val="002711A6"/>
    <w:rsid w:val="00283E2B"/>
    <w:rsid w:val="002924E7"/>
    <w:rsid w:val="002929A7"/>
    <w:rsid w:val="00292EE6"/>
    <w:rsid w:val="002B4616"/>
    <w:rsid w:val="002C11C5"/>
    <w:rsid w:val="002D0DE9"/>
    <w:rsid w:val="002D4389"/>
    <w:rsid w:val="002D48EB"/>
    <w:rsid w:val="002E2F78"/>
    <w:rsid w:val="003024E9"/>
    <w:rsid w:val="003266C3"/>
    <w:rsid w:val="00344BBB"/>
    <w:rsid w:val="003515CE"/>
    <w:rsid w:val="003575B5"/>
    <w:rsid w:val="003815C1"/>
    <w:rsid w:val="003815EF"/>
    <w:rsid w:val="00384BA0"/>
    <w:rsid w:val="00393CB8"/>
    <w:rsid w:val="003A15EB"/>
    <w:rsid w:val="003B2D50"/>
    <w:rsid w:val="003B4EB8"/>
    <w:rsid w:val="003D06F0"/>
    <w:rsid w:val="003D1319"/>
    <w:rsid w:val="003D7AD2"/>
    <w:rsid w:val="003E5F2C"/>
    <w:rsid w:val="00400AF3"/>
    <w:rsid w:val="004016FE"/>
    <w:rsid w:val="00416628"/>
    <w:rsid w:val="004206DF"/>
    <w:rsid w:val="0043309F"/>
    <w:rsid w:val="00442CF2"/>
    <w:rsid w:val="00446053"/>
    <w:rsid w:val="00460CE4"/>
    <w:rsid w:val="004A75AA"/>
    <w:rsid w:val="00500F9E"/>
    <w:rsid w:val="00517173"/>
    <w:rsid w:val="005244AA"/>
    <w:rsid w:val="005457DE"/>
    <w:rsid w:val="00581D78"/>
    <w:rsid w:val="005A3EA6"/>
    <w:rsid w:val="005C3592"/>
    <w:rsid w:val="005D1D96"/>
    <w:rsid w:val="005D49E2"/>
    <w:rsid w:val="005E0C9D"/>
    <w:rsid w:val="005E6336"/>
    <w:rsid w:val="005F265D"/>
    <w:rsid w:val="005F55EC"/>
    <w:rsid w:val="005F70C1"/>
    <w:rsid w:val="0063173D"/>
    <w:rsid w:val="0063281A"/>
    <w:rsid w:val="0064095F"/>
    <w:rsid w:val="006456CA"/>
    <w:rsid w:val="00680E8F"/>
    <w:rsid w:val="006A394A"/>
    <w:rsid w:val="006B31B1"/>
    <w:rsid w:val="006C0D6F"/>
    <w:rsid w:val="006C6F16"/>
    <w:rsid w:val="006D41F7"/>
    <w:rsid w:val="006D5559"/>
    <w:rsid w:val="006E06B3"/>
    <w:rsid w:val="006E3B0E"/>
    <w:rsid w:val="006F0288"/>
    <w:rsid w:val="006F2CE7"/>
    <w:rsid w:val="0072019C"/>
    <w:rsid w:val="00726349"/>
    <w:rsid w:val="00730382"/>
    <w:rsid w:val="00741248"/>
    <w:rsid w:val="00747158"/>
    <w:rsid w:val="00772940"/>
    <w:rsid w:val="007A0C8E"/>
    <w:rsid w:val="007B070A"/>
    <w:rsid w:val="007B3697"/>
    <w:rsid w:val="007B69CD"/>
    <w:rsid w:val="007D1CBA"/>
    <w:rsid w:val="007F706B"/>
    <w:rsid w:val="008019DF"/>
    <w:rsid w:val="008163BB"/>
    <w:rsid w:val="00822826"/>
    <w:rsid w:val="0082299D"/>
    <w:rsid w:val="00827E1F"/>
    <w:rsid w:val="0083005F"/>
    <w:rsid w:val="00832682"/>
    <w:rsid w:val="008464B9"/>
    <w:rsid w:val="0085651B"/>
    <w:rsid w:val="008627FA"/>
    <w:rsid w:val="00867098"/>
    <w:rsid w:val="00887FEE"/>
    <w:rsid w:val="008965C3"/>
    <w:rsid w:val="008A02EB"/>
    <w:rsid w:val="008A2D44"/>
    <w:rsid w:val="008B2C68"/>
    <w:rsid w:val="008C51E1"/>
    <w:rsid w:val="008D0D25"/>
    <w:rsid w:val="008D639D"/>
    <w:rsid w:val="0090033A"/>
    <w:rsid w:val="009177F6"/>
    <w:rsid w:val="009207C0"/>
    <w:rsid w:val="00921FDF"/>
    <w:rsid w:val="00931EB9"/>
    <w:rsid w:val="00941FCE"/>
    <w:rsid w:val="009450FB"/>
    <w:rsid w:val="009509CE"/>
    <w:rsid w:val="00960DBE"/>
    <w:rsid w:val="00973C43"/>
    <w:rsid w:val="00977B7A"/>
    <w:rsid w:val="00981F8A"/>
    <w:rsid w:val="00985AB3"/>
    <w:rsid w:val="00994326"/>
    <w:rsid w:val="009A3B99"/>
    <w:rsid w:val="009A7A66"/>
    <w:rsid w:val="009B232C"/>
    <w:rsid w:val="009B3EFE"/>
    <w:rsid w:val="009B48E9"/>
    <w:rsid w:val="009C259A"/>
    <w:rsid w:val="009E087B"/>
    <w:rsid w:val="00A01DF5"/>
    <w:rsid w:val="00A02E0F"/>
    <w:rsid w:val="00A14E5F"/>
    <w:rsid w:val="00A40A0C"/>
    <w:rsid w:val="00A527AF"/>
    <w:rsid w:val="00A5414A"/>
    <w:rsid w:val="00A56A14"/>
    <w:rsid w:val="00A65040"/>
    <w:rsid w:val="00A73A31"/>
    <w:rsid w:val="00A772B7"/>
    <w:rsid w:val="00A84813"/>
    <w:rsid w:val="00A9556C"/>
    <w:rsid w:val="00AB3FF8"/>
    <w:rsid w:val="00AC7D98"/>
    <w:rsid w:val="00AD15C0"/>
    <w:rsid w:val="00AD4A80"/>
    <w:rsid w:val="00AD5ADE"/>
    <w:rsid w:val="00AD7498"/>
    <w:rsid w:val="00AE509F"/>
    <w:rsid w:val="00AF1530"/>
    <w:rsid w:val="00B07B4F"/>
    <w:rsid w:val="00B20930"/>
    <w:rsid w:val="00B3010E"/>
    <w:rsid w:val="00B55381"/>
    <w:rsid w:val="00B63B49"/>
    <w:rsid w:val="00B72D46"/>
    <w:rsid w:val="00B977B0"/>
    <w:rsid w:val="00BA3530"/>
    <w:rsid w:val="00BD025B"/>
    <w:rsid w:val="00BE44F2"/>
    <w:rsid w:val="00BF4883"/>
    <w:rsid w:val="00BF51C3"/>
    <w:rsid w:val="00BF68F0"/>
    <w:rsid w:val="00C027E9"/>
    <w:rsid w:val="00C030DC"/>
    <w:rsid w:val="00C038BB"/>
    <w:rsid w:val="00C03D95"/>
    <w:rsid w:val="00C11F79"/>
    <w:rsid w:val="00C12A9F"/>
    <w:rsid w:val="00C1314F"/>
    <w:rsid w:val="00C258D4"/>
    <w:rsid w:val="00C27E16"/>
    <w:rsid w:val="00C473FF"/>
    <w:rsid w:val="00C6517D"/>
    <w:rsid w:val="00C806F1"/>
    <w:rsid w:val="00C81B45"/>
    <w:rsid w:val="00CA3022"/>
    <w:rsid w:val="00CD038A"/>
    <w:rsid w:val="00CF5686"/>
    <w:rsid w:val="00CF5864"/>
    <w:rsid w:val="00D04D56"/>
    <w:rsid w:val="00D14319"/>
    <w:rsid w:val="00D3173E"/>
    <w:rsid w:val="00D3539A"/>
    <w:rsid w:val="00D47FA1"/>
    <w:rsid w:val="00D64E98"/>
    <w:rsid w:val="00D7041B"/>
    <w:rsid w:val="00D70FF4"/>
    <w:rsid w:val="00D83CAA"/>
    <w:rsid w:val="00D87210"/>
    <w:rsid w:val="00DA5D42"/>
    <w:rsid w:val="00DA74E8"/>
    <w:rsid w:val="00DC28D6"/>
    <w:rsid w:val="00DC5327"/>
    <w:rsid w:val="00E10CC3"/>
    <w:rsid w:val="00E226D2"/>
    <w:rsid w:val="00E23F0C"/>
    <w:rsid w:val="00E377AF"/>
    <w:rsid w:val="00E3794E"/>
    <w:rsid w:val="00E44E7E"/>
    <w:rsid w:val="00E46510"/>
    <w:rsid w:val="00E46F95"/>
    <w:rsid w:val="00E500DA"/>
    <w:rsid w:val="00E63F6C"/>
    <w:rsid w:val="00E66B76"/>
    <w:rsid w:val="00EB2FC8"/>
    <w:rsid w:val="00EC774C"/>
    <w:rsid w:val="00ED7CC0"/>
    <w:rsid w:val="00EF6E66"/>
    <w:rsid w:val="00F10F8E"/>
    <w:rsid w:val="00F27823"/>
    <w:rsid w:val="00F3611E"/>
    <w:rsid w:val="00F6092F"/>
    <w:rsid w:val="00F63F21"/>
    <w:rsid w:val="00F66669"/>
    <w:rsid w:val="00F71F1A"/>
    <w:rsid w:val="00F72CD3"/>
    <w:rsid w:val="00F75F8E"/>
    <w:rsid w:val="00FA3987"/>
    <w:rsid w:val="00FA4D38"/>
    <w:rsid w:val="00FB3904"/>
    <w:rsid w:val="00FC052E"/>
    <w:rsid w:val="00FD352B"/>
    <w:rsid w:val="00FF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31DABCA6-81C6-4840-A36D-64C96285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32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0F7C5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D83C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83CA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D4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semiHidden/>
    <w:rsid w:val="00446053"/>
    <w:rPr>
      <w:rFonts w:ascii="Arial" w:hAnsi="Arial"/>
      <w:b/>
      <w:bCs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A394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6A3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94A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A0E28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097FD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97FD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Y~1.HAR\AppData\Local\Temp\notesAF707A\Gwk_PersonSp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91149-38C8-4592-86D5-B9150C227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Gwk_PersonSpec</Template>
  <TotalTime>1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ITEM No</vt:lpstr>
    </vt:vector>
  </TitlesOfParts>
  <Company>Groundwork South Tyneside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ITEM No</dc:title>
  <dc:creator>becky.harvey</dc:creator>
  <cp:lastModifiedBy>Chris Wild</cp:lastModifiedBy>
  <cp:revision>3</cp:revision>
  <cp:lastPrinted>2009-03-05T09:10:00Z</cp:lastPrinted>
  <dcterms:created xsi:type="dcterms:W3CDTF">2018-08-13T13:05:00Z</dcterms:created>
  <dcterms:modified xsi:type="dcterms:W3CDTF">2018-08-15T15:21:00Z</dcterms:modified>
</cp:coreProperties>
</file>