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4410" w:rsidRDefault="00BB379B">
      <w:pPr>
        <w:rPr>
          <w:b/>
          <w:color w:val="000080"/>
          <w:sz w:val="28"/>
          <w:szCs w:val="28"/>
          <w:lang w:val="en-GB"/>
        </w:rPr>
      </w:pPr>
      <w:r>
        <w:rPr>
          <w:noProof/>
          <w:lang w:val="en-GB" w:eastAsia="en-GB"/>
        </w:rPr>
        <w:drawing>
          <wp:anchor distT="0" distB="0" distL="114300" distR="114300" simplePos="0" relativeHeight="251655168" behindDoc="1" locked="0" layoutInCell="1" allowOverlap="1" wp14:anchorId="16D6A1FE" wp14:editId="43115B80">
            <wp:simplePos x="0" y="0"/>
            <wp:positionH relativeFrom="column">
              <wp:posOffset>-3771900</wp:posOffset>
            </wp:positionH>
            <wp:positionV relativeFrom="paragraph">
              <wp:posOffset>-800100</wp:posOffset>
            </wp:positionV>
            <wp:extent cx="13760450" cy="2119630"/>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60450" cy="2119630"/>
                    </a:xfrm>
                    <a:prstGeom prst="rect">
                      <a:avLst/>
                    </a:prstGeom>
                    <a:noFill/>
                  </pic:spPr>
                </pic:pic>
              </a:graphicData>
            </a:graphic>
            <wp14:sizeRelH relativeFrom="page">
              <wp14:pctWidth>0</wp14:pctWidth>
            </wp14:sizeRelH>
            <wp14:sizeRelV relativeFrom="page">
              <wp14:pctHeight>0</wp14:pctHeight>
            </wp14:sizeRelV>
          </wp:anchor>
        </w:drawing>
      </w:r>
    </w:p>
    <w:p w:rsidR="00E34410" w:rsidRDefault="00BB379B" w:rsidP="00C81F63">
      <w:pPr>
        <w:ind w:left="-220"/>
        <w:rPr>
          <w:b/>
          <w:color w:val="000080"/>
          <w:sz w:val="28"/>
          <w:szCs w:val="28"/>
          <w:lang w:val="en-GB"/>
        </w:rPr>
      </w:pPr>
      <w:r>
        <w:rPr>
          <w:noProof/>
          <w:lang w:val="en-GB" w:eastAsia="en-GB"/>
        </w:rPr>
        <w:drawing>
          <wp:anchor distT="0" distB="0" distL="114300" distR="114300" simplePos="0" relativeHeight="251658240" behindDoc="0" locked="0" layoutInCell="1" allowOverlap="1" wp14:anchorId="0BF00942" wp14:editId="129FCE98">
            <wp:simplePos x="0" y="0"/>
            <wp:positionH relativeFrom="column">
              <wp:posOffset>2654300</wp:posOffset>
            </wp:positionH>
            <wp:positionV relativeFrom="paragraph">
              <wp:posOffset>24130</wp:posOffset>
            </wp:positionV>
            <wp:extent cx="1237615" cy="1371600"/>
            <wp:effectExtent l="0" t="0" r="63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7615" cy="1371600"/>
                    </a:xfrm>
                    <a:prstGeom prst="rect">
                      <a:avLst/>
                    </a:prstGeom>
                    <a:noFill/>
                  </pic:spPr>
                </pic:pic>
              </a:graphicData>
            </a:graphic>
            <wp14:sizeRelH relativeFrom="page">
              <wp14:pctWidth>0</wp14:pctWidth>
            </wp14:sizeRelH>
            <wp14:sizeRelV relativeFrom="page">
              <wp14:pctHeight>0</wp14:pctHeight>
            </wp14:sizeRelV>
          </wp:anchor>
        </w:drawing>
      </w:r>
    </w:p>
    <w:p w:rsidR="00A53F61" w:rsidRDefault="00A53F61" w:rsidP="001C5FA1">
      <w:pPr>
        <w:rPr>
          <w:b/>
          <w:color w:val="000080"/>
          <w:sz w:val="12"/>
          <w:szCs w:val="12"/>
          <w:lang w:val="en-GB"/>
        </w:rPr>
      </w:pPr>
    </w:p>
    <w:p w:rsidR="00A53F61" w:rsidRDefault="00A53F61" w:rsidP="001C5FA1">
      <w:pPr>
        <w:rPr>
          <w:b/>
          <w:color w:val="000080"/>
          <w:sz w:val="12"/>
          <w:szCs w:val="12"/>
          <w:lang w:val="en-GB"/>
        </w:rPr>
      </w:pPr>
    </w:p>
    <w:p w:rsidR="00E34410" w:rsidRPr="001C5FA1" w:rsidRDefault="00E34410" w:rsidP="00A53F61">
      <w:pPr>
        <w:tabs>
          <w:tab w:val="left" w:pos="-426"/>
        </w:tabs>
        <w:ind w:left="-426"/>
        <w:rPr>
          <w:color w:val="FFFFFF"/>
          <w:sz w:val="18"/>
          <w:szCs w:val="18"/>
          <w:lang w:val="en-GB"/>
        </w:rPr>
      </w:pPr>
      <w:r w:rsidRPr="00D16C6C">
        <w:rPr>
          <w:b/>
          <w:color w:val="FFFFFF"/>
          <w:sz w:val="32"/>
          <w:szCs w:val="32"/>
          <w:lang w:val="en-GB"/>
        </w:rPr>
        <w:t>Hotspur Primary School</w:t>
      </w:r>
      <w:r w:rsidRPr="001C5FA1">
        <w:rPr>
          <w:color w:val="002060"/>
          <w:sz w:val="18"/>
          <w:szCs w:val="18"/>
          <w:lang w:val="en-GB"/>
        </w:rPr>
        <w:t xml:space="preserve"> </w:t>
      </w:r>
      <w:r>
        <w:rPr>
          <w:color w:val="002060"/>
          <w:sz w:val="18"/>
          <w:szCs w:val="18"/>
          <w:lang w:val="en-GB"/>
        </w:rPr>
        <w:tab/>
      </w:r>
      <w:r>
        <w:rPr>
          <w:color w:val="002060"/>
          <w:sz w:val="18"/>
          <w:szCs w:val="18"/>
          <w:lang w:val="en-GB"/>
        </w:rPr>
        <w:tab/>
      </w:r>
      <w:r>
        <w:rPr>
          <w:color w:val="002060"/>
          <w:sz w:val="18"/>
          <w:szCs w:val="18"/>
          <w:lang w:val="en-GB"/>
        </w:rPr>
        <w:tab/>
      </w:r>
      <w:r>
        <w:rPr>
          <w:color w:val="002060"/>
          <w:sz w:val="18"/>
          <w:szCs w:val="18"/>
          <w:lang w:val="en-GB"/>
        </w:rPr>
        <w:tab/>
      </w:r>
      <w:r>
        <w:rPr>
          <w:color w:val="002060"/>
          <w:sz w:val="18"/>
          <w:szCs w:val="18"/>
          <w:lang w:val="en-GB"/>
        </w:rPr>
        <w:tab/>
      </w:r>
      <w:r w:rsidR="00A53F61">
        <w:rPr>
          <w:color w:val="002060"/>
          <w:sz w:val="18"/>
          <w:szCs w:val="18"/>
          <w:lang w:val="en-GB"/>
        </w:rPr>
        <w:tab/>
      </w:r>
      <w:r w:rsidRPr="00A53F61">
        <w:rPr>
          <w:color w:val="FFFFFF"/>
          <w:sz w:val="18"/>
          <w:szCs w:val="18"/>
          <w:lang w:val="en-GB"/>
        </w:rPr>
        <w:t>Headteacher: Miles Wallis-Clarke</w:t>
      </w:r>
      <w:r w:rsidRPr="001C5FA1">
        <w:rPr>
          <w:color w:val="FFFFFF"/>
          <w:sz w:val="18"/>
          <w:szCs w:val="18"/>
          <w:lang w:val="en-GB"/>
        </w:rPr>
        <w:t xml:space="preserve"> </w:t>
      </w:r>
    </w:p>
    <w:p w:rsidR="00E34410" w:rsidRPr="00A53F61" w:rsidRDefault="00BB379B" w:rsidP="00A53F61">
      <w:pPr>
        <w:tabs>
          <w:tab w:val="left" w:pos="-426"/>
        </w:tabs>
        <w:ind w:left="-426"/>
        <w:rPr>
          <w:color w:val="FFFFFF"/>
          <w:sz w:val="18"/>
          <w:szCs w:val="18"/>
          <w:lang w:val="en-GB"/>
        </w:rPr>
      </w:pPr>
      <w:r w:rsidRPr="00A53F61">
        <w:rPr>
          <w:noProof/>
          <w:sz w:val="18"/>
          <w:szCs w:val="18"/>
          <w:lang w:val="en-GB" w:eastAsia="en-GB"/>
        </w:rPr>
        <mc:AlternateContent>
          <mc:Choice Requires="wpg">
            <w:drawing>
              <wp:anchor distT="0" distB="0" distL="114300" distR="114300" simplePos="0" relativeHeight="251659264" behindDoc="1" locked="0" layoutInCell="1" allowOverlap="1" wp14:anchorId="17C557BE" wp14:editId="08C3C22F">
                <wp:simplePos x="0" y="0"/>
                <wp:positionH relativeFrom="column">
                  <wp:posOffset>3562350</wp:posOffset>
                </wp:positionH>
                <wp:positionV relativeFrom="paragraph">
                  <wp:posOffset>67310</wp:posOffset>
                </wp:positionV>
                <wp:extent cx="3771900" cy="342900"/>
                <wp:effectExtent l="133350" t="133985" r="19050" b="13271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342900"/>
                          <a:chOff x="6380" y="2574"/>
                          <a:chExt cx="5940" cy="540"/>
                        </a:xfrm>
                      </wpg:grpSpPr>
                      <wps:wsp>
                        <wps:cNvPr id="5" name="Freeform 5"/>
                        <wps:cNvSpPr>
                          <a:spLocks/>
                        </wps:cNvSpPr>
                        <wps:spPr bwMode="auto">
                          <a:xfrm>
                            <a:off x="6380" y="2574"/>
                            <a:ext cx="5720" cy="540"/>
                          </a:xfrm>
                          <a:custGeom>
                            <a:avLst/>
                            <a:gdLst>
                              <a:gd name="T0" fmla="*/ 0 w 7260"/>
                              <a:gd name="T1" fmla="*/ 0 h 1080"/>
                              <a:gd name="T2" fmla="*/ 3630 w 7260"/>
                              <a:gd name="T3" fmla="*/ 360 h 1080"/>
                              <a:gd name="T4" fmla="*/ 7260 w 7260"/>
                              <a:gd name="T5" fmla="*/ 1080 h 1080"/>
                            </a:gdLst>
                            <a:ahLst/>
                            <a:cxnLst>
                              <a:cxn ang="0">
                                <a:pos x="T0" y="T1"/>
                              </a:cxn>
                              <a:cxn ang="0">
                                <a:pos x="T2" y="T3"/>
                              </a:cxn>
                              <a:cxn ang="0">
                                <a:pos x="T4" y="T5"/>
                              </a:cxn>
                            </a:cxnLst>
                            <a:rect l="0" t="0" r="r" b="b"/>
                            <a:pathLst>
                              <a:path w="7260" h="1080">
                                <a:moveTo>
                                  <a:pt x="0" y="0"/>
                                </a:moveTo>
                                <a:cubicBezTo>
                                  <a:pt x="1210" y="90"/>
                                  <a:pt x="2420" y="180"/>
                                  <a:pt x="3630" y="360"/>
                                </a:cubicBezTo>
                                <a:cubicBezTo>
                                  <a:pt x="4840" y="540"/>
                                  <a:pt x="6655" y="960"/>
                                  <a:pt x="7260" y="1080"/>
                                </a:cubicBezTo>
                              </a:path>
                            </a:pathLst>
                          </a:custGeom>
                          <a:noFill/>
                          <a:ln w="2540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6"/>
                        <wps:cNvSpPr>
                          <a:spLocks noChangeArrowheads="1"/>
                        </wps:cNvSpPr>
                        <wps:spPr bwMode="auto">
                          <a:xfrm rot="275190">
                            <a:off x="9460" y="2574"/>
                            <a:ext cx="2860" cy="411"/>
                          </a:xfrm>
                          <a:prstGeom prst="rect">
                            <a:avLst/>
                          </a:prstGeom>
                          <a:solidFill>
                            <a:srgbClr val="00FF00"/>
                          </a:solidFill>
                          <a:ln w="9525">
                            <a:solidFill>
                              <a:srgbClr val="00FF00"/>
                            </a:solidFill>
                            <a:miter lim="800000"/>
                            <a:headEnd/>
                            <a:tailEnd/>
                          </a:ln>
                        </wps:spPr>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ACEDDA0" id="Group 4" o:spid="_x0000_s1026" style="position:absolute;margin-left:280.5pt;margin-top:5.3pt;width:297pt;height:27pt;z-index:-251657216" coordorigin="6380,2574" coordsize="59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">
                <v:shape id="Freeform 5" o:spid="_x0000_s1027" style="position:absolute;left:6380;top:2574;width:5720;height:540;visibility:visible;mso-wrap-style:square;v-text-anchor:top" coordsize="7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" path="m,c1210,90,2420,180,3630,360v1210,180,3025,600,3630,720e" filled="f" strokecolor="lime" strokeweight="20pt">
                  <v:path arrowok="t" o:connecttype="custom" o:connectlocs="0,0;2860,180;5720,540" o:connectangles="0,0,0"/>
                </v:shape>
                <v:rect id="Rectangle 6" o:spid="_x0000_s1028" style="position:absolute;left:9460;top:2574;width:2860;height:411;rotation:3005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" fillcolor="lime" strokecolor="lime"/>
              </v:group>
            </w:pict>
          </mc:Fallback>
        </mc:AlternateContent>
      </w:r>
      <w:r w:rsidR="00E34410" w:rsidRPr="00A53F61">
        <w:rPr>
          <w:color w:val="FFFFFF"/>
          <w:sz w:val="18"/>
          <w:szCs w:val="18"/>
          <w:lang w:val="en-GB"/>
        </w:rPr>
        <w:t xml:space="preserve">Mowbray Street, Heaton, </w:t>
      </w:r>
      <w:r w:rsidR="00A53F61" w:rsidRPr="00A53F61">
        <w:rPr>
          <w:color w:val="FFFFFF"/>
          <w:sz w:val="18"/>
          <w:szCs w:val="18"/>
          <w:lang w:val="en-GB"/>
        </w:rPr>
        <w:t>Newcastle upon Tyne, NE6 5PA</w:t>
      </w:r>
      <w:r w:rsidR="00E34410" w:rsidRPr="00A53F61">
        <w:rPr>
          <w:color w:val="FFFFFF"/>
          <w:sz w:val="18"/>
          <w:szCs w:val="18"/>
          <w:lang w:val="en-GB"/>
        </w:rPr>
        <w:tab/>
      </w:r>
      <w:r w:rsidR="00E34410" w:rsidRPr="00A53F61">
        <w:rPr>
          <w:color w:val="FFFFFF"/>
          <w:sz w:val="18"/>
          <w:szCs w:val="18"/>
          <w:lang w:val="en-GB"/>
        </w:rPr>
        <w:tab/>
      </w:r>
      <w:r w:rsidR="00E34410" w:rsidRPr="00A53F61">
        <w:rPr>
          <w:color w:val="FFFFFF"/>
          <w:sz w:val="18"/>
          <w:szCs w:val="18"/>
          <w:lang w:val="en-GB"/>
        </w:rPr>
        <w:tab/>
      </w:r>
      <w:r w:rsidR="00A53F61" w:rsidRPr="00A53F61">
        <w:rPr>
          <w:color w:val="FFFFFF"/>
          <w:sz w:val="18"/>
          <w:szCs w:val="18"/>
          <w:lang w:val="en-GB"/>
        </w:rPr>
        <w:tab/>
      </w:r>
      <w:r w:rsidR="00A53F61">
        <w:rPr>
          <w:color w:val="FFFFFF"/>
          <w:sz w:val="18"/>
          <w:szCs w:val="18"/>
          <w:lang w:val="en-GB"/>
        </w:rPr>
        <w:tab/>
      </w:r>
      <w:r w:rsidR="000468B6">
        <w:rPr>
          <w:color w:val="FFFFFF"/>
          <w:sz w:val="18"/>
          <w:szCs w:val="18"/>
          <w:lang w:val="en-GB"/>
        </w:rPr>
        <w:t>Deputy Head: Kevin McVittie</w:t>
      </w:r>
    </w:p>
    <w:p w:rsidR="00A53F61" w:rsidRPr="00A53F61" w:rsidRDefault="00A53F61" w:rsidP="00A53F61">
      <w:pPr>
        <w:tabs>
          <w:tab w:val="left" w:pos="-426"/>
        </w:tabs>
        <w:ind w:left="-426"/>
        <w:rPr>
          <w:color w:val="FFFFFF"/>
          <w:sz w:val="4"/>
          <w:szCs w:val="4"/>
          <w:lang w:val="en-GB"/>
        </w:rPr>
      </w:pPr>
    </w:p>
    <w:p w:rsidR="005A5A85" w:rsidRPr="00A53F61" w:rsidRDefault="00BB379B" w:rsidP="00A53F61">
      <w:pPr>
        <w:tabs>
          <w:tab w:val="left" w:pos="-426"/>
        </w:tabs>
        <w:ind w:left="-426"/>
        <w:rPr>
          <w:color w:val="002060"/>
          <w:sz w:val="18"/>
          <w:szCs w:val="18"/>
          <w:lang w:val="en-GB"/>
        </w:rPr>
      </w:pPr>
      <w:r w:rsidRPr="00A53F61">
        <w:rPr>
          <w:noProof/>
          <w:sz w:val="18"/>
          <w:szCs w:val="18"/>
          <w:lang w:val="en-GB" w:eastAsia="en-GB"/>
        </w:rPr>
        <mc:AlternateContent>
          <mc:Choice Requires="wps">
            <w:drawing>
              <wp:anchor distT="0" distB="0" distL="114300" distR="114300" simplePos="0" relativeHeight="251654144" behindDoc="1" locked="0" layoutInCell="1" allowOverlap="1" wp14:anchorId="58FD345A" wp14:editId="04CE5224">
                <wp:simplePos x="0" y="0"/>
                <wp:positionH relativeFrom="column">
                  <wp:posOffset>-628650</wp:posOffset>
                </wp:positionH>
                <wp:positionV relativeFrom="paragraph">
                  <wp:posOffset>35560</wp:posOffset>
                </wp:positionV>
                <wp:extent cx="3905885" cy="113665"/>
                <wp:effectExtent l="190500" t="254635" r="189865" b="298450"/>
                <wp:wrapNone/>
                <wp:docPr id="3"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7895" flipV="1">
                          <a:off x="0" y="0"/>
                          <a:ext cx="3905885" cy="113665"/>
                        </a:xfrm>
                        <a:custGeom>
                          <a:avLst/>
                          <a:gdLst>
                            <a:gd name="T0" fmla="*/ 0 w 5610"/>
                            <a:gd name="T1" fmla="*/ 210 h 390"/>
                            <a:gd name="T2" fmla="*/ 1210 w 5610"/>
                            <a:gd name="T3" fmla="*/ 30 h 390"/>
                            <a:gd name="T4" fmla="*/ 3740 w 5610"/>
                            <a:gd name="T5" fmla="*/ 390 h 390"/>
                            <a:gd name="T6" fmla="*/ 5610 w 5610"/>
                            <a:gd name="T7" fmla="*/ 30 h 390"/>
                          </a:gdLst>
                          <a:ahLst/>
                          <a:cxnLst>
                            <a:cxn ang="0">
                              <a:pos x="T0" y="T1"/>
                            </a:cxn>
                            <a:cxn ang="0">
                              <a:pos x="T2" y="T3"/>
                            </a:cxn>
                            <a:cxn ang="0">
                              <a:pos x="T4" y="T5"/>
                            </a:cxn>
                            <a:cxn ang="0">
                              <a:pos x="T6" y="T7"/>
                            </a:cxn>
                          </a:cxnLst>
                          <a:rect l="0" t="0" r="r" b="b"/>
                          <a:pathLst>
                            <a:path w="5610" h="390">
                              <a:moveTo>
                                <a:pt x="0" y="210"/>
                              </a:moveTo>
                              <a:cubicBezTo>
                                <a:pt x="293" y="105"/>
                                <a:pt x="587" y="0"/>
                                <a:pt x="1210" y="30"/>
                              </a:cubicBezTo>
                              <a:cubicBezTo>
                                <a:pt x="1833" y="60"/>
                                <a:pt x="3007" y="390"/>
                                <a:pt x="3740" y="390"/>
                              </a:cubicBezTo>
                              <a:cubicBezTo>
                                <a:pt x="4473" y="390"/>
                                <a:pt x="5298" y="90"/>
                                <a:pt x="5610" y="30"/>
                              </a:cubicBezTo>
                            </a:path>
                          </a:pathLst>
                        </a:custGeom>
                        <a:noFill/>
                        <a:ln w="3810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4E072" id="Freeform 7" o:spid="_x0000_s1026" style="position:absolute;margin-left:-49.5pt;margin-top:2.8pt;width:307.55pt;height:8.95pt;rotation:-216154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1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" path="m,210c293,105,587,,1210,30v623,30,1797,360,2530,360c4473,390,5298,90,5610,30e" filled="f" strokecolor="lime" strokeweight="30pt">
                <v:path arrowok="t" o:connecttype="custom" o:connectlocs="0,61204;842446,8743;2603923,113665;3905885,8743" o:connectangles="0,0,0,0"/>
              </v:shape>
            </w:pict>
          </mc:Fallback>
        </mc:AlternateContent>
      </w:r>
      <w:r w:rsidR="00A53F61" w:rsidRPr="00A53F61">
        <w:rPr>
          <w:color w:val="FFFFFF" w:themeColor="background1"/>
          <w:sz w:val="18"/>
          <w:szCs w:val="18"/>
          <w:lang w:val="en-GB"/>
        </w:rPr>
        <w:t>0191 276 2762</w:t>
      </w:r>
      <w:r w:rsidR="00A53F61">
        <w:rPr>
          <w:color w:val="FFFFFF" w:themeColor="background1"/>
          <w:sz w:val="18"/>
          <w:szCs w:val="18"/>
          <w:lang w:val="en-GB"/>
        </w:rPr>
        <w:t xml:space="preserve"> </w:t>
      </w:r>
      <w:r w:rsidR="00A53F61" w:rsidRPr="00A53F61">
        <w:rPr>
          <w:color w:val="FFFFFF" w:themeColor="background1"/>
          <w:sz w:val="18"/>
          <w:szCs w:val="18"/>
          <w:lang w:val="en-GB"/>
        </w:rPr>
        <w:t xml:space="preserve"> admin@hotspur.newcastle.sch.uk</w:t>
      </w:r>
      <w:r w:rsidR="00E34410" w:rsidRPr="00A53F61">
        <w:rPr>
          <w:color w:val="002060"/>
          <w:sz w:val="18"/>
          <w:szCs w:val="18"/>
          <w:lang w:val="en-GB"/>
        </w:rPr>
        <w:t xml:space="preserve"> </w:t>
      </w:r>
    </w:p>
    <w:p w:rsidR="00E34410" w:rsidRPr="00D16C6C" w:rsidRDefault="00E34410" w:rsidP="00C846C1">
      <w:pPr>
        <w:rPr>
          <w:color w:val="FFFFFF"/>
          <w:sz w:val="20"/>
          <w:szCs w:val="20"/>
          <w:lang w:val="en-GB"/>
        </w:rPr>
      </w:pPr>
      <w:r>
        <w:rPr>
          <w:color w:val="002060"/>
          <w:sz w:val="18"/>
          <w:szCs w:val="18"/>
          <w:lang w:val="en-GB"/>
        </w:rPr>
        <w:tab/>
      </w:r>
      <w:r>
        <w:rPr>
          <w:color w:val="002060"/>
          <w:sz w:val="18"/>
          <w:szCs w:val="18"/>
          <w:lang w:val="en-GB"/>
        </w:rPr>
        <w:tab/>
      </w:r>
      <w:r>
        <w:rPr>
          <w:color w:val="002060"/>
          <w:sz w:val="18"/>
          <w:szCs w:val="18"/>
          <w:lang w:val="en-GB"/>
        </w:rPr>
        <w:tab/>
      </w:r>
      <w:r>
        <w:rPr>
          <w:color w:val="002060"/>
          <w:sz w:val="18"/>
          <w:szCs w:val="18"/>
          <w:lang w:val="en-GB"/>
        </w:rPr>
        <w:tab/>
      </w:r>
      <w:r>
        <w:rPr>
          <w:color w:val="002060"/>
          <w:sz w:val="18"/>
          <w:szCs w:val="18"/>
          <w:lang w:val="en-GB"/>
        </w:rPr>
        <w:tab/>
      </w:r>
      <w:r>
        <w:rPr>
          <w:color w:val="002060"/>
          <w:sz w:val="18"/>
          <w:szCs w:val="18"/>
          <w:lang w:val="en-GB"/>
        </w:rPr>
        <w:tab/>
      </w:r>
      <w:r w:rsidRPr="00416C61">
        <w:rPr>
          <w:color w:val="002060"/>
          <w:sz w:val="18"/>
          <w:szCs w:val="18"/>
          <w:lang w:val="en-GB"/>
        </w:rPr>
        <w:tab/>
      </w:r>
    </w:p>
    <w:p w:rsidR="00E34410" w:rsidRPr="00416C61" w:rsidRDefault="00E34410" w:rsidP="00DE7A7A">
      <w:pPr>
        <w:tabs>
          <w:tab w:val="left" w:pos="2174"/>
        </w:tabs>
        <w:ind w:left="-220"/>
        <w:rPr>
          <w:color w:val="002060"/>
          <w:sz w:val="18"/>
          <w:szCs w:val="18"/>
          <w:lang w:val="en-GB"/>
        </w:rPr>
      </w:pPr>
      <w:r>
        <w:rPr>
          <w:color w:val="002060"/>
          <w:sz w:val="18"/>
          <w:szCs w:val="18"/>
          <w:lang w:val="en-GB"/>
        </w:rPr>
        <w:tab/>
      </w:r>
    </w:p>
    <w:p w:rsidR="00E34410" w:rsidRDefault="00E34410" w:rsidP="00A254C1">
      <w:pPr>
        <w:jc w:val="both"/>
      </w:pPr>
    </w:p>
    <w:p w:rsidR="00422448" w:rsidRPr="00C55D46" w:rsidRDefault="00025CAD" w:rsidP="00422448">
      <w:pPr>
        <w:jc w:val="both"/>
        <w:rPr>
          <w:lang w:val="en-GB"/>
        </w:rPr>
      </w:pPr>
      <w:r>
        <w:rPr>
          <w:lang w:val="en-GB"/>
        </w:rPr>
        <w:t>Sept 2020</w:t>
      </w:r>
    </w:p>
    <w:p w:rsidR="00422448" w:rsidRPr="00C55D46" w:rsidRDefault="00422448" w:rsidP="00422448">
      <w:pPr>
        <w:jc w:val="both"/>
        <w:rPr>
          <w:color w:val="000080"/>
          <w:lang w:val="en-GB"/>
        </w:rPr>
      </w:pPr>
      <w:r w:rsidRPr="00C55D46">
        <w:rPr>
          <w:color w:val="000080"/>
          <w:lang w:val="en-GB"/>
        </w:rPr>
        <w:tab/>
      </w:r>
    </w:p>
    <w:p w:rsidR="00422448" w:rsidRPr="00C55D46" w:rsidRDefault="00422448" w:rsidP="00422448">
      <w:r w:rsidRPr="00C55D46">
        <w:t>Dear Prospective Candidate,</w:t>
      </w:r>
    </w:p>
    <w:p w:rsidR="00422448" w:rsidRPr="00C55D46" w:rsidRDefault="00422448" w:rsidP="00422448"/>
    <w:p w:rsidR="00C55D46" w:rsidRPr="00C55D46" w:rsidRDefault="00422448" w:rsidP="00C55D46">
      <w:pPr>
        <w:jc w:val="both"/>
        <w:rPr>
          <w:b/>
          <w:lang w:val="en-GB"/>
        </w:rPr>
      </w:pPr>
      <w:r w:rsidRPr="00C55D46">
        <w:t xml:space="preserve">Thank you for enquiring about the post of </w:t>
      </w:r>
      <w:r w:rsidR="006C51D3" w:rsidRPr="00C55D46">
        <w:t>Learning Support Assistant</w:t>
      </w:r>
      <w:r w:rsidRPr="00C55D46">
        <w:t xml:space="preserve"> </w:t>
      </w:r>
      <w:r w:rsidR="00FF6793" w:rsidRPr="00C55D46">
        <w:t xml:space="preserve">(Level </w:t>
      </w:r>
      <w:r w:rsidR="00E24764">
        <w:t>1</w:t>
      </w:r>
      <w:r w:rsidR="00FF6793" w:rsidRPr="00C55D46">
        <w:t xml:space="preserve">) </w:t>
      </w:r>
      <w:r w:rsidRPr="00C55D46">
        <w:t xml:space="preserve">at Hotspur Primary School. </w:t>
      </w:r>
      <w:r w:rsidR="009229F9" w:rsidRPr="00C55D46">
        <w:t xml:space="preserve">We </w:t>
      </w:r>
      <w:r w:rsidR="00453D95" w:rsidRPr="00C55D46">
        <w:t xml:space="preserve">are looking to </w:t>
      </w:r>
      <w:r w:rsidR="00C55D46" w:rsidRPr="00C55D46">
        <w:t>recruit</w:t>
      </w:r>
      <w:r w:rsidR="00453D95" w:rsidRPr="00C55D46">
        <w:t xml:space="preserve"> </w:t>
      </w:r>
      <w:r w:rsidR="00C90E5F">
        <w:t>an LSA</w:t>
      </w:r>
      <w:r w:rsidR="006C51D3" w:rsidRPr="00C55D46">
        <w:t xml:space="preserve">, </w:t>
      </w:r>
      <w:r w:rsidR="001B4611">
        <w:t>to work one-to-one with a child/small group of children across</w:t>
      </w:r>
      <w:r w:rsidR="00025CAD">
        <w:t xml:space="preserve"> Key Stage 2</w:t>
      </w:r>
      <w:r w:rsidR="00C55D46" w:rsidRPr="00C55D46">
        <w:t xml:space="preserve">. This role </w:t>
      </w:r>
      <w:r w:rsidR="001B4611">
        <w:t>has a</w:t>
      </w:r>
      <w:r w:rsidR="00C55D46" w:rsidRPr="00C55D46">
        <w:t xml:space="preserve"> fixed term </w:t>
      </w:r>
      <w:r w:rsidR="001B4611">
        <w:t xml:space="preserve">contract starting </w:t>
      </w:r>
      <w:r w:rsidR="00025CAD">
        <w:t>October 2020 to July 2021</w:t>
      </w:r>
      <w:r w:rsidR="001B4611">
        <w:t xml:space="preserve"> due to funding</w:t>
      </w:r>
      <w:r w:rsidR="00C95CA9">
        <w:t xml:space="preserve"> arrangements</w:t>
      </w:r>
      <w:r w:rsidR="001B4611">
        <w:t>. The role is term time only.</w:t>
      </w:r>
    </w:p>
    <w:p w:rsidR="00453D95" w:rsidRPr="00C55D46" w:rsidRDefault="00453D95" w:rsidP="00453D95"/>
    <w:p w:rsidR="00422448" w:rsidRPr="00C55D46" w:rsidRDefault="00422448" w:rsidP="00422448">
      <w:pPr>
        <w:jc w:val="both"/>
      </w:pPr>
      <w:r w:rsidRPr="00C55D46">
        <w:t>Hotspur is an award-winning building that is now thirty-</w:t>
      </w:r>
      <w:r w:rsidR="00C40631">
        <w:t>five</w:t>
      </w:r>
      <w:r w:rsidRPr="00C55D46">
        <w:t xml:space="preserve"> years old.  It has a unique catchment area drawing from Heaton, Shieldfield, Jesmond Vale and Byker - children from very diverse backgrounds. In addition, the school has a national reputation for its work in creative education and, as a result, attracts many families that have involvement or interest in the arts. The school population has been steadily growing from 335 children to over 400 in recent years and is now oversubscribed in younger classes. 3</w:t>
      </w:r>
      <w:r w:rsidR="00AF3F06" w:rsidRPr="00C55D46">
        <w:t>0</w:t>
      </w:r>
      <w:r w:rsidRPr="00C55D46">
        <w:t xml:space="preserve">% of pupils </w:t>
      </w:r>
      <w:r w:rsidR="00AF3F06" w:rsidRPr="00C55D46">
        <w:t>are in receipt of pupil premium</w:t>
      </w:r>
      <w:r w:rsidR="009229F9" w:rsidRPr="00C55D46">
        <w:t xml:space="preserve"> funding</w:t>
      </w:r>
      <w:r w:rsidRPr="00C55D46">
        <w:t xml:space="preserve"> and the school has a number of children with challenging home circumstances. These elements make it a stimulating, vibrant and exciting place to work. The talented staff team has a wide range of interests and skills</w:t>
      </w:r>
      <w:r w:rsidR="009C6FF2" w:rsidRPr="00C55D46">
        <w:t xml:space="preserve"> and in </w:t>
      </w:r>
      <w:r w:rsidR="00AF3F06" w:rsidRPr="00C55D46">
        <w:t xml:space="preserve">recent years we have been awarded </w:t>
      </w:r>
      <w:r w:rsidR="009C6FF2" w:rsidRPr="00C55D46">
        <w:t>Gold for PE and Science quality marks.</w:t>
      </w:r>
      <w:r w:rsidR="00AF3F06" w:rsidRPr="00C55D46">
        <w:t xml:space="preserve"> </w:t>
      </w:r>
    </w:p>
    <w:p w:rsidR="00422448" w:rsidRPr="00C55D46" w:rsidRDefault="00422448" w:rsidP="00422448">
      <w:pPr>
        <w:jc w:val="both"/>
      </w:pPr>
    </w:p>
    <w:p w:rsidR="00422448" w:rsidRPr="00C55D46" w:rsidRDefault="00422448" w:rsidP="00422448">
      <w:pPr>
        <w:jc w:val="both"/>
      </w:pPr>
      <w:r w:rsidRPr="00C55D46">
        <w:t>At the core of our work we have a mission to provide equality of opportunity which drives the work of all staff in the school. We also employ a Learning and Equalities Champion and a Parent Support Worker to support disadvantaged children and their families. It is imperative that members of staff have high expectations of all our children</w:t>
      </w:r>
      <w:r w:rsidR="00AF3F06" w:rsidRPr="00C55D46">
        <w:t>.</w:t>
      </w:r>
    </w:p>
    <w:p w:rsidR="00422448" w:rsidRPr="00C55D46" w:rsidRDefault="00422448" w:rsidP="00422448">
      <w:pPr>
        <w:jc w:val="both"/>
      </w:pPr>
    </w:p>
    <w:p w:rsidR="00946D7F" w:rsidRPr="00C55D46" w:rsidRDefault="00946D7F" w:rsidP="00946D7F">
      <w:pPr>
        <w:jc w:val="both"/>
      </w:pPr>
      <w:r w:rsidRPr="00C55D46">
        <w:t xml:space="preserve">If you wish to apply for the post, you should return the application form and safe recruitment form. A satisfactory Enhanced Disclosure and Barring Service (DBS) check is an essential requirement for this post. You must disclose all previous convictions, cautions or bindovers; none of these may be considered “spent”.  </w:t>
      </w:r>
    </w:p>
    <w:p w:rsidR="00946D7F" w:rsidRPr="00C55D46" w:rsidRDefault="00946D7F" w:rsidP="00946D7F">
      <w:pPr>
        <w:jc w:val="both"/>
      </w:pPr>
    </w:p>
    <w:p w:rsidR="00946D7F" w:rsidRPr="00C55D46" w:rsidRDefault="00946D7F" w:rsidP="00946D7F">
      <w:pPr>
        <w:jc w:val="both"/>
        <w:rPr>
          <w:lang w:val="en-GB"/>
        </w:rPr>
      </w:pPr>
      <w:r w:rsidRPr="00C55D46">
        <w:t>It is important that the school has information about whether or not you have any convictions so that this can be discussed with you at interview.  Failure to return the safe recruitment form before interview and, in the case of the successful candidate, failure to subsequently obtain a satisfac</w:t>
      </w:r>
      <w:r w:rsidR="00076A99" w:rsidRPr="00C55D46">
        <w:t xml:space="preserve">tory DBS check will </w:t>
      </w:r>
      <w:r w:rsidRPr="00C55D46">
        <w:t>disqualify you from further consideration for this post.  Please note that disclosing criminal convictions will not necessarily prevent you being appointed.  This information will be considered in light of its relevance to the post, as set out in the ‘Code of Practice on the Disclosure of Criminal Convictions in Schools’.</w:t>
      </w:r>
    </w:p>
    <w:p w:rsidR="00422448" w:rsidRPr="00C55D46" w:rsidRDefault="00422448" w:rsidP="00422448">
      <w:pPr>
        <w:jc w:val="both"/>
      </w:pPr>
    </w:p>
    <w:p w:rsidR="00422448" w:rsidRPr="00C55D46" w:rsidRDefault="00422448" w:rsidP="00422448">
      <w:pPr>
        <w:jc w:val="both"/>
      </w:pPr>
      <w:r w:rsidRPr="00C55D46">
        <w:t xml:space="preserve">A job description and person specification is also available on the school website to support the application. Please send a hard copy of your application (not by email) to the school office by </w:t>
      </w:r>
      <w:r w:rsidR="00C55D46" w:rsidRPr="00C55D46">
        <w:rPr>
          <w:b/>
        </w:rPr>
        <w:t>12p</w:t>
      </w:r>
      <w:r w:rsidRPr="00C55D46">
        <w:rPr>
          <w:b/>
        </w:rPr>
        <w:t xml:space="preserve">m on </w:t>
      </w:r>
      <w:r w:rsidR="006327B6">
        <w:rPr>
          <w:b/>
        </w:rPr>
        <w:t>Thursday</w:t>
      </w:r>
      <w:bookmarkStart w:id="0" w:name="_GoBack"/>
      <w:bookmarkEnd w:id="0"/>
      <w:r w:rsidR="00025CAD">
        <w:rPr>
          <w:b/>
        </w:rPr>
        <w:t xml:space="preserve"> 2</w:t>
      </w:r>
      <w:r w:rsidR="005B793D">
        <w:rPr>
          <w:b/>
        </w:rPr>
        <w:t>4</w:t>
      </w:r>
      <w:r w:rsidR="00025CAD" w:rsidRPr="00025CAD">
        <w:rPr>
          <w:b/>
          <w:vertAlign w:val="superscript"/>
        </w:rPr>
        <w:t>th</w:t>
      </w:r>
      <w:r w:rsidR="00025CAD">
        <w:rPr>
          <w:b/>
        </w:rPr>
        <w:t xml:space="preserve"> September.</w:t>
      </w:r>
    </w:p>
    <w:p w:rsidR="00422448" w:rsidRPr="006C51D3" w:rsidRDefault="00C55D46" w:rsidP="00422448">
      <w:pPr>
        <w:jc w:val="both"/>
        <w:rPr>
          <w:sz w:val="24"/>
        </w:rPr>
      </w:pPr>
      <w:r w:rsidRPr="006C51D3">
        <w:rPr>
          <w:noProof/>
          <w:sz w:val="24"/>
          <w:lang w:val="en-GB" w:eastAsia="en-GB"/>
        </w:rPr>
        <w:drawing>
          <wp:anchor distT="0" distB="0" distL="114300" distR="114300" simplePos="0" relativeHeight="251661312" behindDoc="1" locked="0" layoutInCell="1" allowOverlap="1" wp14:anchorId="4CF91E00" wp14:editId="0C00B98C">
            <wp:simplePos x="0" y="0"/>
            <wp:positionH relativeFrom="column">
              <wp:posOffset>-13335</wp:posOffset>
            </wp:positionH>
            <wp:positionV relativeFrom="paragraph">
              <wp:posOffset>123825</wp:posOffset>
            </wp:positionV>
            <wp:extent cx="1812290" cy="878840"/>
            <wp:effectExtent l="0" t="0" r="0" b="0"/>
            <wp:wrapNone/>
            <wp:docPr id="1" name="Picture 1" descr="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2290" cy="878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448" w:rsidRPr="006C51D3" w:rsidRDefault="00422448" w:rsidP="00422448">
      <w:pPr>
        <w:jc w:val="both"/>
        <w:rPr>
          <w:sz w:val="24"/>
        </w:rPr>
      </w:pPr>
      <w:r w:rsidRPr="006C51D3">
        <w:rPr>
          <w:sz w:val="24"/>
        </w:rPr>
        <w:t>Yours sincerely</w:t>
      </w:r>
    </w:p>
    <w:p w:rsidR="00422448" w:rsidRPr="006C51D3" w:rsidRDefault="00422448" w:rsidP="00422448">
      <w:pPr>
        <w:jc w:val="both"/>
        <w:rPr>
          <w:sz w:val="24"/>
        </w:rPr>
      </w:pPr>
    </w:p>
    <w:p w:rsidR="00422448" w:rsidRPr="006C51D3" w:rsidRDefault="00422448" w:rsidP="00422448">
      <w:pPr>
        <w:jc w:val="both"/>
        <w:rPr>
          <w:sz w:val="24"/>
        </w:rPr>
      </w:pPr>
    </w:p>
    <w:p w:rsidR="00422448" w:rsidRPr="006C51D3" w:rsidRDefault="00422448" w:rsidP="00422448">
      <w:pPr>
        <w:jc w:val="both"/>
        <w:rPr>
          <w:sz w:val="24"/>
        </w:rPr>
      </w:pPr>
    </w:p>
    <w:p w:rsidR="00422448" w:rsidRPr="006C51D3" w:rsidRDefault="00422448" w:rsidP="00422448">
      <w:pPr>
        <w:jc w:val="both"/>
        <w:rPr>
          <w:sz w:val="24"/>
        </w:rPr>
      </w:pPr>
      <w:r w:rsidRPr="006C51D3">
        <w:rPr>
          <w:sz w:val="24"/>
        </w:rPr>
        <w:t>Miles Wallis-Clarke</w:t>
      </w:r>
    </w:p>
    <w:p w:rsidR="001F758A" w:rsidRPr="006C51D3" w:rsidRDefault="00422448" w:rsidP="00422448">
      <w:pPr>
        <w:jc w:val="both"/>
        <w:rPr>
          <w:sz w:val="24"/>
        </w:rPr>
      </w:pPr>
      <w:r w:rsidRPr="006C51D3">
        <w:rPr>
          <w:sz w:val="24"/>
        </w:rPr>
        <w:t>Headteacher</w:t>
      </w:r>
      <w:r w:rsidRPr="006C51D3">
        <w:rPr>
          <w:sz w:val="24"/>
          <w:lang w:val="en-GB"/>
        </w:rPr>
        <w:t xml:space="preserve"> </w:t>
      </w:r>
    </w:p>
    <w:sectPr w:rsidR="001F758A" w:rsidRPr="006C51D3" w:rsidSect="00D76CEA">
      <w:footerReference w:type="default" r:id="rId10"/>
      <w:footerReference w:type="first" r:id="rId11"/>
      <w:pgSz w:w="11907" w:h="16840" w:code="9"/>
      <w:pgMar w:top="1134" w:right="686" w:bottom="1276" w:left="771" w:header="709"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7842" w:rsidRDefault="00047842">
      <w:r>
        <w:separator/>
      </w:r>
    </w:p>
  </w:endnote>
  <w:endnote w:type="continuationSeparator" w:id="0">
    <w:p w:rsidR="00047842" w:rsidRDefault="00047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06E" w:rsidRDefault="0065006E">
    <w:pPr>
      <w:pStyle w:val="Footer"/>
    </w:pPr>
  </w:p>
  <w:p w:rsidR="00E34410" w:rsidRPr="003F4C6F" w:rsidRDefault="0065006E" w:rsidP="009E6AAB">
    <w:pPr>
      <w:rPr>
        <w:b/>
        <w:color w:val="0000FF"/>
        <w:sz w:val="18"/>
        <w:szCs w:val="18"/>
      </w:rPr>
    </w:pPr>
    <w:r w:rsidRPr="00DE7A7A">
      <w:rPr>
        <w:rFonts w:cs="Arial"/>
        <w:color w:val="0070C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3E2" w:rsidRDefault="001D3A21">
    <w:pPr>
      <w:pStyle w:val="Footer"/>
    </w:pPr>
    <w:r w:rsidRPr="00E163E2">
      <w:rPr>
        <w:noProof/>
        <w:lang w:val="en-GB" w:eastAsia="en-GB"/>
      </w:rPr>
      <w:drawing>
        <wp:anchor distT="0" distB="0" distL="114300" distR="114300" simplePos="0" relativeHeight="251662336" behindDoc="0" locked="0" layoutInCell="1" allowOverlap="1" wp14:anchorId="1AAAD345" wp14:editId="2677CAA5">
          <wp:simplePos x="0" y="0"/>
          <wp:positionH relativeFrom="column">
            <wp:posOffset>3479165</wp:posOffset>
          </wp:positionH>
          <wp:positionV relativeFrom="paragraph">
            <wp:posOffset>75565</wp:posOffset>
          </wp:positionV>
          <wp:extent cx="830580" cy="327660"/>
          <wp:effectExtent l="0" t="0" r="7620" b="0"/>
          <wp:wrapSquare wrapText="bothSides"/>
          <wp:docPr id="21" name="Picture 21" descr="\\2998fs01\users$\o_accounts\68350\Desktop\you 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998fs01\users$\o_accounts\68350\Desktop\you tub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580" cy="327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3E2">
      <w:rPr>
        <w:noProof/>
        <w:lang w:val="en-GB" w:eastAsia="en-GB"/>
      </w:rPr>
      <w:drawing>
        <wp:anchor distT="0" distB="0" distL="114300" distR="114300" simplePos="0" relativeHeight="251660288" behindDoc="0" locked="0" layoutInCell="1" allowOverlap="1" wp14:anchorId="5CA5E7D8" wp14:editId="63BC2361">
          <wp:simplePos x="0" y="0"/>
          <wp:positionH relativeFrom="column">
            <wp:posOffset>2155190</wp:posOffset>
          </wp:positionH>
          <wp:positionV relativeFrom="paragraph">
            <wp:posOffset>90170</wp:posOffset>
          </wp:positionV>
          <wp:extent cx="979170" cy="314325"/>
          <wp:effectExtent l="0" t="0" r="0" b="9525"/>
          <wp:wrapSquare wrapText="bothSides"/>
          <wp:docPr id="16" name="Picture 16" descr="\\2998fs01\users$\o_accounts\68350\Desktop\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98fs01\users$\o_accounts\68350\Desktop\f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917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3E2">
      <w:rPr>
        <w:noProof/>
        <w:lang w:val="en-GB" w:eastAsia="en-GB"/>
      </w:rPr>
      <mc:AlternateContent>
        <mc:Choice Requires="wps">
          <w:drawing>
            <wp:anchor distT="0" distB="0" distL="114300" distR="114300" simplePos="0" relativeHeight="251663360" behindDoc="0" locked="0" layoutInCell="1" allowOverlap="1" wp14:anchorId="43A63F3E" wp14:editId="5BD502CA">
              <wp:simplePos x="0" y="0"/>
              <wp:positionH relativeFrom="column">
                <wp:posOffset>-116840</wp:posOffset>
              </wp:positionH>
              <wp:positionV relativeFrom="paragraph">
                <wp:posOffset>80645</wp:posOffset>
              </wp:positionV>
              <wp:extent cx="1905000" cy="314325"/>
              <wp:effectExtent l="0" t="0" r="19050" b="28575"/>
              <wp:wrapNone/>
              <wp:docPr id="2" name="Rounded Rectangle 2"/>
              <wp:cNvGraphicFramePr/>
              <a:graphic xmlns:a="http://schemas.openxmlformats.org/drawingml/2006/main">
                <a:graphicData uri="http://schemas.microsoft.com/office/word/2010/wordprocessingShape">
                  <wps:wsp>
                    <wps:cNvSpPr/>
                    <wps:spPr>
                      <a:xfrm>
                        <a:off x="0" y="0"/>
                        <a:ext cx="1905000" cy="314325"/>
                      </a:xfrm>
                      <a:prstGeom prst="roundRect">
                        <a:avLst/>
                      </a:prstGeom>
                      <a:solidFill>
                        <a:srgbClr val="FFFF00"/>
                      </a:solidFill>
                      <a:ln>
                        <a:solidFill>
                          <a:srgbClr val="007AD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63E2" w:rsidRPr="006B3285" w:rsidRDefault="006327B6" w:rsidP="00E163E2">
                          <w:pPr>
                            <w:jc w:val="center"/>
                            <w:rPr>
                              <w:rFonts w:ascii="Verdana" w:hAnsi="Verdana"/>
                              <w:b/>
                              <w:color w:val="0070C0"/>
                              <w:sz w:val="16"/>
                              <w:szCs w:val="16"/>
                            </w:rPr>
                          </w:pPr>
                          <w:hyperlink r:id="rId3" w:history="1">
                            <w:r w:rsidR="00E163E2" w:rsidRPr="006B3285">
                              <w:rPr>
                                <w:rStyle w:val="Hyperlink"/>
                                <w:rFonts w:ascii="Verdana" w:hAnsi="Verdana"/>
                                <w:b/>
                                <w:color w:val="0070C0"/>
                                <w:sz w:val="16"/>
                                <w:szCs w:val="16"/>
                                <w:lang w:val="en-GB"/>
                              </w:rPr>
                              <w:t>www.hotspurprimary.com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A63F3E" id="Rounded Rectangle 2" o:spid="_x0000_s1026" style="position:absolute;margin-left:-9.2pt;margin-top:6.35pt;width:150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" fillcolor="yellow" strokecolor="#007ad6" strokeweight="2pt">
              <v:textbox>
                <w:txbxContent>
                  <w:p w:rsidR="00E163E2" w:rsidRPr="006B3285" w:rsidRDefault="006327B6" w:rsidP="00E163E2">
                    <w:pPr>
                      <w:jc w:val="center"/>
                      <w:rPr>
                        <w:rFonts w:ascii="Verdana" w:hAnsi="Verdana"/>
                        <w:b/>
                        <w:color w:val="0070C0"/>
                        <w:sz w:val="16"/>
                        <w:szCs w:val="16"/>
                      </w:rPr>
                    </w:pPr>
                    <w:hyperlink r:id="rId4" w:history="1">
                      <w:r w:rsidR="00E163E2" w:rsidRPr="006B3285">
                        <w:rPr>
                          <w:rStyle w:val="Hyperlink"/>
                          <w:rFonts w:ascii="Verdana" w:hAnsi="Verdana"/>
                          <w:b/>
                          <w:color w:val="0070C0"/>
                          <w:sz w:val="16"/>
                          <w:szCs w:val="16"/>
                          <w:lang w:val="en-GB"/>
                        </w:rPr>
                        <w:t>www.hotspurprimary.com</w:t>
                      </w:r>
                    </w:hyperlink>
                  </w:p>
                </w:txbxContent>
              </v:textbox>
            </v:roundrect>
          </w:pict>
        </mc:Fallback>
      </mc:AlternateContent>
    </w:r>
    <w:r w:rsidRPr="00E163E2">
      <w:rPr>
        <w:noProof/>
        <w:lang w:val="en-GB" w:eastAsia="en-GB"/>
      </w:rPr>
      <w:drawing>
        <wp:anchor distT="0" distB="0" distL="114300" distR="114300" simplePos="0" relativeHeight="251661312" behindDoc="0" locked="0" layoutInCell="1" allowOverlap="1" wp14:anchorId="15D8F459" wp14:editId="3F22C290">
          <wp:simplePos x="0" y="0"/>
          <wp:positionH relativeFrom="column">
            <wp:posOffset>4678680</wp:posOffset>
          </wp:positionH>
          <wp:positionV relativeFrom="paragraph">
            <wp:posOffset>62230</wp:posOffset>
          </wp:positionV>
          <wp:extent cx="1066800" cy="342900"/>
          <wp:effectExtent l="0" t="0" r="0" b="0"/>
          <wp:wrapSquare wrapText="bothSides"/>
          <wp:docPr id="17" name="Picture 17" descr="\\2998fs01\users$\o_accounts\68350\Desktop\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998fs01\users$\o_accounts\68350\Desktop\twitter.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68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3E2">
      <w:rPr>
        <w:noProof/>
        <w:lang w:val="en-GB" w:eastAsia="en-GB"/>
      </w:rPr>
      <w:drawing>
        <wp:anchor distT="0" distB="0" distL="114300" distR="114300" simplePos="0" relativeHeight="251665408" behindDoc="0" locked="0" layoutInCell="1" allowOverlap="1" wp14:anchorId="338EEC0D" wp14:editId="0D026B1E">
          <wp:simplePos x="0" y="0"/>
          <wp:positionH relativeFrom="column">
            <wp:posOffset>5795010</wp:posOffset>
          </wp:positionH>
          <wp:positionV relativeFrom="paragraph">
            <wp:posOffset>-758825</wp:posOffset>
          </wp:positionV>
          <wp:extent cx="1272540" cy="1272540"/>
          <wp:effectExtent l="0" t="0" r="381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eburn master logo_schools_full colour.jpg"/>
                  <pic:cNvPicPr/>
                </pic:nvPicPr>
                <pic:blipFill>
                  <a:blip r:embed="rId6">
                    <a:extLst>
                      <a:ext uri="{28A0092B-C50C-407E-A947-70E740481C1C}">
                        <a14:useLocalDpi xmlns:a14="http://schemas.microsoft.com/office/drawing/2010/main" val="0"/>
                      </a:ext>
                    </a:extLst>
                  </a:blip>
                  <a:stretch>
                    <a:fillRect/>
                  </a:stretch>
                </pic:blipFill>
                <pic:spPr>
                  <a:xfrm>
                    <a:off x="0" y="0"/>
                    <a:ext cx="1272540" cy="12725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7842" w:rsidRDefault="00047842">
      <w:r>
        <w:separator/>
      </w:r>
    </w:p>
  </w:footnote>
  <w:footnote w:type="continuationSeparator" w:id="0">
    <w:p w:rsidR="00047842" w:rsidRDefault="000478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B1A74"/>
    <w:multiLevelType w:val="hybridMultilevel"/>
    <w:tmpl w:val="367A6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E311B"/>
    <w:multiLevelType w:val="hybridMultilevel"/>
    <w:tmpl w:val="06C0333C"/>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hint="default"/>
      </w:rPr>
    </w:lvl>
    <w:lvl w:ilvl="2" w:tplc="08090001">
      <w:start w:val="1"/>
      <w:numFmt w:val="bullet"/>
      <w:lvlText w:val=""/>
      <w:lvlJc w:val="left"/>
      <w:pPr>
        <w:tabs>
          <w:tab w:val="num" w:pos="2880"/>
        </w:tabs>
        <w:ind w:left="2880" w:hanging="360"/>
      </w:pPr>
      <w:rPr>
        <w:rFonts w:ascii="Symbol" w:hAnsi="Symbol"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25340637"/>
    <w:multiLevelType w:val="hybridMultilevel"/>
    <w:tmpl w:val="84F2AB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570C31"/>
    <w:multiLevelType w:val="hybridMultilevel"/>
    <w:tmpl w:val="EDC43F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6DB57973"/>
    <w:multiLevelType w:val="hybridMultilevel"/>
    <w:tmpl w:val="194CEA8A"/>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448"/>
    <w:rsid w:val="00001593"/>
    <w:rsid w:val="00007A93"/>
    <w:rsid w:val="000126AC"/>
    <w:rsid w:val="00025CAD"/>
    <w:rsid w:val="00045DE4"/>
    <w:rsid w:val="000468B6"/>
    <w:rsid w:val="00047842"/>
    <w:rsid w:val="00076A99"/>
    <w:rsid w:val="00096121"/>
    <w:rsid w:val="00097554"/>
    <w:rsid w:val="000B0FDC"/>
    <w:rsid w:val="000D190E"/>
    <w:rsid w:val="000F311F"/>
    <w:rsid w:val="000F6520"/>
    <w:rsid w:val="0010021C"/>
    <w:rsid w:val="0011044E"/>
    <w:rsid w:val="001127FF"/>
    <w:rsid w:val="00142960"/>
    <w:rsid w:val="001714D3"/>
    <w:rsid w:val="001925C1"/>
    <w:rsid w:val="001B4611"/>
    <w:rsid w:val="001C02A8"/>
    <w:rsid w:val="001C5FA1"/>
    <w:rsid w:val="001D3A21"/>
    <w:rsid w:val="001E3217"/>
    <w:rsid w:val="001F204D"/>
    <w:rsid w:val="001F758A"/>
    <w:rsid w:val="00213B8C"/>
    <w:rsid w:val="00223482"/>
    <w:rsid w:val="00226EC2"/>
    <w:rsid w:val="002372C6"/>
    <w:rsid w:val="00237BCD"/>
    <w:rsid w:val="00263769"/>
    <w:rsid w:val="00297798"/>
    <w:rsid w:val="002F0517"/>
    <w:rsid w:val="00315390"/>
    <w:rsid w:val="00323BCF"/>
    <w:rsid w:val="00325B51"/>
    <w:rsid w:val="00346FB3"/>
    <w:rsid w:val="0036493A"/>
    <w:rsid w:val="00365D01"/>
    <w:rsid w:val="003731AB"/>
    <w:rsid w:val="00376D6E"/>
    <w:rsid w:val="00386FA6"/>
    <w:rsid w:val="003C429E"/>
    <w:rsid w:val="003F4C6F"/>
    <w:rsid w:val="003F555F"/>
    <w:rsid w:val="00400CC4"/>
    <w:rsid w:val="00416C61"/>
    <w:rsid w:val="00422448"/>
    <w:rsid w:val="00435C6D"/>
    <w:rsid w:val="00436099"/>
    <w:rsid w:val="00443BAE"/>
    <w:rsid w:val="00453D95"/>
    <w:rsid w:val="00475B2D"/>
    <w:rsid w:val="004858E5"/>
    <w:rsid w:val="004953CE"/>
    <w:rsid w:val="004A6ABC"/>
    <w:rsid w:val="004C01CA"/>
    <w:rsid w:val="00517BAF"/>
    <w:rsid w:val="00527805"/>
    <w:rsid w:val="00541664"/>
    <w:rsid w:val="005463B4"/>
    <w:rsid w:val="005743BE"/>
    <w:rsid w:val="00591654"/>
    <w:rsid w:val="005A1EB9"/>
    <w:rsid w:val="005A5A85"/>
    <w:rsid w:val="005B793D"/>
    <w:rsid w:val="005C4DD6"/>
    <w:rsid w:val="005D4659"/>
    <w:rsid w:val="005E169B"/>
    <w:rsid w:val="005F27BE"/>
    <w:rsid w:val="00604904"/>
    <w:rsid w:val="00621589"/>
    <w:rsid w:val="006327B6"/>
    <w:rsid w:val="00647444"/>
    <w:rsid w:val="0065006E"/>
    <w:rsid w:val="0067168B"/>
    <w:rsid w:val="00672419"/>
    <w:rsid w:val="006750B8"/>
    <w:rsid w:val="00697BEF"/>
    <w:rsid w:val="006A0B14"/>
    <w:rsid w:val="006A3682"/>
    <w:rsid w:val="006A6012"/>
    <w:rsid w:val="006B3285"/>
    <w:rsid w:val="006C51D3"/>
    <w:rsid w:val="006E3C82"/>
    <w:rsid w:val="0071061E"/>
    <w:rsid w:val="00723C6E"/>
    <w:rsid w:val="00726631"/>
    <w:rsid w:val="00736E34"/>
    <w:rsid w:val="0074038F"/>
    <w:rsid w:val="0074130A"/>
    <w:rsid w:val="0076194F"/>
    <w:rsid w:val="0076791C"/>
    <w:rsid w:val="0077041A"/>
    <w:rsid w:val="007B508B"/>
    <w:rsid w:val="007C0A0F"/>
    <w:rsid w:val="007C24C9"/>
    <w:rsid w:val="007C6BBB"/>
    <w:rsid w:val="0080362A"/>
    <w:rsid w:val="00815B62"/>
    <w:rsid w:val="0082357F"/>
    <w:rsid w:val="00875BE1"/>
    <w:rsid w:val="008D1EB5"/>
    <w:rsid w:val="008D50AE"/>
    <w:rsid w:val="009068A1"/>
    <w:rsid w:val="00912A2E"/>
    <w:rsid w:val="009229F9"/>
    <w:rsid w:val="00932244"/>
    <w:rsid w:val="00934160"/>
    <w:rsid w:val="00946D7F"/>
    <w:rsid w:val="009536B4"/>
    <w:rsid w:val="0095540F"/>
    <w:rsid w:val="00967830"/>
    <w:rsid w:val="00972992"/>
    <w:rsid w:val="009808C1"/>
    <w:rsid w:val="0099263F"/>
    <w:rsid w:val="009A1C54"/>
    <w:rsid w:val="009A41E9"/>
    <w:rsid w:val="009C6FF2"/>
    <w:rsid w:val="009D020D"/>
    <w:rsid w:val="009D27EE"/>
    <w:rsid w:val="009D5D7F"/>
    <w:rsid w:val="009E6AAB"/>
    <w:rsid w:val="009F79BD"/>
    <w:rsid w:val="00A12BC9"/>
    <w:rsid w:val="00A15760"/>
    <w:rsid w:val="00A254C1"/>
    <w:rsid w:val="00A2690D"/>
    <w:rsid w:val="00A40C83"/>
    <w:rsid w:val="00A4472C"/>
    <w:rsid w:val="00A53F61"/>
    <w:rsid w:val="00A73C33"/>
    <w:rsid w:val="00A91E82"/>
    <w:rsid w:val="00AA0508"/>
    <w:rsid w:val="00AA3D5A"/>
    <w:rsid w:val="00AB7AA1"/>
    <w:rsid w:val="00AF3F06"/>
    <w:rsid w:val="00B51D5D"/>
    <w:rsid w:val="00BA6DB0"/>
    <w:rsid w:val="00BB379B"/>
    <w:rsid w:val="00BB3E46"/>
    <w:rsid w:val="00BD3F64"/>
    <w:rsid w:val="00BF421B"/>
    <w:rsid w:val="00C13DEC"/>
    <w:rsid w:val="00C2337D"/>
    <w:rsid w:val="00C40631"/>
    <w:rsid w:val="00C43C1D"/>
    <w:rsid w:val="00C55D46"/>
    <w:rsid w:val="00C61F40"/>
    <w:rsid w:val="00C81F63"/>
    <w:rsid w:val="00C83CED"/>
    <w:rsid w:val="00C846C1"/>
    <w:rsid w:val="00C86919"/>
    <w:rsid w:val="00C90E5F"/>
    <w:rsid w:val="00C95CA9"/>
    <w:rsid w:val="00CA2160"/>
    <w:rsid w:val="00CD35BD"/>
    <w:rsid w:val="00CD4D28"/>
    <w:rsid w:val="00CF02EC"/>
    <w:rsid w:val="00D02695"/>
    <w:rsid w:val="00D12AF4"/>
    <w:rsid w:val="00D16C6C"/>
    <w:rsid w:val="00D22CEF"/>
    <w:rsid w:val="00D2503C"/>
    <w:rsid w:val="00D64D0B"/>
    <w:rsid w:val="00D76C5D"/>
    <w:rsid w:val="00D76CEA"/>
    <w:rsid w:val="00D772AB"/>
    <w:rsid w:val="00DB4C7A"/>
    <w:rsid w:val="00DB653A"/>
    <w:rsid w:val="00DC0764"/>
    <w:rsid w:val="00DC14F7"/>
    <w:rsid w:val="00DC5209"/>
    <w:rsid w:val="00DD1487"/>
    <w:rsid w:val="00DD2A58"/>
    <w:rsid w:val="00DE7A7A"/>
    <w:rsid w:val="00E163E2"/>
    <w:rsid w:val="00E20F9F"/>
    <w:rsid w:val="00E234F4"/>
    <w:rsid w:val="00E23611"/>
    <w:rsid w:val="00E24764"/>
    <w:rsid w:val="00E34410"/>
    <w:rsid w:val="00E6594A"/>
    <w:rsid w:val="00E93838"/>
    <w:rsid w:val="00EA0479"/>
    <w:rsid w:val="00EB04CE"/>
    <w:rsid w:val="00EB0781"/>
    <w:rsid w:val="00EB16AB"/>
    <w:rsid w:val="00EC0605"/>
    <w:rsid w:val="00EC5E37"/>
    <w:rsid w:val="00ED6E2A"/>
    <w:rsid w:val="00EE7C6D"/>
    <w:rsid w:val="00EF312D"/>
    <w:rsid w:val="00F05C57"/>
    <w:rsid w:val="00F115B5"/>
    <w:rsid w:val="00FD22DC"/>
    <w:rsid w:val="00FD2599"/>
    <w:rsid w:val="00FF67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6D85733D"/>
  <w15:docId w15:val="{CF191136-D216-4FA2-A2BE-89BDCDD44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2A8"/>
    <w:rPr>
      <w:rFonts w:ascii="Arial" w:hAnsi="Arial"/>
      <w:lang w:val="en-US" w:eastAsia="en-US"/>
    </w:rPr>
  </w:style>
  <w:style w:type="paragraph" w:styleId="Heading1">
    <w:name w:val="heading 1"/>
    <w:basedOn w:val="Normal"/>
    <w:next w:val="Normal"/>
    <w:link w:val="Heading1Char"/>
    <w:uiPriority w:val="99"/>
    <w:qFormat/>
    <w:rsid w:val="00CD4D28"/>
    <w:pPr>
      <w:keepNext/>
      <w:outlineLvl w:val="0"/>
    </w:pPr>
    <w:rPr>
      <w:b/>
      <w:bCs/>
      <w:szCs w:val="24"/>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val="en-US" w:eastAsia="en-US"/>
    </w:rPr>
  </w:style>
  <w:style w:type="character" w:styleId="Hyperlink">
    <w:name w:val="Hyperlink"/>
    <w:basedOn w:val="DefaultParagraphFont"/>
    <w:rsid w:val="00DD2A58"/>
    <w:rPr>
      <w:rFonts w:cs="Times New Roman"/>
      <w:color w:val="0000FF"/>
      <w:u w:val="single"/>
    </w:rPr>
  </w:style>
  <w:style w:type="paragraph" w:styleId="BodyText">
    <w:name w:val="Body Text"/>
    <w:basedOn w:val="Normal"/>
    <w:link w:val="BodyTextChar"/>
    <w:uiPriority w:val="99"/>
    <w:rsid w:val="00CD4D28"/>
    <w:pPr>
      <w:jc w:val="both"/>
    </w:pPr>
    <w:rPr>
      <w:szCs w:val="24"/>
      <w:lang w:val="en-GB"/>
    </w:rPr>
  </w:style>
  <w:style w:type="character" w:customStyle="1" w:styleId="BodyTextChar">
    <w:name w:val="Body Text Char"/>
    <w:basedOn w:val="DefaultParagraphFont"/>
    <w:link w:val="BodyText"/>
    <w:uiPriority w:val="99"/>
    <w:semiHidden/>
    <w:locked/>
    <w:rPr>
      <w:rFonts w:ascii="Arial" w:hAnsi="Arial" w:cs="Times New Roman"/>
      <w:lang w:val="en-US" w:eastAsia="en-US"/>
    </w:rPr>
  </w:style>
  <w:style w:type="paragraph" w:styleId="BalloonText">
    <w:name w:val="Balloon Text"/>
    <w:basedOn w:val="Normal"/>
    <w:link w:val="BalloonTextChar"/>
    <w:uiPriority w:val="99"/>
    <w:semiHidden/>
    <w:rsid w:val="009D27EE"/>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val="en-US" w:eastAsia="en-US"/>
    </w:rPr>
  </w:style>
  <w:style w:type="paragraph" w:styleId="Header">
    <w:name w:val="header"/>
    <w:basedOn w:val="Normal"/>
    <w:link w:val="HeaderChar"/>
    <w:uiPriority w:val="99"/>
    <w:rsid w:val="00D64D0B"/>
    <w:pPr>
      <w:tabs>
        <w:tab w:val="center" w:pos="4153"/>
        <w:tab w:val="right" w:pos="8306"/>
      </w:tabs>
    </w:pPr>
  </w:style>
  <w:style w:type="character" w:customStyle="1" w:styleId="HeaderChar">
    <w:name w:val="Header Char"/>
    <w:basedOn w:val="DefaultParagraphFont"/>
    <w:link w:val="Header"/>
    <w:uiPriority w:val="99"/>
    <w:semiHidden/>
    <w:locked/>
    <w:rPr>
      <w:rFonts w:ascii="Arial" w:hAnsi="Arial" w:cs="Times New Roman"/>
      <w:lang w:val="en-US" w:eastAsia="en-US"/>
    </w:rPr>
  </w:style>
  <w:style w:type="paragraph" w:styleId="Footer">
    <w:name w:val="footer"/>
    <w:basedOn w:val="Normal"/>
    <w:link w:val="FooterChar"/>
    <w:uiPriority w:val="99"/>
    <w:rsid w:val="00D64D0B"/>
    <w:pPr>
      <w:tabs>
        <w:tab w:val="center" w:pos="4153"/>
        <w:tab w:val="right" w:pos="8306"/>
      </w:tabs>
    </w:pPr>
  </w:style>
  <w:style w:type="character" w:customStyle="1" w:styleId="FooterChar">
    <w:name w:val="Footer Char"/>
    <w:basedOn w:val="DefaultParagraphFont"/>
    <w:link w:val="Footer"/>
    <w:uiPriority w:val="99"/>
    <w:locked/>
    <w:rPr>
      <w:rFonts w:ascii="Arial" w:hAnsi="Arial" w:cs="Times New Roman"/>
      <w:lang w:val="en-US" w:eastAsia="en-US"/>
    </w:rPr>
  </w:style>
  <w:style w:type="table" w:styleId="TableGrid">
    <w:name w:val="Table Grid"/>
    <w:basedOn w:val="TableNormal"/>
    <w:uiPriority w:val="99"/>
    <w:rsid w:val="0010021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B0FDC"/>
    <w:pPr>
      <w:spacing w:before="100" w:beforeAutospacing="1" w:after="100" w:afterAutospacing="1"/>
    </w:pPr>
    <w:rPr>
      <w:rFonts w:ascii="Times New Roman" w:hAnsi="Times New Roman"/>
      <w:sz w:val="24"/>
      <w:szCs w:val="24"/>
      <w:lang w:val="en-GB" w:eastAsia="en-GB"/>
    </w:rPr>
  </w:style>
  <w:style w:type="paragraph" w:styleId="ListParagraph">
    <w:name w:val="List Paragraph"/>
    <w:basedOn w:val="Normal"/>
    <w:uiPriority w:val="34"/>
    <w:qFormat/>
    <w:rsid w:val="00364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61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hyperlink" Target="http://www.hotspurprimary.com" TargetMode="External"/><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hyperlink" Target="http://www.hotspurprimary.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1218\AppData\Roaming\Microsoft\Templates\Hotspur%20letterhead%20Oct%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Hotspur letterhead Oct 15</Template>
  <TotalTime>27</TotalTime>
  <Pages>1</Pages>
  <Words>456</Words>
  <Characters>2600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Hotspur Primary School</vt:lpstr>
    </vt:vector>
  </TitlesOfParts>
  <Company>Microsoft</Company>
  <LinksUpToDate>false</LinksUpToDate>
  <CharactersWithSpaces>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Hotspur Primary School</dc:title>
  <dc:creator>user</dc:creator>
  <cp:lastModifiedBy>Crow, Matthew</cp:lastModifiedBy>
  <cp:revision>11</cp:revision>
  <cp:lastPrinted>2019-06-11T16:12:00Z</cp:lastPrinted>
  <dcterms:created xsi:type="dcterms:W3CDTF">2018-12-21T16:08:00Z</dcterms:created>
  <dcterms:modified xsi:type="dcterms:W3CDTF">2020-09-09T12:52:00Z</dcterms:modified>
</cp:coreProperties>
</file>