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5893" w14:textId="77777777" w:rsidR="00FA4F33" w:rsidRPr="00FA4F33" w:rsidRDefault="00FA4F33" w:rsidP="00FA4F33">
      <w:pPr>
        <w:pStyle w:val="Title"/>
        <w:jc w:val="center"/>
        <w:rPr>
          <w:rFonts w:ascii="Arial" w:hAnsi="Arial" w:cs="Arial"/>
          <w:b/>
          <w:bCs/>
          <w:sz w:val="24"/>
          <w:szCs w:val="24"/>
        </w:rPr>
      </w:pPr>
      <w:r w:rsidRPr="00FA4F33">
        <w:rPr>
          <w:rFonts w:ascii="Arial" w:hAnsi="Arial" w:cs="Arial"/>
          <w:b/>
          <w:bCs/>
          <w:sz w:val="24"/>
          <w:szCs w:val="24"/>
        </w:rPr>
        <w:t>JOB DESCRIPTION</w:t>
      </w:r>
    </w:p>
    <w:p w14:paraId="4785DDF6" w14:textId="77777777" w:rsidR="00FA4F33" w:rsidRDefault="00FA4F33" w:rsidP="00FA4F33">
      <w:pPr>
        <w:jc w:val="both"/>
        <w:rPr>
          <w:rFonts w:ascii="Arial" w:hAnsi="Arial" w:cs="Arial"/>
          <w:sz w:val="22"/>
        </w:rPr>
      </w:pPr>
    </w:p>
    <w:p w14:paraId="75A1090B" w14:textId="77777777" w:rsidR="00FA4F33" w:rsidRDefault="00FA4F33" w:rsidP="00FA4F3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POST TITLE</w:t>
      </w:r>
      <w:r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Teaching Assistant Level 2</w:t>
      </w:r>
    </w:p>
    <w:p w14:paraId="3DE4F3AA" w14:textId="77777777" w:rsidR="00FA4F33" w:rsidRPr="00EA6884" w:rsidRDefault="00FA4F33" w:rsidP="00FA4F33">
      <w:pPr>
        <w:jc w:val="both"/>
        <w:rPr>
          <w:rFonts w:ascii="Arial" w:hAnsi="Arial" w:cs="Arial"/>
          <w:sz w:val="22"/>
        </w:rPr>
      </w:pPr>
    </w:p>
    <w:p w14:paraId="1364A697" w14:textId="77777777" w:rsidR="00FA4F33" w:rsidRPr="00EA6884" w:rsidRDefault="00FA4F33" w:rsidP="00FA4F33">
      <w:pPr>
        <w:jc w:val="both"/>
        <w:rPr>
          <w:rFonts w:ascii="Arial" w:hAnsi="Arial" w:cs="Arial"/>
          <w:sz w:val="22"/>
        </w:rPr>
      </w:pPr>
      <w:r w:rsidRPr="00EA6884">
        <w:rPr>
          <w:rFonts w:ascii="Arial" w:hAnsi="Arial" w:cs="Arial"/>
          <w:b/>
          <w:bCs/>
          <w:sz w:val="22"/>
        </w:rPr>
        <w:t>GRADE:</w:t>
      </w:r>
      <w:r w:rsidRPr="00EA6884">
        <w:rPr>
          <w:rFonts w:ascii="Arial" w:hAnsi="Arial" w:cs="Arial"/>
          <w:b/>
          <w:bCs/>
          <w:sz w:val="22"/>
        </w:rPr>
        <w:tab/>
      </w:r>
      <w:r w:rsidRPr="00EA6884">
        <w:rPr>
          <w:rFonts w:ascii="Arial" w:hAnsi="Arial" w:cs="Arial"/>
          <w:b/>
          <w:bCs/>
          <w:sz w:val="22"/>
        </w:rPr>
        <w:tab/>
      </w:r>
      <w:r w:rsidRPr="00EA6884">
        <w:rPr>
          <w:rFonts w:ascii="Arial" w:hAnsi="Arial" w:cs="Arial"/>
          <w:sz w:val="22"/>
        </w:rPr>
        <w:t>F (SCP 7 – 8)</w:t>
      </w:r>
    </w:p>
    <w:p w14:paraId="17579C91" w14:textId="77777777" w:rsidR="00FA4F33" w:rsidRDefault="00FA4F33" w:rsidP="00FA4F33">
      <w:pPr>
        <w:jc w:val="both"/>
        <w:rPr>
          <w:rFonts w:ascii="Arial" w:hAnsi="Arial" w:cs="Arial"/>
          <w:sz w:val="22"/>
        </w:rPr>
      </w:pPr>
    </w:p>
    <w:p w14:paraId="171E1283" w14:textId="77777777" w:rsidR="00FA4F33" w:rsidRPr="0090329A" w:rsidRDefault="00FA4F33" w:rsidP="00FA4F33">
      <w:pPr>
        <w:pStyle w:val="BodyText"/>
        <w:tabs>
          <w:tab w:val="left" w:pos="720"/>
        </w:tabs>
        <w:jc w:val="left"/>
        <w:rPr>
          <w:bCs/>
          <w:sz w:val="22"/>
        </w:rPr>
      </w:pPr>
      <w:r>
        <w:rPr>
          <w:b/>
          <w:bCs/>
          <w:sz w:val="22"/>
        </w:rPr>
        <w:t>REPORTS TO:</w:t>
      </w:r>
      <w:r>
        <w:rPr>
          <w:b/>
          <w:bCs/>
          <w:sz w:val="22"/>
        </w:rPr>
        <w:tab/>
      </w:r>
      <w:r w:rsidRPr="00E412A7">
        <w:rPr>
          <w:bCs/>
          <w:sz w:val="22"/>
        </w:rPr>
        <w:t>SENCO</w:t>
      </w:r>
    </w:p>
    <w:p w14:paraId="77B8E907" w14:textId="77777777" w:rsidR="00FA4F33" w:rsidRDefault="00FA4F33" w:rsidP="00FA4F33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0BD0AFA7" w14:textId="77777777" w:rsidR="00FA4F33" w:rsidRDefault="00FA4F33" w:rsidP="00FA4F33">
      <w:pPr>
        <w:ind w:left="2160" w:hanging="2160"/>
        <w:rPr>
          <w:rFonts w:ascii="Arial" w:hAnsi="Arial"/>
          <w:sz w:val="22"/>
        </w:rPr>
      </w:pPr>
      <w:r>
        <w:rPr>
          <w:rFonts w:ascii="Arial" w:hAnsi="Arial" w:cs="Arial"/>
          <w:b/>
          <w:bCs/>
          <w:sz w:val="22"/>
        </w:rPr>
        <w:t>MAIN PURPOSE:</w:t>
      </w:r>
      <w:r>
        <w:rPr>
          <w:b/>
          <w:bCs/>
        </w:rPr>
        <w:tab/>
      </w:r>
      <w:r>
        <w:rPr>
          <w:rFonts w:ascii="Arial" w:hAnsi="Arial"/>
          <w:sz w:val="22"/>
        </w:rPr>
        <w:t>To work under the instruction/guidance of teaching/senior staff, to undertake work/care/support programmes, to enable access to learning for pupils, including those with SEN and to assist the teacher in the management of pupils and the classroom</w:t>
      </w:r>
      <w:proofErr w:type="gramStart"/>
      <w:r>
        <w:rPr>
          <w:rFonts w:ascii="Arial" w:hAnsi="Arial"/>
          <w:sz w:val="22"/>
        </w:rPr>
        <w:t xml:space="preserve">.  </w:t>
      </w:r>
      <w:proofErr w:type="gramEnd"/>
      <w:r>
        <w:rPr>
          <w:rFonts w:ascii="Arial" w:hAnsi="Arial"/>
          <w:sz w:val="22"/>
        </w:rPr>
        <w:t xml:space="preserve">Work may be </w:t>
      </w:r>
      <w:proofErr w:type="gramStart"/>
      <w:r>
        <w:rPr>
          <w:rFonts w:ascii="Arial" w:hAnsi="Arial"/>
          <w:sz w:val="22"/>
        </w:rPr>
        <w:t>carried out</w:t>
      </w:r>
      <w:proofErr w:type="gramEnd"/>
      <w:r>
        <w:rPr>
          <w:rFonts w:ascii="Arial" w:hAnsi="Arial"/>
          <w:sz w:val="22"/>
        </w:rPr>
        <w:t xml:space="preserve"> in the classroom or outside the main teaching area.</w:t>
      </w:r>
    </w:p>
    <w:p w14:paraId="2278908C" w14:textId="1A853F81" w:rsidR="00FA4F33" w:rsidRDefault="00FA4F33" w:rsidP="00FA4F33">
      <w:pPr>
        <w:jc w:val="both"/>
        <w:rPr>
          <w:rFonts w:ascii="Arial" w:hAnsi="Arial" w:cs="Arial"/>
          <w:sz w:val="22"/>
          <w:u w:val="single"/>
        </w:rPr>
      </w:pPr>
    </w:p>
    <w:p w14:paraId="04E1E8A5" w14:textId="7E099C91" w:rsidR="00FA4F33" w:rsidRDefault="00FA4F33" w:rsidP="00FA4F3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</w:t>
      </w:r>
    </w:p>
    <w:p w14:paraId="51C86D8C" w14:textId="111F6BE7" w:rsidR="00FA4F33" w:rsidRDefault="00FA4F33" w:rsidP="00FA4F33">
      <w:pPr>
        <w:jc w:val="both"/>
        <w:rPr>
          <w:rFonts w:ascii="Arial" w:hAnsi="Arial" w:cs="Arial"/>
          <w:sz w:val="22"/>
        </w:rPr>
      </w:pPr>
    </w:p>
    <w:p w14:paraId="7D7B40CD" w14:textId="77777777" w:rsidR="00FA4F33" w:rsidRPr="00FA4F33" w:rsidRDefault="00FA4F33" w:rsidP="00FA4F33">
      <w:pPr>
        <w:jc w:val="both"/>
        <w:rPr>
          <w:rFonts w:ascii="Arial" w:hAnsi="Arial" w:cs="Arial"/>
          <w:sz w:val="22"/>
        </w:rPr>
      </w:pPr>
    </w:p>
    <w:p w14:paraId="064E0695" w14:textId="77777777" w:rsidR="00FA4F33" w:rsidRDefault="00FA4F33" w:rsidP="00FA4F33">
      <w:pPr>
        <w:pStyle w:val="Heading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TASKS:</w:t>
      </w:r>
    </w:p>
    <w:p w14:paraId="7A5F2CAF" w14:textId="77777777" w:rsidR="00FA4F33" w:rsidRDefault="00FA4F33" w:rsidP="00FA4F33"/>
    <w:p w14:paraId="30423C5F" w14:textId="77777777" w:rsidR="00FA4F33" w:rsidRDefault="00FA4F33" w:rsidP="00FA4F33">
      <w:pPr>
        <w:pStyle w:val="Heading4"/>
        <w:rPr>
          <w:rFonts w:ascii="Arial" w:hAnsi="Arial" w:cs="Arial"/>
          <w:sz w:val="22"/>
          <w:u w:val="none"/>
        </w:rPr>
      </w:pPr>
      <w:r>
        <w:rPr>
          <w:rFonts w:ascii="Arial" w:hAnsi="Arial" w:cs="Arial"/>
          <w:sz w:val="22"/>
          <w:u w:val="none"/>
        </w:rPr>
        <w:t>SUPPORT FOR THE PUPIL:</w:t>
      </w:r>
    </w:p>
    <w:p w14:paraId="7812D9A8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Supervise and provide </w:t>
      </w:r>
      <w:proofErr w:type="gramStart"/>
      <w:r>
        <w:rPr>
          <w:rFonts w:ascii="Arial" w:hAnsi="Arial" w:cs="Arial"/>
          <w:sz w:val="22"/>
        </w:rPr>
        <w:t>particular support</w:t>
      </w:r>
      <w:proofErr w:type="gramEnd"/>
      <w:r>
        <w:rPr>
          <w:rFonts w:ascii="Arial" w:hAnsi="Arial" w:cs="Arial"/>
          <w:sz w:val="22"/>
        </w:rPr>
        <w:t xml:space="preserve"> for pupils, including those with special needs, ensuring their safety and access to learning activities</w:t>
      </w:r>
    </w:p>
    <w:p w14:paraId="0634F75F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 aware of and implement Individual Education/Behaviour Plans and Personal Care programmes </w:t>
      </w:r>
    </w:p>
    <w:p w14:paraId="3902BC5F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Establish constructive relationships with pupils and interact with them according to individual needs</w:t>
      </w:r>
    </w:p>
    <w:p w14:paraId="39015F94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Promote the inclusion and acceptance of all pupils</w:t>
      </w:r>
    </w:p>
    <w:p w14:paraId="04BC8D28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Encourage pupils to interact with others and engage in activities led by the teacher</w:t>
      </w:r>
    </w:p>
    <w:p w14:paraId="507FE995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Set challenging and demanding expectations and promote self-esteem and independence</w:t>
      </w:r>
    </w:p>
    <w:p w14:paraId="5630DFDB" w14:textId="77777777" w:rsidR="00FA4F33" w:rsidRDefault="00FA4F33" w:rsidP="00FA4F33">
      <w:pPr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Provide feedback to pupils in relation to progress and achievement under guidance of the teacher</w:t>
      </w:r>
    </w:p>
    <w:p w14:paraId="2C08AF86" w14:textId="77777777" w:rsidR="00FA4F33" w:rsidRDefault="00FA4F33" w:rsidP="00FA4F33"/>
    <w:p w14:paraId="64426EC9" w14:textId="77777777" w:rsidR="00FA4F33" w:rsidRDefault="00FA4F33" w:rsidP="00FA4F3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SUPPORT FOR THE TEACHER:</w:t>
      </w:r>
    </w:p>
    <w:p w14:paraId="63A0FD51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Create and maintain a purposeful, </w:t>
      </w:r>
      <w:proofErr w:type="gramStart"/>
      <w:r>
        <w:rPr>
          <w:rFonts w:ascii="Arial" w:hAnsi="Arial" w:cs="Arial"/>
          <w:sz w:val="22"/>
        </w:rPr>
        <w:t>orderly</w:t>
      </w:r>
      <w:proofErr w:type="gramEnd"/>
      <w:r>
        <w:rPr>
          <w:rFonts w:ascii="Arial" w:hAnsi="Arial" w:cs="Arial"/>
          <w:sz w:val="22"/>
        </w:rPr>
        <w:t xml:space="preserve"> and supportive environment, in accordance with lesson plans and assist with the display of pupils’ work</w:t>
      </w:r>
    </w:p>
    <w:p w14:paraId="322306A3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Use strategies, in liaison with the teacher, to support pupils to achieve learning goals</w:t>
      </w:r>
    </w:p>
    <w:p w14:paraId="04C25883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Monitor pupils’ responses to learning activities and accurately record achievement/progress as directed</w:t>
      </w:r>
    </w:p>
    <w:p w14:paraId="2ECA3D08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Provide detailed and regular feedback to teachers on pupils achievement, progress, problems </w:t>
      </w:r>
      <w:proofErr w:type="gramStart"/>
      <w:r>
        <w:rPr>
          <w:rFonts w:ascii="Arial" w:hAnsi="Arial" w:cs="Arial"/>
          <w:sz w:val="22"/>
        </w:rPr>
        <w:t>etc</w:t>
      </w:r>
      <w:proofErr w:type="gramEnd"/>
    </w:p>
    <w:p w14:paraId="1F943287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Promote good pupil behaviour, dealing promptly with conflict and incidents in line with established policy and encourage pupils to take responsibility for their own behaviour</w:t>
      </w:r>
    </w:p>
    <w:p w14:paraId="1363179F" w14:textId="77777777" w:rsidR="00FA4F33" w:rsidRDefault="00FA4F33" w:rsidP="00FA4F33">
      <w:pPr>
        <w:numPr>
          <w:ilvl w:val="0"/>
          <w:numId w:val="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Establish constructive relationships with parents/carers under teacher guidance</w:t>
      </w:r>
    </w:p>
    <w:p w14:paraId="5B8DF98A" w14:textId="78EE91EC" w:rsidR="00FA4F33" w:rsidRPr="00FA4F33" w:rsidRDefault="00FA4F33" w:rsidP="00FA4F33">
      <w:pPr>
        <w:numPr>
          <w:ilvl w:val="0"/>
          <w:numId w:val="4"/>
        </w:numPr>
        <w:rPr>
          <w:rFonts w:ascii="Arial" w:hAnsi="Arial" w:cs="Arial"/>
          <w:iCs/>
          <w:sz w:val="22"/>
        </w:rPr>
      </w:pPr>
      <w:r>
        <w:rPr>
          <w:rFonts w:ascii="Arial" w:hAnsi="Arial" w:cs="Arial"/>
          <w:sz w:val="22"/>
        </w:rPr>
        <w:t xml:space="preserve">Provide clerical/administrative support </w:t>
      </w:r>
      <w:r>
        <w:rPr>
          <w:rFonts w:ascii="Arial" w:hAnsi="Arial" w:cs="Arial"/>
          <w:sz w:val="22"/>
        </w:rPr>
        <w:t>e.g.,</w:t>
      </w:r>
      <w:r>
        <w:rPr>
          <w:rFonts w:ascii="Arial" w:hAnsi="Arial" w:cs="Arial"/>
          <w:sz w:val="22"/>
        </w:rPr>
        <w:t xml:space="preserve"> photocopying, typing, filing, money, administer coursework </w:t>
      </w:r>
      <w:proofErr w:type="gramStart"/>
      <w:r>
        <w:rPr>
          <w:rFonts w:ascii="Arial" w:hAnsi="Arial" w:cs="Arial"/>
          <w:sz w:val="22"/>
        </w:rPr>
        <w:t>etc</w:t>
      </w:r>
      <w:proofErr w:type="gramEnd"/>
    </w:p>
    <w:p w14:paraId="088D852C" w14:textId="383A9C76" w:rsidR="00FA4F33" w:rsidRDefault="00FA4F33" w:rsidP="00FA4F33">
      <w:pPr>
        <w:ind w:left="1080"/>
        <w:rPr>
          <w:rFonts w:ascii="Arial" w:hAnsi="Arial" w:cs="Arial"/>
          <w:sz w:val="22"/>
        </w:rPr>
      </w:pPr>
    </w:p>
    <w:p w14:paraId="3B912C8A" w14:textId="77777777" w:rsidR="00FA4F33" w:rsidRDefault="00FA4F33" w:rsidP="00FA4F33">
      <w:pPr>
        <w:ind w:left="1080"/>
        <w:rPr>
          <w:rFonts w:ascii="Arial" w:hAnsi="Arial" w:cs="Arial"/>
          <w:iCs/>
          <w:sz w:val="22"/>
        </w:rPr>
      </w:pPr>
    </w:p>
    <w:p w14:paraId="70AB079C" w14:textId="77777777" w:rsidR="00FA4F33" w:rsidRDefault="00FA4F33" w:rsidP="00FA4F33">
      <w:pPr>
        <w:rPr>
          <w:rFonts w:ascii="Arial" w:hAnsi="Arial"/>
          <w:b/>
          <w:sz w:val="22"/>
        </w:rPr>
      </w:pPr>
    </w:p>
    <w:p w14:paraId="6C4FDBC3" w14:textId="77777777" w:rsidR="00FA4F33" w:rsidRDefault="00FA4F33" w:rsidP="00FA4F3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>SUPPORT FOR THE CURRICULUM:</w:t>
      </w:r>
    </w:p>
    <w:p w14:paraId="4EAEBDDA" w14:textId="77777777" w:rsidR="00FA4F33" w:rsidRDefault="00FA4F33" w:rsidP="00FA4F33">
      <w:pPr>
        <w:numPr>
          <w:ilvl w:val="0"/>
          <w:numId w:val="5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Support the use of ICT in learning activities and develop pupils competence and independence in its use</w:t>
      </w:r>
    </w:p>
    <w:p w14:paraId="20B63155" w14:textId="4B668386" w:rsidR="00FA4F33" w:rsidRPr="00FA4F33" w:rsidRDefault="00FA4F33" w:rsidP="00FA4F33">
      <w:pPr>
        <w:numPr>
          <w:ilvl w:val="0"/>
          <w:numId w:val="5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 xml:space="preserve">Prepare, </w:t>
      </w:r>
      <w:proofErr w:type="gramStart"/>
      <w:r>
        <w:rPr>
          <w:rFonts w:ascii="Arial" w:hAnsi="Arial"/>
          <w:sz w:val="22"/>
        </w:rPr>
        <w:t>maintain</w:t>
      </w:r>
      <w:proofErr w:type="gramEnd"/>
      <w:r>
        <w:rPr>
          <w:rFonts w:ascii="Arial" w:hAnsi="Arial"/>
          <w:sz w:val="22"/>
        </w:rPr>
        <w:t xml:space="preserve"> and use equipment/resources required to meet the lesson plans/relevant learning activity and assist pupils in their use</w:t>
      </w:r>
    </w:p>
    <w:p w14:paraId="36D079E8" w14:textId="77777777" w:rsidR="00FA4F33" w:rsidRDefault="00FA4F33" w:rsidP="00FA4F33">
      <w:pPr>
        <w:ind w:left="1080"/>
        <w:rPr>
          <w:rFonts w:ascii="Arial" w:hAnsi="Arial"/>
          <w:i/>
          <w:sz w:val="22"/>
        </w:rPr>
      </w:pPr>
    </w:p>
    <w:p w14:paraId="088F5B41" w14:textId="77777777" w:rsidR="00FA4F33" w:rsidRPr="00FA4F33" w:rsidRDefault="00FA4F33" w:rsidP="00FA4F33">
      <w:pPr>
        <w:pStyle w:val="Heading2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 w:rsidRPr="00FA4F33">
        <w:rPr>
          <w:rFonts w:ascii="Arial" w:hAnsi="Arial" w:cs="Arial"/>
          <w:b/>
          <w:iCs/>
          <w:color w:val="000000" w:themeColor="text1"/>
          <w:sz w:val="22"/>
          <w:szCs w:val="22"/>
        </w:rPr>
        <w:t>SUPPORT FOR THE SCHOOL:</w:t>
      </w:r>
    </w:p>
    <w:p w14:paraId="7EAC8A20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Be aware of and comply with policies and procedures relating to Child Protection, health, safety and security, confidentiality and data protection reporting all concerns to an appropriate person</w:t>
      </w:r>
    </w:p>
    <w:p w14:paraId="3C3BF2B3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 xml:space="preserve">Be aware of and support difference and ensure all pupils have equal access to </w:t>
      </w:r>
      <w:proofErr w:type="gramStart"/>
      <w:r>
        <w:rPr>
          <w:rFonts w:ascii="Arial" w:hAnsi="Arial"/>
          <w:sz w:val="22"/>
        </w:rPr>
        <w:t>opportunities to learn</w:t>
      </w:r>
      <w:proofErr w:type="gramEnd"/>
      <w:r>
        <w:rPr>
          <w:rFonts w:ascii="Arial" w:hAnsi="Arial"/>
          <w:sz w:val="22"/>
        </w:rPr>
        <w:t xml:space="preserve"> and develop</w:t>
      </w:r>
    </w:p>
    <w:p w14:paraId="62DA8748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Contribute to the overall ethos/work/aims of the school</w:t>
      </w:r>
    </w:p>
    <w:p w14:paraId="7484AF38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Appreciate and support the role of other professionals</w:t>
      </w:r>
    </w:p>
    <w:p w14:paraId="2142DDEC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Attend and participate in relevant meetings as required</w:t>
      </w:r>
    </w:p>
    <w:p w14:paraId="1D4873D7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Assist with the supervision of pupils out of lesson times</w:t>
      </w:r>
    </w:p>
    <w:p w14:paraId="7F90AF0E" w14:textId="77777777" w:rsidR="00FA4F33" w:rsidRDefault="00FA4F33" w:rsidP="00FA4F33">
      <w:pPr>
        <w:numPr>
          <w:ilvl w:val="0"/>
          <w:numId w:val="6"/>
        </w:numPr>
        <w:rPr>
          <w:rFonts w:ascii="Arial" w:hAnsi="Arial"/>
          <w:i/>
          <w:sz w:val="22"/>
        </w:rPr>
      </w:pPr>
      <w:r>
        <w:rPr>
          <w:rFonts w:ascii="Arial" w:hAnsi="Arial"/>
          <w:sz w:val="22"/>
        </w:rPr>
        <w:t>Accompany teaching staff and pupils on visits, trips and out of school activities as required and take responsibility for a group under the supervision of the teacher</w:t>
      </w:r>
    </w:p>
    <w:p w14:paraId="6C98B5E0" w14:textId="77777777" w:rsidR="00FA4F33" w:rsidRDefault="00FA4F33" w:rsidP="00FA4F33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Participate in training and other learning activities and performance development as required</w:t>
      </w:r>
    </w:p>
    <w:p w14:paraId="39865414" w14:textId="77777777" w:rsidR="00FA4F33" w:rsidRDefault="00FA4F33" w:rsidP="00FA4F33">
      <w:pPr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Show a duty of care and take appropriate action to comply with Health &amp; Safety requirements at all time</w:t>
      </w:r>
    </w:p>
    <w:p w14:paraId="715446EC" w14:textId="77777777" w:rsidR="00FA4F33" w:rsidRDefault="00FA4F33" w:rsidP="00FA4F33">
      <w:pPr>
        <w:numPr>
          <w:ilvl w:val="0"/>
          <w:numId w:val="6"/>
        </w:numPr>
      </w:pPr>
      <w:r>
        <w:rPr>
          <w:rFonts w:ascii="Arial" w:hAnsi="Arial" w:cs="Arial"/>
          <w:sz w:val="22"/>
          <w:szCs w:val="22"/>
        </w:rPr>
        <w:t>Demonstrate and promote commitment to Equal Opportunities and to the elimination of behaviour and practices that could be discriminatory</w:t>
      </w:r>
    </w:p>
    <w:p w14:paraId="4931CCC3" w14:textId="77777777" w:rsidR="00FA4F33" w:rsidRDefault="00FA4F33" w:rsidP="00FA4F33">
      <w:pPr>
        <w:rPr>
          <w:rFonts w:ascii="Arial" w:hAnsi="Arial"/>
          <w:iCs/>
          <w:sz w:val="22"/>
        </w:rPr>
      </w:pPr>
    </w:p>
    <w:p w14:paraId="16892697" w14:textId="77777777" w:rsidR="00FA4F33" w:rsidRDefault="00FA4F33" w:rsidP="00FA4F33">
      <w:pPr>
        <w:rPr>
          <w:rFonts w:ascii="Arial" w:hAnsi="Arial"/>
          <w:iCs/>
          <w:sz w:val="22"/>
        </w:rPr>
      </w:pPr>
    </w:p>
    <w:p w14:paraId="269A28DA" w14:textId="77777777" w:rsidR="00FA4F33" w:rsidRDefault="00FA4F33" w:rsidP="00FA4F33">
      <w:pPr>
        <w:pStyle w:val="BodyText"/>
        <w:jc w:val="left"/>
        <w:rPr>
          <w:b/>
          <w:bCs/>
          <w:sz w:val="22"/>
        </w:rPr>
      </w:pPr>
      <w:r>
        <w:rPr>
          <w:b/>
          <w:bCs/>
          <w:sz w:val="22"/>
        </w:rPr>
        <w:t xml:space="preserve">The post holder may </w:t>
      </w:r>
      <w:proofErr w:type="gramStart"/>
      <w:r>
        <w:rPr>
          <w:b/>
          <w:bCs/>
          <w:sz w:val="22"/>
        </w:rPr>
        <w:t>reasonably be</w:t>
      </w:r>
      <w:proofErr w:type="gramEnd"/>
      <w:r>
        <w:rPr>
          <w:b/>
          <w:bCs/>
          <w:sz w:val="22"/>
        </w:rPr>
        <w:t xml:space="preserve"> expected to undertake other duties commensurate with the level of responsibility that may be allocated from time to time.</w:t>
      </w:r>
    </w:p>
    <w:p w14:paraId="031DFD4E" w14:textId="77777777" w:rsidR="00FA4F33" w:rsidRDefault="00FA4F33" w:rsidP="00FA4F33">
      <w:pPr>
        <w:jc w:val="both"/>
        <w:rPr>
          <w:rFonts w:ascii="Arial" w:hAnsi="Arial" w:cs="Arial"/>
          <w:b/>
          <w:bCs/>
          <w:sz w:val="22"/>
        </w:rPr>
      </w:pPr>
    </w:p>
    <w:p w14:paraId="308B3F1A" w14:textId="77777777" w:rsidR="00FA4F33" w:rsidRDefault="00FA4F33" w:rsidP="00FA4F33">
      <w:pPr>
        <w:jc w:val="both"/>
        <w:rPr>
          <w:rFonts w:ascii="Arial" w:hAnsi="Arial" w:cs="Arial"/>
          <w:b/>
          <w:bCs/>
          <w:sz w:val="22"/>
        </w:rPr>
      </w:pPr>
    </w:p>
    <w:p w14:paraId="690090E7" w14:textId="77777777" w:rsidR="00FA4F33" w:rsidRDefault="00FA4F33" w:rsidP="00FA4F33">
      <w:pPr>
        <w:jc w:val="both"/>
        <w:rPr>
          <w:rFonts w:ascii="Arial" w:hAnsi="Arial" w:cs="Arial"/>
          <w:sz w:val="22"/>
        </w:rPr>
      </w:pPr>
    </w:p>
    <w:p w14:paraId="2B350429" w14:textId="2706C130" w:rsidR="00C73CE2" w:rsidRDefault="00C73CE2">
      <w:pPr>
        <w:rPr>
          <w:rFonts w:ascii="Open Sans" w:hAnsi="Open Sans" w:cs="Open Sans"/>
          <w:sz w:val="20"/>
          <w:szCs w:val="20"/>
        </w:rPr>
      </w:pPr>
    </w:p>
    <w:p w14:paraId="492E152B" w14:textId="07EEFE72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76A41D7F" w14:textId="110C9949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B613AA5" w14:textId="4C139D77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78CA9AF" w14:textId="5A56750A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41D4F200" w14:textId="2154BD06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4AE44C8C" w14:textId="335967A2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07E9845A" w14:textId="248723A6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6F6F5E8F" w14:textId="1E8B8A30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6A411F30" w14:textId="5F5666C7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10B1C12E" w14:textId="0E4CAFDF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F03AD4B" w14:textId="3B1BE153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37A00724" w14:textId="113ECFB1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31B26416" w14:textId="23B66EF8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8CBE4CE" w14:textId="31157BF8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041975D" w14:textId="0F587C17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509D45C3" w14:textId="3C8A27A7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1B1FF508" w14:textId="3407F2B2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2FF678BF" w14:textId="1D830850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46E29F22" w14:textId="7EFFAC6C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3186999B" w14:textId="13BF9838" w:rsidR="00520DED" w:rsidRDefault="00520DED">
      <w:pPr>
        <w:rPr>
          <w:rFonts w:ascii="Open Sans" w:hAnsi="Open Sans" w:cs="Open Sans"/>
          <w:sz w:val="20"/>
          <w:szCs w:val="20"/>
        </w:rPr>
      </w:pPr>
    </w:p>
    <w:p w14:paraId="1A3C6BA4" w14:textId="77777777" w:rsidR="00097A65" w:rsidRDefault="00097A65" w:rsidP="00520DED">
      <w:pPr>
        <w:ind w:firstLine="720"/>
        <w:jc w:val="center"/>
        <w:rPr>
          <w:rFonts w:ascii="Open Sans" w:hAnsi="Open Sans" w:cs="Open Sans"/>
          <w:sz w:val="20"/>
          <w:szCs w:val="20"/>
        </w:rPr>
      </w:pPr>
    </w:p>
    <w:p w14:paraId="59B4D774" w14:textId="2BE5640F" w:rsidR="00520DED" w:rsidRDefault="00520DED" w:rsidP="00520DED">
      <w:pPr>
        <w:ind w:firstLine="72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PERSON SPECIFICATION</w:t>
      </w:r>
    </w:p>
    <w:p w14:paraId="09BA6BAA" w14:textId="77777777" w:rsidR="00520DED" w:rsidRDefault="00520DED" w:rsidP="00520DED">
      <w:pPr>
        <w:rPr>
          <w:rFonts w:ascii="Arial" w:hAnsi="Arial" w:cs="Arial"/>
          <w:b/>
          <w:sz w:val="22"/>
        </w:rPr>
      </w:pPr>
    </w:p>
    <w:p w14:paraId="4FC10929" w14:textId="77777777" w:rsidR="00520DED" w:rsidRDefault="00520DED" w:rsidP="00520DED">
      <w:pPr>
        <w:ind w:firstLine="36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sz w:val="22"/>
        </w:rPr>
        <w:t>POST TITLE: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Cs/>
          <w:sz w:val="22"/>
        </w:rPr>
        <w:t>Teaching Assistant Level 2</w:t>
      </w:r>
    </w:p>
    <w:p w14:paraId="3B8950C6" w14:textId="77777777" w:rsidR="00520DED" w:rsidRDefault="00520DED" w:rsidP="00520DED">
      <w:pPr>
        <w:ind w:firstLine="360"/>
        <w:jc w:val="both"/>
        <w:rPr>
          <w:rFonts w:ascii="Arial" w:hAnsi="Arial" w:cs="Arial"/>
          <w:sz w:val="22"/>
        </w:rPr>
      </w:pPr>
    </w:p>
    <w:p w14:paraId="1DEC7E78" w14:textId="77777777" w:rsidR="00520DED" w:rsidRPr="00AD411A" w:rsidRDefault="00520DED" w:rsidP="00520DED">
      <w:pPr>
        <w:ind w:firstLine="360"/>
        <w:jc w:val="both"/>
        <w:rPr>
          <w:rFonts w:ascii="Arial" w:hAnsi="Arial" w:cs="Arial"/>
          <w:sz w:val="22"/>
        </w:rPr>
      </w:pPr>
      <w:r w:rsidRPr="00AD411A">
        <w:rPr>
          <w:rFonts w:ascii="Arial" w:hAnsi="Arial" w:cs="Arial"/>
          <w:b/>
          <w:sz w:val="22"/>
        </w:rPr>
        <w:t>GRADE:</w:t>
      </w:r>
      <w:r w:rsidRPr="00AD411A">
        <w:rPr>
          <w:rFonts w:ascii="Arial" w:hAnsi="Arial" w:cs="Arial"/>
          <w:b/>
          <w:sz w:val="22"/>
        </w:rPr>
        <w:tab/>
      </w:r>
      <w:r w:rsidRPr="00AD411A">
        <w:rPr>
          <w:rFonts w:ascii="Arial" w:hAnsi="Arial" w:cs="Arial"/>
          <w:b/>
          <w:sz w:val="22"/>
        </w:rPr>
        <w:tab/>
      </w:r>
      <w:r w:rsidRPr="00AD411A">
        <w:rPr>
          <w:rFonts w:ascii="Arial" w:hAnsi="Arial" w:cs="Arial"/>
          <w:bCs/>
          <w:sz w:val="22"/>
        </w:rPr>
        <w:t>F (SCP 7 – 8)</w:t>
      </w:r>
      <w:r w:rsidRPr="00AD411A">
        <w:rPr>
          <w:rFonts w:ascii="Arial" w:hAnsi="Arial" w:cs="Arial"/>
          <w:b/>
          <w:sz w:val="22"/>
        </w:rPr>
        <w:tab/>
      </w:r>
      <w:r w:rsidRPr="00AD411A">
        <w:rPr>
          <w:rFonts w:ascii="Arial" w:hAnsi="Arial" w:cs="Arial"/>
          <w:b/>
          <w:sz w:val="22"/>
        </w:rPr>
        <w:tab/>
      </w:r>
    </w:p>
    <w:p w14:paraId="14BC8076" w14:textId="77777777" w:rsidR="00520DED" w:rsidRDefault="00520DED" w:rsidP="00520DED">
      <w:pPr>
        <w:ind w:firstLine="720"/>
        <w:rPr>
          <w:rFonts w:ascii="Arial" w:hAnsi="Arial" w:cs="Arial"/>
          <w:bCs/>
          <w:sz w:val="22"/>
        </w:rPr>
      </w:pPr>
    </w:p>
    <w:tbl>
      <w:tblPr>
        <w:tblW w:w="9240" w:type="dxa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949"/>
        <w:gridCol w:w="2773"/>
      </w:tblGrid>
      <w:tr w:rsidR="00520DED" w14:paraId="2C0A007B" w14:textId="77777777" w:rsidTr="00372330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2518" w:type="dxa"/>
          </w:tcPr>
          <w:p w14:paraId="1E98F18E" w14:textId="77777777" w:rsidR="00520DED" w:rsidRDefault="00520DED" w:rsidP="00B25CB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949" w:type="dxa"/>
          </w:tcPr>
          <w:p w14:paraId="6C77A163" w14:textId="77777777" w:rsidR="00520DED" w:rsidRDefault="00520DED" w:rsidP="00B25CB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Essential</w:t>
            </w:r>
          </w:p>
        </w:tc>
        <w:tc>
          <w:tcPr>
            <w:tcW w:w="2773" w:type="dxa"/>
          </w:tcPr>
          <w:p w14:paraId="447733C6" w14:textId="77777777" w:rsidR="00520DED" w:rsidRDefault="00520DED" w:rsidP="00B25CB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Desirable</w:t>
            </w:r>
          </w:p>
        </w:tc>
      </w:tr>
      <w:tr w:rsidR="00520DED" w14:paraId="5C1DE2CA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14:paraId="16C14873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QUALIFICATIONS/</w:t>
            </w:r>
          </w:p>
          <w:p w14:paraId="10052E7C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TRAINING:</w:t>
            </w:r>
          </w:p>
        </w:tc>
        <w:tc>
          <w:tcPr>
            <w:tcW w:w="3949" w:type="dxa"/>
          </w:tcPr>
          <w:p w14:paraId="31D50232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Requirement to complete DCSF Teaching Assistant Induction Programme</w:t>
            </w:r>
          </w:p>
          <w:p w14:paraId="53C20604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Willingness to participate in relevant training and development opportunities</w:t>
            </w:r>
          </w:p>
          <w:p w14:paraId="556D96BA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NVQ Level 2 or equivalent qualification in relevant discipline OR appropriate experience</w:t>
            </w:r>
          </w:p>
        </w:tc>
        <w:tc>
          <w:tcPr>
            <w:tcW w:w="2773" w:type="dxa"/>
          </w:tcPr>
          <w:p w14:paraId="683C3E27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First Aid training or willingness to undertake appointed person certificate in First Aid</w:t>
            </w:r>
          </w:p>
          <w:p w14:paraId="6A293D2D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Child Protection training</w:t>
            </w:r>
          </w:p>
          <w:p w14:paraId="4B1CCD79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Training in the literacy/numeracy strategy</w:t>
            </w:r>
          </w:p>
          <w:p w14:paraId="41F481A1" w14:textId="6B2F6EA1" w:rsidR="00520DED" w:rsidRPr="00C105F9" w:rsidRDefault="00520DED" w:rsidP="00B25CBA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/>
                <w:sz w:val="22"/>
              </w:rPr>
              <w:t>Training in Special Educational Needs strategies</w:t>
            </w:r>
          </w:p>
        </w:tc>
      </w:tr>
      <w:tr w:rsidR="00520DED" w14:paraId="40F4A932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  <w:shd w:val="pct10" w:color="auto" w:fill="FFFFFF"/>
          </w:tcPr>
          <w:p w14:paraId="01924F68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shd w:val="pct10" w:color="auto" w:fill="FFFFFF"/>
          </w:tcPr>
          <w:p w14:paraId="64FCEB19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773" w:type="dxa"/>
            <w:shd w:val="pct10" w:color="auto" w:fill="FFFFFF"/>
          </w:tcPr>
          <w:p w14:paraId="55D3FF44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520DED" w14:paraId="36832145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14:paraId="050BC6AC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EXPERIENCE:</w:t>
            </w:r>
          </w:p>
        </w:tc>
        <w:tc>
          <w:tcPr>
            <w:tcW w:w="3949" w:type="dxa"/>
          </w:tcPr>
          <w:p w14:paraId="10D00B8F" w14:textId="7382E11D" w:rsidR="00520DED" w:rsidRPr="00C105F9" w:rsidRDefault="00520DED" w:rsidP="00B25CBA">
            <w:pPr>
              <w:numPr>
                <w:ilvl w:val="0"/>
                <w:numId w:val="7"/>
              </w:numPr>
              <w:rPr>
                <w:rFonts w:ascii="Arial" w:hAnsi="Arial"/>
                <w:color w:val="000080"/>
              </w:rPr>
            </w:pPr>
            <w:r>
              <w:rPr>
                <w:rFonts w:ascii="Arial" w:hAnsi="Arial" w:cs="Arial"/>
                <w:sz w:val="22"/>
              </w:rPr>
              <w:t xml:space="preserve">Recent and relevant experience of working with and/or caring for children within a specified age range/subject area, </w:t>
            </w:r>
            <w:proofErr w:type="gramStart"/>
            <w:r w:rsidRPr="00F631CB">
              <w:rPr>
                <w:rFonts w:ascii="Arial" w:hAnsi="Arial" w:cs="Arial"/>
                <w:sz w:val="22"/>
              </w:rPr>
              <w:t>in particular with</w:t>
            </w:r>
            <w:proofErr w:type="gramEnd"/>
            <w:r w:rsidRPr="00F631CB">
              <w:rPr>
                <w:rFonts w:ascii="Arial" w:hAnsi="Arial" w:cs="Arial"/>
                <w:sz w:val="22"/>
              </w:rPr>
              <w:t xml:space="preserve"> communication and interaction difficulties with a </w:t>
            </w:r>
            <w:proofErr w:type="spellStart"/>
            <w:r w:rsidRPr="00F631CB">
              <w:rPr>
                <w:rFonts w:ascii="Arial" w:hAnsi="Arial" w:cs="Arial"/>
                <w:sz w:val="22"/>
              </w:rPr>
              <w:t>specialism</w:t>
            </w:r>
            <w:proofErr w:type="spellEnd"/>
            <w:r w:rsidRPr="00F631CB">
              <w:rPr>
                <w:rFonts w:ascii="Arial" w:hAnsi="Arial" w:cs="Arial"/>
                <w:sz w:val="22"/>
              </w:rPr>
              <w:t xml:space="preserve"> in Autism.</w:t>
            </w:r>
          </w:p>
        </w:tc>
        <w:tc>
          <w:tcPr>
            <w:tcW w:w="2773" w:type="dxa"/>
          </w:tcPr>
          <w:p w14:paraId="18581EC7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 of working in a school environment</w:t>
            </w:r>
          </w:p>
          <w:p w14:paraId="07A18A1E" w14:textId="77777777" w:rsidR="00520DED" w:rsidRDefault="00520DED" w:rsidP="00B25CBA">
            <w:pPr>
              <w:rPr>
                <w:rFonts w:ascii="Arial" w:hAnsi="Arial" w:cs="Arial"/>
                <w:sz w:val="22"/>
              </w:rPr>
            </w:pPr>
          </w:p>
          <w:p w14:paraId="5B3C61DC" w14:textId="77777777" w:rsidR="00520DED" w:rsidRDefault="00520DED" w:rsidP="00B25CBA">
            <w:pPr>
              <w:rPr>
                <w:rFonts w:ascii="Arial" w:hAnsi="Arial" w:cs="Arial"/>
                <w:sz w:val="22"/>
              </w:rPr>
            </w:pPr>
          </w:p>
        </w:tc>
      </w:tr>
      <w:tr w:rsidR="00520DED" w14:paraId="43539D0A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  <w:shd w:val="pct10" w:color="auto" w:fill="auto"/>
          </w:tcPr>
          <w:p w14:paraId="5FA02091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shd w:val="pct10" w:color="auto" w:fill="auto"/>
          </w:tcPr>
          <w:p w14:paraId="1D0E45FA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773" w:type="dxa"/>
            <w:shd w:val="pct10" w:color="auto" w:fill="auto"/>
          </w:tcPr>
          <w:p w14:paraId="479F3F7E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520DED" w14:paraId="556A9CB2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14:paraId="79BC616B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SKILLS/</w:t>
            </w:r>
          </w:p>
          <w:p w14:paraId="4AF24F70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KNOWLEDGE:</w:t>
            </w:r>
          </w:p>
        </w:tc>
        <w:tc>
          <w:tcPr>
            <w:tcW w:w="3949" w:type="dxa"/>
          </w:tcPr>
          <w:p w14:paraId="4CDE6868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relate well to children and adults</w:t>
            </w:r>
          </w:p>
          <w:p w14:paraId="0B584D21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work effectively within a team environment, understanding classroom roles and responsibilities</w:t>
            </w:r>
          </w:p>
          <w:p w14:paraId="55939B51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build effective working relationships with all pupils and colleagues</w:t>
            </w:r>
          </w:p>
          <w:p w14:paraId="1ABA5256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Ability to promote a positive ethos and role model positive attributes</w:t>
            </w:r>
          </w:p>
          <w:p w14:paraId="78F573E5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</w:t>
            </w:r>
            <w:r>
              <w:rPr>
                <w:rFonts w:ascii="Arial" w:hAnsi="Arial"/>
                <w:sz w:val="22"/>
              </w:rPr>
              <w:t>to work with children at all levels regardless of specific individual needs</w:t>
            </w:r>
          </w:p>
          <w:p w14:paraId="7B6C2368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hAnsi="Arial"/>
                <w:bCs/>
                <w:sz w:val="22"/>
              </w:rPr>
              <w:t>General unders</w:t>
            </w:r>
            <w:r>
              <w:rPr>
                <w:rFonts w:ascii="Arial" w:hAnsi="Arial"/>
                <w:sz w:val="22"/>
              </w:rPr>
              <w:t>tanding of national curriculum and other basic learning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z w:val="22"/>
              </w:rPr>
              <w:t>programmes/techniques (within specified age range/subject area</w:t>
            </w:r>
            <w:r>
              <w:rPr>
                <w:rFonts w:ascii="Arial" w:hAnsi="Arial"/>
              </w:rPr>
              <w:t>)</w:t>
            </w:r>
          </w:p>
          <w:p w14:paraId="7E973980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t>Experience of resources preparation to support learning programmes</w:t>
            </w:r>
          </w:p>
          <w:p w14:paraId="0A85D2EC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>Effective use of ICT to support learning</w:t>
            </w:r>
          </w:p>
          <w:p w14:paraId="4AF95F1B" w14:textId="4D2EA113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proofErr w:type="gramStart"/>
            <w:r>
              <w:rPr>
                <w:rFonts w:ascii="Arial" w:hAnsi="Arial" w:cs="Arial"/>
                <w:sz w:val="22"/>
              </w:rPr>
              <w:t>Good communication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skills</w:t>
            </w:r>
          </w:p>
          <w:p w14:paraId="4D8B8A96" w14:textId="77B16E41" w:rsidR="00520DED" w:rsidRPr="00DE7B6C" w:rsidRDefault="00DE7B6C" w:rsidP="00DE7B6C">
            <w:pPr>
              <w:ind w:left="3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Good numeracy and literacy skills</w:t>
            </w:r>
          </w:p>
          <w:p w14:paraId="7D507E32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Be able to maintain confidentiality</w:t>
            </w:r>
          </w:p>
          <w:p w14:paraId="14063EF9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Good listening skills</w:t>
            </w:r>
          </w:p>
          <w:p w14:paraId="4EAAA535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ability to manage behaviour of children in a positive and supportive manner</w:t>
            </w:r>
          </w:p>
          <w:p w14:paraId="0390B86D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hAnsi="Arial" w:cs="Arial"/>
                <w:sz w:val="22"/>
              </w:rPr>
              <w:t>Awareness and basic understanding of the school curriculum (within specified age range or subject area)</w:t>
            </w:r>
          </w:p>
          <w:p w14:paraId="2FC3AF14" w14:textId="713C33DA" w:rsidR="00520DED" w:rsidRPr="00C105F9" w:rsidRDefault="00520DED" w:rsidP="00B25CBA">
            <w:pPr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hAnsi="Arial" w:cs="Arial"/>
                <w:sz w:val="22"/>
              </w:rPr>
              <w:t>General awareness of inclusion, especially within a school setting</w:t>
            </w:r>
          </w:p>
        </w:tc>
        <w:tc>
          <w:tcPr>
            <w:tcW w:w="2773" w:type="dxa"/>
          </w:tcPr>
          <w:p w14:paraId="01204E23" w14:textId="58DEA4BD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E04FEB" wp14:editId="6C5A223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-5390515</wp:posOffset>
                      </wp:positionV>
                      <wp:extent cx="571500" cy="459105"/>
                      <wp:effectExtent l="4445" t="0" r="0" b="190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66DA04" w14:textId="77777777" w:rsidR="00520DED" w:rsidRPr="00ED6522" w:rsidRDefault="00520DED" w:rsidP="00520D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04F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54.85pt;margin-top:-424.45pt;width:45pt;height: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gI3gEAAKADAAAOAAAAZHJzL2Uyb0RvYy54bWysU8Fu2zAMvQ/YPwi6L7aDZF2N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" filled="f" stroked="f">
                      <v:textbox>
                        <w:txbxContent>
                          <w:p w14:paraId="4866DA04" w14:textId="77777777" w:rsidR="00520DED" w:rsidRPr="00ED6522" w:rsidRDefault="00520DED" w:rsidP="00520DE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2"/>
              </w:rPr>
              <w:t>Relevant knowledge of First Aid</w:t>
            </w:r>
          </w:p>
          <w:p w14:paraId="4F624D36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 of Child Protection</w:t>
            </w:r>
          </w:p>
          <w:p w14:paraId="0938E8D0" w14:textId="77777777" w:rsidR="00520DED" w:rsidRPr="00F631CB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 w:rsidRPr="00F631CB">
              <w:rPr>
                <w:rFonts w:ascii="Arial" w:hAnsi="Arial" w:cs="Arial"/>
                <w:sz w:val="22"/>
              </w:rPr>
              <w:t xml:space="preserve">Autism Awareness and training </w:t>
            </w:r>
          </w:p>
          <w:p w14:paraId="67482A7C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Equal Opportunities and recognising the nature of the diverse school community</w:t>
            </w:r>
          </w:p>
          <w:p w14:paraId="5692B65B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Understanding of basic technology – computer, video, photocopier </w:t>
            </w:r>
            <w:proofErr w:type="gramStart"/>
            <w:r>
              <w:rPr>
                <w:rFonts w:ascii="Arial" w:hAnsi="Arial" w:cs="Arial"/>
                <w:sz w:val="22"/>
              </w:rPr>
              <w:t>etc</w:t>
            </w:r>
            <w:proofErr w:type="gramEnd"/>
          </w:p>
        </w:tc>
      </w:tr>
      <w:tr w:rsidR="00520DED" w14:paraId="3F865F33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  <w:shd w:val="pct10" w:color="auto" w:fill="auto"/>
          </w:tcPr>
          <w:p w14:paraId="760A381F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shd w:val="pct10" w:color="auto" w:fill="auto"/>
          </w:tcPr>
          <w:p w14:paraId="0117E6D7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  <w:tc>
          <w:tcPr>
            <w:tcW w:w="2773" w:type="dxa"/>
            <w:shd w:val="pct10" w:color="auto" w:fill="auto"/>
          </w:tcPr>
          <w:p w14:paraId="0CFF7709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520DED" w14:paraId="1CA1B323" w14:textId="77777777" w:rsidTr="0037233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14:paraId="20FEFF15" w14:textId="77777777" w:rsidR="00520DED" w:rsidRDefault="00520DED" w:rsidP="00B25CBA">
            <w:pPr>
              <w:spacing w:before="12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PERSONAL AND PROFESSIONAL ATTRIBUTES:</w:t>
            </w:r>
          </w:p>
        </w:tc>
        <w:tc>
          <w:tcPr>
            <w:tcW w:w="3949" w:type="dxa"/>
          </w:tcPr>
          <w:p w14:paraId="718C98CD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Friendly, </w:t>
            </w:r>
            <w:proofErr w:type="gramStart"/>
            <w:r>
              <w:rPr>
                <w:rFonts w:ascii="Arial" w:hAnsi="Arial" w:cs="Arial"/>
                <w:sz w:val="22"/>
              </w:rPr>
              <w:t>approachable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professional manner </w:t>
            </w:r>
          </w:p>
          <w:p w14:paraId="39CED7F3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Calm approach</w:t>
            </w:r>
          </w:p>
          <w:p w14:paraId="4F3F5945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working as part of the whole school team and supporting the vision and aims of the school</w:t>
            </w:r>
          </w:p>
          <w:p w14:paraId="4C509DA8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  <w:sz w:val="22"/>
              </w:rPr>
            </w:pPr>
            <w:proofErr w:type="gramStart"/>
            <w:r>
              <w:rPr>
                <w:rFonts w:ascii="Arial" w:hAnsi="Arial" w:cs="Arial"/>
                <w:sz w:val="22"/>
              </w:rPr>
              <w:t>High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z w:val="22"/>
              </w:rPr>
              <w:t>expectations</w:t>
            </w:r>
            <w:proofErr w:type="gramEnd"/>
            <w:r>
              <w:rPr>
                <w:rFonts w:ascii="Arial" w:hAnsi="Arial"/>
                <w:sz w:val="22"/>
              </w:rPr>
              <w:t xml:space="preserve"> of all pupils; respect for their social, cultural, linguistic, religious and ethnic backgrounds; and commitment to raising their educational achievements</w:t>
            </w:r>
          </w:p>
          <w:p w14:paraId="4BBD1DF5" w14:textId="77777777" w:rsidR="00520DED" w:rsidRDefault="00520DED" w:rsidP="00520DED">
            <w:pPr>
              <w:numPr>
                <w:ilvl w:val="0"/>
                <w:numId w:val="7"/>
              </w:numPr>
            </w:pPr>
            <w:r>
              <w:rPr>
                <w:rFonts w:ascii="Arial" w:hAnsi="Arial" w:cs="Arial"/>
                <w:sz w:val="22"/>
              </w:rPr>
              <w:t>Ability to build and maintain successful relationships with pupils; treat them consistently, with respect and consideration, and demonstrate concern for their development as learners</w:t>
            </w:r>
          </w:p>
          <w:p w14:paraId="3133175F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Demonstrate and promote the positive value, </w:t>
            </w:r>
            <w:proofErr w:type="gramStart"/>
            <w:r>
              <w:rPr>
                <w:rFonts w:ascii="Arial" w:hAnsi="Arial" w:cs="Arial"/>
                <w:sz w:val="22"/>
              </w:rPr>
              <w:t>attitudes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behaviour they expect from the pupils with whom they work</w:t>
            </w:r>
          </w:p>
          <w:p w14:paraId="10146969" w14:textId="77DB349E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</w:t>
            </w:r>
            <w:r>
              <w:rPr>
                <w:rFonts w:ascii="Arial" w:hAnsi="Arial"/>
                <w:sz w:val="22"/>
              </w:rPr>
              <w:t>to liaise sensitively and effectively with parents and carers, recognising role in pupils’ learning</w:t>
            </w:r>
          </w:p>
          <w:p w14:paraId="7A1CA913" w14:textId="77777777" w:rsidR="00520DED" w:rsidRDefault="00520DED" w:rsidP="00520DED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Able to improve their own practice through observations, </w:t>
            </w:r>
            <w:proofErr w:type="gramStart"/>
            <w:r>
              <w:rPr>
                <w:rFonts w:ascii="Arial" w:hAnsi="Arial" w:cs="Arial"/>
                <w:sz w:val="22"/>
              </w:rPr>
              <w:t>evaluation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discussion with colleagues.</w:t>
            </w:r>
          </w:p>
          <w:p w14:paraId="66B68CF0" w14:textId="263A5ED7" w:rsidR="00520DED" w:rsidRPr="00DE7B6C" w:rsidRDefault="00520DED" w:rsidP="00B25CBA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7D165E">
              <w:rPr>
                <w:rFonts w:ascii="Arial" w:hAnsi="Arial" w:cs="Arial"/>
                <w:sz w:val="22"/>
                <w:szCs w:val="22"/>
              </w:rPr>
              <w:t>Good command of the English Language</w:t>
            </w:r>
          </w:p>
        </w:tc>
        <w:tc>
          <w:tcPr>
            <w:tcW w:w="2773" w:type="dxa"/>
          </w:tcPr>
          <w:p w14:paraId="0449C1EF" w14:textId="77777777" w:rsidR="00520DED" w:rsidRDefault="00520DED" w:rsidP="00B25CBA">
            <w:pPr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</w:tbl>
    <w:p w14:paraId="19962413" w14:textId="77777777" w:rsidR="00520DED" w:rsidRDefault="00520DED">
      <w:pPr>
        <w:rPr>
          <w:rFonts w:ascii="Open Sans" w:hAnsi="Open Sans" w:cs="Open Sans"/>
          <w:sz w:val="20"/>
          <w:szCs w:val="20"/>
        </w:rPr>
      </w:pPr>
    </w:p>
    <w:sectPr w:rsidR="00520D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C4C2E" w14:textId="77777777" w:rsidR="002F027D" w:rsidRDefault="002F027D">
      <w:r>
        <w:separator/>
      </w:r>
    </w:p>
  </w:endnote>
  <w:endnote w:type="continuationSeparator" w:id="0">
    <w:p w14:paraId="5D05F183" w14:textId="77777777" w:rsidR="002F027D" w:rsidRDefault="002F0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Calligr BT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9405" w14:textId="77777777" w:rsidR="009F1DFC" w:rsidRDefault="009F1D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03C4" w14:textId="77777777" w:rsidR="009F1DFC" w:rsidRDefault="009F1D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52D7" w14:textId="77777777" w:rsidR="009F1DFC" w:rsidRDefault="009F1D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F7796" w14:textId="77777777" w:rsidR="002F027D" w:rsidRDefault="002F027D">
      <w:r>
        <w:separator/>
      </w:r>
    </w:p>
  </w:footnote>
  <w:footnote w:type="continuationSeparator" w:id="0">
    <w:p w14:paraId="0C5E561E" w14:textId="77777777" w:rsidR="002F027D" w:rsidRDefault="002F0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D019F" w14:textId="77777777" w:rsidR="009F1DFC" w:rsidRDefault="009F1D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239DA" w14:textId="77777777" w:rsidR="00C73CE2" w:rsidRDefault="00C73CE2">
    <w:pPr>
      <w:pStyle w:val="Header"/>
      <w:tabs>
        <w:tab w:val="clear" w:pos="4513"/>
        <w:tab w:val="clear" w:pos="9026"/>
        <w:tab w:val="left" w:pos="1635"/>
        <w:tab w:val="left" w:pos="444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53E2" w14:textId="77777777" w:rsidR="00C73CE2" w:rsidRDefault="009F1DFC">
    <w:pPr>
      <w:pStyle w:val="Header"/>
      <w:spacing w:before="240" w:after="84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82A0F4" wp14:editId="5A657C8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40945" cy="10666788"/>
          <wp:effectExtent l="0" t="0" r="3175" b="127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Desig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45" cy="1066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7553C"/>
    <w:multiLevelType w:val="singleLevel"/>
    <w:tmpl w:val="45A081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" w15:restartNumberingAfterBreak="0">
    <w:nsid w:val="31182799"/>
    <w:multiLevelType w:val="singleLevel"/>
    <w:tmpl w:val="45A081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 w15:restartNumberingAfterBreak="0">
    <w:nsid w:val="38AD1311"/>
    <w:multiLevelType w:val="hybridMultilevel"/>
    <w:tmpl w:val="E72CFE90"/>
    <w:lvl w:ilvl="0" w:tplc="265860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284CDA"/>
    <w:multiLevelType w:val="hybridMultilevel"/>
    <w:tmpl w:val="12442F08"/>
    <w:lvl w:ilvl="0" w:tplc="B7A6DF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02928"/>
    <w:multiLevelType w:val="hybridMultilevel"/>
    <w:tmpl w:val="2F0E88F6"/>
    <w:lvl w:ilvl="0" w:tplc="65B2CF6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D0D4C"/>
    <w:multiLevelType w:val="multilevel"/>
    <w:tmpl w:val="2B7A5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1">
      <w:start w:val="2"/>
      <w:numFmt w:val="decimal"/>
      <w:lvlText w:val="%2."/>
      <w:lvlJc w:val="left"/>
      <w:pPr>
        <w:tabs>
          <w:tab w:val="num" w:pos="1530"/>
        </w:tabs>
        <w:ind w:left="1530" w:hanging="450"/>
      </w:pPr>
      <w:rPr>
        <w:rFonts w:hint="default"/>
        <w:sz w:val="24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E5DB1"/>
    <w:multiLevelType w:val="hybridMultilevel"/>
    <w:tmpl w:val="73227A82"/>
    <w:lvl w:ilvl="0" w:tplc="72DA8F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38864444">
    <w:abstractNumId w:val="5"/>
  </w:num>
  <w:num w:numId="2" w16cid:durableId="1366053764">
    <w:abstractNumId w:val="1"/>
  </w:num>
  <w:num w:numId="3" w16cid:durableId="921908350">
    <w:abstractNumId w:val="6"/>
  </w:num>
  <w:num w:numId="4" w16cid:durableId="306131547">
    <w:abstractNumId w:val="2"/>
  </w:num>
  <w:num w:numId="5" w16cid:durableId="2095123542">
    <w:abstractNumId w:val="4"/>
  </w:num>
  <w:num w:numId="6" w16cid:durableId="1963070991">
    <w:abstractNumId w:val="3"/>
  </w:num>
  <w:num w:numId="7" w16cid:durableId="617370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33"/>
    <w:rsid w:val="00097A65"/>
    <w:rsid w:val="002F027D"/>
    <w:rsid w:val="00372330"/>
    <w:rsid w:val="00520DED"/>
    <w:rsid w:val="009F1DFC"/>
    <w:rsid w:val="00C105F9"/>
    <w:rsid w:val="00C73CE2"/>
    <w:rsid w:val="00DE7B6C"/>
    <w:rsid w:val="00FA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726C8"/>
  <w15:chartTrackingRefBased/>
  <w15:docId w15:val="{AD73250C-7D76-4F6E-BABD-6846E86F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F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240"/>
      <w:outlineLvl w:val="0"/>
    </w:pPr>
    <w:rPr>
      <w:rFonts w:eastAsiaTheme="majorEastAsia" w:cstheme="majorBidi"/>
      <w:color w:val="001E4C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40"/>
      <w:outlineLvl w:val="1"/>
    </w:pPr>
    <w:rPr>
      <w:rFonts w:eastAsiaTheme="majorEastAsia" w:cstheme="majorBidi"/>
      <w:color w:val="0581B5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FA4F33"/>
    <w:pPr>
      <w:keepNext/>
      <w:outlineLvl w:val="2"/>
    </w:pPr>
    <w:rPr>
      <w:rFonts w:ascii="ZapfCalligr BT" w:hAnsi="ZapfCalligr BT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FA4F33"/>
    <w:pPr>
      <w:keepNext/>
      <w:outlineLvl w:val="3"/>
    </w:pPr>
    <w:rPr>
      <w:rFonts w:ascii="ZapfCalligr BT" w:hAnsi="ZapfCalligr BT"/>
      <w:b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Gill Sans MT" w:eastAsiaTheme="majorEastAsia" w:hAnsi="Gill Sans MT" w:cstheme="majorBidi"/>
      <w:color w:val="001E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Gill Sans MT" w:eastAsiaTheme="majorEastAsia" w:hAnsi="Gill Sans MT" w:cstheme="majorBidi"/>
      <w:color w:val="0581B5"/>
      <w:sz w:val="26"/>
      <w:szCs w:val="26"/>
    </w:rPr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Gill Sans MT" w:hAnsi="Gill Sans MT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Gill Sans MT" w:eastAsiaTheme="minorEastAsia" w:hAnsi="Gill Sans MT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581B5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Gill Sans MT" w:hAnsi="Gill Sans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581B5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="Gill Sans MT" w:hAnsi="Gill Sans MT"/>
      <w:i/>
      <w:iCs/>
      <w:color w:val="0581B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581B5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FA4F33"/>
    <w:rPr>
      <w:rFonts w:ascii="ZapfCalligr BT" w:eastAsia="Times New Roman" w:hAnsi="ZapfCalligr BT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FA4F33"/>
    <w:rPr>
      <w:rFonts w:ascii="ZapfCalligr BT" w:eastAsia="Times New Roman" w:hAnsi="ZapfCalligr BT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rsid w:val="00FA4F33"/>
    <w:pPr>
      <w:jc w:val="center"/>
    </w:pPr>
    <w:rPr>
      <w:rFonts w:ascii="Arial" w:hAnsi="Arial" w:cs="Arial"/>
      <w:sz w:val="36"/>
    </w:rPr>
  </w:style>
  <w:style w:type="character" w:customStyle="1" w:styleId="BodyTextChar">
    <w:name w:val="Body Text Char"/>
    <w:basedOn w:val="DefaultParagraphFont"/>
    <w:link w:val="BodyText"/>
    <w:rsid w:val="00FA4F33"/>
    <w:rPr>
      <w:rFonts w:ascii="Arial" w:eastAsia="Times New Roman" w:hAnsi="Arial" w:cs="Arial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SWebley\Vision%20Academy%20Learning%20Trust\Vision%20-%20Documents\IT\Graphical\Letterheads\Egglescliffe\LO%20-%20April%202021\ES-Letterhead-Sept-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C743C76E3714987CEB1DCD0F1308C" ma:contentTypeVersion="16" ma:contentTypeDescription="Create a new document." ma:contentTypeScope="" ma:versionID="5866cf56d2eeecffa4f73a30cc5ed014">
  <xsd:schema xmlns:xsd="http://www.w3.org/2001/XMLSchema" xmlns:xs="http://www.w3.org/2001/XMLSchema" xmlns:p="http://schemas.microsoft.com/office/2006/metadata/properties" xmlns:ns2="affaf935-6450-4e40-b1a9-517dab3c07f7" xmlns:ns3="03d9916f-5a7f-493f-873b-60e71eea1e01" targetNamespace="http://schemas.microsoft.com/office/2006/metadata/properties" ma:root="true" ma:fieldsID="811d7ecf22aeb06a7502a4338abdbb7c" ns2:_="" ns3:_="">
    <xsd:import namespace="affaf935-6450-4e40-b1a9-517dab3c07f7"/>
    <xsd:import namespace="03d9916f-5a7f-493f-873b-60e71eea1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f935-6450-4e40-b1a9-517dab3c0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031e972-9db4-457a-9d9d-9c5037df8f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9916f-5a7f-493f-873b-60e71eea1e0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2f81e34-2b74-4f81-acf8-697242618dd6}" ma:internalName="TaxCatchAll" ma:showField="CatchAllData" ma:web="03d9916f-5a7f-493f-873b-60e71eea1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faf935-6450-4e40-b1a9-517dab3c07f7">
      <Terms xmlns="http://schemas.microsoft.com/office/infopath/2007/PartnerControls"/>
    </lcf76f155ced4ddcb4097134ff3c332f>
    <TaxCatchAll xmlns="03d9916f-5a7f-493f-873b-60e71eea1e0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9EBFD-FA17-4506-A3C8-3F52CDEB66EA}"/>
</file>

<file path=customXml/itemProps2.xml><?xml version="1.0" encoding="utf-8"?>
<ds:datastoreItem xmlns:ds="http://schemas.openxmlformats.org/officeDocument/2006/customXml" ds:itemID="{534BC416-F5BB-444C-AE0A-832B1C27E5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AD07DF-D593-450C-BB47-A7F97EFA9A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2C8A38-C2AE-49BB-8E1C-CD18F7CA1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ES-Letterhead-Sept-2021</Template>
  <TotalTime>11</TotalTime>
  <Pages>4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Webley</dc:creator>
  <cp:keywords/>
  <dc:description/>
  <cp:lastModifiedBy>Mrs S Webley</cp:lastModifiedBy>
  <cp:revision>6</cp:revision>
  <cp:lastPrinted>2021-03-18T14:06:00Z</cp:lastPrinted>
  <dcterms:created xsi:type="dcterms:W3CDTF">2023-01-10T10:25:00Z</dcterms:created>
  <dcterms:modified xsi:type="dcterms:W3CDTF">2023-01-10T10:36:00Z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0x01010027BC743C76E3714987CEB1DCD0F1308C</vt:lpwstr>
  </property>
</Properties>
</file>