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F9749" w14:textId="77777777" w:rsidR="005940CF" w:rsidRDefault="002926A9" w:rsidP="005940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BABA08" wp14:editId="3C7FB261">
                <wp:simplePos x="0" y="0"/>
                <wp:positionH relativeFrom="page">
                  <wp:posOffset>0</wp:posOffset>
                </wp:positionH>
                <wp:positionV relativeFrom="paragraph">
                  <wp:posOffset>-1080135</wp:posOffset>
                </wp:positionV>
                <wp:extent cx="7559675" cy="1440000"/>
                <wp:effectExtent l="0" t="0" r="3175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0000"/>
                        </a:xfrm>
                        <a:prstGeom prst="rect">
                          <a:avLst/>
                        </a:prstGeom>
                        <a:solidFill>
                          <a:srgbClr val="CE0F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3E668" id="Rectangle 3" o:spid="_x0000_s1026" style="position:absolute;margin-left:0;margin-top:-85.05pt;width:595.25pt;height:11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" fillcolor="#ce0f69" stroked="f" strokeweight="1pt">
                <w10:wrap anchorx="page"/>
              </v:rect>
            </w:pict>
          </mc:Fallback>
        </mc:AlternateContent>
      </w:r>
      <w:r w:rsidR="00EA2BE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EAF52E" wp14:editId="15CC9332">
                <wp:simplePos x="0" y="0"/>
                <wp:positionH relativeFrom="margin">
                  <wp:align>left</wp:align>
                </wp:positionH>
                <wp:positionV relativeFrom="margin">
                  <wp:posOffset>-899160</wp:posOffset>
                </wp:positionV>
                <wp:extent cx="4362450" cy="1076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FEB2" w14:textId="3774B7A0" w:rsidR="00E94893" w:rsidRPr="00E94893" w:rsidRDefault="003D636D" w:rsidP="00EA2BE9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Chef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AF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70.8pt;width:343.5pt;height:84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" filled="f" stroked="f">
                <v:textbox>
                  <w:txbxContent>
                    <w:p w14:paraId="6486FEB2" w14:textId="3774B7A0" w:rsidR="00E94893" w:rsidRPr="00E94893" w:rsidRDefault="003D636D" w:rsidP="00EA2BE9">
                      <w:pPr>
                        <w:spacing w:after="0" w:line="240" w:lineRule="auto"/>
                        <w:jc w:val="lef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Chef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6B7F72" w14:textId="77777777" w:rsidR="002926A9" w:rsidRDefault="005940CF" w:rsidP="003D636D">
      <w:pPr>
        <w:pStyle w:val="Heading2"/>
        <w:spacing w:before="120" w:after="120"/>
      </w:pPr>
      <w:r>
        <w:t>Person Specification</w:t>
      </w:r>
    </w:p>
    <w:p w14:paraId="55050D88" w14:textId="77777777" w:rsidR="005D79ED" w:rsidRDefault="005940CF" w:rsidP="003D636D">
      <w:pPr>
        <w:spacing w:before="120" w:after="120" w:line="240" w:lineRule="auto"/>
      </w:pPr>
      <w:r>
        <w:t xml:space="preserve">We will use </w:t>
      </w:r>
      <w:r w:rsidR="009646B2">
        <w:t>these criteria</w:t>
      </w:r>
      <w:r>
        <w:t xml:space="preserve"> to assess your suitability for the job.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10194"/>
      </w:tblGrid>
      <w:tr w:rsidR="005D79ED" w14:paraId="15D056F1" w14:textId="77777777" w:rsidTr="0061345E">
        <w:tc>
          <w:tcPr>
            <w:tcW w:w="10194" w:type="dxa"/>
            <w:shd w:val="clear" w:color="auto" w:fill="D9D9D9" w:themeFill="background1" w:themeFillShade="D9"/>
          </w:tcPr>
          <w:p w14:paraId="3DE5016F" w14:textId="77777777" w:rsidR="005D79ED" w:rsidRDefault="005D79ED" w:rsidP="003D636D">
            <w:pPr>
              <w:pStyle w:val="Heading2"/>
              <w:spacing w:before="120" w:after="120"/>
              <w:jc w:val="left"/>
            </w:pPr>
            <w:r>
              <w:t>Essential</w:t>
            </w:r>
          </w:p>
          <w:p w14:paraId="6616749E" w14:textId="1B58DC39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NVQ Level II in Food Processing and Cooking, equivalent or higher </w:t>
            </w:r>
          </w:p>
          <w:p w14:paraId="0684CF95" w14:textId="4FDFA25E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Supervision and leadership of a team </w:t>
            </w:r>
          </w:p>
          <w:p w14:paraId="301C361C" w14:textId="22A000D8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Able to manage and motivate </w:t>
            </w:r>
            <w:proofErr w:type="gramStart"/>
            <w:r>
              <w:t>others</w:t>
            </w:r>
            <w:proofErr w:type="gramEnd"/>
            <w:r>
              <w:t xml:space="preserve"> </w:t>
            </w:r>
          </w:p>
          <w:p w14:paraId="4554A5BD" w14:textId="7BE13522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Able to deliver high standards of meal production and </w:t>
            </w:r>
            <w:proofErr w:type="gramStart"/>
            <w:r>
              <w:t>service</w:t>
            </w:r>
            <w:proofErr w:type="gramEnd"/>
            <w:r>
              <w:t xml:space="preserve"> </w:t>
            </w:r>
          </w:p>
          <w:p w14:paraId="5B672E22" w14:textId="322FFA3B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Able to demonstrate good relationships with </w:t>
            </w:r>
            <w:proofErr w:type="gramStart"/>
            <w:r>
              <w:t>stakeholders</w:t>
            </w:r>
            <w:proofErr w:type="gramEnd"/>
            <w:r>
              <w:t xml:space="preserve"> </w:t>
            </w:r>
          </w:p>
          <w:p w14:paraId="2061AC77" w14:textId="03C9829D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Self-motivated and able to work to fixed </w:t>
            </w:r>
            <w:proofErr w:type="gramStart"/>
            <w:r>
              <w:t>deadlines</w:t>
            </w:r>
            <w:proofErr w:type="gramEnd"/>
            <w:r>
              <w:t xml:space="preserve"> </w:t>
            </w:r>
          </w:p>
          <w:p w14:paraId="5E220A19" w14:textId="149AD151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Able to demonstrate high standards of customer </w:t>
            </w:r>
            <w:proofErr w:type="gramStart"/>
            <w:r>
              <w:t>service</w:t>
            </w:r>
            <w:proofErr w:type="gramEnd"/>
            <w:r>
              <w:t xml:space="preserve"> </w:t>
            </w:r>
          </w:p>
          <w:p w14:paraId="5AEA5C1D" w14:textId="0C19437D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Able to develop and introduce new ideas for menus and </w:t>
            </w:r>
            <w:proofErr w:type="gramStart"/>
            <w:r>
              <w:t>foodservice</w:t>
            </w:r>
            <w:proofErr w:type="gramEnd"/>
            <w:r>
              <w:t xml:space="preserve"> </w:t>
            </w:r>
          </w:p>
          <w:p w14:paraId="6BDCA81D" w14:textId="45960BFA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Control of business cost targets </w:t>
            </w:r>
          </w:p>
          <w:p w14:paraId="0B2A49BD" w14:textId="14B33B9E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Strong interpersonal skills </w:t>
            </w:r>
          </w:p>
          <w:p w14:paraId="705B8C08" w14:textId="77F8BE82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Positive, innovative and solution </w:t>
            </w:r>
            <w:proofErr w:type="gramStart"/>
            <w:r>
              <w:t>focused</w:t>
            </w:r>
            <w:proofErr w:type="gramEnd"/>
            <w:r>
              <w:t xml:space="preserve"> </w:t>
            </w:r>
          </w:p>
          <w:p w14:paraId="03180DD7" w14:textId="5D834FF4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Energised by new and exciting </w:t>
            </w:r>
            <w:proofErr w:type="gramStart"/>
            <w:r>
              <w:t>challenges</w:t>
            </w:r>
            <w:proofErr w:type="gramEnd"/>
            <w:r>
              <w:t xml:space="preserve"> </w:t>
            </w:r>
          </w:p>
          <w:p w14:paraId="4CD79931" w14:textId="20D8E23F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Experience of working in a catering environment </w:t>
            </w:r>
          </w:p>
          <w:p w14:paraId="061CCD77" w14:textId="43172228" w:rsidR="003D636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 xml:space="preserve">Understand the school environment </w:t>
            </w:r>
            <w:proofErr w:type="gramStart"/>
            <w:r>
              <w:t>e.g.</w:t>
            </w:r>
            <w:proofErr w:type="gramEnd"/>
            <w:r>
              <w:t xml:space="preserve"> Safe Guarding Children </w:t>
            </w:r>
          </w:p>
          <w:p w14:paraId="64792013" w14:textId="3E6D1DA3" w:rsidR="005D79ED" w:rsidRPr="005D79ED" w:rsidRDefault="003D636D" w:rsidP="003D636D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</w:pPr>
            <w:r>
              <w:t>Encourage healthy eating</w:t>
            </w:r>
          </w:p>
        </w:tc>
      </w:tr>
    </w:tbl>
    <w:p w14:paraId="74A40D73" w14:textId="77777777" w:rsidR="005D79ED" w:rsidRDefault="0061345E" w:rsidP="003D636D">
      <w:pPr>
        <w:pStyle w:val="Heading2"/>
        <w:spacing w:before="120" w:after="120"/>
        <w:ind w:left="426"/>
      </w:pPr>
      <w:r>
        <w:t>Desirable</w:t>
      </w:r>
    </w:p>
    <w:p w14:paraId="3721ED67" w14:textId="77777777" w:rsidR="003D636D" w:rsidRDefault="003D636D" w:rsidP="003D636D">
      <w:pPr>
        <w:spacing w:before="120" w:after="120" w:line="240" w:lineRule="auto"/>
        <w:ind w:left="426"/>
      </w:pPr>
      <w:r>
        <w:t>• NVQ Level III in Hospitality Supervision, equivalent or higher</w:t>
      </w:r>
    </w:p>
    <w:p w14:paraId="2B9D4C61" w14:textId="77777777" w:rsidR="003D636D" w:rsidRDefault="003D636D" w:rsidP="003D636D">
      <w:pPr>
        <w:spacing w:before="120" w:after="120" w:line="240" w:lineRule="auto"/>
        <w:ind w:left="426"/>
      </w:pPr>
      <w:r>
        <w:t>• Level 3 Award in Supervising in Food Safety in Catering</w:t>
      </w:r>
    </w:p>
    <w:p w14:paraId="4C87F569" w14:textId="77777777" w:rsidR="003D636D" w:rsidRDefault="003D636D" w:rsidP="003D636D">
      <w:pPr>
        <w:spacing w:before="120" w:after="120" w:line="240" w:lineRule="auto"/>
        <w:ind w:left="426"/>
      </w:pPr>
      <w:r>
        <w:t>• Knowledge and experience of function planning and delivery</w:t>
      </w:r>
    </w:p>
    <w:p w14:paraId="16DEA4A0" w14:textId="77777777" w:rsidR="003D636D" w:rsidRDefault="003D636D" w:rsidP="003D636D">
      <w:pPr>
        <w:spacing w:before="120" w:after="120" w:line="240" w:lineRule="auto"/>
        <w:ind w:left="426"/>
      </w:pPr>
      <w:r>
        <w:lastRenderedPageBreak/>
        <w:t>• Knowledge of nutrition and menu planning for educational establishments</w:t>
      </w:r>
    </w:p>
    <w:p w14:paraId="765E3BAE" w14:textId="4664D448" w:rsidR="003D636D" w:rsidRDefault="003D636D" w:rsidP="003D636D">
      <w:pPr>
        <w:spacing w:before="120" w:after="120" w:line="240" w:lineRule="auto"/>
        <w:ind w:left="426"/>
      </w:pPr>
      <w:r>
        <w:t>• Experience of working in a variety of catering environments</w:t>
      </w:r>
    </w:p>
    <w:p w14:paraId="2530A021" w14:textId="55DA0C91" w:rsidR="003D636D" w:rsidRDefault="003D636D" w:rsidP="003D636D">
      <w:pPr>
        <w:spacing w:before="120" w:after="120" w:line="240" w:lineRule="auto"/>
        <w:ind w:left="426"/>
      </w:pPr>
      <w:r w:rsidRPr="003D636D">
        <w:t>• NCFE Level 1 Award in Providing a Healthier School Meals Service</w:t>
      </w:r>
    </w:p>
    <w:p w14:paraId="73AC6FD7" w14:textId="77777777" w:rsidR="003D636D" w:rsidRDefault="003D636D" w:rsidP="003D636D">
      <w:pPr>
        <w:pStyle w:val="Heading2"/>
        <w:spacing w:before="120" w:after="120"/>
        <w:ind w:left="426"/>
      </w:pPr>
    </w:p>
    <w:p w14:paraId="64F1D5A7" w14:textId="4A4FD508" w:rsidR="005D79ED" w:rsidRDefault="005D79ED" w:rsidP="003D636D">
      <w:pPr>
        <w:pStyle w:val="Heading2"/>
        <w:spacing w:before="120" w:after="120"/>
        <w:ind w:left="426"/>
      </w:pPr>
      <w:r>
        <w:t>Additional Requirements</w:t>
      </w:r>
    </w:p>
    <w:p w14:paraId="2C9E440E" w14:textId="0FDB2407" w:rsidR="005D79ED" w:rsidRPr="005D79ED" w:rsidRDefault="003D636D" w:rsidP="003D636D">
      <w:pPr>
        <w:spacing w:before="120" w:after="120" w:line="240" w:lineRule="auto"/>
        <w:ind w:left="426"/>
      </w:pPr>
      <w:r>
        <w:t>DBS Clearance (Regulated Activity)</w:t>
      </w:r>
    </w:p>
    <w:p w14:paraId="4EA5A580" w14:textId="77777777" w:rsidR="005940CF" w:rsidRPr="005D79ED" w:rsidRDefault="005940CF" w:rsidP="003D636D">
      <w:pPr>
        <w:pStyle w:val="Heading2"/>
        <w:spacing w:before="120" w:after="120"/>
        <w:ind w:left="426"/>
      </w:pPr>
      <w:r w:rsidRPr="005D79ED">
        <w:t>Our Values</w:t>
      </w:r>
    </w:p>
    <w:p w14:paraId="43CB063A" w14:textId="77777777" w:rsidR="005940CF" w:rsidRPr="005940CF" w:rsidRDefault="005940CF" w:rsidP="003D636D">
      <w:pPr>
        <w:spacing w:before="120" w:after="120" w:line="240" w:lineRule="auto"/>
        <w:ind w:left="426"/>
        <w:jc w:val="left"/>
      </w:pPr>
      <w:r>
        <w:t xml:space="preserve">Do you share our values of </w:t>
      </w:r>
      <w:r w:rsidRPr="005940CF">
        <w:rPr>
          <w:b/>
          <w:bCs/>
        </w:rPr>
        <w:t>proud</w:t>
      </w:r>
      <w:r>
        <w:t xml:space="preserve">, </w:t>
      </w:r>
      <w:r w:rsidRPr="005940CF">
        <w:rPr>
          <w:b/>
          <w:bCs/>
        </w:rPr>
        <w:t>fair</w:t>
      </w:r>
      <w:r>
        <w:t xml:space="preserve">, and </w:t>
      </w:r>
      <w:r w:rsidRPr="005940CF">
        <w:rPr>
          <w:b/>
          <w:bCs/>
        </w:rPr>
        <w:t>ambitious</w:t>
      </w:r>
      <w:r>
        <w:t>?</w:t>
      </w:r>
    </w:p>
    <w:sectPr w:rsidR="005940CF" w:rsidRPr="005940CF" w:rsidSect="00DD039D">
      <w:footerReference w:type="default" r:id="rId11"/>
      <w:type w:val="continuous"/>
      <w:pgSz w:w="11906" w:h="16838" w:code="9"/>
      <w:pgMar w:top="1701" w:right="851" w:bottom="170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1DEC" w14:textId="77777777" w:rsidR="003D636D" w:rsidRDefault="003D636D" w:rsidP="00526A98">
      <w:r>
        <w:separator/>
      </w:r>
    </w:p>
  </w:endnote>
  <w:endnote w:type="continuationSeparator" w:id="0">
    <w:p w14:paraId="1A188493" w14:textId="77777777" w:rsidR="003D636D" w:rsidRDefault="003D636D" w:rsidP="00526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4526C6-4A5B-463B-9B24-251E43821DD7}"/>
    <w:embedBold r:id="rId2" w:fontKey="{AA63CB5E-5A98-4654-B9B9-05D322AA6F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BED0C2-EE89-4B7F-8051-76FD50ED9C1E}"/>
    <w:embedItalic r:id="rId4" w:fontKey="{137D21E9-0904-4DFF-B20A-4DA4488DF5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D85BAB-2C7C-45AD-8B93-6B2BEA749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24F9" w14:textId="77777777" w:rsidR="00C256D0" w:rsidRPr="00B4598F" w:rsidRDefault="00DD039D" w:rsidP="00B754C1">
    <w:pPr>
      <w:pStyle w:val="Footer"/>
      <w:jc w:val="center"/>
      <w:rPr>
        <w:color w:val="FFFFFF" w:themeColor="background1"/>
      </w:rPr>
    </w:pPr>
    <w:r w:rsidRPr="00C322CB">
      <w:rPr>
        <w:noProof/>
      </w:rPr>
      <w:drawing>
        <wp:anchor distT="0" distB="0" distL="114300" distR="114300" simplePos="0" relativeHeight="251696128" behindDoc="0" locked="0" layoutInCell="1" allowOverlap="1" wp14:anchorId="6A1D6E85" wp14:editId="0625DA55">
          <wp:simplePos x="0" y="0"/>
          <wp:positionH relativeFrom="margin">
            <wp:align>right</wp:align>
          </wp:positionH>
          <wp:positionV relativeFrom="bottomMargin">
            <wp:posOffset>561975</wp:posOffset>
          </wp:positionV>
          <wp:extent cx="1440000" cy="360929"/>
          <wp:effectExtent l="0" t="0" r="8255" b="1270"/>
          <wp:wrapNone/>
          <wp:docPr id="13" name="Graphic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Graphic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60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98F" w:rsidRPr="00B4598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535A593" wp14:editId="261DE92C">
              <wp:simplePos x="0" y="0"/>
              <wp:positionH relativeFrom="page">
                <wp:align>left</wp:align>
              </wp:positionH>
              <wp:positionV relativeFrom="paragraph">
                <wp:posOffset>-212412</wp:posOffset>
              </wp:positionV>
              <wp:extent cx="7635834" cy="720000"/>
              <wp:effectExtent l="0" t="0" r="381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5834" cy="720000"/>
                      </a:xfrm>
                      <a:prstGeom prst="rect">
                        <a:avLst/>
                      </a:prstGeom>
                      <a:solidFill>
                        <a:srgbClr val="CE0F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B544B" id="Rectangle 4" o:spid="_x0000_s1026" style="position:absolute;margin-left:0;margin-top:-16.75pt;width:601.25pt;height:56.7pt;z-index:-251622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" fillcolor="#ce0f69" stroked="f" strokeweight="1pt">
              <w10:wrap anchorx="page"/>
            </v:rect>
          </w:pict>
        </mc:Fallback>
      </mc:AlternateContent>
    </w:r>
    <w:r w:rsidR="001639A2" w:rsidRPr="00B4598F">
      <w:rPr>
        <w:color w:val="FFFFFF" w:themeColor="background1"/>
      </w:rPr>
      <w:t>newcastle.gov.uk</w:t>
    </w:r>
    <w:r w:rsidR="00CD7BCC">
      <w:rPr>
        <w:color w:val="FFFFFF" w:themeColor="background1"/>
      </w:rPr>
      <w:t>/jobs</w:t>
    </w:r>
    <w:r w:rsidR="00C256D0" w:rsidRPr="00B4598F">
      <w:rPr>
        <w:color w:val="FFFFFF" w:themeColor="background1"/>
      </w:rPr>
      <w:ptab w:relativeTo="margin" w:alignment="center" w:leader="none"/>
    </w:r>
    <w:r w:rsidR="00D63829">
      <w:rPr>
        <w:color w:val="FFFFFF" w:themeColor="background1"/>
      </w:rPr>
      <w:t>jobs@newcastle.gov.uk</w:t>
    </w:r>
    <w:r w:rsidR="00C256D0" w:rsidRPr="00B4598F">
      <w:rPr>
        <w:color w:val="FFFFFF" w:themeColor="background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A274" w14:textId="77777777" w:rsidR="003D636D" w:rsidRDefault="003D636D" w:rsidP="00526A98">
      <w:r>
        <w:separator/>
      </w:r>
    </w:p>
  </w:footnote>
  <w:footnote w:type="continuationSeparator" w:id="0">
    <w:p w14:paraId="1590A952" w14:textId="77777777" w:rsidR="003D636D" w:rsidRDefault="003D636D" w:rsidP="00526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B002B"/>
    <w:multiLevelType w:val="hybridMultilevel"/>
    <w:tmpl w:val="7A9E7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17AD7"/>
    <w:multiLevelType w:val="hybridMultilevel"/>
    <w:tmpl w:val="F6D27F9C"/>
    <w:lvl w:ilvl="0" w:tplc="0D642ED2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26ABF"/>
    <w:multiLevelType w:val="hybridMultilevel"/>
    <w:tmpl w:val="F2ECF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C7272"/>
    <w:multiLevelType w:val="hybridMultilevel"/>
    <w:tmpl w:val="8E223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A5DDE"/>
    <w:multiLevelType w:val="hybridMultilevel"/>
    <w:tmpl w:val="8FA680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7404A0"/>
    <w:multiLevelType w:val="hybridMultilevel"/>
    <w:tmpl w:val="4FDC3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5329D"/>
    <w:multiLevelType w:val="hybridMultilevel"/>
    <w:tmpl w:val="CCB243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10904"/>
    <w:multiLevelType w:val="hybridMultilevel"/>
    <w:tmpl w:val="313674A6"/>
    <w:lvl w:ilvl="0" w:tplc="F42AB802">
      <w:numFmt w:val="bullet"/>
      <w:lvlText w:val="•"/>
      <w:lvlJc w:val="left"/>
      <w:pPr>
        <w:ind w:left="72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8F6FD3"/>
    <w:multiLevelType w:val="hybridMultilevel"/>
    <w:tmpl w:val="2578C2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A675F6"/>
    <w:multiLevelType w:val="hybridMultilevel"/>
    <w:tmpl w:val="5CC2EA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E3393D"/>
    <w:multiLevelType w:val="hybridMultilevel"/>
    <w:tmpl w:val="0F06D3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8431EE"/>
    <w:multiLevelType w:val="hybridMultilevel"/>
    <w:tmpl w:val="DE505F32"/>
    <w:lvl w:ilvl="0" w:tplc="F42AB802">
      <w:numFmt w:val="bullet"/>
      <w:lvlText w:val="•"/>
      <w:lvlJc w:val="left"/>
      <w:pPr>
        <w:ind w:left="108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617034">
    <w:abstractNumId w:val="3"/>
  </w:num>
  <w:num w:numId="2" w16cid:durableId="1495564277">
    <w:abstractNumId w:val="11"/>
  </w:num>
  <w:num w:numId="3" w16cid:durableId="1058092247">
    <w:abstractNumId w:val="7"/>
  </w:num>
  <w:num w:numId="4" w16cid:durableId="970356493">
    <w:abstractNumId w:val="9"/>
  </w:num>
  <w:num w:numId="5" w16cid:durableId="1076131358">
    <w:abstractNumId w:val="1"/>
  </w:num>
  <w:num w:numId="6" w16cid:durableId="769282298">
    <w:abstractNumId w:val="2"/>
  </w:num>
  <w:num w:numId="7" w16cid:durableId="1119448226">
    <w:abstractNumId w:val="6"/>
  </w:num>
  <w:num w:numId="8" w16cid:durableId="1725641603">
    <w:abstractNumId w:val="5"/>
  </w:num>
  <w:num w:numId="9" w16cid:durableId="743336341">
    <w:abstractNumId w:val="0"/>
  </w:num>
  <w:num w:numId="10" w16cid:durableId="870722335">
    <w:abstractNumId w:val="10"/>
  </w:num>
  <w:num w:numId="11" w16cid:durableId="548105482">
    <w:abstractNumId w:val="4"/>
  </w:num>
  <w:num w:numId="12" w16cid:durableId="7157414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6D"/>
    <w:rsid w:val="00001012"/>
    <w:rsid w:val="00021F0C"/>
    <w:rsid w:val="000537A7"/>
    <w:rsid w:val="00054F61"/>
    <w:rsid w:val="000721DF"/>
    <w:rsid w:val="00075AE7"/>
    <w:rsid w:val="00085428"/>
    <w:rsid w:val="000A0484"/>
    <w:rsid w:val="000A4D2D"/>
    <w:rsid w:val="000B4157"/>
    <w:rsid w:val="000D5D79"/>
    <w:rsid w:val="000E2156"/>
    <w:rsid w:val="00113295"/>
    <w:rsid w:val="00116C41"/>
    <w:rsid w:val="00122BFA"/>
    <w:rsid w:val="001409F3"/>
    <w:rsid w:val="00142749"/>
    <w:rsid w:val="0016271E"/>
    <w:rsid w:val="001639A2"/>
    <w:rsid w:val="0016554D"/>
    <w:rsid w:val="00166BBB"/>
    <w:rsid w:val="00166BEB"/>
    <w:rsid w:val="00170C0D"/>
    <w:rsid w:val="0018218A"/>
    <w:rsid w:val="001A5561"/>
    <w:rsid w:val="001E3A82"/>
    <w:rsid w:val="001E7EAC"/>
    <w:rsid w:val="001F310D"/>
    <w:rsid w:val="001F3710"/>
    <w:rsid w:val="00211DC1"/>
    <w:rsid w:val="002238E1"/>
    <w:rsid w:val="0028717B"/>
    <w:rsid w:val="002926A9"/>
    <w:rsid w:val="002A375B"/>
    <w:rsid w:val="002E0B3E"/>
    <w:rsid w:val="00315C12"/>
    <w:rsid w:val="00327BE0"/>
    <w:rsid w:val="003455FF"/>
    <w:rsid w:val="003627CD"/>
    <w:rsid w:val="00375291"/>
    <w:rsid w:val="00396E22"/>
    <w:rsid w:val="00397394"/>
    <w:rsid w:val="003B3E3C"/>
    <w:rsid w:val="003D0588"/>
    <w:rsid w:val="003D1C97"/>
    <w:rsid w:val="003D636D"/>
    <w:rsid w:val="00406E15"/>
    <w:rsid w:val="004122DB"/>
    <w:rsid w:val="00432C7E"/>
    <w:rsid w:val="00435276"/>
    <w:rsid w:val="00445DEC"/>
    <w:rsid w:val="00486BC8"/>
    <w:rsid w:val="004E1978"/>
    <w:rsid w:val="004E25F9"/>
    <w:rsid w:val="004E3DEB"/>
    <w:rsid w:val="00526A98"/>
    <w:rsid w:val="00527F84"/>
    <w:rsid w:val="00554DC7"/>
    <w:rsid w:val="00561A37"/>
    <w:rsid w:val="00566BF5"/>
    <w:rsid w:val="00583D24"/>
    <w:rsid w:val="005940CF"/>
    <w:rsid w:val="005C4BF8"/>
    <w:rsid w:val="005D113F"/>
    <w:rsid w:val="005D79ED"/>
    <w:rsid w:val="00602CB4"/>
    <w:rsid w:val="0061345E"/>
    <w:rsid w:val="006465D0"/>
    <w:rsid w:val="006777D1"/>
    <w:rsid w:val="006D26C6"/>
    <w:rsid w:val="006E1B23"/>
    <w:rsid w:val="006F37C4"/>
    <w:rsid w:val="006F64FF"/>
    <w:rsid w:val="0070380B"/>
    <w:rsid w:val="007340BC"/>
    <w:rsid w:val="007621AD"/>
    <w:rsid w:val="00780470"/>
    <w:rsid w:val="00797110"/>
    <w:rsid w:val="007B2086"/>
    <w:rsid w:val="007E41C1"/>
    <w:rsid w:val="0081350D"/>
    <w:rsid w:val="00823855"/>
    <w:rsid w:val="0083475A"/>
    <w:rsid w:val="008374ED"/>
    <w:rsid w:val="00873C5D"/>
    <w:rsid w:val="00874A38"/>
    <w:rsid w:val="008C2AFE"/>
    <w:rsid w:val="008C4F6D"/>
    <w:rsid w:val="008F2613"/>
    <w:rsid w:val="00900B8B"/>
    <w:rsid w:val="009168B2"/>
    <w:rsid w:val="00956D65"/>
    <w:rsid w:val="00960DA8"/>
    <w:rsid w:val="009646B2"/>
    <w:rsid w:val="00980D65"/>
    <w:rsid w:val="00994116"/>
    <w:rsid w:val="00995811"/>
    <w:rsid w:val="00997931"/>
    <w:rsid w:val="009A6A50"/>
    <w:rsid w:val="009E0FAA"/>
    <w:rsid w:val="009E1BE1"/>
    <w:rsid w:val="009F558B"/>
    <w:rsid w:val="00A1220F"/>
    <w:rsid w:val="00A46C54"/>
    <w:rsid w:val="00A57B49"/>
    <w:rsid w:val="00A61E54"/>
    <w:rsid w:val="00A62971"/>
    <w:rsid w:val="00A63252"/>
    <w:rsid w:val="00A86DEA"/>
    <w:rsid w:val="00AC7C8A"/>
    <w:rsid w:val="00AD333D"/>
    <w:rsid w:val="00AE1546"/>
    <w:rsid w:val="00AE17EC"/>
    <w:rsid w:val="00B178AD"/>
    <w:rsid w:val="00B22BC2"/>
    <w:rsid w:val="00B25692"/>
    <w:rsid w:val="00B4598F"/>
    <w:rsid w:val="00B62731"/>
    <w:rsid w:val="00B64FAC"/>
    <w:rsid w:val="00B73FB9"/>
    <w:rsid w:val="00B754C1"/>
    <w:rsid w:val="00C03C1E"/>
    <w:rsid w:val="00C17C85"/>
    <w:rsid w:val="00C256D0"/>
    <w:rsid w:val="00C322CB"/>
    <w:rsid w:val="00C35C48"/>
    <w:rsid w:val="00C404AA"/>
    <w:rsid w:val="00C42005"/>
    <w:rsid w:val="00C93DE3"/>
    <w:rsid w:val="00CA73C3"/>
    <w:rsid w:val="00CB43C1"/>
    <w:rsid w:val="00CC5285"/>
    <w:rsid w:val="00CD7BCC"/>
    <w:rsid w:val="00CF4951"/>
    <w:rsid w:val="00D0150C"/>
    <w:rsid w:val="00D63829"/>
    <w:rsid w:val="00D76C8F"/>
    <w:rsid w:val="00D821B2"/>
    <w:rsid w:val="00D84FA1"/>
    <w:rsid w:val="00D90D62"/>
    <w:rsid w:val="00DA13AB"/>
    <w:rsid w:val="00DD039D"/>
    <w:rsid w:val="00DF350C"/>
    <w:rsid w:val="00E02F2B"/>
    <w:rsid w:val="00E314DA"/>
    <w:rsid w:val="00E33D7C"/>
    <w:rsid w:val="00E72B24"/>
    <w:rsid w:val="00E94893"/>
    <w:rsid w:val="00E969B3"/>
    <w:rsid w:val="00E96E9A"/>
    <w:rsid w:val="00EA2BE9"/>
    <w:rsid w:val="00EB2781"/>
    <w:rsid w:val="00EE151B"/>
    <w:rsid w:val="00EE5957"/>
    <w:rsid w:val="00EE6ECB"/>
    <w:rsid w:val="00F06010"/>
    <w:rsid w:val="00F10FC0"/>
    <w:rsid w:val="00F16B7D"/>
    <w:rsid w:val="00F360CB"/>
    <w:rsid w:val="00F47596"/>
    <w:rsid w:val="00FC4B6A"/>
    <w:rsid w:val="00FE2D64"/>
    <w:rsid w:val="00F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DF14B"/>
  <w15:chartTrackingRefBased/>
  <w15:docId w15:val="{7646336B-95DB-40E6-B2F2-C2E67AC2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A98"/>
    <w:pPr>
      <w:spacing w:after="240" w:line="288" w:lineRule="auto"/>
      <w:jc w:val="both"/>
    </w:pPr>
    <w:rPr>
      <w:rFonts w:ascii="Poppins" w:hAnsi="Poppins" w:cs="Poppins"/>
      <w:color w:val="30303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350C"/>
    <w:pPr>
      <w:spacing w:line="240" w:lineRule="auto"/>
      <w:outlineLvl w:val="0"/>
    </w:pPr>
    <w:rPr>
      <w:b/>
      <w:bCs/>
      <w:color w:val="CE0F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50C"/>
    <w:pPr>
      <w:spacing w:line="240" w:lineRule="auto"/>
      <w:outlineLvl w:val="1"/>
    </w:pPr>
    <w:rPr>
      <w:color w:val="CE0F6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71"/>
    <w:pPr>
      <w:numPr>
        <w:numId w:val="5"/>
      </w:numPr>
      <w:ind w:left="714" w:hanging="714"/>
    </w:pPr>
  </w:style>
  <w:style w:type="paragraph" w:customStyle="1" w:styleId="TableSmallSpace">
    <w:name w:val="Table Small Space"/>
    <w:basedOn w:val="Normal"/>
    <w:rsid w:val="00B25692"/>
    <w:pPr>
      <w:spacing w:after="60" w:line="240" w:lineRule="auto"/>
      <w:ind w:left="284"/>
    </w:pPr>
    <w:rPr>
      <w:rFonts w:ascii="Segoe UI" w:eastAsia="Times New Roman" w:hAnsi="Segoe UI" w:cs="Times New Roman"/>
      <w:color w:val="008000"/>
      <w:sz w:val="2"/>
      <w:lang w:eastAsia="en-GB"/>
    </w:rPr>
  </w:style>
  <w:style w:type="paragraph" w:customStyle="1" w:styleId="SignatoryStyle">
    <w:name w:val="Signatory Style"/>
    <w:basedOn w:val="Normal"/>
    <w:rsid w:val="00B25692"/>
    <w:pPr>
      <w:pBdr>
        <w:top w:val="single" w:sz="4" w:space="1" w:color="969696"/>
      </w:pBdr>
      <w:tabs>
        <w:tab w:val="left" w:pos="5670"/>
      </w:tabs>
      <w:spacing w:before="720" w:after="0" w:line="240" w:lineRule="auto"/>
      <w:ind w:left="624"/>
    </w:pPr>
    <w:rPr>
      <w:rFonts w:ascii="Segoe UI" w:eastAsia="Times New Roman" w:hAnsi="Segoe UI" w:cs="Times New Roman"/>
      <w:i/>
      <w:color w:val="969696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F3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10"/>
  </w:style>
  <w:style w:type="paragraph" w:styleId="Footer">
    <w:name w:val="footer"/>
    <w:basedOn w:val="Normal"/>
    <w:link w:val="FooterChar"/>
    <w:uiPriority w:val="99"/>
    <w:unhideWhenUsed/>
    <w:rsid w:val="001F3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10"/>
  </w:style>
  <w:style w:type="paragraph" w:styleId="NoSpacing">
    <w:name w:val="No Spacing"/>
    <w:basedOn w:val="Normal"/>
    <w:uiPriority w:val="1"/>
    <w:qFormat/>
    <w:rsid w:val="00526A98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DF350C"/>
    <w:rPr>
      <w:rFonts w:ascii="Poppins" w:hAnsi="Poppins" w:cs="Poppins"/>
      <w:b/>
      <w:bCs/>
      <w:color w:val="CE0F6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F350C"/>
    <w:rPr>
      <w:rFonts w:ascii="Poppins" w:hAnsi="Poppins" w:cs="Poppins"/>
      <w:color w:val="CE0F69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526A98"/>
    <w:rPr>
      <w:i/>
      <w:iCs/>
    </w:rPr>
  </w:style>
  <w:style w:type="character" w:styleId="Strong">
    <w:name w:val="Strong"/>
    <w:basedOn w:val="DefaultParagraphFont"/>
    <w:uiPriority w:val="22"/>
    <w:qFormat/>
    <w:rsid w:val="00526A98"/>
    <w:rPr>
      <w:b/>
      <w:bCs/>
    </w:rPr>
  </w:style>
  <w:style w:type="character" w:styleId="Hyperlink">
    <w:name w:val="Hyperlink"/>
    <w:uiPriority w:val="99"/>
    <w:unhideWhenUsed/>
    <w:qFormat/>
    <w:rsid w:val="00DF350C"/>
    <w:rPr>
      <w:color w:val="CE0F6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0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37A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94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646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9646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tyworksnas006\payroll\SAP\NE%20Portal%20Adverts\Document%20Templates\Person%20Specification%20(Standalo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41d2a8-55c3-4b1f-b26e-838f67a8bccd">
      <Terms xmlns="http://schemas.microsoft.com/office/infopath/2007/PartnerControls"/>
    </lcf76f155ced4ddcb4097134ff3c332f>
    <TaxCatchAll xmlns="19601aba-aa1e-455e-835a-d97130750f6d" xsi:nil="true"/>
    <SharedWithUsers xmlns="19601aba-aa1e-455e-835a-d97130750f6d">
      <UserInfo>
        <DisplayName>Potter, Anne</DisplayName>
        <AccountId>25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3C07ECFF0B94288F7907A750824C9" ma:contentTypeVersion="11" ma:contentTypeDescription="Create a new document." ma:contentTypeScope="" ma:versionID="45bb8a024aa259df153a752021525cce">
  <xsd:schema xmlns:xsd="http://www.w3.org/2001/XMLSchema" xmlns:xs="http://www.w3.org/2001/XMLSchema" xmlns:p="http://schemas.microsoft.com/office/2006/metadata/properties" xmlns:ns2="7f41d2a8-55c3-4b1f-b26e-838f67a8bccd" xmlns:ns3="19601aba-aa1e-455e-835a-d97130750f6d" targetNamespace="http://schemas.microsoft.com/office/2006/metadata/properties" ma:root="true" ma:fieldsID="b9959cfca13aee1d55b22614d81b4382" ns2:_="" ns3:_="">
    <xsd:import namespace="7f41d2a8-55c3-4b1f-b26e-838f67a8bccd"/>
    <xsd:import namespace="19601aba-aa1e-455e-835a-d97130750f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1d2a8-55c3-4b1f-b26e-838f67a8bc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e46b9b-9eb4-4263-a0bd-b63472737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01aba-aa1e-455e-835a-d97130750f6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4518bb5-360a-4a00-9e4a-91a946bcd52d}" ma:internalName="TaxCatchAll" ma:showField="CatchAllData" ma:web="19601aba-aa1e-455e-835a-d97130750f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EC0C7B-443E-4996-9FDD-1E03FBD7A7F3}">
  <ds:schemaRefs>
    <ds:schemaRef ds:uri="http://schemas.microsoft.com/office/2006/metadata/properties"/>
    <ds:schemaRef ds:uri="http://schemas.microsoft.com/office/infopath/2007/PartnerControls"/>
    <ds:schemaRef ds:uri="7f41d2a8-55c3-4b1f-b26e-838f67a8bccd"/>
    <ds:schemaRef ds:uri="19601aba-aa1e-455e-835a-d97130750f6d"/>
  </ds:schemaRefs>
</ds:datastoreItem>
</file>

<file path=customXml/itemProps2.xml><?xml version="1.0" encoding="utf-8"?>
<ds:datastoreItem xmlns:ds="http://schemas.openxmlformats.org/officeDocument/2006/customXml" ds:itemID="{FE1859E9-FCB6-4A0D-AE39-1BB72D2862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62CC2A-F69B-4B46-9435-8DD3709A8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1d2a8-55c3-4b1f-b26e-838f67a8bccd"/>
    <ds:schemaRef ds:uri="19601aba-aa1e-455e-835a-d97130750f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42D008-46AD-4E8F-9E16-62DC02B029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 Specification (Standalone).dotx</Template>
  <TotalTime>6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Potter, Anne</dc:creator>
  <cp:keywords/>
  <dc:description/>
  <cp:lastModifiedBy>Potter, Anne</cp:lastModifiedBy>
  <cp:revision>1</cp:revision>
  <cp:lastPrinted>2023-07-06T11:01:00Z</cp:lastPrinted>
  <dcterms:created xsi:type="dcterms:W3CDTF">2023-12-11T15:16:00Z</dcterms:created>
  <dcterms:modified xsi:type="dcterms:W3CDTF">2023-12-11T15:26:00Z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0x0101007693C07ECFF0B94288F7907A750824C9</vt:lpwstr>
  </property>
  <property fmtid="{D5CDD505-2E9C-101B-9397-08002B2CF9AE}" pid="3" name="Order">
    <vt:r8>4700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