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EA2CD31" w:rsidR="00C23E50" w:rsidRPr="00234CFA" w:rsidRDefault="00C23E50" w:rsidP="00C23E50">
      <w:pPr>
        <w:tabs>
          <w:tab w:val="left" w:pos="2694"/>
        </w:tabs>
        <w:ind w:left="1440" w:hanging="1440"/>
        <w:rPr>
          <w:b/>
          <w:bCs/>
          <w:sz w:val="24"/>
        </w:rPr>
      </w:pPr>
      <w:r w:rsidRPr="00234CFA">
        <w:rPr>
          <w:b/>
          <w:bCs/>
          <w:sz w:val="24"/>
        </w:rPr>
        <w:t xml:space="preserve">Job title: </w:t>
      </w:r>
      <w:r w:rsidR="006911F2">
        <w:rPr>
          <w:b/>
        </w:rPr>
        <w:t>Infrastructure and Commercial Technician</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16622C" w:rsidRPr="003613A7" w14:paraId="492752A0" w14:textId="77777777" w:rsidTr="007C7BD6">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16622C" w:rsidRPr="00252CB3" w:rsidRDefault="0016622C" w:rsidP="0016622C">
            <w:pPr>
              <w:rPr>
                <w:b/>
                <w:bCs/>
                <w:sz w:val="24"/>
              </w:rPr>
            </w:pPr>
            <w:r w:rsidRPr="00252CB3">
              <w:rPr>
                <w:b/>
                <w:bCs/>
                <w:sz w:val="24"/>
              </w:rPr>
              <w:t xml:space="preserve">Qualifications / </w:t>
            </w:r>
          </w:p>
          <w:p w14:paraId="1414E5B4" w14:textId="77777777" w:rsidR="0016622C" w:rsidRPr="00252CB3" w:rsidRDefault="0016622C" w:rsidP="0016622C">
            <w:pPr>
              <w:rPr>
                <w:b/>
                <w:bCs/>
                <w:sz w:val="24"/>
              </w:rPr>
            </w:pPr>
            <w:r w:rsidRPr="00252CB3">
              <w:rPr>
                <w:b/>
                <w:bCs/>
                <w:sz w:val="24"/>
              </w:rPr>
              <w:t>Professional Registration/</w:t>
            </w:r>
          </w:p>
          <w:p w14:paraId="00BCE5E3" w14:textId="77777777" w:rsidR="0016622C" w:rsidRPr="00252CB3" w:rsidRDefault="0016622C" w:rsidP="0016622C">
            <w:pPr>
              <w:rPr>
                <w:b/>
                <w:bCs/>
                <w:sz w:val="24"/>
              </w:rPr>
            </w:pPr>
            <w:r w:rsidRPr="00252CB3">
              <w:rPr>
                <w:b/>
                <w:bCs/>
                <w:sz w:val="24"/>
              </w:rPr>
              <w:t>Membership</w:t>
            </w:r>
          </w:p>
          <w:p w14:paraId="69CBF17B" w14:textId="77777777" w:rsidR="0016622C" w:rsidRPr="00252CB3" w:rsidRDefault="0016622C" w:rsidP="0016622C">
            <w:pPr>
              <w:rPr>
                <w:sz w:val="24"/>
              </w:rPr>
            </w:pPr>
          </w:p>
          <w:p w14:paraId="4FFBE87B" w14:textId="0ED4B438" w:rsidR="0016622C" w:rsidRPr="00252CB3" w:rsidRDefault="0016622C" w:rsidP="0016622C">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E015F0" w14:textId="02CB3339" w:rsidR="0016622C" w:rsidRPr="005D3835" w:rsidRDefault="0016622C" w:rsidP="0016622C">
            <w:pPr>
              <w:rPr>
                <w:color w:val="000000"/>
                <w:sz w:val="20"/>
                <w:szCs w:val="20"/>
              </w:rPr>
            </w:pPr>
            <w:r>
              <w:rPr>
                <w:color w:val="000000"/>
                <w:sz w:val="20"/>
                <w:szCs w:val="20"/>
              </w:rPr>
              <w:t>A</w:t>
            </w:r>
            <w:r w:rsidRPr="005D3835">
              <w:rPr>
                <w:color w:val="000000"/>
                <w:sz w:val="20"/>
                <w:szCs w:val="20"/>
              </w:rPr>
              <w:t>s a Career Progression Grade your experience and Qualifications will determine the Grade you will join the Council.</w:t>
            </w:r>
            <w:r w:rsidR="00DF1323">
              <w:rPr>
                <w:color w:val="000000"/>
                <w:sz w:val="20"/>
                <w:szCs w:val="20"/>
              </w:rPr>
              <w:br/>
            </w:r>
          </w:p>
          <w:p w14:paraId="45B64392" w14:textId="2E2176E8" w:rsidR="0016622C" w:rsidRPr="001036CB" w:rsidRDefault="0016622C" w:rsidP="0016622C">
            <w:pPr>
              <w:rPr>
                <w:rFonts w:eastAsia="Calibri"/>
                <w:sz w:val="20"/>
                <w:szCs w:val="20"/>
              </w:rPr>
            </w:pPr>
            <w:r w:rsidRPr="001036CB">
              <w:rPr>
                <w:color w:val="000000"/>
                <w:sz w:val="20"/>
                <w:szCs w:val="20"/>
              </w:rPr>
              <w:t xml:space="preserve">Grade 2 - </w:t>
            </w:r>
            <w:r w:rsidRPr="001036CB">
              <w:rPr>
                <w:rFonts w:eastAsia="Calibri"/>
                <w:sz w:val="20"/>
                <w:szCs w:val="20"/>
              </w:rPr>
              <w:t xml:space="preserve">Requirement to be numerate and literate with an engineering ability usually measured by: -appropriate A levels, NVQ/ BTEC level 3, ONC/OND or through demonstration of </w:t>
            </w:r>
            <w:proofErr w:type="gramStart"/>
            <w:r w:rsidRPr="001036CB">
              <w:rPr>
                <w:rFonts w:eastAsia="Calibri"/>
                <w:sz w:val="20"/>
                <w:szCs w:val="20"/>
              </w:rPr>
              <w:t>work based</w:t>
            </w:r>
            <w:proofErr w:type="gramEnd"/>
            <w:r w:rsidRPr="001036CB">
              <w:rPr>
                <w:rFonts w:eastAsia="Calibri"/>
                <w:sz w:val="20"/>
                <w:szCs w:val="20"/>
              </w:rPr>
              <w:t xml:space="preserve"> competence, completion of a minimum period of 2 years civil engineering apprenticeship</w:t>
            </w:r>
            <w:r w:rsidR="00DF1323">
              <w:rPr>
                <w:rFonts w:eastAsia="Calibri"/>
                <w:sz w:val="20"/>
                <w:szCs w:val="20"/>
              </w:rPr>
              <w:br/>
            </w:r>
          </w:p>
          <w:p w14:paraId="7C4B1865" w14:textId="54DB7959" w:rsidR="0016622C" w:rsidRPr="001036CB" w:rsidRDefault="0016622C" w:rsidP="0016622C">
            <w:pPr>
              <w:rPr>
                <w:rFonts w:eastAsia="Calibri"/>
                <w:sz w:val="20"/>
                <w:szCs w:val="20"/>
              </w:rPr>
            </w:pPr>
            <w:r w:rsidRPr="001036CB">
              <w:rPr>
                <w:rFonts w:eastAsia="Calibri"/>
                <w:sz w:val="20"/>
                <w:szCs w:val="20"/>
              </w:rPr>
              <w:t>Grade 4 - HNC in Civil Engineering or equivalent and assessed level of competency though interview.</w:t>
            </w:r>
            <w:r w:rsidR="00DF1323">
              <w:rPr>
                <w:rFonts w:eastAsia="Calibri"/>
                <w:sz w:val="20"/>
                <w:szCs w:val="20"/>
              </w:rPr>
              <w:br/>
            </w:r>
          </w:p>
          <w:p w14:paraId="0E129219" w14:textId="79A454E7" w:rsidR="0016622C" w:rsidRPr="00252CB3" w:rsidRDefault="0016622C" w:rsidP="0016622C">
            <w:pPr>
              <w:rPr>
                <w:color w:val="000000"/>
                <w:sz w:val="24"/>
              </w:rPr>
            </w:pPr>
            <w:r w:rsidRPr="001036CB">
              <w:rPr>
                <w:color w:val="000000"/>
                <w:sz w:val="20"/>
                <w:szCs w:val="20"/>
              </w:rPr>
              <w:t xml:space="preserve">Grade 6 - </w:t>
            </w:r>
            <w:r w:rsidRPr="001036CB">
              <w:rPr>
                <w:rFonts w:eastAsia="Calibri"/>
                <w:sz w:val="20"/>
                <w:szCs w:val="20"/>
              </w:rPr>
              <w:t>HNC in Civil Engineering or equivalent level of competency plus a minimum period of three years relevant experience assessed through interview.</w:t>
            </w:r>
            <w:r w:rsidR="00D33471">
              <w:rPr>
                <w:rFonts w:eastAsia="Calibri"/>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47BAFBB9" w:rsidR="0016622C" w:rsidRPr="00252CB3" w:rsidRDefault="0016622C" w:rsidP="0016622C">
            <w:pPr>
              <w:jc w:val="center"/>
              <w:rPr>
                <w:color w:val="000000"/>
                <w:sz w:val="24"/>
              </w:rPr>
            </w:pPr>
            <w:r>
              <w:rPr>
                <w:color w:val="000000"/>
                <w:sz w:val="20"/>
                <w:szCs w:val="20"/>
              </w:rPr>
              <w:t>Application form / interview/ certificates</w:t>
            </w:r>
          </w:p>
        </w:tc>
      </w:tr>
      <w:tr w:rsidR="004E563F"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4E563F" w:rsidRPr="00252CB3" w:rsidRDefault="004E563F" w:rsidP="004E563F">
            <w:pPr>
              <w:rPr>
                <w:sz w:val="24"/>
              </w:rPr>
            </w:pPr>
            <w:r w:rsidRPr="00252CB3">
              <w:rPr>
                <w:b/>
                <w:bCs/>
                <w:sz w:val="24"/>
              </w:rPr>
              <w:t>Experience</w:t>
            </w:r>
          </w:p>
          <w:p w14:paraId="11240C5B" w14:textId="77777777" w:rsidR="004E563F" w:rsidRPr="00252CB3" w:rsidRDefault="004E563F" w:rsidP="004E563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0CF437D7" w:rsidR="004E563F" w:rsidRPr="00252CB3" w:rsidRDefault="004E563F" w:rsidP="004E563F">
            <w:pPr>
              <w:rPr>
                <w:color w:val="000000"/>
                <w:sz w:val="24"/>
              </w:rPr>
            </w:pPr>
            <w:r w:rsidRPr="00CD6B18">
              <w:rPr>
                <w:color w:val="000000"/>
                <w:sz w:val="20"/>
                <w:szCs w:val="20"/>
              </w:rPr>
              <w:t>Able to demonstrate experience or the ability to develop experience in the relevant disciplines associated Highways Design within the Infrastructure &amp; Commercial section</w:t>
            </w:r>
            <w:r>
              <w:rPr>
                <w:color w:val="000000"/>
                <w:sz w:val="20"/>
                <w:szCs w:val="20"/>
              </w:rPr>
              <w:t xml:space="preserve"> including Design and site supervision</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4C096" w14:textId="77777777" w:rsidR="004E563F" w:rsidRDefault="004E563F" w:rsidP="004E563F">
            <w:pPr>
              <w:jc w:val="center"/>
              <w:rPr>
                <w:color w:val="000000"/>
                <w:sz w:val="20"/>
                <w:szCs w:val="20"/>
              </w:rPr>
            </w:pPr>
            <w:r>
              <w:rPr>
                <w:color w:val="000000"/>
                <w:sz w:val="20"/>
                <w:szCs w:val="20"/>
              </w:rPr>
              <w:t>Application form / interview</w:t>
            </w:r>
          </w:p>
          <w:p w14:paraId="3EE7FFF4" w14:textId="77777777" w:rsidR="004E563F" w:rsidRPr="00252CB3" w:rsidRDefault="004E563F" w:rsidP="004E563F">
            <w:pPr>
              <w:rPr>
                <w:color w:val="000000"/>
                <w:sz w:val="24"/>
              </w:rPr>
            </w:pPr>
          </w:p>
        </w:tc>
      </w:tr>
      <w:tr w:rsidR="004E563F"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4E563F" w:rsidRPr="00252CB3" w:rsidRDefault="004E563F" w:rsidP="004E563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613B8333" w:rsidR="004E563F" w:rsidRPr="00252CB3" w:rsidRDefault="004E563F" w:rsidP="004E563F">
            <w:pPr>
              <w:rPr>
                <w:color w:val="000000"/>
                <w:sz w:val="24"/>
              </w:rPr>
            </w:pPr>
            <w:r w:rsidRPr="00F6613F">
              <w:rPr>
                <w:color w:val="000000"/>
                <w:sz w:val="20"/>
                <w:szCs w:val="20"/>
              </w:rPr>
              <w:t xml:space="preserve">Good understanding of construction guidance and regulations </w:t>
            </w:r>
            <w:proofErr w:type="spellStart"/>
            <w:r w:rsidRPr="00F6613F">
              <w:rPr>
                <w:color w:val="000000"/>
                <w:sz w:val="20"/>
                <w:szCs w:val="20"/>
              </w:rPr>
              <w:t>e.g</w:t>
            </w:r>
            <w:proofErr w:type="spellEnd"/>
            <w:r w:rsidRPr="00F6613F">
              <w:rPr>
                <w:color w:val="000000"/>
                <w:sz w:val="20"/>
                <w:szCs w:val="20"/>
              </w:rPr>
              <w:t xml:space="preserve"> DMRB, TSRGD </w:t>
            </w:r>
            <w:r>
              <w:rPr>
                <w:color w:val="000000"/>
                <w:sz w:val="20"/>
                <w:szCs w:val="20"/>
              </w:rPr>
              <w:t>a</w:t>
            </w:r>
            <w:r w:rsidRPr="00F6613F">
              <w:rPr>
                <w:color w:val="000000"/>
                <w:sz w:val="20"/>
                <w:szCs w:val="20"/>
              </w:rPr>
              <w:t>nd CD</w:t>
            </w:r>
            <w:r>
              <w:rPr>
                <w:color w:val="000000"/>
                <w:sz w:val="20"/>
                <w:szCs w:val="20"/>
              </w:rPr>
              <w:t>M.</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CF3F7" w14:textId="77777777" w:rsidR="004E563F" w:rsidRDefault="004E563F" w:rsidP="004E563F">
            <w:pPr>
              <w:jc w:val="center"/>
              <w:rPr>
                <w:color w:val="000000"/>
                <w:sz w:val="20"/>
                <w:szCs w:val="20"/>
              </w:rPr>
            </w:pPr>
            <w:r>
              <w:rPr>
                <w:color w:val="000000"/>
                <w:sz w:val="20"/>
                <w:szCs w:val="20"/>
              </w:rPr>
              <w:t>Application form / interview</w:t>
            </w:r>
          </w:p>
          <w:p w14:paraId="38BBA380" w14:textId="77777777" w:rsidR="004E563F" w:rsidRPr="00252CB3" w:rsidRDefault="004E563F" w:rsidP="004E563F">
            <w:pPr>
              <w:rPr>
                <w:color w:val="000000"/>
                <w:sz w:val="24"/>
              </w:rPr>
            </w:pPr>
          </w:p>
        </w:tc>
      </w:tr>
      <w:tr w:rsidR="000304C3" w:rsidRPr="003613A7" w14:paraId="7E8A1546" w14:textId="77777777" w:rsidTr="008422C3">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0304C3" w:rsidRPr="00252CB3" w:rsidRDefault="000304C3" w:rsidP="005A3EBD">
            <w:pPr>
              <w:rPr>
                <w:b/>
                <w:bCs/>
                <w:sz w:val="24"/>
              </w:rPr>
            </w:pPr>
            <w:bookmarkStart w:id="1" w:name="_Hlk92295067"/>
            <w:r w:rsidRPr="00252CB3">
              <w:rPr>
                <w:b/>
                <w:bCs/>
                <w:sz w:val="24"/>
              </w:rPr>
              <w:t xml:space="preserve">Skills, Knowledge, Ability (including ability </w:t>
            </w:r>
          </w:p>
          <w:p w14:paraId="2FAEF0FB" w14:textId="77777777" w:rsidR="000304C3" w:rsidRPr="00252CB3" w:rsidRDefault="000304C3" w:rsidP="005A3EBD">
            <w:pPr>
              <w:rPr>
                <w:b/>
                <w:bCs/>
                <w:sz w:val="24"/>
              </w:rPr>
            </w:pPr>
            <w:r w:rsidRPr="00252CB3">
              <w:rPr>
                <w:b/>
                <w:bCs/>
                <w:sz w:val="24"/>
              </w:rPr>
              <w:t>to develop knowledge,</w:t>
            </w:r>
          </w:p>
          <w:p w14:paraId="655F9A6F" w14:textId="77777777" w:rsidR="000304C3" w:rsidRPr="00252CB3" w:rsidRDefault="000304C3" w:rsidP="005A3EBD">
            <w:pPr>
              <w:rPr>
                <w:b/>
                <w:bCs/>
                <w:sz w:val="24"/>
              </w:rPr>
            </w:pPr>
            <w:r w:rsidRPr="00252CB3">
              <w:rPr>
                <w:b/>
                <w:bCs/>
                <w:sz w:val="24"/>
              </w:rPr>
              <w:t xml:space="preserve"> skill or experience)</w:t>
            </w:r>
          </w:p>
          <w:p w14:paraId="1FB47895" w14:textId="77777777" w:rsidR="000304C3" w:rsidRPr="00252CB3" w:rsidRDefault="000304C3" w:rsidP="005A3EBD">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9DDECB1" w:rsidR="000304C3" w:rsidRPr="00252CB3" w:rsidRDefault="000304C3" w:rsidP="005A3EBD">
            <w:pPr>
              <w:rPr>
                <w:color w:val="000000"/>
                <w:sz w:val="24"/>
              </w:rPr>
            </w:pPr>
            <w:r w:rsidRPr="00F6613F">
              <w:rPr>
                <w:color w:val="000000"/>
                <w:sz w:val="20"/>
                <w:szCs w:val="20"/>
              </w:rPr>
              <w:lastRenderedPageBreak/>
              <w:t>Be able to communicate in an effective manner</w:t>
            </w:r>
            <w:r>
              <w:rPr>
                <w:color w:val="000000"/>
                <w:sz w:val="20"/>
                <w:szCs w:val="20"/>
              </w:rPr>
              <w:t xml:space="preserve"> using a variety of methods</w:t>
            </w:r>
            <w:r w:rsidRPr="00F6613F">
              <w:rPr>
                <w:color w:val="000000"/>
                <w:sz w:val="20"/>
                <w:szCs w:val="20"/>
              </w:rPr>
              <w:t xml:space="preserve"> to both internal colleagues and customers.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95694" w14:textId="77777777" w:rsidR="000304C3" w:rsidRDefault="000304C3" w:rsidP="005A3EBD">
            <w:pPr>
              <w:jc w:val="center"/>
              <w:rPr>
                <w:color w:val="000000"/>
                <w:sz w:val="20"/>
                <w:szCs w:val="20"/>
              </w:rPr>
            </w:pPr>
            <w:r>
              <w:rPr>
                <w:color w:val="000000"/>
                <w:sz w:val="20"/>
                <w:szCs w:val="20"/>
              </w:rPr>
              <w:t>Application form / interview</w:t>
            </w:r>
          </w:p>
          <w:p w14:paraId="79D1BE9A" w14:textId="77777777" w:rsidR="000304C3" w:rsidRPr="00252CB3" w:rsidRDefault="000304C3" w:rsidP="005A3EBD">
            <w:pPr>
              <w:rPr>
                <w:color w:val="000000"/>
                <w:sz w:val="24"/>
              </w:rPr>
            </w:pPr>
          </w:p>
        </w:tc>
      </w:tr>
      <w:tr w:rsidR="000304C3" w:rsidRPr="003613A7" w14:paraId="08D51436"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305A2186" w:rsidR="000304C3" w:rsidRPr="00252CB3" w:rsidRDefault="000304C3" w:rsidP="005A3EBD">
            <w:pPr>
              <w:rPr>
                <w:color w:val="000000"/>
                <w:sz w:val="24"/>
              </w:rPr>
            </w:pPr>
            <w:r w:rsidRPr="00F6613F">
              <w:rPr>
                <w:color w:val="000000"/>
                <w:sz w:val="20"/>
                <w:szCs w:val="20"/>
              </w:rPr>
              <w:t>Listens to others to assess requirements to respond appropriately and efficiently.</w:t>
            </w:r>
            <w:r w:rsidR="00D33471">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B4A06" w14:textId="77777777" w:rsidR="000304C3" w:rsidRDefault="000304C3" w:rsidP="005A3EBD">
            <w:pPr>
              <w:jc w:val="center"/>
              <w:rPr>
                <w:color w:val="000000"/>
                <w:sz w:val="20"/>
                <w:szCs w:val="20"/>
              </w:rPr>
            </w:pPr>
            <w:r>
              <w:rPr>
                <w:color w:val="000000"/>
                <w:sz w:val="20"/>
                <w:szCs w:val="20"/>
              </w:rPr>
              <w:t>Application form / interview</w:t>
            </w:r>
          </w:p>
          <w:p w14:paraId="2D614D09" w14:textId="77777777" w:rsidR="000304C3" w:rsidRPr="00252CB3" w:rsidRDefault="000304C3" w:rsidP="005A3EBD">
            <w:pPr>
              <w:rPr>
                <w:color w:val="000000"/>
                <w:sz w:val="24"/>
              </w:rPr>
            </w:pPr>
          </w:p>
        </w:tc>
      </w:tr>
      <w:tr w:rsidR="000304C3" w:rsidRPr="003613A7" w14:paraId="5341CF8D"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3DE7B9F0" w:rsidR="000304C3" w:rsidRPr="00252CB3" w:rsidRDefault="000304C3" w:rsidP="005A3EBD">
            <w:pPr>
              <w:rPr>
                <w:color w:val="000000"/>
                <w:sz w:val="24"/>
              </w:rPr>
            </w:pPr>
            <w:r w:rsidRPr="00F6613F">
              <w:rPr>
                <w:color w:val="000000"/>
                <w:sz w:val="20"/>
                <w:szCs w:val="20"/>
              </w:rPr>
              <w:t>Able to use Microsoft Office 365. Able to effectively use a PC to prepare documents, record information or input data.</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3B55A" w14:textId="77777777" w:rsidR="000304C3" w:rsidRDefault="000304C3" w:rsidP="005A3EBD">
            <w:pPr>
              <w:jc w:val="center"/>
              <w:rPr>
                <w:color w:val="000000"/>
                <w:sz w:val="20"/>
                <w:szCs w:val="20"/>
              </w:rPr>
            </w:pPr>
            <w:r>
              <w:rPr>
                <w:color w:val="000000"/>
                <w:sz w:val="20"/>
                <w:szCs w:val="20"/>
              </w:rPr>
              <w:t>Application form / interview</w:t>
            </w:r>
          </w:p>
          <w:p w14:paraId="0A35F698" w14:textId="77777777" w:rsidR="000304C3" w:rsidRPr="00252CB3" w:rsidRDefault="000304C3" w:rsidP="005A3EBD">
            <w:pPr>
              <w:rPr>
                <w:color w:val="000000"/>
                <w:sz w:val="24"/>
              </w:rPr>
            </w:pPr>
          </w:p>
        </w:tc>
      </w:tr>
      <w:tr w:rsidR="000304C3" w:rsidRPr="003613A7" w14:paraId="46B46735"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53A6324F" w:rsidR="000304C3" w:rsidRPr="00252CB3" w:rsidRDefault="000304C3" w:rsidP="005A3EBD">
            <w:pPr>
              <w:rPr>
                <w:color w:val="000000"/>
                <w:sz w:val="24"/>
              </w:rPr>
            </w:pPr>
            <w:r w:rsidRPr="00F6613F">
              <w:rPr>
                <w:color w:val="000000"/>
                <w:sz w:val="20"/>
                <w:szCs w:val="20"/>
              </w:rPr>
              <w:t>Good knowledge of AutoCAD and the ability to gain further experience in other design software such as Civils3D, Key Soft products (lines, signs etc).</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10A1F" w14:textId="77777777" w:rsidR="000304C3" w:rsidRDefault="000304C3" w:rsidP="005A3EBD">
            <w:pPr>
              <w:jc w:val="center"/>
              <w:rPr>
                <w:color w:val="000000"/>
                <w:sz w:val="20"/>
                <w:szCs w:val="20"/>
              </w:rPr>
            </w:pPr>
            <w:r>
              <w:rPr>
                <w:color w:val="000000"/>
                <w:sz w:val="20"/>
                <w:szCs w:val="20"/>
              </w:rPr>
              <w:t>Application form / interview</w:t>
            </w:r>
          </w:p>
          <w:p w14:paraId="0DDF3301" w14:textId="77777777" w:rsidR="000304C3" w:rsidRPr="00252CB3" w:rsidRDefault="000304C3" w:rsidP="005A3EBD">
            <w:pPr>
              <w:rPr>
                <w:color w:val="000000"/>
                <w:sz w:val="24"/>
              </w:rPr>
            </w:pPr>
          </w:p>
        </w:tc>
      </w:tr>
      <w:tr w:rsidR="000304C3" w:rsidRPr="003613A7" w14:paraId="3C8DB718"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3F138B1A" w:rsidR="000304C3" w:rsidRPr="00252CB3" w:rsidRDefault="000304C3" w:rsidP="005A3EBD">
            <w:pPr>
              <w:rPr>
                <w:color w:val="000000"/>
                <w:sz w:val="24"/>
              </w:rPr>
            </w:pPr>
            <w:r w:rsidRPr="00F6613F">
              <w:rPr>
                <w:color w:val="000000"/>
                <w:sz w:val="20"/>
                <w:szCs w:val="20"/>
              </w:rPr>
              <w:t>Problem Solving</w:t>
            </w:r>
            <w:r>
              <w:rPr>
                <w:color w:val="000000"/>
                <w:sz w:val="20"/>
                <w:szCs w:val="20"/>
              </w:rPr>
              <w:t xml:space="preserve"> </w:t>
            </w:r>
            <w:r w:rsidRPr="00F6613F">
              <w:rPr>
                <w:color w:val="000000"/>
                <w:sz w:val="20"/>
                <w:szCs w:val="20"/>
              </w:rPr>
              <w:t xml:space="preserve">- able to demonstrate an ability to </w:t>
            </w:r>
            <w:r>
              <w:rPr>
                <w:color w:val="000000"/>
                <w:sz w:val="20"/>
                <w:szCs w:val="20"/>
              </w:rPr>
              <w:t xml:space="preserve">identify, define problems and develop </w:t>
            </w:r>
            <w:r w:rsidRPr="00F6613F">
              <w:rPr>
                <w:color w:val="000000"/>
                <w:sz w:val="20"/>
                <w:szCs w:val="20"/>
              </w:rPr>
              <w:t xml:space="preserve">appropriate solutions </w:t>
            </w:r>
            <w:r>
              <w:rPr>
                <w:color w:val="000000"/>
                <w:sz w:val="20"/>
                <w:szCs w:val="20"/>
              </w:rPr>
              <w:t xml:space="preserve">and </w:t>
            </w:r>
            <w:r w:rsidRPr="00F6613F">
              <w:rPr>
                <w:color w:val="000000"/>
                <w:sz w:val="20"/>
                <w:szCs w:val="20"/>
              </w:rPr>
              <w:t>deliver outcomes</w:t>
            </w:r>
            <w:r>
              <w:rPr>
                <w:color w:val="000000"/>
                <w:sz w:val="20"/>
                <w:szCs w:val="20"/>
              </w:rPr>
              <w: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E2B98" w14:textId="77777777" w:rsidR="000304C3" w:rsidRDefault="000304C3" w:rsidP="005A3EBD">
            <w:pPr>
              <w:jc w:val="center"/>
              <w:rPr>
                <w:color w:val="000000"/>
                <w:sz w:val="20"/>
                <w:szCs w:val="20"/>
              </w:rPr>
            </w:pPr>
            <w:r>
              <w:rPr>
                <w:color w:val="000000"/>
                <w:sz w:val="20"/>
                <w:szCs w:val="20"/>
              </w:rPr>
              <w:t>Application form / interview</w:t>
            </w:r>
          </w:p>
          <w:p w14:paraId="4E556197" w14:textId="77777777" w:rsidR="000304C3" w:rsidRPr="00252CB3" w:rsidRDefault="000304C3" w:rsidP="005A3EBD">
            <w:pPr>
              <w:rPr>
                <w:color w:val="000000"/>
                <w:sz w:val="24"/>
              </w:rPr>
            </w:pPr>
          </w:p>
        </w:tc>
      </w:tr>
      <w:tr w:rsidR="000304C3" w:rsidRPr="003613A7" w14:paraId="493FA58B"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32CF7057" w:rsidR="000304C3" w:rsidRPr="00252CB3" w:rsidRDefault="000304C3" w:rsidP="005A3EBD">
            <w:pPr>
              <w:rPr>
                <w:color w:val="000000"/>
                <w:sz w:val="24"/>
              </w:rPr>
            </w:pPr>
            <w:r w:rsidRPr="00F6613F">
              <w:rPr>
                <w:color w:val="000000"/>
                <w:sz w:val="20"/>
                <w:szCs w:val="20"/>
              </w:rPr>
              <w:t xml:space="preserve">Able to work effectively within a busy team environment or independently </w:t>
            </w:r>
            <w:r>
              <w:rPr>
                <w:color w:val="000000"/>
                <w:sz w:val="20"/>
                <w:szCs w:val="20"/>
              </w:rPr>
              <w:t>taking responsibility for delivering set tasks.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B2215" w14:textId="77777777" w:rsidR="000304C3" w:rsidRDefault="000304C3" w:rsidP="005A3EBD">
            <w:pPr>
              <w:jc w:val="center"/>
              <w:rPr>
                <w:color w:val="000000"/>
                <w:sz w:val="20"/>
                <w:szCs w:val="20"/>
              </w:rPr>
            </w:pPr>
            <w:r>
              <w:rPr>
                <w:color w:val="000000"/>
                <w:sz w:val="20"/>
                <w:szCs w:val="20"/>
              </w:rPr>
              <w:t>Application form / interview</w:t>
            </w:r>
          </w:p>
          <w:p w14:paraId="5F292A11" w14:textId="77777777" w:rsidR="000304C3" w:rsidRPr="00252CB3" w:rsidRDefault="000304C3" w:rsidP="005A3EBD">
            <w:pPr>
              <w:rPr>
                <w:color w:val="000000"/>
                <w:sz w:val="24"/>
              </w:rPr>
            </w:pPr>
          </w:p>
        </w:tc>
      </w:tr>
      <w:tr w:rsidR="000304C3" w:rsidRPr="003613A7" w14:paraId="4B3AED92"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737EAC6F"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DAA1682" w14:textId="590D48E7" w:rsidR="000304C3" w:rsidRPr="00252CB3" w:rsidRDefault="000304C3" w:rsidP="005A3EBD">
            <w:pPr>
              <w:rPr>
                <w:color w:val="000000"/>
                <w:sz w:val="24"/>
              </w:rPr>
            </w:pPr>
            <w:r w:rsidRPr="00F6613F">
              <w:rPr>
                <w:color w:val="000000"/>
                <w:sz w:val="20"/>
                <w:szCs w:val="20"/>
              </w:rPr>
              <w:t>Able to adapt to changes in colleagues, settings and working environment</w:t>
            </w:r>
            <w:r>
              <w:rPr>
                <w:color w:val="000000"/>
                <w:sz w:val="20"/>
                <w:szCs w:val="20"/>
              </w:rPr>
              <w:t>, working at a fast pace with differing workloads.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784D9" w14:textId="77777777" w:rsidR="000304C3" w:rsidRDefault="000304C3" w:rsidP="005A3EBD">
            <w:pPr>
              <w:jc w:val="center"/>
              <w:rPr>
                <w:color w:val="000000"/>
                <w:sz w:val="20"/>
                <w:szCs w:val="20"/>
              </w:rPr>
            </w:pPr>
            <w:r>
              <w:rPr>
                <w:color w:val="000000"/>
                <w:sz w:val="20"/>
                <w:szCs w:val="20"/>
              </w:rPr>
              <w:t>Application form / interview</w:t>
            </w:r>
          </w:p>
          <w:p w14:paraId="612E608D" w14:textId="77777777" w:rsidR="000304C3" w:rsidRPr="00252CB3" w:rsidRDefault="000304C3" w:rsidP="005A3EBD">
            <w:pPr>
              <w:rPr>
                <w:color w:val="000000"/>
                <w:sz w:val="24"/>
              </w:rPr>
            </w:pPr>
          </w:p>
        </w:tc>
      </w:tr>
      <w:tr w:rsidR="000304C3" w:rsidRPr="003613A7" w14:paraId="1B933700"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08B462E8"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431C2D" w14:textId="0CC4D20C" w:rsidR="000304C3" w:rsidRPr="00252CB3" w:rsidRDefault="000304C3" w:rsidP="005A3EBD">
            <w:pPr>
              <w:rPr>
                <w:color w:val="000000"/>
                <w:sz w:val="24"/>
              </w:rPr>
            </w:pPr>
            <w:r w:rsidRPr="00F6613F">
              <w:rPr>
                <w:color w:val="000000"/>
                <w:sz w:val="20"/>
                <w:szCs w:val="20"/>
              </w:rPr>
              <w:t>Able to critically evaluate information</w:t>
            </w:r>
            <w:r>
              <w:rPr>
                <w:color w:val="000000"/>
                <w:sz w:val="20"/>
                <w:szCs w:val="20"/>
              </w:rPr>
              <w:t xml:space="preserve"> including facts, figures, and numerical data</w:t>
            </w:r>
            <w:r w:rsidR="00D33471">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07789" w14:textId="77777777" w:rsidR="000304C3" w:rsidRDefault="000304C3" w:rsidP="005A3EBD">
            <w:pPr>
              <w:jc w:val="center"/>
              <w:rPr>
                <w:color w:val="000000"/>
                <w:sz w:val="20"/>
                <w:szCs w:val="20"/>
              </w:rPr>
            </w:pPr>
            <w:r>
              <w:rPr>
                <w:color w:val="000000"/>
                <w:sz w:val="20"/>
                <w:szCs w:val="20"/>
              </w:rPr>
              <w:t>Application form / interview</w:t>
            </w:r>
          </w:p>
          <w:p w14:paraId="289C9F2D" w14:textId="77777777" w:rsidR="000304C3" w:rsidRPr="00252CB3" w:rsidRDefault="000304C3" w:rsidP="005A3EBD">
            <w:pPr>
              <w:rPr>
                <w:color w:val="000000"/>
                <w:sz w:val="24"/>
              </w:rPr>
            </w:pPr>
          </w:p>
        </w:tc>
      </w:tr>
      <w:tr w:rsidR="000304C3" w:rsidRPr="003613A7" w14:paraId="69E17966" w14:textId="77777777" w:rsidTr="008422C3">
        <w:trPr>
          <w:trHeight w:val="284"/>
        </w:trPr>
        <w:tc>
          <w:tcPr>
            <w:tcW w:w="3097" w:type="dxa"/>
            <w:vMerge/>
            <w:tcBorders>
              <w:left w:val="single" w:sz="4" w:space="0" w:color="auto"/>
              <w:right w:val="single" w:sz="4" w:space="0" w:color="auto"/>
            </w:tcBorders>
            <w:tcMar>
              <w:left w:w="108" w:type="dxa"/>
              <w:right w:w="108" w:type="dxa"/>
            </w:tcMar>
          </w:tcPr>
          <w:p w14:paraId="79B1B092"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0CFCC5F" w14:textId="15341C91" w:rsidR="000304C3" w:rsidRPr="00252CB3" w:rsidRDefault="000304C3" w:rsidP="005A3EBD">
            <w:pPr>
              <w:rPr>
                <w:color w:val="000000"/>
                <w:sz w:val="24"/>
              </w:rPr>
            </w:pPr>
            <w:r w:rsidRPr="00F6613F">
              <w:rPr>
                <w:color w:val="000000"/>
                <w:sz w:val="20"/>
                <w:szCs w:val="20"/>
              </w:rPr>
              <w:t>Able to see tasks through to completion, ensuring they are completed on time or to deadlines and to a high degree of accuracy.</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6A29A" w14:textId="77777777" w:rsidR="000304C3" w:rsidRDefault="000304C3" w:rsidP="005A3EBD">
            <w:pPr>
              <w:jc w:val="center"/>
              <w:rPr>
                <w:color w:val="000000"/>
                <w:sz w:val="20"/>
                <w:szCs w:val="20"/>
              </w:rPr>
            </w:pPr>
            <w:r>
              <w:rPr>
                <w:color w:val="000000"/>
                <w:sz w:val="20"/>
                <w:szCs w:val="20"/>
              </w:rPr>
              <w:t>Application form / interview</w:t>
            </w:r>
          </w:p>
          <w:p w14:paraId="2EE031C1" w14:textId="77777777" w:rsidR="000304C3" w:rsidRPr="00252CB3" w:rsidRDefault="000304C3" w:rsidP="005A3EBD">
            <w:pPr>
              <w:rPr>
                <w:color w:val="000000"/>
                <w:sz w:val="24"/>
              </w:rPr>
            </w:pPr>
          </w:p>
        </w:tc>
      </w:tr>
      <w:tr w:rsidR="000304C3" w:rsidRPr="003613A7" w14:paraId="37E930A5" w14:textId="77777777" w:rsidTr="00D33471">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7DE9313" w14:textId="77777777" w:rsidR="000304C3" w:rsidRPr="00252CB3" w:rsidRDefault="000304C3" w:rsidP="005A3EB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0BD11CC" w14:textId="75BACAF5" w:rsidR="000304C3" w:rsidRPr="00252CB3" w:rsidRDefault="000304C3" w:rsidP="005A3EBD">
            <w:pPr>
              <w:rPr>
                <w:color w:val="000000"/>
                <w:sz w:val="24"/>
              </w:rPr>
            </w:pPr>
            <w:r w:rsidRPr="00F6613F">
              <w:rPr>
                <w:color w:val="000000"/>
                <w:sz w:val="20"/>
                <w:szCs w:val="20"/>
              </w:rPr>
              <w:t>Be able to adapt behaviour to suit the situation or client</w:t>
            </w:r>
            <w:r>
              <w:rPr>
                <w:color w:val="000000"/>
                <w:sz w:val="20"/>
                <w:szCs w:val="20"/>
              </w:rPr>
              <w:t xml:space="preserve"> including the ability to persuade and negotiate.</w:t>
            </w:r>
            <w:r w:rsidR="00D33471">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8D413" w14:textId="77777777" w:rsidR="000304C3" w:rsidRDefault="000304C3" w:rsidP="005A3EBD">
            <w:pPr>
              <w:jc w:val="center"/>
              <w:rPr>
                <w:color w:val="000000"/>
                <w:sz w:val="20"/>
                <w:szCs w:val="20"/>
              </w:rPr>
            </w:pPr>
            <w:r>
              <w:rPr>
                <w:color w:val="000000"/>
                <w:sz w:val="20"/>
                <w:szCs w:val="20"/>
              </w:rPr>
              <w:t>Application form / interview</w:t>
            </w:r>
          </w:p>
          <w:p w14:paraId="2060AD68" w14:textId="77777777" w:rsidR="000304C3" w:rsidRPr="00252CB3" w:rsidRDefault="000304C3" w:rsidP="005A3EBD">
            <w:pPr>
              <w:rPr>
                <w:color w:val="000000"/>
                <w:sz w:val="24"/>
              </w:rPr>
            </w:pPr>
          </w:p>
        </w:tc>
      </w:tr>
      <w:tr w:rsidR="000304C3" w:rsidRPr="003613A7" w14:paraId="76412F9C" w14:textId="77777777" w:rsidTr="00D33471">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0304C3" w:rsidRPr="00252CB3" w:rsidRDefault="000304C3" w:rsidP="00203A34">
            <w:pPr>
              <w:rPr>
                <w:b/>
                <w:bCs/>
                <w:sz w:val="24"/>
              </w:rPr>
            </w:pPr>
            <w:r w:rsidRPr="00252CB3">
              <w:rPr>
                <w:b/>
                <w:bCs/>
                <w:sz w:val="24"/>
              </w:rPr>
              <w:t>Work Related Circumstances/</w:t>
            </w:r>
          </w:p>
          <w:p w14:paraId="0FC2C5A0" w14:textId="77777777" w:rsidR="000304C3" w:rsidRPr="00252CB3" w:rsidRDefault="000304C3" w:rsidP="00203A34">
            <w:pPr>
              <w:rPr>
                <w:b/>
                <w:bCs/>
                <w:sz w:val="24"/>
              </w:rPr>
            </w:pPr>
            <w:r w:rsidRPr="00252CB3">
              <w:rPr>
                <w:b/>
                <w:bCs/>
                <w:sz w:val="24"/>
              </w:rPr>
              <w:t>Values of the Council</w:t>
            </w:r>
          </w:p>
          <w:p w14:paraId="3E244CFD" w14:textId="77777777" w:rsidR="000304C3" w:rsidRPr="00252CB3" w:rsidRDefault="000304C3" w:rsidP="00203A34">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6E52A674" w:rsidR="000304C3" w:rsidRPr="00252CB3" w:rsidRDefault="000304C3" w:rsidP="00203A34">
            <w:pPr>
              <w:rPr>
                <w:color w:val="000000"/>
                <w:sz w:val="24"/>
              </w:rPr>
            </w:pPr>
            <w:r w:rsidRPr="00CD6B18">
              <w:rPr>
                <w:color w:val="000000"/>
                <w:sz w:val="20"/>
                <w:szCs w:val="20"/>
              </w:rPr>
              <w:t>Commitment to Equal Opportunities</w:t>
            </w:r>
            <w:r>
              <w:rPr>
                <w:color w:val="000000"/>
                <w:sz w:val="20"/>
                <w:szCs w:val="20"/>
              </w:rPr>
              <w: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1CC91A42" w:rsidR="000304C3" w:rsidRPr="00252CB3" w:rsidRDefault="000304C3" w:rsidP="00203A34">
            <w:pPr>
              <w:jc w:val="center"/>
              <w:rPr>
                <w:color w:val="000000"/>
                <w:sz w:val="24"/>
              </w:rPr>
            </w:pPr>
            <w:r w:rsidRPr="00605328">
              <w:rPr>
                <w:color w:val="000000"/>
                <w:sz w:val="20"/>
                <w:szCs w:val="20"/>
              </w:rPr>
              <w:t>Application form / interview</w:t>
            </w:r>
          </w:p>
        </w:tc>
      </w:tr>
      <w:tr w:rsidR="000304C3" w:rsidRPr="003613A7" w14:paraId="1C8E7982"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0304C3" w:rsidRPr="007B252B" w:rsidRDefault="000304C3" w:rsidP="00203A34">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311BCB58" w:rsidR="000304C3" w:rsidRPr="00252CB3" w:rsidRDefault="000304C3" w:rsidP="00203A34">
            <w:pPr>
              <w:rPr>
                <w:color w:val="000000"/>
                <w:sz w:val="24"/>
              </w:rPr>
            </w:pPr>
            <w:r w:rsidRPr="003613A7">
              <w:rPr>
                <w:color w:val="000000"/>
                <w:sz w:val="20"/>
                <w:szCs w:val="20"/>
              </w:rPr>
              <w:t>Compliance with health and safety rules, regulations, and legislation</w:t>
            </w:r>
            <w:r>
              <w:rPr>
                <w:color w:val="000000"/>
                <w:sz w:val="20"/>
                <w:szCs w:val="20"/>
              </w:rPr>
              <w: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A010E3F" w:rsidR="000304C3" w:rsidRPr="00252CB3" w:rsidRDefault="000304C3" w:rsidP="00203A34">
            <w:pPr>
              <w:jc w:val="center"/>
              <w:rPr>
                <w:color w:val="000000"/>
                <w:sz w:val="24"/>
              </w:rPr>
            </w:pPr>
            <w:r w:rsidRPr="00605328">
              <w:rPr>
                <w:color w:val="000000"/>
                <w:sz w:val="20"/>
                <w:szCs w:val="20"/>
              </w:rPr>
              <w:t>Application form / interview</w:t>
            </w:r>
          </w:p>
        </w:tc>
      </w:tr>
      <w:tr w:rsidR="000304C3" w:rsidRPr="003613A7" w14:paraId="7FE51C9B"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0304C3" w:rsidRPr="003613A7" w:rsidRDefault="000304C3" w:rsidP="002017B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74D31FB" w14:textId="77777777" w:rsidR="000304C3" w:rsidRPr="00BA00CD" w:rsidRDefault="000304C3" w:rsidP="002017B8">
            <w:pPr>
              <w:rPr>
                <w:color w:val="000000"/>
                <w:sz w:val="20"/>
                <w:szCs w:val="20"/>
              </w:rPr>
            </w:pPr>
            <w:r w:rsidRPr="00BA00CD">
              <w:rPr>
                <w:color w:val="000000"/>
                <w:sz w:val="20"/>
                <w:szCs w:val="20"/>
              </w:rPr>
              <w:t>Ability to meet the travel requirements of the role.</w:t>
            </w:r>
          </w:p>
          <w:p w14:paraId="52DDA792" w14:textId="77777777" w:rsidR="000304C3" w:rsidRPr="00252CB3" w:rsidRDefault="000304C3" w:rsidP="002017B8">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BB31336" w:rsidR="000304C3" w:rsidRPr="00252CB3" w:rsidRDefault="000304C3" w:rsidP="002017B8">
            <w:pPr>
              <w:jc w:val="center"/>
              <w:rPr>
                <w:color w:val="000000"/>
                <w:sz w:val="24"/>
              </w:rPr>
            </w:pPr>
            <w:r>
              <w:rPr>
                <w:color w:val="000000"/>
                <w:sz w:val="20"/>
                <w:szCs w:val="20"/>
              </w:rPr>
              <w:t>Application form</w:t>
            </w:r>
          </w:p>
        </w:tc>
      </w:tr>
      <w:tr w:rsidR="000304C3" w:rsidRPr="003613A7" w14:paraId="6E1CD8A3"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4CCB1B2E" w14:textId="77777777" w:rsidR="000304C3" w:rsidRPr="003613A7" w:rsidRDefault="000304C3" w:rsidP="002017B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DEA2C2" w14:textId="125B319A" w:rsidR="000304C3" w:rsidRPr="00252CB3" w:rsidRDefault="000304C3" w:rsidP="002017B8">
            <w:pPr>
              <w:rPr>
                <w:color w:val="000000"/>
                <w:sz w:val="24"/>
              </w:rPr>
            </w:pPr>
            <w:r w:rsidRPr="00F6613F">
              <w:rPr>
                <w:color w:val="000000"/>
                <w:sz w:val="20"/>
                <w:szCs w:val="20"/>
              </w:rPr>
              <w:t>Commitment to undertake any training or personal development opportunity identified at a time and venue determined by management.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6A74C" w14:textId="5FF4DA2E" w:rsidR="000304C3" w:rsidRPr="00252CB3" w:rsidRDefault="000304C3" w:rsidP="002017B8">
            <w:pPr>
              <w:jc w:val="center"/>
              <w:rPr>
                <w:color w:val="000000"/>
                <w:sz w:val="24"/>
              </w:rPr>
            </w:pPr>
            <w:r>
              <w:rPr>
                <w:color w:val="000000"/>
                <w:sz w:val="20"/>
                <w:szCs w:val="20"/>
              </w:rPr>
              <w:t>Application form</w:t>
            </w:r>
          </w:p>
        </w:tc>
      </w:tr>
      <w:tr w:rsidR="000304C3" w:rsidRPr="003613A7" w14:paraId="6E39469A"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457E8046" w14:textId="77777777" w:rsidR="000304C3" w:rsidRPr="003613A7" w:rsidRDefault="000304C3" w:rsidP="002017B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10BC464" w14:textId="46B7BFB1" w:rsidR="000304C3" w:rsidRPr="00252CB3" w:rsidRDefault="000304C3" w:rsidP="002017B8">
            <w:pPr>
              <w:rPr>
                <w:color w:val="000000"/>
                <w:sz w:val="24"/>
              </w:rPr>
            </w:pPr>
            <w:r w:rsidRPr="00F6613F">
              <w:rPr>
                <w:color w:val="000000"/>
                <w:sz w:val="20"/>
                <w:szCs w:val="20"/>
              </w:rPr>
              <w:t>Ability to work outside of normal working hours to meet the needs of the service.</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9E454" w14:textId="4F62EF33" w:rsidR="000304C3" w:rsidRPr="00252CB3" w:rsidRDefault="000304C3" w:rsidP="002017B8">
            <w:pPr>
              <w:jc w:val="center"/>
              <w:rPr>
                <w:color w:val="000000"/>
                <w:sz w:val="24"/>
              </w:rPr>
            </w:pPr>
            <w:r>
              <w:rPr>
                <w:color w:val="000000"/>
                <w:sz w:val="20"/>
                <w:szCs w:val="20"/>
              </w:rPr>
              <w:t>Application form</w:t>
            </w:r>
          </w:p>
        </w:tc>
      </w:tr>
      <w:tr w:rsidR="000304C3" w:rsidRPr="003613A7" w14:paraId="61B42559"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431A044D" w14:textId="77777777" w:rsidR="000304C3" w:rsidRPr="003613A7" w:rsidRDefault="000304C3" w:rsidP="00055B6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23C740" w14:textId="3068A197" w:rsidR="000304C3" w:rsidRPr="00252CB3" w:rsidRDefault="000304C3" w:rsidP="00055B63">
            <w:pPr>
              <w:rPr>
                <w:color w:val="000000"/>
                <w:sz w:val="24"/>
              </w:rPr>
            </w:pPr>
            <w:r w:rsidRPr="00F6613F">
              <w:rPr>
                <w:color w:val="000000"/>
                <w:sz w:val="20"/>
                <w:szCs w:val="20"/>
              </w:rPr>
              <w:t>To promote and champion a positive organisation-wide culture that reflects the Council’s values.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02466" w14:textId="77777777" w:rsidR="000304C3" w:rsidRDefault="000304C3" w:rsidP="00D914E0">
            <w:pPr>
              <w:jc w:val="center"/>
              <w:rPr>
                <w:color w:val="000000"/>
                <w:sz w:val="20"/>
                <w:szCs w:val="20"/>
              </w:rPr>
            </w:pPr>
            <w:r>
              <w:rPr>
                <w:color w:val="000000"/>
                <w:sz w:val="20"/>
                <w:szCs w:val="20"/>
              </w:rPr>
              <w:t>Application form / interview</w:t>
            </w:r>
          </w:p>
          <w:p w14:paraId="6F9FD4D0" w14:textId="77777777" w:rsidR="000304C3" w:rsidRPr="00252CB3" w:rsidRDefault="000304C3" w:rsidP="00D914E0">
            <w:pPr>
              <w:jc w:val="center"/>
              <w:rPr>
                <w:color w:val="000000"/>
                <w:sz w:val="24"/>
              </w:rPr>
            </w:pPr>
          </w:p>
        </w:tc>
      </w:tr>
      <w:tr w:rsidR="000304C3" w:rsidRPr="003613A7" w14:paraId="639E1860" w14:textId="77777777" w:rsidTr="00D33471">
        <w:tc>
          <w:tcPr>
            <w:tcW w:w="3097" w:type="dxa"/>
            <w:vMerge/>
            <w:tcBorders>
              <w:left w:val="single" w:sz="4" w:space="0" w:color="auto"/>
              <w:bottom w:val="single" w:sz="4" w:space="0" w:color="auto"/>
              <w:right w:val="single" w:sz="4" w:space="0" w:color="auto"/>
            </w:tcBorders>
            <w:tcMar>
              <w:left w:w="108" w:type="dxa"/>
              <w:right w:w="108" w:type="dxa"/>
            </w:tcMar>
          </w:tcPr>
          <w:p w14:paraId="2F0940C5" w14:textId="77777777" w:rsidR="000304C3" w:rsidRPr="003613A7" w:rsidRDefault="000304C3" w:rsidP="002017B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068628" w14:textId="2BD415B5" w:rsidR="000304C3" w:rsidRPr="00252CB3" w:rsidRDefault="000304C3" w:rsidP="002017B8">
            <w:pPr>
              <w:rPr>
                <w:color w:val="000000"/>
                <w:sz w:val="24"/>
              </w:rPr>
            </w:pPr>
            <w:r w:rsidRPr="00F6613F">
              <w:rPr>
                <w:color w:val="000000"/>
                <w:sz w:val="20"/>
                <w:szCs w:val="20"/>
              </w:rPr>
              <w:t>The post holder must comply with the principles of the Freedom of Information Act 2000 in relation to the management of Council records and information.</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57609" w14:textId="4EBCC70B" w:rsidR="000304C3" w:rsidRPr="00252CB3" w:rsidRDefault="000304C3" w:rsidP="002017B8">
            <w:pPr>
              <w:jc w:val="center"/>
              <w:rPr>
                <w:color w:val="000000"/>
                <w:sz w:val="24"/>
              </w:rPr>
            </w:pPr>
            <w:r>
              <w:rPr>
                <w:color w:val="000000"/>
                <w:sz w:val="20"/>
                <w:szCs w:val="20"/>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2A6DE0DC" w14:textId="77777777" w:rsidR="000304C3" w:rsidRDefault="000304C3"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EDB33" w14:textId="77777777" w:rsidR="00B36CA2" w:rsidRDefault="00B36CA2">
      <w:r>
        <w:separator/>
      </w:r>
    </w:p>
  </w:endnote>
  <w:endnote w:type="continuationSeparator" w:id="0">
    <w:p w14:paraId="75BEE615" w14:textId="77777777" w:rsidR="00B36CA2" w:rsidRDefault="00B3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F077C" w14:textId="77777777" w:rsidR="00B36CA2" w:rsidRDefault="00B36CA2">
      <w:r>
        <w:separator/>
      </w:r>
    </w:p>
  </w:footnote>
  <w:footnote w:type="continuationSeparator" w:id="0">
    <w:p w14:paraId="0287DE65" w14:textId="77777777" w:rsidR="00B36CA2" w:rsidRDefault="00B36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04C3"/>
    <w:rsid w:val="000342DF"/>
    <w:rsid w:val="00055B63"/>
    <w:rsid w:val="0016622C"/>
    <w:rsid w:val="002017B8"/>
    <w:rsid w:val="00203A34"/>
    <w:rsid w:val="0021758F"/>
    <w:rsid w:val="00232076"/>
    <w:rsid w:val="00234CFA"/>
    <w:rsid w:val="00241E42"/>
    <w:rsid w:val="00252CB3"/>
    <w:rsid w:val="0027180F"/>
    <w:rsid w:val="00272418"/>
    <w:rsid w:val="002E2F87"/>
    <w:rsid w:val="002E432A"/>
    <w:rsid w:val="00354850"/>
    <w:rsid w:val="0038228C"/>
    <w:rsid w:val="004811A1"/>
    <w:rsid w:val="004C3B6F"/>
    <w:rsid w:val="004E563F"/>
    <w:rsid w:val="005A3EBD"/>
    <w:rsid w:val="005F7430"/>
    <w:rsid w:val="0062015A"/>
    <w:rsid w:val="00647026"/>
    <w:rsid w:val="006717A0"/>
    <w:rsid w:val="006911F2"/>
    <w:rsid w:val="006A3D80"/>
    <w:rsid w:val="006A49E6"/>
    <w:rsid w:val="006D503E"/>
    <w:rsid w:val="007306D6"/>
    <w:rsid w:val="007825AF"/>
    <w:rsid w:val="007C7BD6"/>
    <w:rsid w:val="0083229E"/>
    <w:rsid w:val="008752CE"/>
    <w:rsid w:val="008B3F87"/>
    <w:rsid w:val="00900333"/>
    <w:rsid w:val="00941818"/>
    <w:rsid w:val="0096212A"/>
    <w:rsid w:val="009D3CCB"/>
    <w:rsid w:val="00A268A6"/>
    <w:rsid w:val="00A32C75"/>
    <w:rsid w:val="00B07BDD"/>
    <w:rsid w:val="00B36CA2"/>
    <w:rsid w:val="00BA00CD"/>
    <w:rsid w:val="00BA523A"/>
    <w:rsid w:val="00C112A4"/>
    <w:rsid w:val="00C23E50"/>
    <w:rsid w:val="00C53519"/>
    <w:rsid w:val="00C67EF4"/>
    <w:rsid w:val="00CD4BC5"/>
    <w:rsid w:val="00CE6E4E"/>
    <w:rsid w:val="00D0248B"/>
    <w:rsid w:val="00D33471"/>
    <w:rsid w:val="00D53FF1"/>
    <w:rsid w:val="00D803BE"/>
    <w:rsid w:val="00D914E0"/>
    <w:rsid w:val="00D97B7E"/>
    <w:rsid w:val="00DF09E8"/>
    <w:rsid w:val="00DF1323"/>
    <w:rsid w:val="00F32ACF"/>
    <w:rsid w:val="00FA5496"/>
    <w:rsid w:val="00FB4D90"/>
    <w:rsid w:val="00FE0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6C471AC4-6176-47E9-B44E-E671C7F45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6</TotalTime>
  <Pages>3</Pages>
  <Words>583</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5</cp:revision>
  <cp:lastPrinted>2005-05-31T11:32:00Z</cp:lastPrinted>
  <dcterms:created xsi:type="dcterms:W3CDTF">2024-03-19T09:29:00Z</dcterms:created>
  <dcterms:modified xsi:type="dcterms:W3CDTF">2024-03-20T09:08:00Z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