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431309E" w:rsidR="00C23E50" w:rsidRPr="008E38BD" w:rsidRDefault="00C23E50" w:rsidP="00C23E50">
      <w:pPr>
        <w:tabs>
          <w:tab w:val="left" w:pos="2694"/>
        </w:tabs>
        <w:ind w:left="1440" w:hanging="1440"/>
        <w:rPr>
          <w:b/>
          <w:bCs/>
          <w:sz w:val="24"/>
        </w:rPr>
      </w:pPr>
      <w:r w:rsidRPr="00234CFA">
        <w:rPr>
          <w:b/>
          <w:bCs/>
          <w:sz w:val="24"/>
        </w:rPr>
        <w:t xml:space="preserve">Job title: </w:t>
      </w:r>
      <w:r w:rsidR="002B5180" w:rsidRPr="008E38BD">
        <w:rPr>
          <w:b/>
          <w:bCs/>
          <w:sz w:val="24"/>
        </w:rPr>
        <w:t xml:space="preserve">Superintendent Registrar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7E8D7E" w14:textId="288B2807" w:rsidR="00C23E50" w:rsidRDefault="00AB7599" w:rsidP="007C7BD6">
            <w:pPr>
              <w:rPr>
                <w:color w:val="000000"/>
                <w:sz w:val="24"/>
              </w:rPr>
            </w:pPr>
            <w:r>
              <w:rPr>
                <w:color w:val="000000"/>
                <w:sz w:val="24"/>
              </w:rPr>
              <w:t xml:space="preserve">At least </w:t>
            </w:r>
            <w:r w:rsidR="007C66E1">
              <w:rPr>
                <w:color w:val="000000"/>
                <w:sz w:val="24"/>
              </w:rPr>
              <w:t>2 years</w:t>
            </w:r>
            <w:r w:rsidR="00560ABA">
              <w:rPr>
                <w:color w:val="000000"/>
                <w:sz w:val="24"/>
              </w:rPr>
              <w:t>’</w:t>
            </w:r>
            <w:r w:rsidR="007C66E1">
              <w:rPr>
                <w:color w:val="000000"/>
                <w:sz w:val="24"/>
              </w:rPr>
              <w:t xml:space="preserve"> previous</w:t>
            </w:r>
            <w:r w:rsidR="0084546C">
              <w:rPr>
                <w:color w:val="000000"/>
                <w:sz w:val="24"/>
              </w:rPr>
              <w:t xml:space="preserve"> experience as a Superintendent Registrar/Deputy Superintendent Registrar</w:t>
            </w:r>
            <w:r w:rsidR="000E63EC">
              <w:rPr>
                <w:color w:val="000000"/>
                <w:sz w:val="24"/>
              </w:rPr>
              <w:t>.</w:t>
            </w:r>
          </w:p>
          <w:p w14:paraId="2EFAC81D" w14:textId="08DBB00C" w:rsidR="000E63EC" w:rsidRPr="00252CB3" w:rsidRDefault="000E63EC"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FB79006" w:rsidR="00C23E50" w:rsidRPr="00252CB3" w:rsidRDefault="00AB6190" w:rsidP="007C7BD6">
            <w:pPr>
              <w:rPr>
                <w:color w:val="000000"/>
                <w:sz w:val="24"/>
              </w:rPr>
            </w:pPr>
            <w:r>
              <w:rPr>
                <w:color w:val="000000"/>
                <w:sz w:val="24"/>
              </w:rPr>
              <w:t>Application Form</w:t>
            </w:r>
            <w:r w:rsidR="00D47B4C">
              <w:rPr>
                <w:color w:val="000000"/>
                <w:sz w:val="24"/>
              </w:rPr>
              <w:t xml:space="preserve"> / Interview</w:t>
            </w:r>
          </w:p>
        </w:tc>
      </w:tr>
      <w:tr w:rsidR="00241E42"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797681D" w14:textId="77777777" w:rsidR="00C23E50" w:rsidRDefault="00E14B7C" w:rsidP="007C7BD6">
            <w:pPr>
              <w:rPr>
                <w:color w:val="000000"/>
                <w:sz w:val="24"/>
              </w:rPr>
            </w:pPr>
            <w:r>
              <w:rPr>
                <w:color w:val="000000"/>
                <w:sz w:val="24"/>
              </w:rPr>
              <w:t xml:space="preserve">Experience </w:t>
            </w:r>
            <w:r w:rsidR="005641EA">
              <w:rPr>
                <w:color w:val="000000"/>
                <w:sz w:val="24"/>
              </w:rPr>
              <w:t xml:space="preserve">in the supervision and development of </w:t>
            </w:r>
            <w:r w:rsidR="00B077D7">
              <w:rPr>
                <w:color w:val="000000"/>
                <w:sz w:val="24"/>
              </w:rPr>
              <w:t xml:space="preserve">staff members and their technical competence. </w:t>
            </w:r>
          </w:p>
          <w:p w14:paraId="230AB1CD" w14:textId="50F46965" w:rsidR="00B077D7" w:rsidRPr="00252CB3" w:rsidRDefault="00B077D7"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082D8509" w:rsidR="00C23E50" w:rsidRPr="00252CB3" w:rsidRDefault="003E5AF9" w:rsidP="007C7BD6">
            <w:pPr>
              <w:rPr>
                <w:color w:val="000000"/>
                <w:sz w:val="24"/>
              </w:rPr>
            </w:pPr>
            <w:r>
              <w:rPr>
                <w:color w:val="000000"/>
                <w:sz w:val="24"/>
              </w:rPr>
              <w:t>Application Form / Interview</w:t>
            </w:r>
          </w:p>
        </w:tc>
      </w:tr>
      <w:tr w:rsidR="00241E42"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AF3C337" w14:textId="77777777" w:rsidR="00325F6F" w:rsidRPr="00724DF4" w:rsidRDefault="00325F6F" w:rsidP="0093756D">
            <w:pPr>
              <w:rPr>
                <w:sz w:val="24"/>
              </w:rPr>
            </w:pPr>
            <w:r w:rsidRPr="00724DF4">
              <w:rPr>
                <w:sz w:val="24"/>
              </w:rPr>
              <w:t xml:space="preserve">Able to communicate effectively </w:t>
            </w:r>
            <w:proofErr w:type="gramStart"/>
            <w:r w:rsidRPr="00724DF4">
              <w:rPr>
                <w:sz w:val="24"/>
              </w:rPr>
              <w:t>utilising</w:t>
            </w:r>
            <w:proofErr w:type="gramEnd"/>
            <w:r w:rsidRPr="00724DF4">
              <w:rPr>
                <w:sz w:val="24"/>
              </w:rPr>
              <w:t xml:space="preserve"> a range of methods to share and obtain information.</w:t>
            </w:r>
          </w:p>
          <w:p w14:paraId="6982A0F3" w14:textId="42FB3A2E" w:rsidR="00C23E50" w:rsidRPr="00252CB3" w:rsidRDefault="00C23E50"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67B1AAF3" w:rsidR="00C23E50" w:rsidRPr="00252CB3" w:rsidRDefault="00FF7649" w:rsidP="007C7BD6">
            <w:pPr>
              <w:rPr>
                <w:color w:val="000000"/>
                <w:sz w:val="24"/>
              </w:rPr>
            </w:pPr>
            <w:r>
              <w:rPr>
                <w:color w:val="000000"/>
                <w:sz w:val="24"/>
              </w:rPr>
              <w:t>Application Form</w:t>
            </w:r>
            <w:r w:rsidR="00684C79">
              <w:rPr>
                <w:color w:val="000000"/>
                <w:sz w:val="24"/>
              </w:rPr>
              <w:t xml:space="preserve"> / Interview</w:t>
            </w:r>
          </w:p>
        </w:tc>
      </w:tr>
      <w:tr w:rsidR="00241E42"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373F38D" w14:textId="77777777" w:rsidR="0093756D" w:rsidRPr="00724DF4" w:rsidRDefault="0093756D" w:rsidP="0093756D">
            <w:pPr>
              <w:rPr>
                <w:sz w:val="24"/>
              </w:rPr>
            </w:pPr>
            <w:r w:rsidRPr="00724DF4">
              <w:rPr>
                <w:sz w:val="24"/>
              </w:rPr>
              <w:t>Able to make decisions and reach conclusions which balance competing objectives and resources and to be resourceful in the face of challenges.</w:t>
            </w:r>
          </w:p>
          <w:p w14:paraId="31EAE7BD" w14:textId="26EC7D41" w:rsidR="00C23E50" w:rsidRPr="00252CB3" w:rsidRDefault="00C23E50"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0C41A11F" w:rsidR="00C23E50" w:rsidRPr="00252CB3" w:rsidRDefault="002D5AB5" w:rsidP="007C7BD6">
            <w:pPr>
              <w:rPr>
                <w:color w:val="000000"/>
                <w:sz w:val="24"/>
              </w:rPr>
            </w:pPr>
            <w:r>
              <w:rPr>
                <w:color w:val="000000"/>
                <w:sz w:val="24"/>
              </w:rPr>
              <w:t>Application Form</w:t>
            </w:r>
            <w:r w:rsidR="00232310">
              <w:rPr>
                <w:color w:val="000000"/>
                <w:sz w:val="24"/>
              </w:rPr>
              <w:t xml:space="preserve"> </w:t>
            </w:r>
            <w:r>
              <w:rPr>
                <w:color w:val="000000"/>
                <w:sz w:val="24"/>
              </w:rPr>
              <w:t>/</w:t>
            </w:r>
            <w:r w:rsidR="00232310">
              <w:rPr>
                <w:color w:val="000000"/>
                <w:sz w:val="24"/>
              </w:rPr>
              <w:t xml:space="preserve"> </w:t>
            </w:r>
            <w:r>
              <w:rPr>
                <w:color w:val="000000"/>
                <w:sz w:val="24"/>
              </w:rPr>
              <w:t>Interview</w:t>
            </w:r>
          </w:p>
        </w:tc>
      </w:tr>
      <w:tr w:rsidR="00241E42"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4B5E54" w14:textId="663A52B6" w:rsidR="00A60724" w:rsidRDefault="00A60724" w:rsidP="00A60724">
            <w:r w:rsidRPr="00724DF4">
              <w:rPr>
                <w:rFonts w:eastAsia="MS Mincho"/>
                <w:sz w:val="24"/>
              </w:rPr>
              <w:t>Able to provide excellent customer service, at times in a sensitive setting, by being able to deliver high quality tailored services to meet needs and exceed expectations</w:t>
            </w:r>
            <w:r w:rsidR="00A44F36">
              <w:rPr>
                <w:rFonts w:eastAsia="MS Mincho"/>
              </w:rPr>
              <w:t>.</w:t>
            </w:r>
          </w:p>
          <w:p w14:paraId="6AC2A3F8" w14:textId="6133E831" w:rsidR="00C23E50" w:rsidRPr="00252CB3" w:rsidRDefault="00C23E50"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C9A41EE" w:rsidR="00C23E50" w:rsidRPr="00252CB3" w:rsidRDefault="00432FAC" w:rsidP="007C7BD6">
            <w:pPr>
              <w:rPr>
                <w:color w:val="000000"/>
                <w:sz w:val="24"/>
              </w:rPr>
            </w:pPr>
            <w:r>
              <w:rPr>
                <w:color w:val="000000"/>
                <w:sz w:val="24"/>
              </w:rPr>
              <w:t xml:space="preserve">Application Form / </w:t>
            </w:r>
            <w:r w:rsidR="00713D51">
              <w:rPr>
                <w:color w:val="000000"/>
                <w:sz w:val="24"/>
              </w:rPr>
              <w:t>Interview</w:t>
            </w:r>
          </w:p>
        </w:tc>
      </w:tr>
      <w:tr w:rsidR="00241E42"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18AB67AA" w:rsidR="00CE10C6" w:rsidRPr="00F11013" w:rsidRDefault="004504EC" w:rsidP="0096649C">
            <w:pPr>
              <w:rPr>
                <w:rFonts w:eastAsia="MS Mincho"/>
                <w:sz w:val="24"/>
              </w:rPr>
            </w:pPr>
            <w:r w:rsidRPr="00724DF4">
              <w:rPr>
                <w:rFonts w:eastAsia="MS Mincho"/>
                <w:sz w:val="24"/>
              </w:rPr>
              <w:t>Able to work effectively within a busy team environment, and to manage a workload involving dedicated appointment times</w:t>
            </w:r>
            <w:r w:rsidR="00724DF4" w:rsidRPr="00724DF4">
              <w:rPr>
                <w:rFonts w:eastAsia="MS Mincho"/>
                <w:sz w:val="24"/>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18ABB8FD" w:rsidR="00C23E50" w:rsidRPr="00252CB3" w:rsidRDefault="00432FAC" w:rsidP="007C7BD6">
            <w:pPr>
              <w:rPr>
                <w:color w:val="000000"/>
                <w:sz w:val="24"/>
              </w:rPr>
            </w:pPr>
            <w:r>
              <w:rPr>
                <w:color w:val="000000"/>
                <w:sz w:val="24"/>
              </w:rPr>
              <w:t xml:space="preserve">Application Form / </w:t>
            </w:r>
            <w:r w:rsidR="002D5AB5">
              <w:rPr>
                <w:color w:val="000000"/>
                <w:sz w:val="24"/>
              </w:rPr>
              <w:t>Interview</w:t>
            </w:r>
          </w:p>
        </w:tc>
      </w:tr>
      <w:tr w:rsidR="0096649C" w:rsidRPr="003613A7" w14:paraId="197DF57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930966F" w14:textId="77777777" w:rsidR="0096649C" w:rsidRPr="00252CB3" w:rsidRDefault="0096649C"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7DB720" w14:textId="77777777" w:rsidR="0096649C" w:rsidRDefault="0096649C" w:rsidP="0096649C">
            <w:pPr>
              <w:rPr>
                <w:color w:val="000000"/>
                <w:sz w:val="24"/>
              </w:rPr>
            </w:pPr>
            <w:r>
              <w:rPr>
                <w:color w:val="000000"/>
                <w:sz w:val="24"/>
              </w:rPr>
              <w:t>Able to effectively use a PC to prepare documents, record information and input data.</w:t>
            </w:r>
          </w:p>
          <w:p w14:paraId="7807D166" w14:textId="77777777" w:rsidR="0096649C" w:rsidRPr="00724DF4" w:rsidRDefault="0096649C" w:rsidP="007C7BD6">
            <w:pPr>
              <w:rPr>
                <w:rFonts w:eastAsia="MS Mincho"/>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93548" w14:textId="054430AB" w:rsidR="0096649C" w:rsidRDefault="0096649C" w:rsidP="007C7BD6">
            <w:pPr>
              <w:rPr>
                <w:color w:val="000000"/>
                <w:sz w:val="24"/>
              </w:rPr>
            </w:pPr>
            <w:r>
              <w:rPr>
                <w:color w:val="000000"/>
                <w:sz w:val="24"/>
              </w:rPr>
              <w:t>Application Form / Interview</w:t>
            </w:r>
          </w:p>
        </w:tc>
      </w:tr>
      <w:tr w:rsidR="00852645" w:rsidRPr="003613A7" w14:paraId="4E21FC29"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0D4B2A13" w14:textId="77777777" w:rsidR="00852645" w:rsidRPr="00252CB3" w:rsidRDefault="00852645"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0848096" w14:textId="77777777" w:rsidR="00852645" w:rsidRDefault="00852645" w:rsidP="00852645">
            <w:pPr>
              <w:rPr>
                <w:rFonts w:eastAsia="MS Mincho"/>
                <w:sz w:val="24"/>
              </w:rPr>
            </w:pPr>
            <w:r w:rsidRPr="00724DF4">
              <w:rPr>
                <w:rFonts w:eastAsia="MS Mincho"/>
                <w:sz w:val="24"/>
              </w:rPr>
              <w:t>Socially confident and self-assured when meeting new people.</w:t>
            </w:r>
          </w:p>
          <w:p w14:paraId="1799D3C7" w14:textId="77777777" w:rsidR="00852645" w:rsidRDefault="00852645" w:rsidP="0096649C">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E279A" w14:textId="13C20AD8" w:rsidR="00852645" w:rsidRDefault="00852645" w:rsidP="007C7BD6">
            <w:pPr>
              <w:rPr>
                <w:color w:val="000000"/>
                <w:sz w:val="24"/>
              </w:rPr>
            </w:pPr>
            <w:r>
              <w:rPr>
                <w:color w:val="000000"/>
                <w:sz w:val="24"/>
              </w:rPr>
              <w:t>Application Form/Interview</w:t>
            </w:r>
          </w:p>
        </w:tc>
      </w:tr>
      <w:tr w:rsidR="00241E42"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CFF692E" w14:textId="41E7D253" w:rsidR="00F659D1" w:rsidRPr="0096389C" w:rsidRDefault="00F659D1" w:rsidP="00F659D1">
            <w:pPr>
              <w:rPr>
                <w:sz w:val="24"/>
              </w:rPr>
            </w:pPr>
            <w:r w:rsidRPr="0096389C">
              <w:rPr>
                <w:sz w:val="24"/>
              </w:rPr>
              <w:t>Able to influence others towards shared goals and empower, inspire and motivate individuals.</w:t>
            </w:r>
          </w:p>
          <w:p w14:paraId="1752E282" w14:textId="77777777" w:rsidR="00C23E50" w:rsidRPr="00252CB3" w:rsidRDefault="00C23E50"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3AD3ADD7" w:rsidR="00C23E50" w:rsidRPr="00252CB3" w:rsidRDefault="00432FAC" w:rsidP="007C7BD6">
            <w:pPr>
              <w:rPr>
                <w:color w:val="000000"/>
                <w:sz w:val="24"/>
              </w:rPr>
            </w:pPr>
            <w:r>
              <w:rPr>
                <w:color w:val="000000"/>
                <w:sz w:val="24"/>
              </w:rPr>
              <w:t>Application Form / Interview</w:t>
            </w:r>
          </w:p>
        </w:tc>
      </w:tr>
      <w:tr w:rsidR="00241E42"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252CB3" w:rsidRDefault="00C23E50" w:rsidP="0028076F">
            <w:pPr>
              <w:rPr>
                <w:color w:val="000000"/>
                <w:sz w:val="24"/>
              </w:rPr>
            </w:pPr>
            <w:r w:rsidRPr="00252CB3">
              <w:rPr>
                <w:color w:val="000000"/>
                <w:sz w:val="24"/>
              </w:rPr>
              <w:t>Commitment to Equal Opportunities</w:t>
            </w:r>
            <w:r w:rsidR="008752CE" w:rsidRPr="00252CB3">
              <w:rPr>
                <w:color w:val="000000"/>
                <w:sz w:val="24"/>
              </w:rPr>
              <w:t>.</w:t>
            </w:r>
          </w:p>
          <w:p w14:paraId="4E36D0CB"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1AD0C4BE" w:rsidR="00C23E50" w:rsidRPr="00252CB3" w:rsidRDefault="00B30DED" w:rsidP="0028076F">
            <w:pPr>
              <w:rPr>
                <w:color w:val="000000"/>
                <w:sz w:val="24"/>
              </w:rPr>
            </w:pPr>
            <w:r>
              <w:rPr>
                <w:color w:val="000000"/>
                <w:sz w:val="24"/>
              </w:rPr>
              <w:t>Application Form</w:t>
            </w:r>
          </w:p>
        </w:tc>
      </w:tr>
      <w:tr w:rsidR="00241E42"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252CB3" w:rsidRDefault="00C23E50" w:rsidP="0028076F">
            <w:pPr>
              <w:rPr>
                <w:color w:val="000000"/>
                <w:sz w:val="24"/>
              </w:rPr>
            </w:pPr>
            <w:r w:rsidRPr="00252CB3">
              <w:rPr>
                <w:color w:val="000000"/>
                <w:sz w:val="24"/>
              </w:rPr>
              <w:t>Compliance with health and safety rules, regulations, and legislation</w:t>
            </w:r>
            <w:r w:rsidR="008752CE" w:rsidRPr="00252CB3">
              <w:rPr>
                <w:color w:val="000000"/>
                <w:sz w:val="24"/>
              </w:rPr>
              <w:t>.</w:t>
            </w:r>
          </w:p>
          <w:p w14:paraId="236E201D"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08E767E4" w:rsidR="00C23E50" w:rsidRPr="00252CB3" w:rsidRDefault="00B30DED" w:rsidP="0028076F">
            <w:pPr>
              <w:rPr>
                <w:color w:val="000000"/>
                <w:sz w:val="24"/>
              </w:rPr>
            </w:pPr>
            <w:r>
              <w:rPr>
                <w:color w:val="000000"/>
                <w:sz w:val="24"/>
              </w:rPr>
              <w:t>Application Form</w:t>
            </w:r>
          </w:p>
        </w:tc>
      </w:tr>
      <w:tr w:rsidR="00241E42" w:rsidRPr="003613A7" w14:paraId="7FE51C9B" w14:textId="77777777" w:rsidTr="00810334">
        <w:tc>
          <w:tcPr>
            <w:tcW w:w="3097" w:type="dxa"/>
            <w:vMerge/>
            <w:tcBorders>
              <w:left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52CB3" w:rsidRDefault="00C23E50" w:rsidP="0028076F">
            <w:pPr>
              <w:rPr>
                <w:color w:val="000000"/>
                <w:sz w:val="24"/>
              </w:rPr>
            </w:pPr>
            <w:r w:rsidRPr="00252CB3">
              <w:rPr>
                <w:color w:val="000000"/>
                <w:sz w:val="24"/>
              </w:rPr>
              <w:t>Ability to comply with the Councils values of:</w:t>
            </w:r>
          </w:p>
          <w:p w14:paraId="3DB6348F" w14:textId="5F350483"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innovate</w:t>
            </w:r>
            <w:r w:rsidR="008752CE" w:rsidRPr="00252CB3">
              <w:rPr>
                <w:rFonts w:ascii="Arial" w:hAnsi="Arial" w:cs="Arial"/>
                <w:color w:val="000000"/>
              </w:rPr>
              <w:t>.</w:t>
            </w:r>
          </w:p>
          <w:p w14:paraId="120B342F" w14:textId="0FFB0F0D"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enable</w:t>
            </w:r>
            <w:r w:rsidR="008752CE" w:rsidRPr="00252CB3">
              <w:rPr>
                <w:rFonts w:ascii="Arial" w:hAnsi="Arial" w:cs="Arial"/>
                <w:color w:val="000000"/>
              </w:rPr>
              <w:t>.</w:t>
            </w:r>
          </w:p>
          <w:p w14:paraId="4DD1295C" w14:textId="77777777"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752CE" w:rsidRPr="00252CB3"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5AFEFCA" w:rsidR="00C23E50" w:rsidRPr="00252CB3" w:rsidRDefault="00B30DED" w:rsidP="0028076F">
            <w:pPr>
              <w:rPr>
                <w:color w:val="000000"/>
                <w:sz w:val="24"/>
              </w:rPr>
            </w:pPr>
            <w:r>
              <w:rPr>
                <w:color w:val="000000"/>
                <w:sz w:val="24"/>
              </w:rPr>
              <w:t xml:space="preserve">Application Form </w:t>
            </w:r>
          </w:p>
        </w:tc>
      </w:tr>
      <w:tr w:rsidR="00810334" w:rsidRPr="003613A7" w14:paraId="09C79646" w14:textId="77777777" w:rsidTr="00140209">
        <w:tc>
          <w:tcPr>
            <w:tcW w:w="3097" w:type="dxa"/>
            <w:tcBorders>
              <w:left w:val="single" w:sz="4" w:space="0" w:color="auto"/>
              <w:right w:val="single" w:sz="4" w:space="0" w:color="auto"/>
            </w:tcBorders>
            <w:tcMar>
              <w:left w:w="108" w:type="dxa"/>
              <w:right w:w="108" w:type="dxa"/>
            </w:tcMar>
          </w:tcPr>
          <w:p w14:paraId="55449A76" w14:textId="61A64C72" w:rsidR="00810334" w:rsidRPr="003613A7" w:rsidRDefault="00810334" w:rsidP="00810334">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454697" w14:textId="77777777" w:rsidR="00810334" w:rsidRDefault="00810334" w:rsidP="00810334">
            <w:pPr>
              <w:rPr>
                <w:rFonts w:eastAsia="MS Mincho"/>
                <w:sz w:val="24"/>
              </w:rPr>
            </w:pPr>
            <w:r w:rsidRPr="00CA6C71">
              <w:rPr>
                <w:rFonts w:eastAsia="MS Mincho"/>
                <w:sz w:val="24"/>
              </w:rPr>
              <w:t>Ability to work outside of normal working hours to meet the needs of the service.</w:t>
            </w:r>
          </w:p>
          <w:p w14:paraId="43E67D41" w14:textId="01BF7095" w:rsidR="008E38BD" w:rsidRPr="00CA6C71" w:rsidRDefault="008E38BD" w:rsidP="00810334">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C5C2B" w14:textId="77777777" w:rsidR="00810334" w:rsidRPr="00CA6C71" w:rsidRDefault="000F7A31" w:rsidP="00810334">
            <w:pPr>
              <w:rPr>
                <w:color w:val="000000"/>
                <w:sz w:val="24"/>
              </w:rPr>
            </w:pPr>
            <w:r w:rsidRPr="00CA6C71">
              <w:rPr>
                <w:color w:val="000000"/>
                <w:sz w:val="24"/>
              </w:rPr>
              <w:t>Application Form</w:t>
            </w:r>
          </w:p>
          <w:p w14:paraId="7C5FFF06" w14:textId="75F7E662" w:rsidR="000F7A31" w:rsidRPr="00CA6C71" w:rsidRDefault="000F7A31" w:rsidP="00810334">
            <w:pPr>
              <w:rPr>
                <w:color w:val="000000"/>
                <w:sz w:val="24"/>
              </w:rPr>
            </w:pPr>
          </w:p>
        </w:tc>
      </w:tr>
      <w:tr w:rsidR="00140209" w:rsidRPr="003613A7" w14:paraId="2D264EF1" w14:textId="77777777" w:rsidTr="0028076F">
        <w:tc>
          <w:tcPr>
            <w:tcW w:w="3097" w:type="dxa"/>
            <w:tcBorders>
              <w:left w:val="single" w:sz="4" w:space="0" w:color="auto"/>
              <w:bottom w:val="single" w:sz="4" w:space="0" w:color="auto"/>
              <w:right w:val="single" w:sz="4" w:space="0" w:color="auto"/>
            </w:tcBorders>
            <w:tcMar>
              <w:left w:w="108" w:type="dxa"/>
              <w:right w:w="108" w:type="dxa"/>
            </w:tcMar>
          </w:tcPr>
          <w:p w14:paraId="57D0EC1F" w14:textId="7C4594D8" w:rsidR="00140209" w:rsidRPr="003613A7" w:rsidRDefault="00140209" w:rsidP="00140209">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CC71C2A" w14:textId="77777777" w:rsidR="00140209" w:rsidRDefault="00140209" w:rsidP="00140209">
            <w:pPr>
              <w:rPr>
                <w:rFonts w:eastAsia="MS Mincho"/>
                <w:sz w:val="24"/>
              </w:rPr>
            </w:pPr>
            <w:r w:rsidRPr="00CA6C71">
              <w:rPr>
                <w:rFonts w:eastAsia="MS Mincho"/>
                <w:sz w:val="24"/>
              </w:rPr>
              <w:t>Ability to meet the travel requirements of the post</w:t>
            </w:r>
            <w:r w:rsidR="008E38BD">
              <w:rPr>
                <w:rFonts w:eastAsia="MS Mincho"/>
                <w:sz w:val="24"/>
              </w:rPr>
              <w:t>.</w:t>
            </w:r>
          </w:p>
          <w:p w14:paraId="04FF51F5" w14:textId="23FA7068" w:rsidR="008E38BD" w:rsidRPr="00CA6C71" w:rsidRDefault="008E38BD" w:rsidP="00140209">
            <w:pPr>
              <w:rPr>
                <w:rFonts w:eastAsia="MS Mincho"/>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7DEAC" w14:textId="080DEFF3" w:rsidR="00140209" w:rsidRPr="00CA6C71" w:rsidRDefault="00140209" w:rsidP="00140209">
            <w:pPr>
              <w:rPr>
                <w:color w:val="000000"/>
                <w:sz w:val="24"/>
              </w:rPr>
            </w:pPr>
            <w:r w:rsidRPr="00CA6C71">
              <w:rPr>
                <w:color w:val="000000"/>
                <w:sz w:val="24"/>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03E82F1F"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3D6D71">
        <w:rPr>
          <w:rFonts w:ascii="Arial" w:hAnsi="Arial" w:cs="Arial"/>
          <w:sz w:val="22"/>
          <w:szCs w:val="22"/>
        </w:rPr>
        <w:t xml:space="preserve"> S Errington</w:t>
      </w:r>
    </w:p>
    <w:p w14:paraId="03231900" w14:textId="508E7490"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3D6D71">
        <w:rPr>
          <w:rFonts w:ascii="Arial" w:hAnsi="Arial" w:cs="Arial"/>
        </w:rPr>
        <w:t xml:space="preserve"> </w:t>
      </w:r>
      <w:proofErr w:type="gramStart"/>
      <w:r w:rsidR="00AC116C">
        <w:rPr>
          <w:rFonts w:ascii="Arial" w:hAnsi="Arial" w:cs="Arial"/>
        </w:rPr>
        <w:t>3.5.24</w:t>
      </w:r>
      <w:proofErr w:type="gramEnd"/>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AAF9C" w14:textId="77777777" w:rsidR="009D358B" w:rsidRDefault="009D358B">
      <w:r>
        <w:separator/>
      </w:r>
    </w:p>
  </w:endnote>
  <w:endnote w:type="continuationSeparator" w:id="0">
    <w:p w14:paraId="7C7238EF" w14:textId="77777777" w:rsidR="009D358B" w:rsidRDefault="009D358B">
      <w:r>
        <w:continuationSeparator/>
      </w:r>
    </w:p>
  </w:endnote>
  <w:endnote w:type="continuationNotice" w:id="1">
    <w:p w14:paraId="090CE35E" w14:textId="77777777" w:rsidR="009D358B" w:rsidRDefault="009D3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BD92F" w14:textId="77777777" w:rsidR="009D358B" w:rsidRDefault="009D358B">
      <w:r>
        <w:separator/>
      </w:r>
    </w:p>
  </w:footnote>
  <w:footnote w:type="continuationSeparator" w:id="0">
    <w:p w14:paraId="14C23AF9" w14:textId="77777777" w:rsidR="009D358B" w:rsidRDefault="009D358B">
      <w:r>
        <w:continuationSeparator/>
      </w:r>
    </w:p>
  </w:footnote>
  <w:footnote w:type="continuationNotice" w:id="1">
    <w:p w14:paraId="60EE3A2F" w14:textId="77777777" w:rsidR="009D358B" w:rsidRDefault="009D35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156BB"/>
    <w:multiLevelType w:val="hybridMultilevel"/>
    <w:tmpl w:val="AD88B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20F64"/>
    <w:multiLevelType w:val="hybridMultilevel"/>
    <w:tmpl w:val="E7705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3"/>
  </w:num>
  <w:num w:numId="2" w16cid:durableId="1516337016">
    <w:abstractNumId w:val="3"/>
  </w:num>
  <w:num w:numId="3" w16cid:durableId="171771728">
    <w:abstractNumId w:val="1"/>
  </w:num>
  <w:num w:numId="4" w16cid:durableId="1432972826">
    <w:abstractNumId w:val="2"/>
  </w:num>
  <w:num w:numId="5" w16cid:durableId="129231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657F"/>
    <w:rsid w:val="000342DF"/>
    <w:rsid w:val="00060A35"/>
    <w:rsid w:val="00061EB8"/>
    <w:rsid w:val="000B5208"/>
    <w:rsid w:val="000D3A2B"/>
    <w:rsid w:val="000E63EC"/>
    <w:rsid w:val="000F7A31"/>
    <w:rsid w:val="0010364E"/>
    <w:rsid w:val="0013008F"/>
    <w:rsid w:val="00130643"/>
    <w:rsid w:val="00140209"/>
    <w:rsid w:val="001A1407"/>
    <w:rsid w:val="001D3C95"/>
    <w:rsid w:val="001D5BBA"/>
    <w:rsid w:val="00232310"/>
    <w:rsid w:val="00234CFA"/>
    <w:rsid w:val="00241E42"/>
    <w:rsid w:val="00252CB3"/>
    <w:rsid w:val="0027180F"/>
    <w:rsid w:val="002722A9"/>
    <w:rsid w:val="00272418"/>
    <w:rsid w:val="00292FC9"/>
    <w:rsid w:val="002A6C91"/>
    <w:rsid w:val="002B5180"/>
    <w:rsid w:val="002B79EF"/>
    <w:rsid w:val="002D5AB5"/>
    <w:rsid w:val="002E2F87"/>
    <w:rsid w:val="002E432A"/>
    <w:rsid w:val="002E4BFF"/>
    <w:rsid w:val="00325F6F"/>
    <w:rsid w:val="00342FA3"/>
    <w:rsid w:val="00370F40"/>
    <w:rsid w:val="003969B2"/>
    <w:rsid w:val="003D6D71"/>
    <w:rsid w:val="003E5AF9"/>
    <w:rsid w:val="00402BDE"/>
    <w:rsid w:val="00403149"/>
    <w:rsid w:val="00432FAC"/>
    <w:rsid w:val="004504EC"/>
    <w:rsid w:val="00461DC7"/>
    <w:rsid w:val="0047130F"/>
    <w:rsid w:val="00490744"/>
    <w:rsid w:val="00490893"/>
    <w:rsid w:val="004C3B6F"/>
    <w:rsid w:val="004E174D"/>
    <w:rsid w:val="005175B2"/>
    <w:rsid w:val="00545E80"/>
    <w:rsid w:val="00560ABA"/>
    <w:rsid w:val="005641EA"/>
    <w:rsid w:val="00585691"/>
    <w:rsid w:val="005A09ED"/>
    <w:rsid w:val="005A6A4C"/>
    <w:rsid w:val="0061396F"/>
    <w:rsid w:val="006303EA"/>
    <w:rsid w:val="006439B4"/>
    <w:rsid w:val="00647B5D"/>
    <w:rsid w:val="00684C79"/>
    <w:rsid w:val="006A3D80"/>
    <w:rsid w:val="006D0526"/>
    <w:rsid w:val="006D44E2"/>
    <w:rsid w:val="006D503E"/>
    <w:rsid w:val="006D653A"/>
    <w:rsid w:val="00713D51"/>
    <w:rsid w:val="00724DF4"/>
    <w:rsid w:val="00731168"/>
    <w:rsid w:val="007A68E9"/>
    <w:rsid w:val="007B3E88"/>
    <w:rsid w:val="007C342C"/>
    <w:rsid w:val="007C66E1"/>
    <w:rsid w:val="007C7812"/>
    <w:rsid w:val="007C7BD6"/>
    <w:rsid w:val="00810334"/>
    <w:rsid w:val="008368FA"/>
    <w:rsid w:val="0084546C"/>
    <w:rsid w:val="00852645"/>
    <w:rsid w:val="008752CE"/>
    <w:rsid w:val="00884A99"/>
    <w:rsid w:val="008B3F87"/>
    <w:rsid w:val="008B4AE1"/>
    <w:rsid w:val="008E38BD"/>
    <w:rsid w:val="00916916"/>
    <w:rsid w:val="0093756D"/>
    <w:rsid w:val="00940EB1"/>
    <w:rsid w:val="00941818"/>
    <w:rsid w:val="00943EC6"/>
    <w:rsid w:val="0096212A"/>
    <w:rsid w:val="009626D5"/>
    <w:rsid w:val="0096389C"/>
    <w:rsid w:val="0096649C"/>
    <w:rsid w:val="009B43EA"/>
    <w:rsid w:val="009D358B"/>
    <w:rsid w:val="009D3CCB"/>
    <w:rsid w:val="009D5DFC"/>
    <w:rsid w:val="009F4808"/>
    <w:rsid w:val="00A268A6"/>
    <w:rsid w:val="00A44F36"/>
    <w:rsid w:val="00A556AF"/>
    <w:rsid w:val="00A60724"/>
    <w:rsid w:val="00A910FB"/>
    <w:rsid w:val="00AB6190"/>
    <w:rsid w:val="00AB7599"/>
    <w:rsid w:val="00AC116C"/>
    <w:rsid w:val="00AD5FB8"/>
    <w:rsid w:val="00B077D7"/>
    <w:rsid w:val="00B07BDD"/>
    <w:rsid w:val="00B30DED"/>
    <w:rsid w:val="00B34330"/>
    <w:rsid w:val="00B37718"/>
    <w:rsid w:val="00B62FF2"/>
    <w:rsid w:val="00BA523A"/>
    <w:rsid w:val="00BC1B55"/>
    <w:rsid w:val="00BC79E2"/>
    <w:rsid w:val="00C112A4"/>
    <w:rsid w:val="00C23E50"/>
    <w:rsid w:val="00C5204B"/>
    <w:rsid w:val="00C57DDB"/>
    <w:rsid w:val="00C87CEA"/>
    <w:rsid w:val="00C92B84"/>
    <w:rsid w:val="00CA6869"/>
    <w:rsid w:val="00CA6C71"/>
    <w:rsid w:val="00CE10C6"/>
    <w:rsid w:val="00D10762"/>
    <w:rsid w:val="00D21500"/>
    <w:rsid w:val="00D47B4C"/>
    <w:rsid w:val="00D77FEB"/>
    <w:rsid w:val="00D803BE"/>
    <w:rsid w:val="00D97B7E"/>
    <w:rsid w:val="00DD7E17"/>
    <w:rsid w:val="00E14B7C"/>
    <w:rsid w:val="00E565F0"/>
    <w:rsid w:val="00EF5F3E"/>
    <w:rsid w:val="00F10169"/>
    <w:rsid w:val="00F11013"/>
    <w:rsid w:val="00F32ACF"/>
    <w:rsid w:val="00F53F11"/>
    <w:rsid w:val="00F659D1"/>
    <w:rsid w:val="00F840E8"/>
    <w:rsid w:val="00FB4D90"/>
    <w:rsid w:val="00FE78E2"/>
    <w:rsid w:val="00FF1D6C"/>
    <w:rsid w:val="00FF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2B5180"/>
    <w:rPr>
      <w:rFonts w:ascii="Arial" w:hAnsi="Arial" w:cs="Arial"/>
      <w:sz w:val="22"/>
      <w:szCs w:val="24"/>
      <w:lang w:eastAsia="en-US"/>
    </w:rPr>
  </w:style>
  <w:style w:type="character" w:styleId="CommentReference">
    <w:name w:val="annotation reference"/>
    <w:basedOn w:val="DefaultParagraphFont"/>
    <w:uiPriority w:val="99"/>
    <w:semiHidden/>
    <w:unhideWhenUsed/>
    <w:rsid w:val="00D47B4C"/>
    <w:rPr>
      <w:sz w:val="16"/>
      <w:szCs w:val="16"/>
    </w:rPr>
  </w:style>
  <w:style w:type="paragraph" w:styleId="CommentText">
    <w:name w:val="annotation text"/>
    <w:basedOn w:val="Normal"/>
    <w:link w:val="CommentTextChar"/>
    <w:uiPriority w:val="99"/>
    <w:unhideWhenUsed/>
    <w:rsid w:val="00D47B4C"/>
    <w:rPr>
      <w:sz w:val="20"/>
      <w:szCs w:val="20"/>
    </w:rPr>
  </w:style>
  <w:style w:type="character" w:customStyle="1" w:styleId="CommentTextChar">
    <w:name w:val="Comment Text Char"/>
    <w:basedOn w:val="DefaultParagraphFont"/>
    <w:link w:val="CommentText"/>
    <w:uiPriority w:val="99"/>
    <w:rsid w:val="00D47B4C"/>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D47B4C"/>
    <w:rPr>
      <w:b/>
      <w:bCs/>
    </w:rPr>
  </w:style>
  <w:style w:type="character" w:customStyle="1" w:styleId="CommentSubjectChar">
    <w:name w:val="Comment Subject Char"/>
    <w:basedOn w:val="CommentTextChar"/>
    <w:link w:val="CommentSubject"/>
    <w:uiPriority w:val="99"/>
    <w:semiHidden/>
    <w:rsid w:val="00D47B4C"/>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E200883E2895439E74E1590F99A114" ma:contentTypeVersion="20" ma:contentTypeDescription="Create a new document." ma:contentTypeScope="" ma:versionID="84b3fec191832bf0832d7792fe4339e3">
  <xsd:schema xmlns:xsd="http://www.w3.org/2001/XMLSchema" xmlns:xs="http://www.w3.org/2001/XMLSchema" xmlns:p="http://schemas.microsoft.com/office/2006/metadata/properties" xmlns:ns2="f816af5a-d6bc-4e07-a6a8-86fc6c95bc2e" xmlns:ns3="e28f4835-02a9-4d52-adfb-106ab5ad9c68" xmlns:ns4="0862de27-bf98-42c3-9af4-81ee2ef416fb" targetNamespace="http://schemas.microsoft.com/office/2006/metadata/properties" ma:root="true" ma:fieldsID="45596cb78fbd03fe9c43d895e191bf27" ns2:_="" ns3:_="" ns4:_="">
    <xsd:import namespace="f816af5a-d6bc-4e07-a6a8-86fc6c95bc2e"/>
    <xsd:import namespace="e28f4835-02a9-4d52-adfb-106ab5ad9c6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4:TaxCatchAll" minOccurs="0"/>
                <xsd:element ref="ns2:lcf76f155ced4ddcb4097134ff3c332f" minOccurs="0"/>
                <xsd:element ref="ns2:Imag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af5a-d6bc-4e07-a6a8-86fc6c95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Thumbnail"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f4835-02a9-4d52-adfb-106ab5ad9c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6f3c2a-38d4-40d5-af27-a5197b98ac6b}" ma:internalName="TaxCatchAll" ma:showField="CatchAllData" ma:web="e28f4835-02a9-4d52-adfb-106ab5ad9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55018F-E516-4022-A729-5390EE06B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af5a-d6bc-4e07-a6a8-86fc6c95bc2e"/>
    <ds:schemaRef ds:uri="e28f4835-02a9-4d52-adfb-106ab5ad9c6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2024-05-08T10:21:00Z</dcterms:created>
  <dcterms:modified xsi:type="dcterms:W3CDTF">2024-05-08T10:21:00Z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