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Default="00C23E50" w:rsidP="00C23E50">
      <w:pPr>
        <w:ind w:right="180"/>
      </w:pPr>
    </w:p>
    <w:p w14:paraId="09E06F56" w14:textId="77777777" w:rsidR="00341A5A" w:rsidRPr="0065173B" w:rsidRDefault="00341A5A" w:rsidP="00C23E50">
      <w:pPr>
        <w:ind w:right="180"/>
      </w:pPr>
    </w:p>
    <w:p w14:paraId="312872EE" w14:textId="10BE5C42" w:rsidR="00C23E50" w:rsidRPr="00234CFA" w:rsidRDefault="00C23E50" w:rsidP="00C23E50">
      <w:pPr>
        <w:tabs>
          <w:tab w:val="left" w:pos="2694"/>
        </w:tabs>
        <w:ind w:left="1440" w:hanging="1440"/>
        <w:rPr>
          <w:b/>
          <w:bCs/>
          <w:sz w:val="24"/>
        </w:rPr>
      </w:pPr>
      <w:r w:rsidRPr="00234CFA">
        <w:rPr>
          <w:b/>
          <w:bCs/>
          <w:sz w:val="24"/>
        </w:rPr>
        <w:t xml:space="preserve">Job title: </w:t>
      </w:r>
      <w:r w:rsidR="00916037" w:rsidRPr="00BF7377">
        <w:rPr>
          <w:b/>
          <w:bCs/>
          <w:sz w:val="24"/>
        </w:rPr>
        <w:t>Visitor Services Assistant</w:t>
      </w:r>
    </w:p>
    <w:p w14:paraId="77CDF1BE" w14:textId="77777777" w:rsidR="00C23E50" w:rsidRDefault="00C23E50" w:rsidP="00C23E50">
      <w:pPr>
        <w:ind w:right="180"/>
      </w:pPr>
    </w:p>
    <w:p w14:paraId="0E5FFEE1" w14:textId="77777777" w:rsidR="00341A5A" w:rsidRDefault="00341A5A"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p w14:paraId="4CB44277" w14:textId="77777777" w:rsidR="00A53D27" w:rsidRPr="00234CFA" w:rsidRDefault="00A53D27" w:rsidP="00C23E50">
      <w:pPr>
        <w:rPr>
          <w:rFonts w:ascii="Calibri" w:hAnsi="Calibri" w:cs="Calibri"/>
          <w:color w:val="000000"/>
          <w:sz w:val="18"/>
          <w:szCs w:val="18"/>
        </w:rPr>
      </w:pP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6A1C6A" w14:paraId="784964DE" w14:textId="77777777" w:rsidTr="005C44D9">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FD27E8" w:rsidRDefault="00C23E50" w:rsidP="005C44D9">
            <w:pPr>
              <w:jc w:val="center"/>
              <w:rPr>
                <w:color w:val="000000"/>
                <w:szCs w:val="22"/>
              </w:rPr>
            </w:pPr>
            <w:r w:rsidRPr="00FD27E8">
              <w:rPr>
                <w:b/>
                <w:color w:val="000000"/>
                <w:szCs w:val="22"/>
              </w:rPr>
              <w:t>Essential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Pr="00FD27E8" w:rsidRDefault="00C23E50" w:rsidP="005C44D9">
            <w:pPr>
              <w:jc w:val="center"/>
              <w:rPr>
                <w:color w:val="000000"/>
                <w:szCs w:val="22"/>
              </w:rPr>
            </w:pPr>
            <w:r w:rsidRPr="00FD27E8">
              <w:rPr>
                <w:b/>
                <w:color w:val="000000"/>
                <w:szCs w:val="22"/>
              </w:rPr>
              <w:t>Method of Assessment</w:t>
            </w:r>
          </w:p>
        </w:tc>
      </w:tr>
      <w:tr w:rsidR="00241E42" w:rsidRPr="006A1C6A" w14:paraId="492752A0" w14:textId="77777777" w:rsidTr="007C7BD6">
        <w:trPr>
          <w:trHeight w:val="284"/>
        </w:trPr>
        <w:tc>
          <w:tcPr>
            <w:tcW w:w="3097"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6A1C6A" w:rsidRDefault="00C23E50" w:rsidP="005C44D9">
            <w:pPr>
              <w:rPr>
                <w:b/>
                <w:bCs/>
                <w:sz w:val="24"/>
              </w:rPr>
            </w:pPr>
            <w:r w:rsidRPr="006A1C6A">
              <w:rPr>
                <w:b/>
                <w:bCs/>
                <w:sz w:val="24"/>
              </w:rPr>
              <w:t xml:space="preserve">Qualifications / </w:t>
            </w:r>
          </w:p>
          <w:p w14:paraId="1414E5B4" w14:textId="77777777" w:rsidR="00C23E50" w:rsidRPr="006A1C6A" w:rsidRDefault="00C23E50" w:rsidP="005C44D9">
            <w:pPr>
              <w:rPr>
                <w:b/>
                <w:bCs/>
                <w:sz w:val="24"/>
              </w:rPr>
            </w:pPr>
            <w:r w:rsidRPr="006A1C6A">
              <w:rPr>
                <w:b/>
                <w:bCs/>
                <w:sz w:val="24"/>
              </w:rPr>
              <w:t>Professional Registration/</w:t>
            </w:r>
          </w:p>
          <w:p w14:paraId="4FFBE87B" w14:textId="4F515C0F" w:rsidR="00C23E50" w:rsidRPr="006A1C6A" w:rsidRDefault="00C23E50" w:rsidP="00E148EF">
            <w:pPr>
              <w:rPr>
                <w:b/>
                <w:bCs/>
                <w:i/>
                <w:iCs/>
                <w:sz w:val="24"/>
              </w:rPr>
            </w:pPr>
            <w:r w:rsidRPr="006A1C6A">
              <w:rPr>
                <w:b/>
                <w:bCs/>
                <w:sz w:val="24"/>
              </w:rPr>
              <w:t>Membership</w:t>
            </w: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6BAB04A" w14:textId="77777777" w:rsidR="00C23E50" w:rsidRDefault="00E03A56" w:rsidP="00E03A56">
            <w:pPr>
              <w:rPr>
                <w:color w:val="000000"/>
                <w:sz w:val="24"/>
              </w:rPr>
            </w:pPr>
            <w:r w:rsidRPr="006A1C6A">
              <w:rPr>
                <w:color w:val="000000"/>
                <w:sz w:val="24"/>
              </w:rPr>
              <w:t>Level 2 Maths and English or equivalent e.g. GCSE Grade 4 (C) or above, O Level Grade C or above</w:t>
            </w:r>
          </w:p>
          <w:p w14:paraId="0E129219" w14:textId="66665762" w:rsidR="00BF7377" w:rsidRPr="006A1C6A" w:rsidRDefault="00BF7377" w:rsidP="00E03A5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2441E5D8" w:rsidR="00C23E50" w:rsidRPr="006A1C6A" w:rsidRDefault="00EF41B9" w:rsidP="007C7BD6">
            <w:pPr>
              <w:rPr>
                <w:color w:val="000000"/>
                <w:sz w:val="24"/>
              </w:rPr>
            </w:pPr>
            <w:r w:rsidRPr="006A1C6A">
              <w:rPr>
                <w:color w:val="000000"/>
                <w:sz w:val="24"/>
              </w:rPr>
              <w:t>Application Form/Interview</w:t>
            </w:r>
          </w:p>
        </w:tc>
      </w:tr>
      <w:tr w:rsidR="00241E42" w:rsidRPr="006A1C6A" w14:paraId="6552FAAC" w14:textId="77777777" w:rsidTr="007C7BD6">
        <w:trPr>
          <w:trHeight w:val="28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6A1C6A" w:rsidRDefault="00C23E50" w:rsidP="005C44D9">
            <w:pPr>
              <w:rPr>
                <w:sz w:val="24"/>
              </w:rPr>
            </w:pPr>
            <w:r w:rsidRPr="006A1C6A">
              <w:rPr>
                <w:b/>
                <w:bCs/>
                <w:sz w:val="24"/>
              </w:rPr>
              <w:t>Experience</w:t>
            </w:r>
          </w:p>
          <w:p w14:paraId="11240C5B" w14:textId="77777777" w:rsidR="00C23E50" w:rsidRPr="006A1C6A" w:rsidRDefault="00C23E50" w:rsidP="005C44D9">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42CC4BC" w14:textId="77777777" w:rsidR="00BF7377" w:rsidRDefault="00982262" w:rsidP="00BF7377">
            <w:pPr>
              <w:rPr>
                <w:color w:val="000000"/>
                <w:sz w:val="24"/>
              </w:rPr>
            </w:pPr>
            <w:r w:rsidRPr="006A1C6A">
              <w:rPr>
                <w:color w:val="000000"/>
                <w:sz w:val="24"/>
              </w:rPr>
              <w:t>Previous experience of working in a customer service role, preferably within a visitor attraction, museum or heritage environment</w:t>
            </w:r>
          </w:p>
          <w:p w14:paraId="70BA763C" w14:textId="77777777" w:rsidR="00A57D55" w:rsidRDefault="00A57D55" w:rsidP="00BF7377">
            <w:pPr>
              <w:rPr>
                <w:color w:val="000000"/>
                <w:sz w:val="24"/>
              </w:rPr>
            </w:pPr>
          </w:p>
          <w:p w14:paraId="3C56D734" w14:textId="77777777" w:rsidR="00A3170E" w:rsidRDefault="00A3170E" w:rsidP="00A3170E">
            <w:pPr>
              <w:rPr>
                <w:sz w:val="24"/>
              </w:rPr>
            </w:pPr>
            <w:r w:rsidRPr="006A1C6A">
              <w:rPr>
                <w:sz w:val="24"/>
              </w:rPr>
              <w:t>Experience of confidently promoting and upselling products, offers and experiences</w:t>
            </w:r>
          </w:p>
          <w:p w14:paraId="2EFAC81D" w14:textId="7BF095BB" w:rsidR="00A3170E" w:rsidRPr="006A1C6A" w:rsidRDefault="00A3170E" w:rsidP="00BF7377">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BE4B5F" w14:textId="77777777" w:rsidR="00C32C91" w:rsidRPr="006A1C6A" w:rsidRDefault="00C32C91" w:rsidP="00C32C91">
            <w:pPr>
              <w:rPr>
                <w:color w:val="000000"/>
                <w:sz w:val="24"/>
              </w:rPr>
            </w:pPr>
            <w:r w:rsidRPr="006A1C6A">
              <w:rPr>
                <w:color w:val="000000"/>
                <w:sz w:val="24"/>
              </w:rPr>
              <w:t>Application Form/Interview</w:t>
            </w:r>
          </w:p>
          <w:p w14:paraId="3EE7FFF4" w14:textId="77777777" w:rsidR="00C23E50" w:rsidRPr="006A1C6A" w:rsidRDefault="00C23E50" w:rsidP="007C7BD6">
            <w:pPr>
              <w:rPr>
                <w:color w:val="000000"/>
                <w:sz w:val="24"/>
              </w:rPr>
            </w:pPr>
          </w:p>
        </w:tc>
      </w:tr>
      <w:tr w:rsidR="00241E42" w:rsidRPr="006A1C6A"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C23E50" w:rsidRPr="006A1C6A" w:rsidRDefault="00C23E50" w:rsidP="005C44D9">
            <w:pPr>
              <w:rPr>
                <w:b/>
                <w:bCs/>
                <w:sz w:val="24"/>
              </w:rPr>
            </w:pPr>
            <w:bookmarkStart w:id="1" w:name="_Hlk92295067"/>
            <w:r w:rsidRPr="006A1C6A">
              <w:rPr>
                <w:b/>
                <w:bCs/>
                <w:sz w:val="24"/>
              </w:rPr>
              <w:t xml:space="preserve">Skills, Knowledge, Ability (including ability </w:t>
            </w:r>
          </w:p>
          <w:p w14:paraId="2FAEF0FB" w14:textId="77777777" w:rsidR="00C23E50" w:rsidRPr="006A1C6A" w:rsidRDefault="00C23E50" w:rsidP="005C44D9">
            <w:pPr>
              <w:rPr>
                <w:b/>
                <w:bCs/>
                <w:sz w:val="24"/>
              </w:rPr>
            </w:pPr>
            <w:r w:rsidRPr="006A1C6A">
              <w:rPr>
                <w:b/>
                <w:bCs/>
                <w:sz w:val="24"/>
              </w:rPr>
              <w:t>to develop knowledge,</w:t>
            </w:r>
          </w:p>
          <w:p w14:paraId="655F9A6F" w14:textId="42A77F52" w:rsidR="00C23E50" w:rsidRPr="006A1C6A" w:rsidRDefault="00C23E50" w:rsidP="005C44D9">
            <w:pPr>
              <w:rPr>
                <w:b/>
                <w:bCs/>
                <w:sz w:val="24"/>
              </w:rPr>
            </w:pPr>
            <w:r w:rsidRPr="006A1C6A">
              <w:rPr>
                <w:b/>
                <w:bCs/>
                <w:sz w:val="24"/>
              </w:rPr>
              <w:t>skill or experience)</w:t>
            </w:r>
          </w:p>
          <w:p w14:paraId="1FB47895" w14:textId="77777777" w:rsidR="00C23E50" w:rsidRPr="006A1C6A" w:rsidRDefault="00C23E50" w:rsidP="005C44D9">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F8364B7" w14:textId="77777777" w:rsidR="00C23E50" w:rsidRDefault="00284968" w:rsidP="007C7BD6">
            <w:pPr>
              <w:rPr>
                <w:color w:val="000000"/>
                <w:sz w:val="24"/>
              </w:rPr>
            </w:pPr>
            <w:r w:rsidRPr="006A1C6A">
              <w:rPr>
                <w:color w:val="000000"/>
                <w:sz w:val="24"/>
              </w:rPr>
              <w:t>Excellent customer service skills with ability to meet customer expectations and requests ensuring visitors have a quality and enjoyable experience</w:t>
            </w:r>
          </w:p>
          <w:p w14:paraId="337FC7DA" w14:textId="77777777" w:rsidR="000F2CDB" w:rsidRDefault="000F2CDB" w:rsidP="007C7BD6">
            <w:pPr>
              <w:rPr>
                <w:color w:val="000000"/>
                <w:sz w:val="24"/>
              </w:rPr>
            </w:pPr>
          </w:p>
          <w:p w14:paraId="0AA3BFA5" w14:textId="77777777" w:rsidR="000F2CDB" w:rsidRDefault="000F2CDB" w:rsidP="000F2CDB">
            <w:pPr>
              <w:rPr>
                <w:color w:val="000000"/>
                <w:sz w:val="24"/>
              </w:rPr>
            </w:pPr>
            <w:r w:rsidRPr="006A1C6A">
              <w:rPr>
                <w:color w:val="000000"/>
                <w:sz w:val="24"/>
              </w:rPr>
              <w:t>Demonstrates a genuine desire to work with and serve the public</w:t>
            </w:r>
          </w:p>
          <w:p w14:paraId="60D12051" w14:textId="77777777" w:rsidR="000F2CDB" w:rsidRDefault="000F2CDB" w:rsidP="007C7BD6">
            <w:pPr>
              <w:rPr>
                <w:color w:val="000000"/>
                <w:sz w:val="24"/>
              </w:rPr>
            </w:pPr>
          </w:p>
          <w:p w14:paraId="76CC4ED9" w14:textId="16F9D019" w:rsidR="000F2CDB" w:rsidRDefault="000F2CDB" w:rsidP="007C7BD6">
            <w:pPr>
              <w:rPr>
                <w:color w:val="000000"/>
                <w:sz w:val="24"/>
              </w:rPr>
            </w:pPr>
            <w:r w:rsidRPr="006A1C6A">
              <w:rPr>
                <w:color w:val="000000"/>
                <w:sz w:val="24"/>
              </w:rPr>
              <w:t>Able to act with professionalism, confidence and resilience when dealing with difficult situations and understanding when to escalate to senior staff</w:t>
            </w:r>
          </w:p>
          <w:p w14:paraId="6982A0F3" w14:textId="57B2A0AB" w:rsidR="00A57D55" w:rsidRPr="006A1C6A" w:rsidRDefault="00A57D55"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CDD02" w14:textId="77777777" w:rsidR="00C32C91" w:rsidRPr="006A1C6A" w:rsidRDefault="00C32C91" w:rsidP="00C32C91">
            <w:pPr>
              <w:rPr>
                <w:color w:val="000000"/>
                <w:sz w:val="24"/>
              </w:rPr>
            </w:pPr>
            <w:r w:rsidRPr="006A1C6A">
              <w:rPr>
                <w:color w:val="000000"/>
                <w:sz w:val="24"/>
              </w:rPr>
              <w:t>Application Form/Interview</w:t>
            </w:r>
          </w:p>
          <w:p w14:paraId="79D1BE9A" w14:textId="77777777" w:rsidR="00C23E50" w:rsidRPr="006A1C6A" w:rsidRDefault="00C23E50" w:rsidP="007C7BD6">
            <w:pPr>
              <w:rPr>
                <w:color w:val="000000"/>
                <w:sz w:val="24"/>
              </w:rPr>
            </w:pPr>
          </w:p>
        </w:tc>
      </w:tr>
      <w:tr w:rsidR="00241E42" w:rsidRPr="006A1C6A"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C23E50" w:rsidRPr="006A1C6A" w:rsidRDefault="00C23E50" w:rsidP="005C44D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EEEB7BB" w14:textId="77777777" w:rsidR="00C23E50" w:rsidRDefault="00876F07" w:rsidP="007C7BD6">
            <w:pPr>
              <w:rPr>
                <w:sz w:val="24"/>
              </w:rPr>
            </w:pPr>
            <w:r w:rsidRPr="006A1C6A">
              <w:rPr>
                <w:color w:val="000000"/>
                <w:sz w:val="24"/>
              </w:rPr>
              <w:t xml:space="preserve">Ability to develop knowledge of the culture and heritage environment </w:t>
            </w:r>
            <w:r w:rsidRPr="006A1C6A">
              <w:rPr>
                <w:sz w:val="24"/>
              </w:rPr>
              <w:t>and awareness of wider economic regeneration agenda</w:t>
            </w:r>
          </w:p>
          <w:p w14:paraId="31EAE7BD" w14:textId="290EA6F5" w:rsidR="00A268E2" w:rsidRPr="006A1C6A" w:rsidRDefault="00A268E2"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5D8CA9" w14:textId="77777777" w:rsidR="00C32C91" w:rsidRPr="006A1C6A" w:rsidRDefault="00C32C91" w:rsidP="00C32C91">
            <w:pPr>
              <w:rPr>
                <w:color w:val="000000"/>
                <w:sz w:val="24"/>
              </w:rPr>
            </w:pPr>
            <w:r w:rsidRPr="006A1C6A">
              <w:rPr>
                <w:color w:val="000000"/>
                <w:sz w:val="24"/>
              </w:rPr>
              <w:t>Application Form/Interview</w:t>
            </w:r>
          </w:p>
          <w:p w14:paraId="0A35F698" w14:textId="77777777" w:rsidR="00C23E50" w:rsidRPr="006A1C6A" w:rsidRDefault="00C23E50" w:rsidP="007C7BD6">
            <w:pPr>
              <w:rPr>
                <w:color w:val="000000"/>
                <w:sz w:val="24"/>
              </w:rPr>
            </w:pPr>
          </w:p>
        </w:tc>
      </w:tr>
      <w:tr w:rsidR="00241E42" w:rsidRPr="006A1C6A"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C23E50" w:rsidRPr="006A1C6A" w:rsidRDefault="00C23E50" w:rsidP="005C44D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40D952F" w14:textId="77777777" w:rsidR="00C23E50" w:rsidRDefault="00EF17F8" w:rsidP="007C7BD6">
            <w:pPr>
              <w:rPr>
                <w:sz w:val="24"/>
              </w:rPr>
            </w:pPr>
            <w:r w:rsidRPr="006A1C6A">
              <w:rPr>
                <w:sz w:val="24"/>
              </w:rPr>
              <w:t xml:space="preserve">Fluency in English with ability to communicate effectively </w:t>
            </w:r>
          </w:p>
          <w:p w14:paraId="02CEBE94" w14:textId="77777777" w:rsidR="00165E86" w:rsidRDefault="00165E86" w:rsidP="007C7BD6">
            <w:pPr>
              <w:rPr>
                <w:sz w:val="24"/>
              </w:rPr>
            </w:pPr>
          </w:p>
          <w:p w14:paraId="6353F122" w14:textId="77777777" w:rsidR="00165E86" w:rsidRDefault="00165E86" w:rsidP="00165E86">
            <w:pPr>
              <w:rPr>
                <w:color w:val="000000"/>
                <w:sz w:val="24"/>
              </w:rPr>
            </w:pPr>
            <w:r w:rsidRPr="006A1C6A">
              <w:rPr>
                <w:color w:val="000000"/>
                <w:sz w:val="24"/>
              </w:rPr>
              <w:t xml:space="preserve">Capable of listening to others to understand information and requirements </w:t>
            </w:r>
            <w:proofErr w:type="gramStart"/>
            <w:r w:rsidRPr="006A1C6A">
              <w:rPr>
                <w:color w:val="000000"/>
                <w:sz w:val="24"/>
              </w:rPr>
              <w:t>in order to</w:t>
            </w:r>
            <w:proofErr w:type="gramEnd"/>
            <w:r w:rsidRPr="006A1C6A">
              <w:rPr>
                <w:color w:val="000000"/>
                <w:sz w:val="24"/>
              </w:rPr>
              <w:t xml:space="preserve"> respond appropriately and efficiently</w:t>
            </w:r>
          </w:p>
          <w:p w14:paraId="6AC2A3F8" w14:textId="070B72FA" w:rsidR="000F2CDB" w:rsidRPr="006A1C6A" w:rsidRDefault="000F2CDB"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55D76B" w14:textId="77777777" w:rsidR="00C32C91" w:rsidRPr="006A1C6A" w:rsidRDefault="00C32C91" w:rsidP="00C32C91">
            <w:pPr>
              <w:rPr>
                <w:color w:val="000000"/>
                <w:sz w:val="24"/>
              </w:rPr>
            </w:pPr>
            <w:r w:rsidRPr="006A1C6A">
              <w:rPr>
                <w:color w:val="000000"/>
                <w:sz w:val="24"/>
              </w:rPr>
              <w:t>Application Form/Interview</w:t>
            </w:r>
          </w:p>
          <w:p w14:paraId="0DDF3301" w14:textId="77777777" w:rsidR="00C23E50" w:rsidRPr="006A1C6A" w:rsidRDefault="00C23E50" w:rsidP="007C7BD6">
            <w:pPr>
              <w:rPr>
                <w:color w:val="000000"/>
                <w:sz w:val="24"/>
              </w:rPr>
            </w:pPr>
          </w:p>
        </w:tc>
      </w:tr>
      <w:tr w:rsidR="00241E42" w:rsidRPr="006A1C6A" w14:paraId="3C8DB718" w14:textId="77777777" w:rsidTr="004C6945">
        <w:trPr>
          <w:trHeight w:val="284"/>
        </w:trPr>
        <w:tc>
          <w:tcPr>
            <w:tcW w:w="3097" w:type="dxa"/>
            <w:vMerge/>
            <w:tcBorders>
              <w:left w:val="single" w:sz="4" w:space="0" w:color="auto"/>
              <w:right w:val="single" w:sz="4" w:space="0" w:color="auto"/>
            </w:tcBorders>
            <w:tcMar>
              <w:left w:w="108" w:type="dxa"/>
              <w:right w:w="108" w:type="dxa"/>
            </w:tcMar>
          </w:tcPr>
          <w:p w14:paraId="11E83ECA" w14:textId="77777777" w:rsidR="00C23E50" w:rsidRPr="006A1C6A" w:rsidRDefault="00C23E50" w:rsidP="005C44D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542E3B4" w14:textId="77777777" w:rsidR="00B23C7F" w:rsidRDefault="00B93757" w:rsidP="007C7BD6">
            <w:pPr>
              <w:rPr>
                <w:color w:val="000000"/>
                <w:sz w:val="24"/>
              </w:rPr>
            </w:pPr>
            <w:r w:rsidRPr="006A1C6A">
              <w:rPr>
                <w:color w:val="000000"/>
                <w:sz w:val="24"/>
              </w:rPr>
              <w:t>Good</w:t>
            </w:r>
            <w:r w:rsidR="00B23C7F">
              <w:rPr>
                <w:color w:val="000000"/>
                <w:sz w:val="24"/>
              </w:rPr>
              <w:t>:</w:t>
            </w:r>
          </w:p>
          <w:p w14:paraId="2314D16D" w14:textId="4E2D4A8C" w:rsidR="00C23E50" w:rsidRDefault="00B23C7F" w:rsidP="007C7BD6">
            <w:pPr>
              <w:rPr>
                <w:color w:val="000000"/>
                <w:sz w:val="24"/>
              </w:rPr>
            </w:pPr>
            <w:r>
              <w:rPr>
                <w:color w:val="000000"/>
                <w:sz w:val="24"/>
              </w:rPr>
              <w:t>-N</w:t>
            </w:r>
            <w:r w:rsidR="00B93757" w:rsidRPr="006A1C6A">
              <w:rPr>
                <w:color w:val="000000"/>
                <w:sz w:val="24"/>
              </w:rPr>
              <w:t>umeracy skills and a keen eye for detail</w:t>
            </w:r>
          </w:p>
          <w:p w14:paraId="5783C11A" w14:textId="434731F0" w:rsidR="00B23C7F" w:rsidRDefault="00B23C7F" w:rsidP="007C7BD6">
            <w:pPr>
              <w:rPr>
                <w:color w:val="000000"/>
                <w:sz w:val="24"/>
              </w:rPr>
            </w:pPr>
            <w:r>
              <w:rPr>
                <w:color w:val="000000"/>
                <w:sz w:val="24"/>
              </w:rPr>
              <w:t>-</w:t>
            </w:r>
            <w:r w:rsidRPr="006A1C6A">
              <w:rPr>
                <w:color w:val="000000"/>
                <w:sz w:val="24"/>
              </w:rPr>
              <w:t xml:space="preserve"> IT skills with knowledge of Microsoft Office applications and the ability to develop knowledge of using retail, event management and ticketing software and other technologies</w:t>
            </w:r>
            <w:r>
              <w:rPr>
                <w:color w:val="000000"/>
                <w:sz w:val="24"/>
              </w:rPr>
              <w:t>.</w:t>
            </w:r>
          </w:p>
          <w:p w14:paraId="15BD7964" w14:textId="477BD031" w:rsidR="00B23C7F" w:rsidRPr="006A1C6A" w:rsidRDefault="00B23C7F"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686CCE" w14:textId="77777777" w:rsidR="00C32C91" w:rsidRPr="006A1C6A" w:rsidRDefault="00C32C91" w:rsidP="00C32C91">
            <w:pPr>
              <w:rPr>
                <w:color w:val="000000"/>
                <w:sz w:val="24"/>
              </w:rPr>
            </w:pPr>
            <w:r w:rsidRPr="006A1C6A">
              <w:rPr>
                <w:color w:val="000000"/>
                <w:sz w:val="24"/>
              </w:rPr>
              <w:t>Application Form/Interview</w:t>
            </w:r>
          </w:p>
          <w:p w14:paraId="4E556197" w14:textId="77777777" w:rsidR="00C23E50" w:rsidRPr="006A1C6A" w:rsidRDefault="00C23E50" w:rsidP="007C7BD6">
            <w:pPr>
              <w:rPr>
                <w:color w:val="000000"/>
                <w:sz w:val="24"/>
              </w:rPr>
            </w:pPr>
          </w:p>
        </w:tc>
      </w:tr>
      <w:tr w:rsidR="005F4920" w:rsidRPr="006A1C6A" w14:paraId="409C0C7F" w14:textId="77777777" w:rsidTr="00BE7477">
        <w:tc>
          <w:tcPr>
            <w:tcW w:w="3097" w:type="dxa"/>
            <w:tcBorders>
              <w:left w:val="single" w:sz="4" w:space="0" w:color="auto"/>
              <w:right w:val="single" w:sz="4" w:space="0" w:color="auto"/>
            </w:tcBorders>
            <w:tcMar>
              <w:left w:w="108" w:type="dxa"/>
              <w:right w:w="108" w:type="dxa"/>
            </w:tcMar>
          </w:tcPr>
          <w:p w14:paraId="7C2065C9" w14:textId="77777777" w:rsidR="005F4920" w:rsidRPr="006A1C6A" w:rsidRDefault="005F4920" w:rsidP="005F4920">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41839" w14:textId="77777777" w:rsidR="00F940C4" w:rsidRDefault="005F4920" w:rsidP="005F4920">
            <w:pPr>
              <w:rPr>
                <w:color w:val="000000"/>
                <w:sz w:val="24"/>
              </w:rPr>
            </w:pPr>
            <w:r w:rsidRPr="006A1C6A">
              <w:rPr>
                <w:color w:val="000000"/>
                <w:sz w:val="24"/>
              </w:rPr>
              <w:t>Able to</w:t>
            </w:r>
            <w:r w:rsidR="00F940C4">
              <w:rPr>
                <w:color w:val="000000"/>
                <w:sz w:val="24"/>
              </w:rPr>
              <w:t>:</w:t>
            </w:r>
          </w:p>
          <w:p w14:paraId="1ACED09C" w14:textId="7B0A9F0D" w:rsidR="005F4920" w:rsidRDefault="00F940C4" w:rsidP="005F4920">
            <w:pPr>
              <w:rPr>
                <w:color w:val="000000"/>
                <w:sz w:val="24"/>
              </w:rPr>
            </w:pPr>
            <w:r>
              <w:rPr>
                <w:color w:val="000000"/>
                <w:sz w:val="24"/>
              </w:rPr>
              <w:t>-W</w:t>
            </w:r>
            <w:r w:rsidR="005F4920" w:rsidRPr="006A1C6A">
              <w:rPr>
                <w:color w:val="000000"/>
                <w:sz w:val="24"/>
              </w:rPr>
              <w:t>ork at height with appropriate training</w:t>
            </w:r>
          </w:p>
          <w:p w14:paraId="76E68C1B" w14:textId="5CDDA239" w:rsidR="00F940C4" w:rsidRDefault="00F940C4" w:rsidP="00F940C4">
            <w:pPr>
              <w:rPr>
                <w:color w:val="000000"/>
                <w:sz w:val="24"/>
              </w:rPr>
            </w:pPr>
            <w:r>
              <w:rPr>
                <w:color w:val="000000"/>
                <w:sz w:val="24"/>
              </w:rPr>
              <w:t>-M</w:t>
            </w:r>
            <w:r w:rsidRPr="006A1C6A">
              <w:rPr>
                <w:color w:val="000000"/>
                <w:sz w:val="24"/>
              </w:rPr>
              <w:t>ove and lift moderate to heavy loads with appropriate manual handling training</w:t>
            </w:r>
          </w:p>
          <w:p w14:paraId="50A26609" w14:textId="6940D52E" w:rsidR="00F940C4" w:rsidRDefault="00F940C4" w:rsidP="00F940C4">
            <w:pPr>
              <w:rPr>
                <w:color w:val="000000"/>
                <w:sz w:val="24"/>
              </w:rPr>
            </w:pPr>
            <w:r>
              <w:rPr>
                <w:color w:val="000000"/>
                <w:sz w:val="24"/>
              </w:rPr>
              <w:t>-U</w:t>
            </w:r>
            <w:r w:rsidRPr="006A1C6A">
              <w:rPr>
                <w:color w:val="000000"/>
                <w:sz w:val="24"/>
              </w:rPr>
              <w:t>se hand tools and carry out basic maintenance and painting tasks</w:t>
            </w:r>
          </w:p>
          <w:p w14:paraId="01EDC6A3" w14:textId="1F673729" w:rsidR="00A268E2" w:rsidRPr="006A1C6A" w:rsidRDefault="00A268E2" w:rsidP="005F4920">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E9FD03" w14:textId="35CC4F72" w:rsidR="005F4920" w:rsidRPr="006A1C6A" w:rsidRDefault="005F4920" w:rsidP="005F4920">
            <w:pPr>
              <w:rPr>
                <w:color w:val="000000"/>
                <w:sz w:val="24"/>
              </w:rPr>
            </w:pPr>
            <w:r w:rsidRPr="006A1C6A">
              <w:rPr>
                <w:color w:val="000000"/>
                <w:sz w:val="24"/>
              </w:rPr>
              <w:t>Application Form/Interview</w:t>
            </w:r>
          </w:p>
        </w:tc>
      </w:tr>
      <w:tr w:rsidR="005F4920" w:rsidRPr="006A1C6A" w14:paraId="06FF4467" w14:textId="77777777" w:rsidTr="00BE7477">
        <w:tc>
          <w:tcPr>
            <w:tcW w:w="3097" w:type="dxa"/>
            <w:tcBorders>
              <w:left w:val="single" w:sz="4" w:space="0" w:color="auto"/>
              <w:bottom w:val="single" w:sz="4" w:space="0" w:color="auto"/>
              <w:right w:val="single" w:sz="4" w:space="0" w:color="auto"/>
            </w:tcBorders>
            <w:tcMar>
              <w:left w:w="108" w:type="dxa"/>
              <w:right w:w="108" w:type="dxa"/>
            </w:tcMar>
          </w:tcPr>
          <w:p w14:paraId="5CB65F87" w14:textId="77777777" w:rsidR="005F4920" w:rsidRPr="006A1C6A" w:rsidRDefault="005F4920" w:rsidP="005F4920">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3DB12AA" w14:textId="77777777" w:rsidR="006506B3" w:rsidRDefault="005F4920" w:rsidP="005F4920">
            <w:pPr>
              <w:rPr>
                <w:color w:val="000000"/>
                <w:sz w:val="24"/>
              </w:rPr>
            </w:pPr>
            <w:r w:rsidRPr="006A1C6A">
              <w:rPr>
                <w:color w:val="000000"/>
                <w:sz w:val="24"/>
              </w:rPr>
              <w:t>Ability to</w:t>
            </w:r>
            <w:r w:rsidR="006506B3">
              <w:rPr>
                <w:color w:val="000000"/>
                <w:sz w:val="24"/>
              </w:rPr>
              <w:t>:</w:t>
            </w:r>
          </w:p>
          <w:p w14:paraId="31B43BCA" w14:textId="68542C86" w:rsidR="005F4920" w:rsidRDefault="006506B3" w:rsidP="005F4920">
            <w:pPr>
              <w:rPr>
                <w:color w:val="000000"/>
                <w:sz w:val="24"/>
              </w:rPr>
            </w:pPr>
            <w:r>
              <w:rPr>
                <w:color w:val="000000"/>
                <w:sz w:val="24"/>
              </w:rPr>
              <w:t>-D</w:t>
            </w:r>
            <w:r w:rsidR="005F4920" w:rsidRPr="006A1C6A">
              <w:rPr>
                <w:color w:val="000000"/>
                <w:sz w:val="24"/>
              </w:rPr>
              <w:t>evelop knowledge of good health &amp; safety working practices including identifying and reporting hazards following standard operating procedures and risk assessment</w:t>
            </w:r>
          </w:p>
          <w:p w14:paraId="676870E4" w14:textId="3D1ACA14" w:rsidR="00E61058" w:rsidRDefault="00E61058" w:rsidP="00E61058">
            <w:pPr>
              <w:rPr>
                <w:color w:val="000000" w:themeColor="text1"/>
                <w:sz w:val="24"/>
              </w:rPr>
            </w:pPr>
            <w:r>
              <w:rPr>
                <w:color w:val="000000" w:themeColor="text1"/>
                <w:sz w:val="24"/>
              </w:rPr>
              <w:t>-A</w:t>
            </w:r>
            <w:r w:rsidRPr="006A1C6A">
              <w:rPr>
                <w:color w:val="000000" w:themeColor="text1"/>
                <w:sz w:val="24"/>
              </w:rPr>
              <w:t xml:space="preserve">ssist and protect staff and visitors in </w:t>
            </w:r>
            <w:proofErr w:type="gramStart"/>
            <w:r w:rsidRPr="006A1C6A">
              <w:rPr>
                <w:color w:val="000000" w:themeColor="text1"/>
                <w:sz w:val="24"/>
              </w:rPr>
              <w:t>an emergency situation</w:t>
            </w:r>
            <w:proofErr w:type="gramEnd"/>
            <w:r>
              <w:rPr>
                <w:color w:val="000000" w:themeColor="text1"/>
                <w:sz w:val="24"/>
              </w:rPr>
              <w:t xml:space="preserve">, reporting any safeguarding concerns immediately </w:t>
            </w:r>
          </w:p>
          <w:p w14:paraId="5B7B9B41" w14:textId="1504BC0F" w:rsidR="00F940C4" w:rsidRPr="006A1C6A" w:rsidRDefault="00F940C4" w:rsidP="005F4920">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FFE4F4" w14:textId="605277F2" w:rsidR="005F4920" w:rsidRPr="006A1C6A" w:rsidRDefault="005F4920" w:rsidP="005F4920">
            <w:pPr>
              <w:rPr>
                <w:color w:val="000000"/>
                <w:sz w:val="24"/>
              </w:rPr>
            </w:pPr>
            <w:r w:rsidRPr="006A1C6A">
              <w:rPr>
                <w:color w:val="000000"/>
                <w:sz w:val="24"/>
              </w:rPr>
              <w:lastRenderedPageBreak/>
              <w:t>Application Form/Interview</w:t>
            </w:r>
          </w:p>
        </w:tc>
      </w:tr>
      <w:tr w:rsidR="005F4920" w:rsidRPr="006A1C6A" w14:paraId="215A5FD0" w14:textId="77777777" w:rsidTr="00BE7477">
        <w:tc>
          <w:tcPr>
            <w:tcW w:w="3097" w:type="dxa"/>
            <w:tcBorders>
              <w:top w:val="single" w:sz="4" w:space="0" w:color="auto"/>
              <w:left w:val="single" w:sz="4" w:space="0" w:color="auto"/>
              <w:right w:val="single" w:sz="4" w:space="0" w:color="auto"/>
            </w:tcBorders>
            <w:tcMar>
              <w:left w:w="108" w:type="dxa"/>
              <w:right w:w="108" w:type="dxa"/>
            </w:tcMar>
          </w:tcPr>
          <w:p w14:paraId="34800D9B" w14:textId="77777777" w:rsidR="005F4920" w:rsidRPr="006A1C6A" w:rsidRDefault="005F4920" w:rsidP="005F4920">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FE18306" w14:textId="77777777" w:rsidR="00165E86" w:rsidRDefault="005F4920" w:rsidP="005F4920">
            <w:pPr>
              <w:rPr>
                <w:color w:val="000000"/>
                <w:sz w:val="24"/>
              </w:rPr>
            </w:pPr>
            <w:r w:rsidRPr="006A1C6A">
              <w:rPr>
                <w:color w:val="000000"/>
                <w:sz w:val="24"/>
              </w:rPr>
              <w:t>Able to</w:t>
            </w:r>
            <w:r w:rsidR="00165E86">
              <w:rPr>
                <w:color w:val="000000"/>
                <w:sz w:val="24"/>
              </w:rPr>
              <w:t>:</w:t>
            </w:r>
          </w:p>
          <w:p w14:paraId="27D63D59" w14:textId="2C554CFA" w:rsidR="005F4920" w:rsidRDefault="00165E86" w:rsidP="005F4920">
            <w:pPr>
              <w:rPr>
                <w:color w:val="000000"/>
                <w:sz w:val="24"/>
              </w:rPr>
            </w:pPr>
            <w:r>
              <w:rPr>
                <w:color w:val="000000"/>
                <w:sz w:val="24"/>
              </w:rPr>
              <w:t>-P</w:t>
            </w:r>
            <w:r w:rsidR="005F4920" w:rsidRPr="006A1C6A">
              <w:rPr>
                <w:color w:val="000000"/>
                <w:sz w:val="24"/>
              </w:rPr>
              <w:t>rioritise and manage own workload and see tasks through to completion, accurately and on time</w:t>
            </w:r>
            <w:r w:rsidR="00B23C7F">
              <w:rPr>
                <w:color w:val="000000"/>
                <w:sz w:val="24"/>
              </w:rPr>
              <w:t>.</w:t>
            </w:r>
          </w:p>
          <w:p w14:paraId="3EB49CDD" w14:textId="77777777" w:rsidR="00B23C7F" w:rsidRDefault="00165E86" w:rsidP="005F4920">
            <w:pPr>
              <w:rPr>
                <w:color w:val="000000"/>
                <w:sz w:val="24"/>
              </w:rPr>
            </w:pPr>
            <w:r>
              <w:rPr>
                <w:color w:val="000000"/>
                <w:sz w:val="24"/>
              </w:rPr>
              <w:t>-W</w:t>
            </w:r>
            <w:r w:rsidRPr="006A1C6A">
              <w:rPr>
                <w:color w:val="000000"/>
                <w:sz w:val="24"/>
              </w:rPr>
              <w:t>ork confidently using own initiative and with limited supervision</w:t>
            </w:r>
          </w:p>
          <w:p w14:paraId="2F96B9E4" w14:textId="48269B63" w:rsidR="00A53D27" w:rsidRPr="006A1C6A" w:rsidRDefault="00A53D27" w:rsidP="005F4920">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663DB7" w14:textId="144B1A5F" w:rsidR="005F4920" w:rsidRPr="006A1C6A" w:rsidRDefault="005F4920" w:rsidP="005F4920">
            <w:pPr>
              <w:rPr>
                <w:color w:val="000000"/>
                <w:sz w:val="24"/>
              </w:rPr>
            </w:pPr>
            <w:r w:rsidRPr="006A1C6A">
              <w:rPr>
                <w:color w:val="000000"/>
                <w:sz w:val="24"/>
              </w:rPr>
              <w:t>Application Form/Interview</w:t>
            </w:r>
          </w:p>
        </w:tc>
      </w:tr>
      <w:tr w:rsidR="005F4920" w:rsidRPr="006A1C6A" w14:paraId="1AA5AE60" w14:textId="77777777" w:rsidTr="004C6945">
        <w:tc>
          <w:tcPr>
            <w:tcW w:w="3097" w:type="dxa"/>
            <w:tcBorders>
              <w:left w:val="single" w:sz="4" w:space="0" w:color="auto"/>
              <w:bottom w:val="single" w:sz="4" w:space="0" w:color="auto"/>
              <w:right w:val="single" w:sz="4" w:space="0" w:color="auto"/>
            </w:tcBorders>
            <w:tcMar>
              <w:left w:w="108" w:type="dxa"/>
              <w:right w:w="108" w:type="dxa"/>
            </w:tcMar>
          </w:tcPr>
          <w:p w14:paraId="479CD65B" w14:textId="77777777" w:rsidR="005F4920" w:rsidRPr="006A1C6A" w:rsidRDefault="005F4920" w:rsidP="005F4920">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805A5D0" w14:textId="77777777" w:rsidR="005F4920" w:rsidRDefault="005F4920" w:rsidP="005F4920">
            <w:pPr>
              <w:rPr>
                <w:color w:val="000000"/>
                <w:sz w:val="24"/>
              </w:rPr>
            </w:pPr>
            <w:r w:rsidRPr="006A1C6A">
              <w:rPr>
                <w:color w:val="000000"/>
                <w:sz w:val="24"/>
              </w:rPr>
              <w:t>Excellent team working skills and ability to work collaboratively with others</w:t>
            </w:r>
          </w:p>
          <w:p w14:paraId="66D8453C" w14:textId="04A6D6BA" w:rsidR="000F2CDB" w:rsidRPr="006A1C6A" w:rsidRDefault="000F2CDB" w:rsidP="005F4920">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E50962" w14:textId="61F4C57D" w:rsidR="005F4920" w:rsidRPr="006A1C6A" w:rsidRDefault="005F4920" w:rsidP="005F4920">
            <w:pPr>
              <w:rPr>
                <w:color w:val="000000"/>
                <w:sz w:val="24"/>
              </w:rPr>
            </w:pPr>
            <w:r w:rsidRPr="006A1C6A">
              <w:rPr>
                <w:color w:val="000000"/>
                <w:sz w:val="24"/>
              </w:rPr>
              <w:t>Application Form/Interview</w:t>
            </w:r>
          </w:p>
        </w:tc>
      </w:tr>
      <w:tr w:rsidR="00AF6299" w:rsidRPr="006A1C6A" w14:paraId="09995A96" w14:textId="77777777" w:rsidTr="005C44D9">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7C169722" w14:textId="77777777" w:rsidR="00AF6299" w:rsidRPr="006A1C6A" w:rsidRDefault="00AF6299" w:rsidP="00AF6299">
            <w:pPr>
              <w:rPr>
                <w:b/>
                <w:bCs/>
                <w:sz w:val="24"/>
              </w:rPr>
            </w:pPr>
            <w:r w:rsidRPr="006A1C6A">
              <w:rPr>
                <w:b/>
                <w:bCs/>
                <w:sz w:val="24"/>
              </w:rPr>
              <w:t>Work Related Circumstances/</w:t>
            </w:r>
          </w:p>
          <w:p w14:paraId="09B0EB64" w14:textId="77777777" w:rsidR="00AF6299" w:rsidRPr="006A1C6A" w:rsidRDefault="00AF6299" w:rsidP="00AF6299">
            <w:pPr>
              <w:rPr>
                <w:b/>
                <w:bCs/>
                <w:sz w:val="24"/>
              </w:rPr>
            </w:pPr>
            <w:r w:rsidRPr="006A1C6A">
              <w:rPr>
                <w:b/>
                <w:bCs/>
                <w:sz w:val="24"/>
              </w:rPr>
              <w:t>Values of the Council</w:t>
            </w:r>
          </w:p>
          <w:p w14:paraId="18ACB788" w14:textId="77777777" w:rsidR="00AF6299" w:rsidRPr="006A1C6A" w:rsidRDefault="00AF6299" w:rsidP="00AF629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1B66604" w14:textId="77777777" w:rsidR="00AF6299" w:rsidRDefault="00AF6299" w:rsidP="00AF6299">
            <w:pPr>
              <w:rPr>
                <w:color w:val="000000"/>
                <w:sz w:val="24"/>
              </w:rPr>
            </w:pPr>
            <w:r w:rsidRPr="006A1C6A">
              <w:rPr>
                <w:color w:val="000000"/>
                <w:sz w:val="24"/>
              </w:rPr>
              <w:t>Commitment to Equal Opportunities.</w:t>
            </w:r>
          </w:p>
          <w:p w14:paraId="3509A90F" w14:textId="67ACD2A0" w:rsidR="000F2CDB" w:rsidRPr="006A1C6A" w:rsidRDefault="000F2CDB" w:rsidP="00AF6299">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A77752" w14:textId="5970DDA8" w:rsidR="00AF6299" w:rsidRPr="006A1C6A" w:rsidRDefault="00AF6299" w:rsidP="00AF6299">
            <w:pPr>
              <w:rPr>
                <w:color w:val="000000"/>
                <w:sz w:val="24"/>
              </w:rPr>
            </w:pPr>
            <w:r w:rsidRPr="003F7CD1">
              <w:t>Application Form/Interview</w:t>
            </w:r>
          </w:p>
        </w:tc>
      </w:tr>
      <w:tr w:rsidR="00AF6299" w:rsidRPr="006A1C6A" w14:paraId="2052CBC2" w14:textId="77777777" w:rsidTr="005C44D9">
        <w:tc>
          <w:tcPr>
            <w:tcW w:w="3097" w:type="dxa"/>
            <w:vMerge/>
            <w:tcBorders>
              <w:left w:val="single" w:sz="4" w:space="0" w:color="auto"/>
              <w:right w:val="single" w:sz="4" w:space="0" w:color="auto"/>
            </w:tcBorders>
            <w:tcMar>
              <w:left w:w="108" w:type="dxa"/>
              <w:right w:w="108" w:type="dxa"/>
            </w:tcMar>
          </w:tcPr>
          <w:p w14:paraId="7CD902EA" w14:textId="77777777" w:rsidR="00AF6299" w:rsidRPr="006A1C6A" w:rsidRDefault="00AF6299" w:rsidP="00AF629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B6B3694" w14:textId="77777777" w:rsidR="00AF6299" w:rsidRDefault="00AF6299" w:rsidP="00AF6299">
            <w:pPr>
              <w:rPr>
                <w:color w:val="000000"/>
                <w:sz w:val="24"/>
              </w:rPr>
            </w:pPr>
            <w:r w:rsidRPr="006A1C6A">
              <w:rPr>
                <w:color w:val="000000"/>
                <w:sz w:val="24"/>
              </w:rPr>
              <w:t>Compliance with health and safety rules, regulations, and legislation.</w:t>
            </w:r>
          </w:p>
          <w:p w14:paraId="2C51D7BA" w14:textId="6C193EDB" w:rsidR="000F2CDB" w:rsidRPr="006A1C6A" w:rsidRDefault="000F2CDB" w:rsidP="00AF6299">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CDB2D7" w14:textId="59F46D04" w:rsidR="00AF6299" w:rsidRPr="006A1C6A" w:rsidRDefault="00AF6299" w:rsidP="00AF6299">
            <w:pPr>
              <w:rPr>
                <w:color w:val="000000"/>
                <w:sz w:val="24"/>
              </w:rPr>
            </w:pPr>
            <w:r w:rsidRPr="003F7CD1">
              <w:t>Application Form/Interview</w:t>
            </w:r>
          </w:p>
        </w:tc>
      </w:tr>
      <w:tr w:rsidR="00AF6299" w:rsidRPr="006A1C6A" w14:paraId="3BEA3CC5" w14:textId="77777777" w:rsidTr="005C44D9">
        <w:tc>
          <w:tcPr>
            <w:tcW w:w="3097" w:type="dxa"/>
            <w:vMerge/>
            <w:tcBorders>
              <w:left w:val="single" w:sz="4" w:space="0" w:color="auto"/>
              <w:right w:val="single" w:sz="4" w:space="0" w:color="auto"/>
            </w:tcBorders>
            <w:tcMar>
              <w:left w:w="108" w:type="dxa"/>
              <w:right w:w="108" w:type="dxa"/>
            </w:tcMar>
          </w:tcPr>
          <w:p w14:paraId="024FE938" w14:textId="77777777" w:rsidR="00AF6299" w:rsidRPr="006A1C6A" w:rsidRDefault="00AF6299" w:rsidP="00AF629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F8D45A1" w14:textId="77777777" w:rsidR="00AF6299" w:rsidRPr="006A1C6A" w:rsidRDefault="00AF6299" w:rsidP="00AF6299">
            <w:pPr>
              <w:rPr>
                <w:color w:val="000000"/>
                <w:sz w:val="24"/>
              </w:rPr>
            </w:pPr>
            <w:r w:rsidRPr="006A1C6A">
              <w:rPr>
                <w:color w:val="000000"/>
                <w:sz w:val="24"/>
              </w:rPr>
              <w:t>Ability to comply with the Councils values of:</w:t>
            </w:r>
          </w:p>
          <w:p w14:paraId="09B504E3" w14:textId="77777777" w:rsidR="00AF6299" w:rsidRPr="006A1C6A" w:rsidRDefault="00AF6299" w:rsidP="00AF6299">
            <w:pPr>
              <w:pStyle w:val="ListParagraph"/>
              <w:numPr>
                <w:ilvl w:val="0"/>
                <w:numId w:val="3"/>
              </w:numPr>
              <w:rPr>
                <w:rFonts w:ascii="Arial" w:hAnsi="Arial" w:cs="Arial"/>
                <w:color w:val="000000"/>
              </w:rPr>
            </w:pPr>
            <w:r w:rsidRPr="006A1C6A">
              <w:rPr>
                <w:rFonts w:ascii="Arial" w:hAnsi="Arial" w:cs="Arial"/>
                <w:color w:val="000000"/>
              </w:rPr>
              <w:t>We innovate.</w:t>
            </w:r>
          </w:p>
          <w:p w14:paraId="00893250" w14:textId="77777777" w:rsidR="00AF6299" w:rsidRPr="006A1C6A" w:rsidRDefault="00AF6299" w:rsidP="00AF6299">
            <w:pPr>
              <w:pStyle w:val="ListParagraph"/>
              <w:numPr>
                <w:ilvl w:val="0"/>
                <w:numId w:val="3"/>
              </w:numPr>
              <w:rPr>
                <w:rFonts w:ascii="Arial" w:hAnsi="Arial" w:cs="Arial"/>
                <w:color w:val="000000"/>
              </w:rPr>
            </w:pPr>
            <w:r w:rsidRPr="006A1C6A">
              <w:rPr>
                <w:rFonts w:ascii="Arial" w:hAnsi="Arial" w:cs="Arial"/>
                <w:color w:val="000000"/>
              </w:rPr>
              <w:t>We enable.</w:t>
            </w:r>
          </w:p>
          <w:p w14:paraId="0736F37E" w14:textId="77777777" w:rsidR="00AF6299" w:rsidRDefault="00AF6299" w:rsidP="00AF6299">
            <w:pPr>
              <w:pStyle w:val="ListParagraph"/>
              <w:numPr>
                <w:ilvl w:val="0"/>
                <w:numId w:val="3"/>
              </w:numPr>
              <w:rPr>
                <w:rFonts w:ascii="Arial" w:hAnsi="Arial" w:cs="Arial"/>
                <w:color w:val="000000"/>
              </w:rPr>
            </w:pPr>
            <w:r w:rsidRPr="006A1C6A">
              <w:rPr>
                <w:rFonts w:ascii="Arial" w:hAnsi="Arial" w:cs="Arial"/>
                <w:color w:val="000000"/>
              </w:rPr>
              <w:t xml:space="preserve">We respect. </w:t>
            </w:r>
          </w:p>
          <w:p w14:paraId="4EB2AF1B" w14:textId="2E6472FC" w:rsidR="000F2CDB" w:rsidRPr="006A1C6A" w:rsidRDefault="000F2CDB" w:rsidP="000F2CDB">
            <w:pPr>
              <w:pStyle w:val="ListParagraph"/>
              <w:rPr>
                <w:rFonts w:ascii="Arial" w:hAnsi="Arial" w:cs="Arial"/>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F48DA1" w14:textId="11071D61" w:rsidR="00AF6299" w:rsidRPr="006A1C6A" w:rsidRDefault="00AF6299" w:rsidP="00AF6299">
            <w:pPr>
              <w:rPr>
                <w:color w:val="000000"/>
                <w:sz w:val="24"/>
              </w:rPr>
            </w:pPr>
            <w:r w:rsidRPr="003F7CD1">
              <w:t>Application Form/Interview</w:t>
            </w:r>
          </w:p>
        </w:tc>
      </w:tr>
      <w:tr w:rsidR="00AF6299" w:rsidRPr="006A1C6A" w14:paraId="76412F9C" w14:textId="77777777" w:rsidTr="005C44D9">
        <w:tc>
          <w:tcPr>
            <w:tcW w:w="3097" w:type="dxa"/>
            <w:vMerge/>
            <w:tcBorders>
              <w:left w:val="single" w:sz="4" w:space="0" w:color="auto"/>
              <w:right w:val="single" w:sz="4" w:space="0" w:color="auto"/>
            </w:tcBorders>
            <w:tcMar>
              <w:left w:w="108" w:type="dxa"/>
              <w:right w:w="108" w:type="dxa"/>
            </w:tcMar>
          </w:tcPr>
          <w:p w14:paraId="3E244CFD" w14:textId="77777777" w:rsidR="00AF6299" w:rsidRPr="006A1C6A" w:rsidRDefault="00AF6299" w:rsidP="00AF629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710BADE" w14:textId="3DD269FA" w:rsidR="000F2CDB" w:rsidRDefault="00AF6299" w:rsidP="00AF6299">
            <w:pPr>
              <w:rPr>
                <w:color w:val="000000"/>
                <w:sz w:val="24"/>
              </w:rPr>
            </w:pPr>
            <w:r w:rsidRPr="006A1C6A">
              <w:rPr>
                <w:color w:val="000000"/>
                <w:sz w:val="24"/>
              </w:rPr>
              <w:t>Able to</w:t>
            </w:r>
            <w:r w:rsidR="000F2CDB">
              <w:rPr>
                <w:color w:val="000000"/>
                <w:sz w:val="24"/>
              </w:rPr>
              <w:t>:</w:t>
            </w:r>
          </w:p>
          <w:p w14:paraId="53770B85" w14:textId="19CF7DD5" w:rsidR="00AF6299" w:rsidRDefault="000F2CDB" w:rsidP="00AF6299">
            <w:pPr>
              <w:rPr>
                <w:color w:val="000000"/>
                <w:sz w:val="24"/>
              </w:rPr>
            </w:pPr>
            <w:r>
              <w:rPr>
                <w:color w:val="000000"/>
                <w:sz w:val="24"/>
              </w:rPr>
              <w:t>-M</w:t>
            </w:r>
            <w:r w:rsidR="00AF6299" w:rsidRPr="006A1C6A">
              <w:rPr>
                <w:color w:val="000000"/>
                <w:sz w:val="24"/>
              </w:rPr>
              <w:t>eet the travel requirements of the post including working from different venues</w:t>
            </w:r>
          </w:p>
          <w:p w14:paraId="4D1064A1" w14:textId="77777777" w:rsidR="000F2CDB" w:rsidRDefault="000F2CDB" w:rsidP="00AF6299">
            <w:pPr>
              <w:rPr>
                <w:color w:val="000000"/>
                <w:sz w:val="24"/>
              </w:rPr>
            </w:pPr>
            <w:r>
              <w:rPr>
                <w:color w:val="000000"/>
                <w:sz w:val="24"/>
              </w:rPr>
              <w:t>-W</w:t>
            </w:r>
            <w:r w:rsidRPr="006A1C6A">
              <w:rPr>
                <w:color w:val="000000"/>
                <w:sz w:val="24"/>
              </w:rPr>
              <w:t>ork outside normal working hours including evenings, weekends and bank holidays to meet the needs of the service</w:t>
            </w:r>
          </w:p>
          <w:p w14:paraId="4E36D0CB" w14:textId="1FF96633" w:rsidR="00CC112B" w:rsidRPr="006A1C6A" w:rsidRDefault="00CC112B" w:rsidP="00AF6299">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58FECD6E" w:rsidR="00AF6299" w:rsidRPr="006A1C6A" w:rsidRDefault="00AF6299" w:rsidP="00AF6299">
            <w:pPr>
              <w:rPr>
                <w:color w:val="000000"/>
                <w:sz w:val="24"/>
              </w:rPr>
            </w:pPr>
            <w:r w:rsidRPr="003F7CD1">
              <w:t>Application Form/Interview</w:t>
            </w:r>
          </w:p>
        </w:tc>
      </w:tr>
      <w:tr w:rsidR="00AF6299" w:rsidRPr="006A1C6A" w14:paraId="7FE51C9B" w14:textId="77777777" w:rsidTr="005C44D9">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AF6299" w:rsidRPr="006A1C6A" w:rsidRDefault="00AF6299" w:rsidP="00AF629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7292CB9" w14:textId="77777777" w:rsidR="00AF6299" w:rsidRDefault="00AF6299" w:rsidP="00AF6299">
            <w:pPr>
              <w:rPr>
                <w:color w:val="000000"/>
                <w:sz w:val="24"/>
              </w:rPr>
            </w:pPr>
            <w:r w:rsidRPr="006A1C6A">
              <w:rPr>
                <w:color w:val="000000"/>
                <w:sz w:val="24"/>
              </w:rPr>
              <w:t>Willingness and ability to learn and gain new skills with a commitment to personal development</w:t>
            </w:r>
          </w:p>
          <w:p w14:paraId="52DDA792" w14:textId="5378ABC4" w:rsidR="000F2CDB" w:rsidRPr="006A1C6A" w:rsidRDefault="000F2CDB" w:rsidP="00AF6299">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42B37F4C" w:rsidR="00AF6299" w:rsidRPr="006A1C6A" w:rsidRDefault="00AF6299" w:rsidP="00AF6299">
            <w:pPr>
              <w:rPr>
                <w:color w:val="000000"/>
                <w:sz w:val="24"/>
              </w:rPr>
            </w:pPr>
            <w:r w:rsidRPr="003F7CD1">
              <w:t>Application Form/Interview</w:t>
            </w:r>
          </w:p>
        </w:tc>
      </w:tr>
      <w:bookmarkEnd w:id="1"/>
    </w:tbl>
    <w:p w14:paraId="545587F9" w14:textId="77777777" w:rsidR="00C23E50" w:rsidRPr="006A1C6A" w:rsidRDefault="00C23E50" w:rsidP="00C23E50">
      <w:pPr>
        <w:pStyle w:val="NormalWeb"/>
        <w:tabs>
          <w:tab w:val="left" w:pos="4962"/>
        </w:tabs>
        <w:spacing w:before="0" w:after="0"/>
        <w:rPr>
          <w:rFonts w:ascii="Arial" w:hAnsi="Arial" w:cs="Arial"/>
        </w:rPr>
      </w:pPr>
    </w:p>
    <w:p w14:paraId="704E33B8" w14:textId="55889D25" w:rsidR="00C23E50" w:rsidRPr="006A1C6A" w:rsidRDefault="00C23E50" w:rsidP="00C23E50">
      <w:pPr>
        <w:pStyle w:val="NormalWeb"/>
        <w:tabs>
          <w:tab w:val="left" w:pos="4962"/>
        </w:tabs>
        <w:spacing w:before="0" w:after="0"/>
        <w:rPr>
          <w:rFonts w:ascii="Arial" w:hAnsi="Arial" w:cs="Arial"/>
        </w:rPr>
      </w:pPr>
      <w:r w:rsidRPr="006A1C6A">
        <w:rPr>
          <w:rFonts w:ascii="Arial" w:hAnsi="Arial" w:cs="Arial"/>
        </w:rPr>
        <w:t>Author</w:t>
      </w:r>
      <w:r w:rsidR="001C0EC1" w:rsidRPr="006A1C6A">
        <w:rPr>
          <w:rFonts w:ascii="Arial" w:hAnsi="Arial" w:cs="Arial"/>
        </w:rPr>
        <w:t xml:space="preserve"> C Bowes</w:t>
      </w:r>
    </w:p>
    <w:p w14:paraId="03231900" w14:textId="5BF32A45" w:rsidR="00C23E50" w:rsidRPr="006A1C6A" w:rsidRDefault="00C23E50" w:rsidP="00C23E50">
      <w:pPr>
        <w:pStyle w:val="NormalWeb"/>
        <w:tabs>
          <w:tab w:val="left" w:pos="4962"/>
        </w:tabs>
        <w:spacing w:before="0" w:after="0"/>
        <w:rPr>
          <w:rFonts w:ascii="Arial" w:hAnsi="Arial" w:cs="Arial"/>
        </w:rPr>
      </w:pPr>
      <w:r w:rsidRPr="006A1C6A">
        <w:rPr>
          <w:rFonts w:ascii="Arial" w:hAnsi="Arial" w:cs="Arial"/>
        </w:rPr>
        <w:t>Date</w:t>
      </w:r>
      <w:r w:rsidR="001C0EC1" w:rsidRPr="006A1C6A">
        <w:rPr>
          <w:rFonts w:ascii="Arial" w:hAnsi="Arial" w:cs="Arial"/>
        </w:rPr>
        <w:t xml:space="preserve"> </w:t>
      </w:r>
      <w:r w:rsidR="00DA1378" w:rsidRPr="006A1C6A">
        <w:rPr>
          <w:rFonts w:ascii="Arial" w:hAnsi="Arial" w:cs="Arial"/>
        </w:rPr>
        <w:t>01/08/23</w:t>
      </w:r>
    </w:p>
    <w:p w14:paraId="6E7413B4" w14:textId="77777777" w:rsidR="00D97B7E" w:rsidRPr="006A1C6A" w:rsidRDefault="00D97B7E" w:rsidP="00D97B7E">
      <w:pPr>
        <w:ind w:right="180"/>
        <w:rPr>
          <w:sz w:val="24"/>
        </w:rPr>
      </w:pPr>
    </w:p>
    <w:p w14:paraId="7624E5AF" w14:textId="77777777" w:rsidR="00D97B7E" w:rsidRPr="006A1C6A" w:rsidRDefault="00D97B7E" w:rsidP="00D97B7E">
      <w:pPr>
        <w:ind w:right="180"/>
        <w:rPr>
          <w:sz w:val="24"/>
        </w:rPr>
      </w:pPr>
    </w:p>
    <w:sectPr w:rsidR="00D97B7E" w:rsidRPr="006A1C6A">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C75D59" w14:textId="77777777" w:rsidR="00EE7BB3" w:rsidRDefault="00EE7BB3">
      <w:r>
        <w:separator/>
      </w:r>
    </w:p>
  </w:endnote>
  <w:endnote w:type="continuationSeparator" w:id="0">
    <w:p w14:paraId="780191FB" w14:textId="77777777" w:rsidR="00EE7BB3" w:rsidRDefault="00EE7BB3">
      <w:r>
        <w:continuationSeparator/>
      </w:r>
    </w:p>
  </w:endnote>
  <w:endnote w:type="continuationNotice" w:id="1">
    <w:p w14:paraId="0CFB2D69" w14:textId="77777777" w:rsidR="00ED2CE8" w:rsidRDefault="00ED2C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A1E6E2" w14:textId="77777777" w:rsidR="00EE7BB3" w:rsidRDefault="00EE7BB3">
      <w:r>
        <w:separator/>
      </w:r>
    </w:p>
  </w:footnote>
  <w:footnote w:type="continuationSeparator" w:id="0">
    <w:p w14:paraId="7F1C2AC0" w14:textId="77777777" w:rsidR="00EE7BB3" w:rsidRDefault="00EE7BB3">
      <w:r>
        <w:continuationSeparator/>
      </w:r>
    </w:p>
  </w:footnote>
  <w:footnote w:type="continuationNotice" w:id="1">
    <w:p w14:paraId="1BA0E30B" w14:textId="77777777" w:rsidR="00ED2CE8" w:rsidRDefault="00ED2C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FA157D"/>
    <w:multiLevelType w:val="hybridMultilevel"/>
    <w:tmpl w:val="B6B6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66D22"/>
    <w:rsid w:val="000B60C1"/>
    <w:rsid w:val="000F2CDB"/>
    <w:rsid w:val="000F47F8"/>
    <w:rsid w:val="001148A0"/>
    <w:rsid w:val="0011600C"/>
    <w:rsid w:val="00133EE3"/>
    <w:rsid w:val="00142AAA"/>
    <w:rsid w:val="001617D7"/>
    <w:rsid w:val="00165E86"/>
    <w:rsid w:val="001C0EC1"/>
    <w:rsid w:val="00227437"/>
    <w:rsid w:val="00234CFA"/>
    <w:rsid w:val="00241E42"/>
    <w:rsid w:val="00252CB3"/>
    <w:rsid w:val="0027180F"/>
    <w:rsid w:val="00272418"/>
    <w:rsid w:val="00284968"/>
    <w:rsid w:val="002E2F87"/>
    <w:rsid w:val="002E432A"/>
    <w:rsid w:val="003131EA"/>
    <w:rsid w:val="00331209"/>
    <w:rsid w:val="00341A5A"/>
    <w:rsid w:val="0035068F"/>
    <w:rsid w:val="0043726C"/>
    <w:rsid w:val="004A599E"/>
    <w:rsid w:val="004C3B6F"/>
    <w:rsid w:val="004C6945"/>
    <w:rsid w:val="005345D7"/>
    <w:rsid w:val="005375F1"/>
    <w:rsid w:val="0055740C"/>
    <w:rsid w:val="00566217"/>
    <w:rsid w:val="005A2A1F"/>
    <w:rsid w:val="005C44D9"/>
    <w:rsid w:val="005C4CA4"/>
    <w:rsid w:val="005F4920"/>
    <w:rsid w:val="00624838"/>
    <w:rsid w:val="006506B3"/>
    <w:rsid w:val="006A1C6A"/>
    <w:rsid w:val="006A3D80"/>
    <w:rsid w:val="006C7A69"/>
    <w:rsid w:val="006D503E"/>
    <w:rsid w:val="00752971"/>
    <w:rsid w:val="00757DAD"/>
    <w:rsid w:val="007A62D6"/>
    <w:rsid w:val="007C7BD6"/>
    <w:rsid w:val="008752CE"/>
    <w:rsid w:val="00876F07"/>
    <w:rsid w:val="008B3F87"/>
    <w:rsid w:val="008E17AA"/>
    <w:rsid w:val="00916037"/>
    <w:rsid w:val="00941818"/>
    <w:rsid w:val="0096212A"/>
    <w:rsid w:val="00982262"/>
    <w:rsid w:val="009A755F"/>
    <w:rsid w:val="009B48B1"/>
    <w:rsid w:val="009D3CCB"/>
    <w:rsid w:val="009F5B26"/>
    <w:rsid w:val="00A268A6"/>
    <w:rsid w:val="00A268E2"/>
    <w:rsid w:val="00A3170E"/>
    <w:rsid w:val="00A33409"/>
    <w:rsid w:val="00A53D27"/>
    <w:rsid w:val="00A57D55"/>
    <w:rsid w:val="00AA6DD4"/>
    <w:rsid w:val="00AC3DC7"/>
    <w:rsid w:val="00AF6299"/>
    <w:rsid w:val="00B04A29"/>
    <w:rsid w:val="00B07BDD"/>
    <w:rsid w:val="00B23C7F"/>
    <w:rsid w:val="00B93757"/>
    <w:rsid w:val="00BA523A"/>
    <w:rsid w:val="00BA536D"/>
    <w:rsid w:val="00BE7477"/>
    <w:rsid w:val="00BF7377"/>
    <w:rsid w:val="00C112A4"/>
    <w:rsid w:val="00C175C6"/>
    <w:rsid w:val="00C23E50"/>
    <w:rsid w:val="00C32C91"/>
    <w:rsid w:val="00C625D5"/>
    <w:rsid w:val="00CB3D35"/>
    <w:rsid w:val="00CC112B"/>
    <w:rsid w:val="00CF0B9B"/>
    <w:rsid w:val="00D4484B"/>
    <w:rsid w:val="00D67466"/>
    <w:rsid w:val="00D803BE"/>
    <w:rsid w:val="00D97B7E"/>
    <w:rsid w:val="00DA1378"/>
    <w:rsid w:val="00DE5EE1"/>
    <w:rsid w:val="00E03A56"/>
    <w:rsid w:val="00E148EF"/>
    <w:rsid w:val="00E61058"/>
    <w:rsid w:val="00EA1337"/>
    <w:rsid w:val="00EC2101"/>
    <w:rsid w:val="00ED2CE8"/>
    <w:rsid w:val="00EE7BB3"/>
    <w:rsid w:val="00EF17F8"/>
    <w:rsid w:val="00EF41B9"/>
    <w:rsid w:val="00F0217C"/>
    <w:rsid w:val="00F32ACF"/>
    <w:rsid w:val="00F34E74"/>
    <w:rsid w:val="00F940C4"/>
    <w:rsid w:val="00FA7566"/>
    <w:rsid w:val="00FB4D90"/>
    <w:rsid w:val="00FC4AD2"/>
    <w:rsid w:val="00FD27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F86D1DA7-1682-411A-949B-91D317BD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5168BA-2604-46F2-9793-E060D76C4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4.xml><?xml version="1.0" encoding="utf-8"?>
<ds:datastoreItem xmlns:ds="http://schemas.openxmlformats.org/officeDocument/2006/customXml" ds:itemID="{27B6E0F6-E49D-4B2D-8A3B-78EFC942C7E6}">
  <ds:schemaRefs>
    <ds:schemaRef ds:uri="http://schemas.microsoft.com/office/2006/metadata/properties"/>
    <ds:schemaRef ds:uri="http://schemas.microsoft.com/office/infopath/2007/PartnerControls"/>
    <ds:schemaRef ds:uri="90b2ce22-5f08-499d-8a51-a55788aa8ef6"/>
    <ds:schemaRef ds:uri="0862de27-bf98-42c3-9af4-81ee2ef416fb"/>
    <ds:schemaRef ds:uri="9f8b2057-8571-43f1-89d8-04dcb45c61d7"/>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75</TotalTime>
  <Pages>3</Pages>
  <Words>487</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17</cp:revision>
  <cp:lastPrinted>2005-05-31T03:32:00Z</cp:lastPrinted>
  <dcterms:created xsi:type="dcterms:W3CDTF">2025-01-20T14:09:00Z</dcterms:created>
  <dcterms:modified xsi:type="dcterms:W3CDTF">2025-01-20T16:53:00Z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y fmtid="{D5CDD505-2E9C-101B-9397-08002B2CF9AE}" pid="19" name="ContentTypeId">
    <vt:lpwstr>0x010100816BEC4DFA245A41A8A087C0AD8F4A65</vt:lpwstr>
  </property>
  <property fmtid="{D5CDD505-2E9C-101B-9397-08002B2CF9AE}" pid="20" name="MediaServiceImageTags">
    <vt:lpwstr/>
  </property>
</Properties>
</file>