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8D05521" w:rsidR="00C23E50" w:rsidRPr="00234CFA" w:rsidRDefault="00C23E50" w:rsidP="00C23E50">
      <w:pPr>
        <w:tabs>
          <w:tab w:val="left" w:pos="2694"/>
        </w:tabs>
        <w:ind w:left="1440" w:hanging="1440"/>
        <w:rPr>
          <w:b/>
          <w:bCs/>
          <w:sz w:val="24"/>
        </w:rPr>
      </w:pPr>
      <w:r w:rsidRPr="00234CFA">
        <w:rPr>
          <w:b/>
          <w:bCs/>
          <w:sz w:val="24"/>
        </w:rPr>
        <w:t xml:space="preserve">Job title: </w:t>
      </w:r>
      <w:r w:rsidR="00EE185F">
        <w:rPr>
          <w:b/>
          <w:bCs/>
          <w:sz w:val="24"/>
        </w:rPr>
        <w:t>Housing Options Support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EE3741"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00BCE5E3" w14:textId="739C5C3E" w:rsidR="00EE3741" w:rsidRPr="00252CB3" w:rsidRDefault="00EE3741" w:rsidP="00EE3741">
            <w:pPr>
              <w:rPr>
                <w:b/>
                <w:bCs/>
                <w:sz w:val="24"/>
              </w:rPr>
            </w:pPr>
            <w:r>
              <w:rPr>
                <w:b/>
                <w:bCs/>
                <w:sz w:val="24"/>
              </w:rPr>
              <w:t>Experience</w:t>
            </w:r>
          </w:p>
          <w:p w14:paraId="69CBF17B" w14:textId="77777777" w:rsidR="00EE3741" w:rsidRPr="00252CB3" w:rsidRDefault="00EE3741" w:rsidP="00EE3741">
            <w:pPr>
              <w:rPr>
                <w:sz w:val="24"/>
              </w:rPr>
            </w:pPr>
          </w:p>
          <w:p w14:paraId="4FFBE87B" w14:textId="0ED4B438" w:rsidR="00EE3741" w:rsidRPr="00252CB3" w:rsidRDefault="00EE3741" w:rsidP="00EE3741">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6590D98F" w:rsidR="00EE3741" w:rsidRPr="00E65D6B" w:rsidRDefault="00EE3741" w:rsidP="00EE3741">
            <w:pPr>
              <w:rPr>
                <w:color w:val="000000"/>
                <w:sz w:val="24"/>
              </w:rPr>
            </w:pPr>
            <w:r w:rsidRPr="00E65D6B">
              <w:rPr>
                <w:noProof/>
                <w:sz w:val="24"/>
              </w:rPr>
              <w:t>Experience of dealing with customers via both telephone and email</w:t>
            </w:r>
            <w:r w:rsidRPr="00E65D6B">
              <w:rPr>
                <w:noProof/>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3F3F6C9D" w:rsidR="00EE3741" w:rsidRPr="00E65D6B" w:rsidRDefault="00EE3741" w:rsidP="00E65D6B">
            <w:pPr>
              <w:jc w:val="center"/>
              <w:rPr>
                <w:color w:val="000000"/>
                <w:sz w:val="24"/>
              </w:rPr>
            </w:pPr>
            <w:r w:rsidRPr="00E65D6B">
              <w:rPr>
                <w:color w:val="000000"/>
                <w:sz w:val="24"/>
              </w:rPr>
              <w:t>Application Form / Interview</w:t>
            </w:r>
          </w:p>
        </w:tc>
      </w:tr>
      <w:tr w:rsidR="00EE3741" w:rsidRPr="003613A7" w14:paraId="7AAA184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EE3741" w:rsidRPr="00252CB3" w:rsidRDefault="00EE3741" w:rsidP="00EE374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3DFD53B8" w:rsidR="00EE3741" w:rsidRPr="00E65D6B" w:rsidRDefault="00EE3741" w:rsidP="00EE3741">
            <w:pPr>
              <w:rPr>
                <w:color w:val="000000"/>
                <w:sz w:val="24"/>
              </w:rPr>
            </w:pPr>
            <w:r w:rsidRPr="00E65D6B">
              <w:rPr>
                <w:color w:val="000000"/>
                <w:sz w:val="24"/>
              </w:rPr>
              <w:t>Experience of working in a homeless, housing or supported background</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7F36935B" w:rsidR="00EE3741" w:rsidRPr="00E65D6B" w:rsidRDefault="00EE3741" w:rsidP="00E65D6B">
            <w:pPr>
              <w:jc w:val="center"/>
              <w:rPr>
                <w:color w:val="000000"/>
                <w:sz w:val="24"/>
              </w:rPr>
            </w:pPr>
            <w:r w:rsidRPr="00E65D6B">
              <w:rPr>
                <w:color w:val="000000"/>
                <w:sz w:val="24"/>
              </w:rPr>
              <w:t>Application Form / Interview</w:t>
            </w:r>
          </w:p>
        </w:tc>
      </w:tr>
      <w:tr w:rsidR="00EE3741" w:rsidRPr="003613A7" w14:paraId="4F21633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EE3741" w:rsidRPr="00252CB3" w:rsidRDefault="00EE3741" w:rsidP="00EE374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3A819422" w:rsidR="00EE3741" w:rsidRPr="00E65D6B" w:rsidRDefault="00EE3741" w:rsidP="00EE3741">
            <w:pPr>
              <w:rPr>
                <w:color w:val="000000"/>
                <w:sz w:val="24"/>
              </w:rPr>
            </w:pPr>
            <w:r w:rsidRPr="00E65D6B">
              <w:rPr>
                <w:color w:val="000000"/>
                <w:sz w:val="24"/>
              </w:rPr>
              <w:t>Experience of working in an administrative or support role</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6BBFFF78" w:rsidR="00EE3741" w:rsidRPr="00E65D6B" w:rsidRDefault="00EE3741" w:rsidP="00E65D6B">
            <w:pPr>
              <w:jc w:val="center"/>
              <w:rPr>
                <w:color w:val="000000"/>
                <w:sz w:val="24"/>
              </w:rPr>
            </w:pPr>
            <w:r w:rsidRPr="00E65D6B">
              <w:rPr>
                <w:color w:val="000000"/>
                <w:sz w:val="24"/>
              </w:rPr>
              <w:t>Application Form / Interview</w:t>
            </w:r>
          </w:p>
        </w:tc>
      </w:tr>
      <w:tr w:rsidR="00EE3741" w:rsidRPr="003613A7" w14:paraId="4EC18444" w14:textId="77777777" w:rsidTr="00825C0F">
        <w:trPr>
          <w:trHeight w:val="578"/>
        </w:trPr>
        <w:tc>
          <w:tcPr>
            <w:tcW w:w="3097" w:type="dxa"/>
            <w:vMerge/>
            <w:tcBorders>
              <w:left w:val="single" w:sz="4" w:space="0" w:color="auto"/>
              <w:right w:val="single" w:sz="4" w:space="0" w:color="auto"/>
            </w:tcBorders>
            <w:tcMar>
              <w:left w:w="108" w:type="dxa"/>
              <w:right w:w="108" w:type="dxa"/>
            </w:tcMar>
          </w:tcPr>
          <w:p w14:paraId="4EE76C99" w14:textId="77777777" w:rsidR="00EE3741" w:rsidRPr="00252CB3" w:rsidRDefault="00EE3741" w:rsidP="00EE3741">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1F3E17F4" w14:textId="181CB179" w:rsidR="00EE3741" w:rsidRPr="00E65D6B" w:rsidRDefault="00EE3741" w:rsidP="00EE3741">
            <w:pPr>
              <w:rPr>
                <w:color w:val="000000"/>
                <w:sz w:val="24"/>
              </w:rPr>
            </w:pPr>
            <w:r w:rsidRPr="00E65D6B">
              <w:rPr>
                <w:color w:val="000000"/>
                <w:sz w:val="24"/>
              </w:rPr>
              <w:t>Experience of liaising with internal and external organisations</w:t>
            </w:r>
            <w:r w:rsidRPr="00E65D6B">
              <w:rPr>
                <w:color w:val="000000"/>
                <w:sz w:val="24"/>
              </w:rPr>
              <w:br/>
            </w:r>
          </w:p>
        </w:tc>
        <w:tc>
          <w:tcPr>
            <w:tcW w:w="3373" w:type="dxa"/>
            <w:tcBorders>
              <w:top w:val="single" w:sz="4" w:space="0" w:color="000000" w:themeColor="text1"/>
              <w:left w:val="single" w:sz="4" w:space="0" w:color="000000" w:themeColor="text1"/>
              <w:right w:val="single" w:sz="4" w:space="0" w:color="000000" w:themeColor="text1"/>
            </w:tcBorders>
          </w:tcPr>
          <w:p w14:paraId="56FD4EB6" w14:textId="3FB890B6" w:rsidR="00EE3741" w:rsidRPr="00E65D6B" w:rsidRDefault="00EE3741" w:rsidP="00E65D6B">
            <w:pPr>
              <w:jc w:val="center"/>
              <w:rPr>
                <w:color w:val="000000"/>
                <w:sz w:val="24"/>
              </w:rPr>
            </w:pPr>
            <w:r w:rsidRPr="00E65D6B">
              <w:rPr>
                <w:color w:val="000000"/>
                <w:sz w:val="24"/>
              </w:rPr>
              <w:t>Application Form / Interview</w:t>
            </w:r>
          </w:p>
        </w:tc>
      </w:tr>
      <w:tr w:rsidR="009F23A7"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9F23A7" w:rsidRPr="00252CB3" w:rsidRDefault="009F23A7" w:rsidP="009F23A7">
            <w:pPr>
              <w:rPr>
                <w:b/>
                <w:bCs/>
                <w:sz w:val="24"/>
              </w:rPr>
            </w:pPr>
            <w:bookmarkStart w:id="1" w:name="_Hlk92295067"/>
            <w:r w:rsidRPr="00252CB3">
              <w:rPr>
                <w:b/>
                <w:bCs/>
                <w:sz w:val="24"/>
              </w:rPr>
              <w:t xml:space="preserve">Skills, Knowledge, Ability (including ability </w:t>
            </w:r>
          </w:p>
          <w:p w14:paraId="2FAEF0FB" w14:textId="77777777" w:rsidR="009F23A7" w:rsidRPr="00252CB3" w:rsidRDefault="009F23A7" w:rsidP="009F23A7">
            <w:pPr>
              <w:rPr>
                <w:b/>
                <w:bCs/>
                <w:sz w:val="24"/>
              </w:rPr>
            </w:pPr>
            <w:r w:rsidRPr="00252CB3">
              <w:rPr>
                <w:b/>
                <w:bCs/>
                <w:sz w:val="24"/>
              </w:rPr>
              <w:t>to develop knowledge,</w:t>
            </w:r>
          </w:p>
          <w:p w14:paraId="655F9A6F" w14:textId="77777777" w:rsidR="009F23A7" w:rsidRPr="00252CB3" w:rsidRDefault="009F23A7" w:rsidP="009F23A7">
            <w:pPr>
              <w:rPr>
                <w:b/>
                <w:bCs/>
                <w:sz w:val="24"/>
              </w:rPr>
            </w:pPr>
            <w:r w:rsidRPr="00252CB3">
              <w:rPr>
                <w:b/>
                <w:bCs/>
                <w:sz w:val="24"/>
              </w:rPr>
              <w:t xml:space="preserve"> skill or experience)</w:t>
            </w:r>
          </w:p>
          <w:p w14:paraId="1FB47895" w14:textId="77777777" w:rsidR="009F23A7" w:rsidRPr="00252CB3" w:rsidRDefault="009F23A7" w:rsidP="009F23A7">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5815308" w:rsidR="009F23A7" w:rsidRPr="00E65D6B" w:rsidRDefault="009F23A7" w:rsidP="009F23A7">
            <w:pPr>
              <w:rPr>
                <w:color w:val="000000"/>
                <w:sz w:val="24"/>
              </w:rPr>
            </w:pPr>
            <w:r w:rsidRPr="00E65D6B">
              <w:rPr>
                <w:color w:val="000000"/>
                <w:sz w:val="24"/>
              </w:rPr>
              <w:t xml:space="preserve">Knowledge of processing invoices </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391EE397"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3C458A17" w:rsidR="009F23A7" w:rsidRPr="00E65D6B" w:rsidRDefault="009F23A7" w:rsidP="009F23A7">
            <w:pPr>
              <w:rPr>
                <w:color w:val="000000"/>
                <w:sz w:val="24"/>
              </w:rPr>
            </w:pPr>
            <w:r w:rsidRPr="00E65D6B">
              <w:rPr>
                <w:color w:val="000000"/>
                <w:sz w:val="24"/>
              </w:rPr>
              <w:t>Excellent communication skills</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710DEF4B"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3775D797"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07D0259"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CFC250" w14:textId="52CF644E" w:rsidR="009F23A7" w:rsidRPr="00E65D6B" w:rsidRDefault="009F23A7" w:rsidP="009F23A7">
            <w:pPr>
              <w:rPr>
                <w:color w:val="000000"/>
                <w:sz w:val="24"/>
              </w:rPr>
            </w:pPr>
            <w:r w:rsidRPr="00E65D6B">
              <w:rPr>
                <w:color w:val="000000"/>
                <w:sz w:val="24"/>
              </w:rPr>
              <w:t>Ability to work in a fast-paced office environment and working as part of a team</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E3076" w14:textId="3EA20F7A"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0CCCDF3F"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5621545F"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7AE9BEC" w14:textId="7947D6E7" w:rsidR="009F23A7" w:rsidRPr="00E65D6B" w:rsidRDefault="009F23A7" w:rsidP="009F23A7">
            <w:pPr>
              <w:rPr>
                <w:color w:val="000000"/>
                <w:sz w:val="24"/>
              </w:rPr>
            </w:pPr>
            <w:r w:rsidRPr="00E65D6B">
              <w:rPr>
                <w:color w:val="000000"/>
                <w:sz w:val="24"/>
              </w:rPr>
              <w:t>ICT skills – use of IT equipment, Microsoft Office including Teams, case management systems to record data and monitoring of multiple email boxes</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09DA6" w14:textId="6A387F47"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66F7BC6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ABEFE48"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C2DCC53" w14:textId="540C6290" w:rsidR="009F23A7" w:rsidRPr="00E65D6B" w:rsidRDefault="009F23A7" w:rsidP="009F23A7">
            <w:pPr>
              <w:rPr>
                <w:color w:val="000000"/>
                <w:sz w:val="24"/>
              </w:rPr>
            </w:pPr>
            <w:r w:rsidRPr="00E65D6B">
              <w:rPr>
                <w:color w:val="000000"/>
                <w:sz w:val="24"/>
              </w:rPr>
              <w:t xml:space="preserve">Ability to organise and prioritise workload </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46085" w14:textId="1477BD55"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5AC27214"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F1C2530"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CB6A24" w14:textId="0DD99B8A" w:rsidR="009F23A7" w:rsidRPr="00E65D6B" w:rsidRDefault="009F23A7" w:rsidP="009F23A7">
            <w:pPr>
              <w:rPr>
                <w:color w:val="000000"/>
                <w:sz w:val="24"/>
              </w:rPr>
            </w:pPr>
            <w:r w:rsidRPr="00E65D6B">
              <w:rPr>
                <w:color w:val="000000"/>
                <w:sz w:val="24"/>
              </w:rPr>
              <w:t xml:space="preserve">Ability to deal with facts, figures and numerical data, ensuring all information is deal inputted or documented accurately </w:t>
            </w:r>
            <w:r w:rsidRPr="00E65D6B">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3E0C3" w14:textId="50A726FE"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306AB7D1" w14:textId="77777777" w:rsidTr="00E65D6B">
        <w:trPr>
          <w:trHeight w:val="839"/>
        </w:trPr>
        <w:tc>
          <w:tcPr>
            <w:tcW w:w="3097" w:type="dxa"/>
            <w:vMerge/>
            <w:tcBorders>
              <w:left w:val="single" w:sz="4" w:space="0" w:color="auto"/>
              <w:bottom w:val="single" w:sz="4" w:space="0" w:color="auto"/>
              <w:right w:val="single" w:sz="4" w:space="0" w:color="auto"/>
            </w:tcBorders>
            <w:tcMar>
              <w:left w:w="108" w:type="dxa"/>
              <w:right w:w="108" w:type="dxa"/>
            </w:tcMar>
          </w:tcPr>
          <w:p w14:paraId="3CF415AC" w14:textId="77777777" w:rsidR="009F23A7" w:rsidRPr="00252CB3" w:rsidRDefault="009F23A7" w:rsidP="009F23A7">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7AF03ABA" w14:textId="555BE54E" w:rsidR="009F23A7" w:rsidRPr="00E65D6B" w:rsidRDefault="009F23A7" w:rsidP="009F23A7">
            <w:pPr>
              <w:rPr>
                <w:color w:val="000000"/>
                <w:sz w:val="24"/>
              </w:rPr>
            </w:pPr>
            <w:r w:rsidRPr="00E65D6B">
              <w:rPr>
                <w:color w:val="000000"/>
                <w:sz w:val="24"/>
              </w:rPr>
              <w:t xml:space="preserve">Excellent customer service skills </w:t>
            </w:r>
          </w:p>
        </w:tc>
        <w:tc>
          <w:tcPr>
            <w:tcW w:w="3373" w:type="dxa"/>
            <w:tcBorders>
              <w:top w:val="single" w:sz="4" w:space="0" w:color="000000" w:themeColor="text1"/>
              <w:left w:val="single" w:sz="4" w:space="0" w:color="000000" w:themeColor="text1"/>
              <w:right w:val="single" w:sz="4" w:space="0" w:color="000000" w:themeColor="text1"/>
            </w:tcBorders>
          </w:tcPr>
          <w:p w14:paraId="6D09EA34" w14:textId="378FB232" w:rsidR="009F23A7" w:rsidRPr="00E65D6B" w:rsidRDefault="009F23A7" w:rsidP="00E65D6B">
            <w:pPr>
              <w:jc w:val="center"/>
              <w:rPr>
                <w:color w:val="000000"/>
                <w:sz w:val="24"/>
              </w:rPr>
            </w:pPr>
            <w:r w:rsidRPr="00E65D6B">
              <w:rPr>
                <w:color w:val="000000"/>
                <w:sz w:val="24"/>
              </w:rPr>
              <w:t>Application Form / Interview</w:t>
            </w:r>
          </w:p>
        </w:tc>
      </w:tr>
      <w:tr w:rsidR="009F23A7"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9F23A7" w:rsidRPr="00252CB3" w:rsidRDefault="009F23A7" w:rsidP="009F23A7">
            <w:pPr>
              <w:rPr>
                <w:b/>
                <w:bCs/>
                <w:sz w:val="24"/>
              </w:rPr>
            </w:pPr>
            <w:r w:rsidRPr="00252CB3">
              <w:rPr>
                <w:b/>
                <w:bCs/>
                <w:sz w:val="24"/>
              </w:rPr>
              <w:t>Work Related Circumstances/</w:t>
            </w:r>
          </w:p>
          <w:p w14:paraId="0FC2C5A0" w14:textId="77777777" w:rsidR="009F23A7" w:rsidRPr="00252CB3" w:rsidRDefault="009F23A7" w:rsidP="009F23A7">
            <w:pPr>
              <w:rPr>
                <w:b/>
                <w:bCs/>
                <w:sz w:val="24"/>
              </w:rPr>
            </w:pPr>
            <w:r w:rsidRPr="00252CB3">
              <w:rPr>
                <w:b/>
                <w:bCs/>
                <w:sz w:val="24"/>
              </w:rPr>
              <w:t>Values of the Council</w:t>
            </w:r>
          </w:p>
          <w:p w14:paraId="3E244CFD" w14:textId="77777777" w:rsidR="009F23A7" w:rsidRPr="00252CB3" w:rsidRDefault="009F23A7" w:rsidP="009F23A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9F23A7" w:rsidRPr="00E65D6B" w:rsidRDefault="009F23A7" w:rsidP="009F23A7">
            <w:pPr>
              <w:rPr>
                <w:color w:val="000000"/>
                <w:sz w:val="24"/>
              </w:rPr>
            </w:pPr>
            <w:r w:rsidRPr="00E65D6B">
              <w:rPr>
                <w:color w:val="000000"/>
                <w:sz w:val="24"/>
              </w:rPr>
              <w:t>Commitment to Equal Opportunities.</w:t>
            </w:r>
          </w:p>
          <w:p w14:paraId="4E36D0CB" w14:textId="77777777" w:rsidR="009F23A7" w:rsidRPr="00E65D6B" w:rsidRDefault="009F23A7" w:rsidP="009F23A7">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7982650C" w:rsidR="009F23A7" w:rsidRPr="00E65D6B" w:rsidRDefault="00212499" w:rsidP="00E65D6B">
            <w:pPr>
              <w:jc w:val="center"/>
              <w:rPr>
                <w:color w:val="000000"/>
                <w:sz w:val="24"/>
              </w:rPr>
            </w:pPr>
            <w:r w:rsidRPr="00E65D6B">
              <w:rPr>
                <w:color w:val="000000"/>
                <w:sz w:val="24"/>
              </w:rPr>
              <w:t>Application form</w:t>
            </w:r>
          </w:p>
        </w:tc>
      </w:tr>
      <w:tr w:rsidR="009F23A7"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9F23A7" w:rsidRPr="007B252B" w:rsidRDefault="009F23A7" w:rsidP="009F23A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9F23A7" w:rsidRPr="00E65D6B" w:rsidRDefault="009F23A7" w:rsidP="009F23A7">
            <w:pPr>
              <w:rPr>
                <w:color w:val="000000"/>
                <w:sz w:val="24"/>
              </w:rPr>
            </w:pPr>
            <w:r w:rsidRPr="00E65D6B">
              <w:rPr>
                <w:color w:val="000000"/>
                <w:sz w:val="24"/>
              </w:rPr>
              <w:t>Compliance with health and safety rules, regulations, and legislation.</w:t>
            </w:r>
          </w:p>
          <w:p w14:paraId="236E201D" w14:textId="77777777" w:rsidR="009F23A7" w:rsidRPr="00E65D6B" w:rsidRDefault="009F23A7" w:rsidP="009F23A7">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6B4EC44" w:rsidR="009F23A7" w:rsidRPr="00E65D6B" w:rsidRDefault="00212499" w:rsidP="00E65D6B">
            <w:pPr>
              <w:jc w:val="center"/>
              <w:rPr>
                <w:color w:val="000000"/>
                <w:sz w:val="24"/>
              </w:rPr>
            </w:pPr>
            <w:r w:rsidRPr="00E65D6B">
              <w:rPr>
                <w:color w:val="000000"/>
                <w:sz w:val="24"/>
              </w:rPr>
              <w:t>Application form</w:t>
            </w:r>
          </w:p>
        </w:tc>
      </w:tr>
      <w:tr w:rsidR="00FD103C" w:rsidRPr="003613A7" w14:paraId="05067525"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B543494" w14:textId="77777777" w:rsidR="00FD103C" w:rsidRPr="007B252B" w:rsidRDefault="00FD103C" w:rsidP="009F23A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849C48D" w14:textId="77777777" w:rsidR="00FD103C" w:rsidRDefault="00212499" w:rsidP="009F23A7">
            <w:pPr>
              <w:rPr>
                <w:color w:val="000000"/>
                <w:sz w:val="24"/>
              </w:rPr>
            </w:pPr>
            <w:r w:rsidRPr="00E65D6B">
              <w:rPr>
                <w:color w:val="000000"/>
                <w:sz w:val="24"/>
              </w:rPr>
              <w:t>Ability to meet the travel requirements of the role</w:t>
            </w:r>
          </w:p>
          <w:p w14:paraId="5871D965" w14:textId="2CED7B9B" w:rsidR="00E65D6B" w:rsidRPr="00E65D6B" w:rsidRDefault="00E65D6B" w:rsidP="009F23A7">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DEA69" w14:textId="25D8D155" w:rsidR="00FD103C" w:rsidRPr="00E65D6B" w:rsidRDefault="00212499" w:rsidP="00E65D6B">
            <w:pPr>
              <w:jc w:val="center"/>
              <w:rPr>
                <w:color w:val="000000"/>
                <w:sz w:val="24"/>
              </w:rPr>
            </w:pPr>
            <w:r w:rsidRPr="00E65D6B">
              <w:rPr>
                <w:color w:val="000000"/>
                <w:sz w:val="24"/>
              </w:rPr>
              <w:t>Application form</w:t>
            </w:r>
          </w:p>
        </w:tc>
      </w:tr>
      <w:tr w:rsidR="009F23A7"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9F23A7" w:rsidRPr="003613A7" w:rsidRDefault="009F23A7" w:rsidP="009F23A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9F23A7" w:rsidRPr="00E65D6B" w:rsidRDefault="009F23A7" w:rsidP="009F23A7">
            <w:pPr>
              <w:rPr>
                <w:color w:val="000000"/>
                <w:sz w:val="24"/>
              </w:rPr>
            </w:pPr>
            <w:r w:rsidRPr="00E65D6B">
              <w:rPr>
                <w:color w:val="000000"/>
                <w:sz w:val="24"/>
              </w:rPr>
              <w:t>Ability to comply with the Councils values of:</w:t>
            </w:r>
          </w:p>
          <w:p w14:paraId="3DB6348F" w14:textId="5F350483" w:rsidR="009F23A7" w:rsidRPr="00E65D6B" w:rsidRDefault="009F23A7" w:rsidP="009F23A7">
            <w:pPr>
              <w:pStyle w:val="ListParagraph"/>
              <w:numPr>
                <w:ilvl w:val="0"/>
                <w:numId w:val="3"/>
              </w:numPr>
              <w:rPr>
                <w:rFonts w:ascii="Arial" w:hAnsi="Arial" w:cs="Arial"/>
                <w:color w:val="000000"/>
              </w:rPr>
            </w:pPr>
            <w:r w:rsidRPr="00E65D6B">
              <w:rPr>
                <w:rFonts w:ascii="Arial" w:hAnsi="Arial" w:cs="Arial"/>
                <w:color w:val="000000"/>
              </w:rPr>
              <w:t>We innovate.</w:t>
            </w:r>
          </w:p>
          <w:p w14:paraId="120B342F" w14:textId="0FFB0F0D" w:rsidR="009F23A7" w:rsidRPr="00E65D6B" w:rsidRDefault="009F23A7" w:rsidP="009F23A7">
            <w:pPr>
              <w:pStyle w:val="ListParagraph"/>
              <w:numPr>
                <w:ilvl w:val="0"/>
                <w:numId w:val="3"/>
              </w:numPr>
              <w:rPr>
                <w:rFonts w:ascii="Arial" w:hAnsi="Arial" w:cs="Arial"/>
                <w:color w:val="000000"/>
              </w:rPr>
            </w:pPr>
            <w:r w:rsidRPr="00E65D6B">
              <w:rPr>
                <w:rFonts w:ascii="Arial" w:hAnsi="Arial" w:cs="Arial"/>
                <w:color w:val="000000"/>
              </w:rPr>
              <w:t>We enable.</w:t>
            </w:r>
          </w:p>
          <w:p w14:paraId="4DD1295C" w14:textId="77777777" w:rsidR="009F23A7" w:rsidRPr="00E65D6B" w:rsidRDefault="009F23A7" w:rsidP="009F23A7">
            <w:pPr>
              <w:pStyle w:val="ListParagraph"/>
              <w:numPr>
                <w:ilvl w:val="0"/>
                <w:numId w:val="3"/>
              </w:numPr>
              <w:rPr>
                <w:rFonts w:ascii="Arial" w:hAnsi="Arial" w:cs="Arial"/>
                <w:color w:val="000000"/>
              </w:rPr>
            </w:pPr>
            <w:r w:rsidRPr="00E65D6B">
              <w:rPr>
                <w:rFonts w:ascii="Arial" w:hAnsi="Arial" w:cs="Arial"/>
                <w:color w:val="000000"/>
              </w:rPr>
              <w:t xml:space="preserve">We respect. </w:t>
            </w:r>
          </w:p>
          <w:p w14:paraId="52DDA792" w14:textId="77777777" w:rsidR="009F23A7" w:rsidRPr="00E65D6B" w:rsidRDefault="009F23A7" w:rsidP="009F23A7">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09E3818C" w:rsidR="009F23A7" w:rsidRPr="00E65D6B" w:rsidRDefault="00212499" w:rsidP="00E65D6B">
            <w:pPr>
              <w:jc w:val="center"/>
              <w:rPr>
                <w:color w:val="000000"/>
                <w:sz w:val="24"/>
              </w:rPr>
            </w:pPr>
            <w:r w:rsidRPr="00E65D6B">
              <w:rPr>
                <w:color w:val="000000"/>
                <w:sz w:val="24"/>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B99B" w14:textId="77777777" w:rsidR="00011BCF" w:rsidRDefault="00011BCF">
      <w:r>
        <w:separator/>
      </w:r>
    </w:p>
  </w:endnote>
  <w:endnote w:type="continuationSeparator" w:id="0">
    <w:p w14:paraId="6BE68E0D" w14:textId="77777777" w:rsidR="00011BCF" w:rsidRDefault="0001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28778" w14:textId="77777777" w:rsidR="00011BCF" w:rsidRDefault="00011BCF">
      <w:r>
        <w:separator/>
      </w:r>
    </w:p>
  </w:footnote>
  <w:footnote w:type="continuationSeparator" w:id="0">
    <w:p w14:paraId="46BFE47E" w14:textId="77777777" w:rsidR="00011BCF" w:rsidRDefault="0001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212499"/>
    <w:rsid w:val="00234CFA"/>
    <w:rsid w:val="00241E42"/>
    <w:rsid w:val="00252CB3"/>
    <w:rsid w:val="0027180F"/>
    <w:rsid w:val="00272418"/>
    <w:rsid w:val="00281A06"/>
    <w:rsid w:val="002E2F87"/>
    <w:rsid w:val="002E432A"/>
    <w:rsid w:val="003740B0"/>
    <w:rsid w:val="004C3B6F"/>
    <w:rsid w:val="006A3D80"/>
    <w:rsid w:val="006D503E"/>
    <w:rsid w:val="007C7BD6"/>
    <w:rsid w:val="008752CE"/>
    <w:rsid w:val="008B3F87"/>
    <w:rsid w:val="00941818"/>
    <w:rsid w:val="0096212A"/>
    <w:rsid w:val="009D3CCB"/>
    <w:rsid w:val="009F23A7"/>
    <w:rsid w:val="00A268A6"/>
    <w:rsid w:val="00B07BDD"/>
    <w:rsid w:val="00BA523A"/>
    <w:rsid w:val="00C112A4"/>
    <w:rsid w:val="00C23E50"/>
    <w:rsid w:val="00D803BE"/>
    <w:rsid w:val="00D97B7E"/>
    <w:rsid w:val="00E65D6B"/>
    <w:rsid w:val="00EC0764"/>
    <w:rsid w:val="00EE185F"/>
    <w:rsid w:val="00EE3741"/>
    <w:rsid w:val="00F32ACF"/>
    <w:rsid w:val="00F82A7A"/>
    <w:rsid w:val="00FB4D90"/>
    <w:rsid w:val="00FD1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C1BC8409-53F3-48A9-89E3-7CE2642FCC90}">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3.xml><?xml version="1.0" encoding="utf-8"?>
<ds:datastoreItem xmlns:ds="http://schemas.openxmlformats.org/officeDocument/2006/customXml" ds:itemID="{7B99C22C-9627-48D3-8851-6B0C86705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14</TotalTime>
  <Pages>2</Pages>
  <Words>288</Words>
  <Characters>1764</Characters>
  <Application>Microsoft Office Word</Application>
  <DocSecurity>0</DocSecurity>
  <Lines>98</Lines>
  <Paragraphs>51</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28</cp:revision>
  <cp:lastPrinted>2005-05-31T11:32:00Z</cp:lastPrinted>
  <dcterms:created xsi:type="dcterms:W3CDTF">2023-09-28T12:05:00Z</dcterms:created>
  <dcterms:modified xsi:type="dcterms:W3CDTF">2025-11-17T10:32:00Z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