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33C0" w14:textId="77777777" w:rsidR="005940CF" w:rsidRDefault="002926A9" w:rsidP="005940C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B6E6AE" wp14:editId="67BC702F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FCB8B" id="Rectangle 3" o:spid="_x0000_s1026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  <w:r w:rsidR="00EA2BE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28A626" wp14:editId="097AC8F0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4362450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8B976" w14:textId="0E31AB22" w:rsidR="00E94893" w:rsidRPr="00E94893" w:rsidRDefault="00DD318D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Driver/Escort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8A6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0.8pt;width:343.5pt;height:84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9O+QEAANA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" filled="f" stroked="f">
                <v:textbox>
                  <w:txbxContent>
                    <w:p w14:paraId="54C8B976" w14:textId="0E31AB22" w:rsidR="00E94893" w:rsidRPr="00E94893" w:rsidRDefault="00DD318D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Driver/Escort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D3D180D" w14:textId="77777777" w:rsidR="002926A9" w:rsidRDefault="005940CF" w:rsidP="00B73FB9">
      <w:pPr>
        <w:pStyle w:val="Heading2"/>
        <w:spacing w:before="360"/>
      </w:pPr>
      <w:r>
        <w:t>Person Specification</w:t>
      </w:r>
    </w:p>
    <w:p w14:paraId="0BD0999F" w14:textId="77777777" w:rsidR="005D79ED" w:rsidRDefault="005940CF" w:rsidP="005D79ED">
      <w:r>
        <w:t xml:space="preserve">We will use </w:t>
      </w:r>
      <w:r w:rsidR="009646B2">
        <w:t>these criteria</w:t>
      </w:r>
      <w:r>
        <w:t xml:space="preserve"> to assess your suitability for the job.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227" w:type="dxa"/>
          <w:left w:w="454" w:type="dxa"/>
          <w:bottom w:w="227" w:type="dxa"/>
          <w:right w:w="454" w:type="dxa"/>
        </w:tblCellMar>
        <w:tblLook w:val="04A0" w:firstRow="1" w:lastRow="0" w:firstColumn="1" w:lastColumn="0" w:noHBand="0" w:noVBand="1"/>
      </w:tblPr>
      <w:tblGrid>
        <w:gridCol w:w="10194"/>
      </w:tblGrid>
      <w:tr w:rsidR="005D79ED" w14:paraId="777BE5B5" w14:textId="77777777" w:rsidTr="0061345E">
        <w:tc>
          <w:tcPr>
            <w:tcW w:w="10194" w:type="dxa"/>
            <w:shd w:val="clear" w:color="auto" w:fill="D9D9D9" w:themeFill="background1" w:themeFillShade="D9"/>
          </w:tcPr>
          <w:p w14:paraId="5CA215A4" w14:textId="77777777" w:rsidR="005D79ED" w:rsidRDefault="005D79ED" w:rsidP="005D79ED">
            <w:pPr>
              <w:pStyle w:val="Heading2"/>
              <w:jc w:val="left"/>
            </w:pPr>
            <w:r>
              <w:t>Essential</w:t>
            </w:r>
          </w:p>
          <w:p w14:paraId="7B4AF6EB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  <w:color w:val="auto"/>
              </w:rPr>
            </w:pPr>
            <w:r w:rsidRPr="00DD318D">
              <w:rPr>
                <w:rFonts w:ascii="Poppins" w:hAnsi="Poppins" w:cs="Poppins"/>
                <w:color w:val="auto"/>
              </w:rPr>
              <w:t>Knowledge and understanding of working with children and vulnerable adults</w:t>
            </w:r>
          </w:p>
          <w:p w14:paraId="1785D6C8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Able to follow and agreed work plan </w:t>
            </w:r>
          </w:p>
          <w:p w14:paraId="2C50B21B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Most hold a full category B driving licence with category D1 or hold a full category D licence </w:t>
            </w:r>
          </w:p>
          <w:p w14:paraId="37FFB10C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Good inter-personal skills </w:t>
            </w:r>
          </w:p>
          <w:p w14:paraId="0C9BD614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Socially confident </w:t>
            </w:r>
          </w:p>
          <w:p w14:paraId="2B18F3FB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Able to deal with a varying workload </w:t>
            </w:r>
          </w:p>
          <w:p w14:paraId="77B7D14F" w14:textId="77777777" w:rsidR="00DD318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Structured and organised in your approach to work </w:t>
            </w:r>
          </w:p>
          <w:p w14:paraId="10DFDF08" w14:textId="7608E56A" w:rsidR="005D79ED" w:rsidRPr="00DD318D" w:rsidRDefault="00DD318D" w:rsidP="00DD318D">
            <w:pPr>
              <w:pStyle w:val="Default"/>
              <w:numPr>
                <w:ilvl w:val="0"/>
                <w:numId w:val="12"/>
              </w:numPr>
              <w:spacing w:after="240"/>
              <w:rPr>
                <w:rFonts w:ascii="Poppins" w:hAnsi="Poppins" w:cs="Poppins"/>
              </w:rPr>
            </w:pPr>
            <w:r w:rsidRPr="00DD318D">
              <w:rPr>
                <w:rFonts w:ascii="Poppins" w:hAnsi="Poppins" w:cs="Poppins"/>
              </w:rPr>
              <w:t xml:space="preserve">Able to undertake moving and handling of service users </w:t>
            </w:r>
          </w:p>
        </w:tc>
      </w:tr>
    </w:tbl>
    <w:p w14:paraId="67284C9C" w14:textId="77777777" w:rsidR="005D79ED" w:rsidRDefault="0061345E" w:rsidP="005D79ED">
      <w:pPr>
        <w:pStyle w:val="Heading2"/>
        <w:spacing w:before="240"/>
        <w:ind w:left="426"/>
      </w:pPr>
      <w:r>
        <w:t>Desirable</w:t>
      </w:r>
    </w:p>
    <w:p w14:paraId="100FE041" w14:textId="51ECE1F7" w:rsidR="005D79ED" w:rsidRDefault="00DD318D" w:rsidP="0061345E">
      <w:pPr>
        <w:pStyle w:val="ListParagraph"/>
        <w:numPr>
          <w:ilvl w:val="0"/>
          <w:numId w:val="10"/>
        </w:numPr>
        <w:ind w:left="851" w:hanging="425"/>
      </w:pPr>
      <w:r>
        <w:t>Experience of working with people who use a service</w:t>
      </w:r>
    </w:p>
    <w:p w14:paraId="4C1AE073" w14:textId="4568F4BB" w:rsidR="005D79ED" w:rsidRDefault="00DD318D" w:rsidP="0061345E">
      <w:pPr>
        <w:pStyle w:val="ListParagraph"/>
        <w:numPr>
          <w:ilvl w:val="0"/>
          <w:numId w:val="10"/>
        </w:numPr>
        <w:ind w:left="851" w:hanging="425"/>
      </w:pPr>
      <w:r>
        <w:t>Experience of driving PC vehicles</w:t>
      </w:r>
    </w:p>
    <w:p w14:paraId="3E217684" w14:textId="43B86410" w:rsidR="005D79ED" w:rsidRDefault="00DD318D" w:rsidP="0061345E">
      <w:pPr>
        <w:pStyle w:val="ListParagraph"/>
        <w:numPr>
          <w:ilvl w:val="0"/>
          <w:numId w:val="10"/>
        </w:numPr>
        <w:ind w:left="851" w:hanging="425"/>
      </w:pPr>
      <w:r>
        <w:t>Experience of working with vehicles fitted with tail-lifts</w:t>
      </w:r>
    </w:p>
    <w:p w14:paraId="24CC7E85" w14:textId="44B59D35" w:rsidR="005D79ED" w:rsidRDefault="00DD318D" w:rsidP="0061345E">
      <w:pPr>
        <w:pStyle w:val="ListParagraph"/>
        <w:numPr>
          <w:ilvl w:val="0"/>
          <w:numId w:val="10"/>
        </w:numPr>
        <w:ind w:left="851" w:hanging="425"/>
      </w:pPr>
      <w:r>
        <w:t>Experience of working with people who use a wheelchair</w:t>
      </w:r>
    </w:p>
    <w:p w14:paraId="32C0AE7D" w14:textId="7CFF942C" w:rsidR="00192204" w:rsidRDefault="00192204" w:rsidP="0061345E">
      <w:pPr>
        <w:pStyle w:val="ListParagraph"/>
        <w:numPr>
          <w:ilvl w:val="0"/>
          <w:numId w:val="10"/>
        </w:numPr>
        <w:ind w:left="851" w:hanging="425"/>
      </w:pPr>
      <w:r>
        <w:t>Knowledge and understanding of the Council’s Visions and Values</w:t>
      </w:r>
    </w:p>
    <w:p w14:paraId="190DC212" w14:textId="6735EB7B" w:rsidR="00192204" w:rsidRDefault="00C42C6E" w:rsidP="0061345E">
      <w:pPr>
        <w:pStyle w:val="ListParagraph"/>
        <w:numPr>
          <w:ilvl w:val="0"/>
          <w:numId w:val="10"/>
        </w:numPr>
        <w:ind w:left="851" w:hanging="425"/>
      </w:pPr>
      <w:r>
        <w:lastRenderedPageBreak/>
        <w:t>Relevant training in moving and handling</w:t>
      </w:r>
    </w:p>
    <w:p w14:paraId="487280CC" w14:textId="36A8C658" w:rsidR="00C42C6E" w:rsidRDefault="0090586C" w:rsidP="0061345E">
      <w:pPr>
        <w:pStyle w:val="ListParagraph"/>
        <w:numPr>
          <w:ilvl w:val="0"/>
          <w:numId w:val="10"/>
        </w:numPr>
        <w:ind w:left="851" w:hanging="425"/>
      </w:pPr>
      <w:r>
        <w:t>Ability to build and sustain relationships with service users and stakeholders</w:t>
      </w:r>
    </w:p>
    <w:p w14:paraId="45ED43AD" w14:textId="7FA4D759" w:rsidR="005E6B2E" w:rsidRDefault="005E6B2E" w:rsidP="0061345E">
      <w:pPr>
        <w:pStyle w:val="ListParagraph"/>
        <w:numPr>
          <w:ilvl w:val="0"/>
          <w:numId w:val="10"/>
        </w:numPr>
        <w:ind w:left="851" w:hanging="425"/>
      </w:pPr>
      <w:r>
        <w:t>Flexible approach to service delivery</w:t>
      </w:r>
    </w:p>
    <w:p w14:paraId="2F6234BE" w14:textId="4C3E5E07" w:rsidR="005E6B2E" w:rsidRDefault="005E6B2E" w:rsidP="0061345E">
      <w:pPr>
        <w:pStyle w:val="ListParagraph"/>
        <w:numPr>
          <w:ilvl w:val="0"/>
          <w:numId w:val="10"/>
        </w:numPr>
        <w:ind w:left="851" w:hanging="425"/>
      </w:pPr>
      <w:r>
        <w:t>Customer focussed</w:t>
      </w:r>
    </w:p>
    <w:p w14:paraId="07EC5153" w14:textId="6CA8B7E3" w:rsidR="005E6B2E" w:rsidRDefault="005E6B2E" w:rsidP="0061345E">
      <w:pPr>
        <w:pStyle w:val="ListParagraph"/>
        <w:numPr>
          <w:ilvl w:val="0"/>
          <w:numId w:val="10"/>
        </w:numPr>
        <w:ind w:left="851" w:hanging="425"/>
      </w:pPr>
      <w:r>
        <w:t>Willingness to undertake further training as required</w:t>
      </w:r>
    </w:p>
    <w:p w14:paraId="2D544FD9" w14:textId="10CD6DB8" w:rsidR="00D65251" w:rsidRDefault="00D65251" w:rsidP="00D65251">
      <w:pPr>
        <w:pStyle w:val="ListParagraph"/>
        <w:numPr>
          <w:ilvl w:val="0"/>
          <w:numId w:val="10"/>
        </w:numPr>
        <w:ind w:left="851" w:hanging="425"/>
      </w:pPr>
      <w:r>
        <w:t>Knowledge and understanding of the Council’s Equality Policy, applying this in the work</w:t>
      </w:r>
      <w:r w:rsidR="00890C85">
        <w:t>place and the effect on delivery of services to customers</w:t>
      </w:r>
    </w:p>
    <w:p w14:paraId="541E829E" w14:textId="77777777" w:rsidR="005D79ED" w:rsidRDefault="005D79ED" w:rsidP="0061345E">
      <w:pPr>
        <w:pStyle w:val="Heading2"/>
        <w:spacing w:before="240"/>
        <w:ind w:left="426"/>
      </w:pPr>
      <w:r>
        <w:t>Additional Requirements</w:t>
      </w:r>
    </w:p>
    <w:p w14:paraId="3185BA1F" w14:textId="632FAE76" w:rsidR="005D79ED" w:rsidRDefault="00DD318D" w:rsidP="00DD318D">
      <w:pPr>
        <w:pStyle w:val="ListParagraph"/>
        <w:numPr>
          <w:ilvl w:val="0"/>
          <w:numId w:val="14"/>
        </w:numPr>
      </w:pPr>
      <w:r>
        <w:t xml:space="preserve">Enhanced DBS </w:t>
      </w:r>
    </w:p>
    <w:p w14:paraId="66D00F55" w14:textId="5791967F" w:rsidR="00DD318D" w:rsidRDefault="00DD318D" w:rsidP="00DD318D">
      <w:pPr>
        <w:pStyle w:val="ListParagraph"/>
        <w:numPr>
          <w:ilvl w:val="0"/>
          <w:numId w:val="14"/>
        </w:numPr>
      </w:pPr>
      <w:r>
        <w:t>Suitability to work with client group</w:t>
      </w:r>
    </w:p>
    <w:p w14:paraId="0AE69451" w14:textId="485651A1" w:rsidR="00DD318D" w:rsidRPr="005D79ED" w:rsidRDefault="00DD318D" w:rsidP="00DD318D">
      <w:pPr>
        <w:pStyle w:val="ListParagraph"/>
        <w:numPr>
          <w:ilvl w:val="0"/>
          <w:numId w:val="14"/>
        </w:numPr>
      </w:pPr>
      <w:r>
        <w:t>Flexible approach to work, location</w:t>
      </w:r>
      <w:r w:rsidR="0084356D">
        <w:t>, duties and hours</w:t>
      </w:r>
    </w:p>
    <w:p w14:paraId="7241FF1D" w14:textId="77777777" w:rsidR="005940CF" w:rsidRPr="005D79ED" w:rsidRDefault="005940CF" w:rsidP="0061345E">
      <w:pPr>
        <w:pStyle w:val="Heading2"/>
        <w:ind w:left="426"/>
      </w:pPr>
      <w:r w:rsidRPr="005D79ED">
        <w:t>Our Values</w:t>
      </w:r>
    </w:p>
    <w:p w14:paraId="68E50327" w14:textId="77777777" w:rsidR="005940CF" w:rsidRPr="005940CF" w:rsidRDefault="005940CF" w:rsidP="0061345E">
      <w:pPr>
        <w:ind w:left="426"/>
        <w:jc w:val="left"/>
      </w:pPr>
      <w:r>
        <w:t xml:space="preserve">Do you share our values of </w:t>
      </w:r>
      <w:r w:rsidRPr="005940CF">
        <w:rPr>
          <w:b/>
          <w:bCs/>
        </w:rPr>
        <w:t>proud</w:t>
      </w:r>
      <w:r>
        <w:t xml:space="preserve">, </w:t>
      </w:r>
      <w:r w:rsidRPr="005940CF">
        <w:rPr>
          <w:b/>
          <w:bCs/>
        </w:rPr>
        <w:t>fair</w:t>
      </w:r>
      <w:r>
        <w:t xml:space="preserve">, and </w:t>
      </w:r>
      <w:r w:rsidRPr="005940CF">
        <w:rPr>
          <w:b/>
          <w:bCs/>
        </w:rPr>
        <w:t>ambitious</w:t>
      </w:r>
      <w:r>
        <w:t>?</w:t>
      </w:r>
    </w:p>
    <w:sectPr w:rsidR="005940CF" w:rsidRPr="005940CF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6668" w14:textId="77777777" w:rsidR="00C92E43" w:rsidRDefault="00C92E43" w:rsidP="00526A98">
      <w:r>
        <w:separator/>
      </w:r>
    </w:p>
  </w:endnote>
  <w:endnote w:type="continuationSeparator" w:id="0">
    <w:p w14:paraId="26056583" w14:textId="77777777" w:rsidR="00C92E43" w:rsidRDefault="00C92E43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C89D3353-B8F4-48B2-8C6A-0A407EA1F70D}"/>
    <w:embedBold r:id="rId2" w:fontKey="{80FB686F-EF87-4A10-9CC5-43BAA14DAC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DC4EDA5-10F6-4C17-9284-952769711587}"/>
    <w:embedBold r:id="rId4" w:fontKey="{46238C83-0EA4-4599-B342-F8305026FD6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64299F7-98F8-4E20-A260-5A39E9985DCD}"/>
    <w:embedItalic r:id="rId6" w:fontKey="{9D669DE9-23B6-4730-B70F-054BBFB2A7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2D12758-4A5A-4BA2-87DE-DD249C486C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A637" w14:textId="77777777" w:rsidR="00C256D0" w:rsidRPr="00B4598F" w:rsidRDefault="00DD039D" w:rsidP="00B754C1">
    <w:pPr>
      <w:pStyle w:val="Footer"/>
      <w:jc w:val="center"/>
      <w:rPr>
        <w:color w:val="FFFFFF" w:themeColor="background1"/>
      </w:rPr>
    </w:pPr>
    <w:r w:rsidRPr="00C322CB">
      <w:rPr>
        <w:noProof/>
      </w:rPr>
      <w:drawing>
        <wp:anchor distT="0" distB="0" distL="114300" distR="114300" simplePos="0" relativeHeight="251696128" behindDoc="0" locked="0" layoutInCell="1" allowOverlap="1" wp14:anchorId="019456B6" wp14:editId="32CF22FE">
          <wp:simplePos x="0" y="0"/>
          <wp:positionH relativeFrom="margin">
            <wp:align>right</wp:align>
          </wp:positionH>
          <wp:positionV relativeFrom="bottomMargin">
            <wp:posOffset>561975</wp:posOffset>
          </wp:positionV>
          <wp:extent cx="1440000" cy="360929"/>
          <wp:effectExtent l="0" t="0" r="8255" b="1270"/>
          <wp:wrapNone/>
          <wp:docPr id="13" name="Graphic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phic 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60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598F" w:rsidRPr="00B4598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4F7E2E74" wp14:editId="36C8EA13">
              <wp:simplePos x="0" y="0"/>
              <wp:positionH relativeFrom="page">
                <wp:align>left</wp:align>
              </wp:positionH>
              <wp:positionV relativeFrom="paragraph">
                <wp:posOffset>-212412</wp:posOffset>
              </wp:positionV>
              <wp:extent cx="7635834" cy="720000"/>
              <wp:effectExtent l="0" t="0" r="3810" b="44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834" cy="720000"/>
                      </a:xfrm>
                      <a:prstGeom prst="rect">
                        <a:avLst/>
                      </a:prstGeom>
                      <a:solidFill>
                        <a:srgbClr val="CE0F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7BA99D" id="Rectangle 4" o:spid="_x0000_s1026" style="position:absolute;margin-left:0;margin-top:-16.75pt;width:601.25pt;height:56.7pt;z-index:-2516224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" fillcolor="#ce0f69" stroked="f" strokeweight="1pt">
              <w10:wrap anchorx="page"/>
            </v:rect>
          </w:pict>
        </mc:Fallback>
      </mc:AlternateContent>
    </w:r>
    <w:r w:rsidR="001639A2" w:rsidRPr="00B4598F">
      <w:rPr>
        <w:color w:val="FFFFFF" w:themeColor="background1"/>
      </w:rPr>
      <w:t>newcastle.gov.uk</w:t>
    </w:r>
    <w:r w:rsidR="00CD7BCC">
      <w:rPr>
        <w:color w:val="FFFFFF" w:themeColor="background1"/>
      </w:rPr>
      <w:t>/jobs</w:t>
    </w:r>
    <w:r w:rsidR="00C256D0" w:rsidRPr="00B4598F">
      <w:rPr>
        <w:color w:val="FFFFFF" w:themeColor="background1"/>
      </w:rPr>
      <w:ptab w:relativeTo="margin" w:alignment="center" w:leader="none"/>
    </w:r>
    <w:r w:rsidR="00D63829">
      <w:rPr>
        <w:color w:val="FFFFFF" w:themeColor="background1"/>
      </w:rPr>
      <w:t>jobs@newcastle.gov.uk</w:t>
    </w:r>
    <w:r w:rsidR="00C256D0" w:rsidRPr="00B4598F">
      <w:rPr>
        <w:color w:val="FFFFFF" w:themeColor="background1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73ED" w14:textId="77777777" w:rsidR="00C92E43" w:rsidRDefault="00C92E43" w:rsidP="00526A98">
      <w:r>
        <w:separator/>
      </w:r>
    </w:p>
  </w:footnote>
  <w:footnote w:type="continuationSeparator" w:id="0">
    <w:p w14:paraId="237CF8BD" w14:textId="77777777" w:rsidR="00C92E43" w:rsidRDefault="00C92E43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002B"/>
    <w:multiLevelType w:val="hybridMultilevel"/>
    <w:tmpl w:val="7A9E7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6CBA"/>
    <w:multiLevelType w:val="hybridMultilevel"/>
    <w:tmpl w:val="2572118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1192066"/>
    <w:multiLevelType w:val="hybridMultilevel"/>
    <w:tmpl w:val="2EC21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26ABF"/>
    <w:multiLevelType w:val="hybridMultilevel"/>
    <w:tmpl w:val="F2ECF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A5DDE"/>
    <w:multiLevelType w:val="hybridMultilevel"/>
    <w:tmpl w:val="8FA680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7404A0"/>
    <w:multiLevelType w:val="hybridMultilevel"/>
    <w:tmpl w:val="4FDC3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5329D"/>
    <w:multiLevelType w:val="hybridMultilevel"/>
    <w:tmpl w:val="CCB24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F6FD3"/>
    <w:multiLevelType w:val="hybridMultilevel"/>
    <w:tmpl w:val="2578C2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E3393D"/>
    <w:multiLevelType w:val="hybridMultilevel"/>
    <w:tmpl w:val="0F06D3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5"/>
  </w:num>
  <w:num w:numId="2" w16cid:durableId="1495564277">
    <w:abstractNumId w:val="13"/>
  </w:num>
  <w:num w:numId="3" w16cid:durableId="1058092247">
    <w:abstractNumId w:val="9"/>
  </w:num>
  <w:num w:numId="4" w16cid:durableId="970356493">
    <w:abstractNumId w:val="11"/>
  </w:num>
  <w:num w:numId="5" w16cid:durableId="1076131358">
    <w:abstractNumId w:val="1"/>
  </w:num>
  <w:num w:numId="6" w16cid:durableId="769282298">
    <w:abstractNumId w:val="4"/>
  </w:num>
  <w:num w:numId="7" w16cid:durableId="1119448226">
    <w:abstractNumId w:val="8"/>
  </w:num>
  <w:num w:numId="8" w16cid:durableId="1725641603">
    <w:abstractNumId w:val="7"/>
  </w:num>
  <w:num w:numId="9" w16cid:durableId="743336341">
    <w:abstractNumId w:val="0"/>
  </w:num>
  <w:num w:numId="10" w16cid:durableId="870722335">
    <w:abstractNumId w:val="12"/>
  </w:num>
  <w:num w:numId="11" w16cid:durableId="548105482">
    <w:abstractNumId w:val="6"/>
  </w:num>
  <w:num w:numId="12" w16cid:durableId="715741480">
    <w:abstractNumId w:val="10"/>
  </w:num>
  <w:num w:numId="13" w16cid:durableId="1638145609">
    <w:abstractNumId w:val="3"/>
  </w:num>
  <w:num w:numId="14" w16cid:durableId="9282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8D"/>
    <w:rsid w:val="00001012"/>
    <w:rsid w:val="00021F0C"/>
    <w:rsid w:val="000537A7"/>
    <w:rsid w:val="00054F61"/>
    <w:rsid w:val="000721DF"/>
    <w:rsid w:val="00075AE7"/>
    <w:rsid w:val="00085428"/>
    <w:rsid w:val="000A0484"/>
    <w:rsid w:val="000A4D2D"/>
    <w:rsid w:val="000B4157"/>
    <w:rsid w:val="000D5D79"/>
    <w:rsid w:val="000E2156"/>
    <w:rsid w:val="00113295"/>
    <w:rsid w:val="00116C41"/>
    <w:rsid w:val="00122BFA"/>
    <w:rsid w:val="001409F3"/>
    <w:rsid w:val="00142749"/>
    <w:rsid w:val="0016271E"/>
    <w:rsid w:val="001639A2"/>
    <w:rsid w:val="0016554D"/>
    <w:rsid w:val="00166BBB"/>
    <w:rsid w:val="00166BEB"/>
    <w:rsid w:val="00170C0D"/>
    <w:rsid w:val="0018218A"/>
    <w:rsid w:val="00192204"/>
    <w:rsid w:val="001A5561"/>
    <w:rsid w:val="001E3A82"/>
    <w:rsid w:val="001E7EAC"/>
    <w:rsid w:val="001F310D"/>
    <w:rsid w:val="001F3710"/>
    <w:rsid w:val="00211DC1"/>
    <w:rsid w:val="002238E1"/>
    <w:rsid w:val="0028717B"/>
    <w:rsid w:val="002926A9"/>
    <w:rsid w:val="002A375B"/>
    <w:rsid w:val="002E0B3E"/>
    <w:rsid w:val="00315C12"/>
    <w:rsid w:val="00327BE0"/>
    <w:rsid w:val="003455FF"/>
    <w:rsid w:val="003627CD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86BC8"/>
    <w:rsid w:val="004E1978"/>
    <w:rsid w:val="004E25F9"/>
    <w:rsid w:val="004E3DEB"/>
    <w:rsid w:val="00526A98"/>
    <w:rsid w:val="00527F84"/>
    <w:rsid w:val="00554DC7"/>
    <w:rsid w:val="00561A37"/>
    <w:rsid w:val="00566BF5"/>
    <w:rsid w:val="00583D24"/>
    <w:rsid w:val="005940CF"/>
    <w:rsid w:val="005C4BF8"/>
    <w:rsid w:val="005D113F"/>
    <w:rsid w:val="005D79ED"/>
    <w:rsid w:val="005E6B2E"/>
    <w:rsid w:val="00602CB4"/>
    <w:rsid w:val="0061345E"/>
    <w:rsid w:val="006465D0"/>
    <w:rsid w:val="006777D1"/>
    <w:rsid w:val="006D26C6"/>
    <w:rsid w:val="006E1B23"/>
    <w:rsid w:val="006F37C4"/>
    <w:rsid w:val="006F64FF"/>
    <w:rsid w:val="0070380B"/>
    <w:rsid w:val="007340BC"/>
    <w:rsid w:val="007621AD"/>
    <w:rsid w:val="00780470"/>
    <w:rsid w:val="00797110"/>
    <w:rsid w:val="007B2086"/>
    <w:rsid w:val="007E41C1"/>
    <w:rsid w:val="0081350D"/>
    <w:rsid w:val="00823855"/>
    <w:rsid w:val="0083475A"/>
    <w:rsid w:val="008374ED"/>
    <w:rsid w:val="0084356D"/>
    <w:rsid w:val="00873C5D"/>
    <w:rsid w:val="00874A38"/>
    <w:rsid w:val="00890C85"/>
    <w:rsid w:val="008C2AFE"/>
    <w:rsid w:val="008C4F6D"/>
    <w:rsid w:val="008F2613"/>
    <w:rsid w:val="00900B8B"/>
    <w:rsid w:val="0090586C"/>
    <w:rsid w:val="009168B2"/>
    <w:rsid w:val="00956D65"/>
    <w:rsid w:val="00960DA8"/>
    <w:rsid w:val="009646B2"/>
    <w:rsid w:val="00980D65"/>
    <w:rsid w:val="00994116"/>
    <w:rsid w:val="00995811"/>
    <w:rsid w:val="00997931"/>
    <w:rsid w:val="009A6A50"/>
    <w:rsid w:val="009E0FAA"/>
    <w:rsid w:val="009E1BE1"/>
    <w:rsid w:val="009F558B"/>
    <w:rsid w:val="00A1220F"/>
    <w:rsid w:val="00A46C54"/>
    <w:rsid w:val="00A57B49"/>
    <w:rsid w:val="00A61E54"/>
    <w:rsid w:val="00A62971"/>
    <w:rsid w:val="00A63252"/>
    <w:rsid w:val="00A86DEA"/>
    <w:rsid w:val="00AC7C8A"/>
    <w:rsid w:val="00AD333D"/>
    <w:rsid w:val="00AE1546"/>
    <w:rsid w:val="00AE17EC"/>
    <w:rsid w:val="00B178AD"/>
    <w:rsid w:val="00B22BC2"/>
    <w:rsid w:val="00B25692"/>
    <w:rsid w:val="00B4598F"/>
    <w:rsid w:val="00B62731"/>
    <w:rsid w:val="00B64FAC"/>
    <w:rsid w:val="00B73FB9"/>
    <w:rsid w:val="00B754C1"/>
    <w:rsid w:val="00C03C1E"/>
    <w:rsid w:val="00C17C85"/>
    <w:rsid w:val="00C256D0"/>
    <w:rsid w:val="00C322CB"/>
    <w:rsid w:val="00C35C48"/>
    <w:rsid w:val="00C404AA"/>
    <w:rsid w:val="00C42005"/>
    <w:rsid w:val="00C42C6E"/>
    <w:rsid w:val="00C92E43"/>
    <w:rsid w:val="00C93DE3"/>
    <w:rsid w:val="00CA73C3"/>
    <w:rsid w:val="00CB43C1"/>
    <w:rsid w:val="00CC5285"/>
    <w:rsid w:val="00CD7BCC"/>
    <w:rsid w:val="00CF4951"/>
    <w:rsid w:val="00D0150C"/>
    <w:rsid w:val="00D63829"/>
    <w:rsid w:val="00D65251"/>
    <w:rsid w:val="00D76C8F"/>
    <w:rsid w:val="00D821B2"/>
    <w:rsid w:val="00D84FA1"/>
    <w:rsid w:val="00D90D62"/>
    <w:rsid w:val="00DA13AB"/>
    <w:rsid w:val="00DA15A0"/>
    <w:rsid w:val="00DD039D"/>
    <w:rsid w:val="00DD318D"/>
    <w:rsid w:val="00DF350C"/>
    <w:rsid w:val="00E02F2B"/>
    <w:rsid w:val="00E314DA"/>
    <w:rsid w:val="00E33D7C"/>
    <w:rsid w:val="00E72B24"/>
    <w:rsid w:val="00E94893"/>
    <w:rsid w:val="00E969B3"/>
    <w:rsid w:val="00E96E9A"/>
    <w:rsid w:val="00EA2BE9"/>
    <w:rsid w:val="00EB2781"/>
    <w:rsid w:val="00EE151B"/>
    <w:rsid w:val="00EE5957"/>
    <w:rsid w:val="00EE6ECB"/>
    <w:rsid w:val="00F06010"/>
    <w:rsid w:val="00F10FC0"/>
    <w:rsid w:val="00F16B7D"/>
    <w:rsid w:val="00F360CB"/>
    <w:rsid w:val="00F47596"/>
    <w:rsid w:val="00FC4B6A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D5011"/>
  <w15:chartTrackingRefBased/>
  <w15:docId w15:val="{A3765799-9B9C-4222-A8C3-B7035D3B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0C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0C"/>
    <w:pPr>
      <w:spacing w:line="240" w:lineRule="auto"/>
      <w:outlineLvl w:val="1"/>
    </w:pPr>
    <w:rPr>
      <w:color w:val="CE0F6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DF350C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50C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DF350C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9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46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646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DD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ityworksnas006\payroll\SAP\NE%20Portal%20Adverts\Document%20Templates\Person%20Specification%20(Standalo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41d2a8-55c3-4b1f-b26e-838f67a8bccd">
      <Terms xmlns="http://schemas.microsoft.com/office/infopath/2007/PartnerControls"/>
    </lcf76f155ced4ddcb4097134ff3c332f>
    <TaxCatchAll xmlns="19601aba-aa1e-455e-835a-d97130750f6d" xsi:nil="true"/>
    <SharedWithUsers xmlns="19601aba-aa1e-455e-835a-d97130750f6d">
      <UserInfo>
        <DisplayName>Potter, Anne</DisplayName>
        <AccountId>25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3C07ECFF0B94288F7907A750824C9" ma:contentTypeVersion="11" ma:contentTypeDescription="Create a new document." ma:contentTypeScope="" ma:versionID="45bb8a024aa259df153a752021525cce">
  <xsd:schema xmlns:xsd="http://www.w3.org/2001/XMLSchema" xmlns:xs="http://www.w3.org/2001/XMLSchema" xmlns:p="http://schemas.microsoft.com/office/2006/metadata/properties" xmlns:ns2="7f41d2a8-55c3-4b1f-b26e-838f67a8bccd" xmlns:ns3="19601aba-aa1e-455e-835a-d97130750f6d" targetNamespace="http://schemas.microsoft.com/office/2006/metadata/properties" ma:root="true" ma:fieldsID="b9959cfca13aee1d55b22614d81b4382" ns2:_="" ns3:_="">
    <xsd:import namespace="7f41d2a8-55c3-4b1f-b26e-838f67a8bccd"/>
    <xsd:import namespace="19601aba-aa1e-455e-835a-d97130750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d2a8-55c3-4b1f-b26e-838f67a8b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01aba-aa1e-455e-835a-d97130750f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4518bb5-360a-4a00-9e4a-91a946bcd52d}" ma:internalName="TaxCatchAll" ma:showField="CatchAllData" ma:web="19601aba-aa1e-455e-835a-d97130750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C0C7B-443E-4996-9FDD-1E03FBD7A7F3}">
  <ds:schemaRefs>
    <ds:schemaRef ds:uri="http://schemas.microsoft.com/office/2006/metadata/properties"/>
    <ds:schemaRef ds:uri="http://schemas.microsoft.com/office/infopath/2007/PartnerControls"/>
    <ds:schemaRef ds:uri="7f41d2a8-55c3-4b1f-b26e-838f67a8bccd"/>
    <ds:schemaRef ds:uri="19601aba-aa1e-455e-835a-d97130750f6d"/>
  </ds:schemaRefs>
</ds:datastoreItem>
</file>

<file path=customXml/itemProps2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62CC2A-F69B-4B46-9435-8DD3709A8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1d2a8-55c3-4b1f-b26e-838f67a8bccd"/>
    <ds:schemaRef ds:uri="19601aba-aa1e-455e-835a-d97130750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 (Standalone).dotx</Template>
  <TotalTime>105</TotalTime>
  <Pages>2</Pages>
  <Words>197</Words>
  <Characters>1151</Characters>
  <Application>Microsoft Office Word</Application>
  <DocSecurity>0</DocSecurity>
  <Lines>37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Michelle</dc:creator>
  <cp:keywords/>
  <dc:description/>
  <cp:lastModifiedBy>Brown, Michelle</cp:lastModifiedBy>
  <cp:revision>7</cp:revision>
  <cp:lastPrinted>2023-07-06T11:01:00Z</cp:lastPrinted>
  <dcterms:created xsi:type="dcterms:W3CDTF">2026-02-06T08:19:00Z</dcterms:created>
  <dcterms:modified xsi:type="dcterms:W3CDTF">2026-02-06T10:41:00Z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0x0101007693C07ECFF0B94288F7907A750824C9</vt:lpwstr>
  </property>
  <property fmtid="{D5CDD505-2E9C-101B-9397-08002B2CF9AE}" pid="3" name="Order">
    <vt:r8>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