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15332" w14:textId="77777777" w:rsidR="00280E46" w:rsidRDefault="00236BF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5C2EB0" wp14:editId="6577EB47">
                <wp:simplePos x="0" y="0"/>
                <wp:positionH relativeFrom="column">
                  <wp:posOffset>191135</wp:posOffset>
                </wp:positionH>
                <wp:positionV relativeFrom="paragraph">
                  <wp:posOffset>861222</wp:posOffset>
                </wp:positionV>
                <wp:extent cx="5029200" cy="3429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13C184" w14:textId="77777777" w:rsidR="00236BF5" w:rsidRPr="00F76A19" w:rsidRDefault="00236BF5" w:rsidP="00236BF5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F76A1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Created by </w:t>
                            </w:r>
                            <w:proofErr w:type="spellStart"/>
                            <w:r w:rsidRPr="00F76A1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TheSchoolBus</w:t>
                            </w:r>
                            <w:proofErr w:type="spellEnd"/>
                            <w:r w:rsidRPr="00F76A19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5C2EB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5.05pt;margin-top:67.8pt;width:396pt;height:2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" filled="f" stroked="f">
                <v:textbox>
                  <w:txbxContent>
                    <w:p w14:paraId="5E13C184" w14:textId="77777777" w:rsidR="00236BF5" w:rsidRPr="00F76A19" w:rsidRDefault="00236BF5" w:rsidP="00236BF5">
                      <w:pPr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F76A19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Created by </w:t>
                      </w:r>
                      <w:proofErr w:type="spellStart"/>
                      <w:r w:rsidRPr="00F76A19">
                        <w:rPr>
                          <w:color w:val="FFFFFF" w:themeColor="background1"/>
                          <w:sz w:val="22"/>
                          <w:szCs w:val="22"/>
                        </w:rPr>
                        <w:t>TheSchoolBus</w:t>
                      </w:r>
                      <w:proofErr w:type="spellEnd"/>
                      <w:r w:rsidRPr="00F76A19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307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7"/>
        <w:gridCol w:w="6870"/>
      </w:tblGrid>
      <w:tr w:rsidR="00393B0B" w14:paraId="38E55CA6" w14:textId="77777777" w:rsidTr="00FB4145">
        <w:trPr>
          <w:cantSplit/>
          <w:trHeight w:val="287"/>
        </w:trPr>
        <w:tc>
          <w:tcPr>
            <w:tcW w:w="1030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bottom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75"/>
            </w:tblGrid>
            <w:tr w:rsidR="003A1FA7" w14:paraId="4A5E8407" w14:textId="77777777" w:rsidTr="00FB4145">
              <w:trPr>
                <w:trHeight w:val="344"/>
              </w:trPr>
              <w:tc>
                <w:tcPr>
                  <w:tcW w:w="10075" w:type="dxa"/>
                </w:tcPr>
                <w:p w14:paraId="3791726A" w14:textId="77777777" w:rsidR="003A1FA7" w:rsidRDefault="00A6394B" w:rsidP="003A1FA7">
                  <w:pPr>
                    <w:pStyle w:val="Heading5"/>
                    <w:autoSpaceDE/>
                    <w:autoSpaceDN/>
                    <w:adjustRightInd/>
                    <w:spacing w:before="0"/>
                    <w:jc w:val="center"/>
                    <w:rPr>
                      <w:sz w:val="28"/>
                      <w:szCs w:val="28"/>
                    </w:rPr>
                  </w:pPr>
                  <w:r w:rsidRPr="00A6394B">
                    <w:rPr>
                      <w:sz w:val="28"/>
                      <w:szCs w:val="28"/>
                    </w:rPr>
                    <w:t>Rickleton Primary School</w:t>
                  </w:r>
                </w:p>
                <w:p w14:paraId="61DF30C3" w14:textId="16EA42F4" w:rsidR="003A1FA7" w:rsidRPr="003A1FA7" w:rsidRDefault="00C86DC8" w:rsidP="00185C45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sz w:val="28"/>
                    </w:rPr>
                    <w:t>Teaching Assistant</w:t>
                  </w:r>
                  <w:r w:rsidR="003A1FA7" w:rsidRPr="003A1FA7">
                    <w:rPr>
                      <w:b/>
                      <w:sz w:val="28"/>
                    </w:rPr>
                    <w:t xml:space="preserve"> </w:t>
                  </w:r>
                  <w:r w:rsidR="00906FE0">
                    <w:rPr>
                      <w:b/>
                      <w:sz w:val="28"/>
                    </w:rPr>
                    <w:t>J</w:t>
                  </w:r>
                  <w:r w:rsidR="003A1FA7" w:rsidRPr="003A1FA7">
                    <w:rPr>
                      <w:b/>
                      <w:sz w:val="28"/>
                    </w:rPr>
                    <w:t xml:space="preserve">ob </w:t>
                  </w:r>
                  <w:r w:rsidR="00906FE0">
                    <w:rPr>
                      <w:b/>
                      <w:sz w:val="28"/>
                    </w:rPr>
                    <w:t>D</w:t>
                  </w:r>
                  <w:r w:rsidR="003A1FA7" w:rsidRPr="003A1FA7">
                    <w:rPr>
                      <w:b/>
                      <w:sz w:val="28"/>
                    </w:rPr>
                    <w:t>escription</w:t>
                  </w:r>
                </w:p>
              </w:tc>
            </w:tr>
          </w:tbl>
          <w:p w14:paraId="26FBDC8F" w14:textId="77777777" w:rsidR="003A1FA7" w:rsidRDefault="003A1FA7" w:rsidP="00280E46">
            <w:pPr>
              <w:pStyle w:val="Heading5"/>
              <w:autoSpaceDE/>
              <w:autoSpaceDN/>
              <w:adjustRightInd/>
              <w:spacing w:before="0"/>
              <w:rPr>
                <w:sz w:val="28"/>
                <w:szCs w:val="28"/>
              </w:rPr>
            </w:pPr>
          </w:p>
          <w:p w14:paraId="27490F86" w14:textId="77777777" w:rsidR="00393B0B" w:rsidRPr="00AD1F0D" w:rsidRDefault="00280E46" w:rsidP="00280E46">
            <w:pPr>
              <w:pStyle w:val="Heading5"/>
              <w:autoSpaceDE/>
              <w:autoSpaceDN/>
              <w:adjustRightInd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CE4206" w:rsidRPr="00AD1F0D">
              <w:rPr>
                <w:sz w:val="28"/>
                <w:szCs w:val="28"/>
              </w:rPr>
              <w:t xml:space="preserve">mployment </w:t>
            </w:r>
            <w:r w:rsidR="00A47A26">
              <w:rPr>
                <w:sz w:val="28"/>
                <w:szCs w:val="28"/>
              </w:rPr>
              <w:t>d</w:t>
            </w:r>
            <w:r w:rsidR="00CE4206" w:rsidRPr="00AD1F0D">
              <w:rPr>
                <w:sz w:val="28"/>
                <w:szCs w:val="28"/>
              </w:rPr>
              <w:t>etails</w:t>
            </w:r>
          </w:p>
        </w:tc>
      </w:tr>
      <w:tr w:rsidR="00393B0B" w:rsidRPr="00B90AC2" w14:paraId="6D16AE04" w14:textId="77777777" w:rsidTr="00FB4145">
        <w:trPr>
          <w:cantSplit/>
          <w:trHeight w:val="415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2565" w14:textId="77777777" w:rsidR="00393B0B" w:rsidRPr="00B90AC2" w:rsidRDefault="00393B0B" w:rsidP="00C160C0">
            <w:pPr>
              <w:rPr>
                <w:rFonts w:cs="Arial"/>
                <w:bCs/>
                <w:sz w:val="22"/>
                <w:szCs w:val="22"/>
              </w:rPr>
            </w:pPr>
            <w:r w:rsidRPr="00B90AC2">
              <w:rPr>
                <w:rFonts w:cs="Arial"/>
                <w:bCs/>
                <w:sz w:val="22"/>
                <w:szCs w:val="22"/>
              </w:rPr>
              <w:t xml:space="preserve">Job </w:t>
            </w:r>
            <w:r w:rsidR="008414DA" w:rsidRPr="00B90AC2">
              <w:rPr>
                <w:rFonts w:cs="Arial"/>
                <w:bCs/>
                <w:sz w:val="22"/>
                <w:szCs w:val="22"/>
              </w:rPr>
              <w:t>t</w:t>
            </w:r>
            <w:r w:rsidRPr="00B90AC2">
              <w:rPr>
                <w:rFonts w:cs="Arial"/>
                <w:bCs/>
                <w:sz w:val="22"/>
                <w:szCs w:val="22"/>
              </w:rPr>
              <w:t>itle: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6C68" w14:textId="770BB34B" w:rsidR="00393B0B" w:rsidRPr="00B90AC2" w:rsidRDefault="00AC0826" w:rsidP="00C160C0">
            <w:pPr>
              <w:rPr>
                <w:rFonts w:cs="Arial"/>
                <w:bCs/>
                <w:sz w:val="22"/>
                <w:szCs w:val="22"/>
              </w:rPr>
            </w:pPr>
            <w:r w:rsidRPr="00B90AC2">
              <w:rPr>
                <w:rFonts w:cs="Arial"/>
                <w:bCs/>
                <w:sz w:val="22"/>
                <w:szCs w:val="22"/>
              </w:rPr>
              <w:t>Teaching assistant</w:t>
            </w:r>
            <w:r w:rsidR="00906FE0" w:rsidRPr="00B90AC2">
              <w:rPr>
                <w:rFonts w:cs="Arial"/>
                <w:bCs/>
                <w:sz w:val="22"/>
                <w:szCs w:val="22"/>
              </w:rPr>
              <w:t xml:space="preserve"> </w:t>
            </w:r>
          </w:p>
        </w:tc>
      </w:tr>
      <w:tr w:rsidR="00393B0B" w:rsidRPr="00B90AC2" w14:paraId="7F4F93EF" w14:textId="77777777" w:rsidTr="00FB4145">
        <w:trPr>
          <w:cantSplit/>
          <w:trHeight w:val="427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C04C" w14:textId="77777777" w:rsidR="0069475F" w:rsidRPr="00B90AC2" w:rsidRDefault="00393B0B" w:rsidP="00A47A26">
            <w:pPr>
              <w:rPr>
                <w:bCs/>
                <w:sz w:val="22"/>
                <w:szCs w:val="22"/>
              </w:rPr>
            </w:pPr>
            <w:r w:rsidRPr="00B90AC2">
              <w:rPr>
                <w:bCs/>
                <w:sz w:val="22"/>
                <w:szCs w:val="22"/>
              </w:rPr>
              <w:t>Reports to</w:t>
            </w:r>
            <w:r w:rsidR="005E108A" w:rsidRPr="00B90AC2">
              <w:rPr>
                <w:bCs/>
                <w:sz w:val="22"/>
                <w:szCs w:val="22"/>
              </w:rPr>
              <w:t xml:space="preserve"> (j</w:t>
            </w:r>
            <w:r w:rsidR="0069475F" w:rsidRPr="00B90AC2">
              <w:rPr>
                <w:bCs/>
                <w:sz w:val="22"/>
                <w:szCs w:val="22"/>
              </w:rPr>
              <w:t xml:space="preserve">ob </w:t>
            </w:r>
            <w:r w:rsidR="00A47A26" w:rsidRPr="00B90AC2">
              <w:rPr>
                <w:bCs/>
                <w:sz w:val="22"/>
                <w:szCs w:val="22"/>
              </w:rPr>
              <w:t>t</w:t>
            </w:r>
            <w:r w:rsidR="0069475F" w:rsidRPr="00B90AC2">
              <w:rPr>
                <w:bCs/>
                <w:sz w:val="22"/>
                <w:szCs w:val="22"/>
              </w:rPr>
              <w:t>itle):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EC5E" w14:textId="07168B72" w:rsidR="00393B0B" w:rsidRPr="00B90AC2" w:rsidRDefault="00170FE8" w:rsidP="009B3D68">
            <w:pPr>
              <w:rPr>
                <w:rFonts w:cs="Arial"/>
                <w:bCs/>
                <w:sz w:val="22"/>
                <w:szCs w:val="22"/>
              </w:rPr>
            </w:pPr>
            <w:r w:rsidRPr="00B90AC2">
              <w:rPr>
                <w:rFonts w:cs="Arial"/>
                <w:bCs/>
                <w:sz w:val="22"/>
                <w:szCs w:val="22"/>
              </w:rPr>
              <w:t xml:space="preserve">The </w:t>
            </w:r>
            <w:r w:rsidR="00957CA6">
              <w:rPr>
                <w:rFonts w:cs="Arial"/>
                <w:bCs/>
                <w:sz w:val="22"/>
                <w:szCs w:val="22"/>
              </w:rPr>
              <w:t>H</w:t>
            </w:r>
            <w:r w:rsidRPr="00B90AC2">
              <w:rPr>
                <w:rFonts w:cs="Arial"/>
                <w:bCs/>
                <w:sz w:val="22"/>
                <w:szCs w:val="22"/>
              </w:rPr>
              <w:t xml:space="preserve">eadteacher and </w:t>
            </w:r>
            <w:r w:rsidR="00957CA6">
              <w:rPr>
                <w:rFonts w:cs="Arial"/>
                <w:bCs/>
                <w:sz w:val="22"/>
                <w:szCs w:val="22"/>
              </w:rPr>
              <w:t>EYFS lead</w:t>
            </w:r>
          </w:p>
        </w:tc>
      </w:tr>
      <w:tr w:rsidR="0069475F" w:rsidRPr="00B90AC2" w14:paraId="0BF28E54" w14:textId="77777777" w:rsidTr="00FB4145">
        <w:trPr>
          <w:cantSplit/>
          <w:trHeight w:val="427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2419" w14:textId="77777777" w:rsidR="0069475F" w:rsidRPr="00B90AC2" w:rsidRDefault="0069475F" w:rsidP="00A47A26">
            <w:pPr>
              <w:suppressAutoHyphens/>
              <w:ind w:left="3060" w:hanging="3060"/>
              <w:rPr>
                <w:bCs/>
                <w:sz w:val="22"/>
                <w:szCs w:val="22"/>
              </w:rPr>
            </w:pPr>
            <w:r w:rsidRPr="00B90AC2">
              <w:rPr>
                <w:bCs/>
                <w:sz w:val="22"/>
                <w:szCs w:val="22"/>
              </w:rPr>
              <w:t xml:space="preserve">Type of </w:t>
            </w:r>
            <w:r w:rsidR="00A47A26" w:rsidRPr="00B90AC2">
              <w:rPr>
                <w:bCs/>
                <w:sz w:val="22"/>
                <w:szCs w:val="22"/>
              </w:rPr>
              <w:t>p</w:t>
            </w:r>
            <w:r w:rsidRPr="00B90AC2">
              <w:rPr>
                <w:bCs/>
                <w:sz w:val="22"/>
                <w:szCs w:val="22"/>
              </w:rPr>
              <w:t>osition: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98B1" w14:textId="290DBCA2" w:rsidR="0069475F" w:rsidRPr="00B90AC2" w:rsidRDefault="002C5B6E" w:rsidP="00A6394B">
            <w:pPr>
              <w:rPr>
                <w:rFonts w:cs="Arial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Permanent </w:t>
            </w:r>
            <w:r w:rsidR="00AC0826" w:rsidRPr="00B90AC2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393B0B" w:rsidRPr="00B90AC2" w14:paraId="7E6549E3" w14:textId="77777777" w:rsidTr="00FB4145">
        <w:trPr>
          <w:cantSplit/>
          <w:trHeight w:val="427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DFB0" w14:textId="77777777" w:rsidR="00393B0B" w:rsidRPr="00B90AC2" w:rsidRDefault="00393B0B" w:rsidP="00C160C0">
            <w:pPr>
              <w:suppressAutoHyphens/>
              <w:ind w:left="3060" w:hanging="3060"/>
              <w:rPr>
                <w:rFonts w:cs="Arial"/>
                <w:bCs/>
                <w:sz w:val="22"/>
                <w:szCs w:val="22"/>
              </w:rPr>
            </w:pPr>
            <w:r w:rsidRPr="00B90AC2">
              <w:rPr>
                <w:bCs/>
                <w:sz w:val="22"/>
                <w:szCs w:val="22"/>
              </w:rPr>
              <w:t>Hours of work: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6577" w14:textId="7991847E" w:rsidR="00393B0B" w:rsidRPr="00B90AC2" w:rsidRDefault="00AC0826" w:rsidP="00C160C0">
            <w:pPr>
              <w:rPr>
                <w:rFonts w:cs="Arial"/>
                <w:bCs/>
                <w:sz w:val="22"/>
                <w:szCs w:val="22"/>
              </w:rPr>
            </w:pPr>
            <w:r w:rsidRPr="00B90AC2">
              <w:rPr>
                <w:rFonts w:cs="Arial"/>
                <w:bCs/>
                <w:sz w:val="22"/>
                <w:szCs w:val="22"/>
              </w:rPr>
              <w:t>Full time</w:t>
            </w:r>
            <w:r w:rsidR="00AF7AE9" w:rsidRPr="00B90AC2">
              <w:rPr>
                <w:rFonts w:cs="Arial"/>
                <w:bCs/>
                <w:sz w:val="22"/>
                <w:szCs w:val="22"/>
              </w:rPr>
              <w:t xml:space="preserve"> </w:t>
            </w:r>
          </w:p>
        </w:tc>
      </w:tr>
      <w:tr w:rsidR="00393B0B" w:rsidRPr="00B90AC2" w14:paraId="37D52FAD" w14:textId="77777777" w:rsidTr="00FB4145">
        <w:trPr>
          <w:cantSplit/>
          <w:trHeight w:val="427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8A7F" w14:textId="77777777" w:rsidR="00393B0B" w:rsidRPr="00B90AC2" w:rsidRDefault="00FB615B" w:rsidP="00A47A26">
            <w:pPr>
              <w:rPr>
                <w:rFonts w:cs="Arial"/>
                <w:bCs/>
                <w:sz w:val="22"/>
                <w:szCs w:val="22"/>
              </w:rPr>
            </w:pPr>
            <w:r w:rsidRPr="00B90AC2">
              <w:rPr>
                <w:bCs/>
                <w:sz w:val="22"/>
                <w:szCs w:val="22"/>
              </w:rPr>
              <w:t xml:space="preserve">Grade 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D584" w14:textId="1EBBB69A" w:rsidR="00393B0B" w:rsidRPr="00B90AC2" w:rsidRDefault="00AC0826" w:rsidP="00A6394B">
            <w:pPr>
              <w:rPr>
                <w:rFonts w:cs="Arial"/>
                <w:bCs/>
                <w:sz w:val="22"/>
                <w:szCs w:val="22"/>
              </w:rPr>
            </w:pPr>
            <w:r w:rsidRPr="00B90AC2">
              <w:rPr>
                <w:rFonts w:cs="Arial"/>
                <w:bCs/>
                <w:sz w:val="22"/>
                <w:szCs w:val="22"/>
              </w:rPr>
              <w:t>3</w:t>
            </w:r>
          </w:p>
        </w:tc>
      </w:tr>
    </w:tbl>
    <w:p w14:paraId="0892CA1B" w14:textId="77777777" w:rsidR="00FB4145" w:rsidRPr="00B90AC2" w:rsidRDefault="00FB4145" w:rsidP="00FB4145">
      <w:pPr>
        <w:pStyle w:val="ListParagraph"/>
        <w:spacing w:line="360" w:lineRule="auto"/>
        <w:rPr>
          <w:rFonts w:eastAsia="MS Mincho"/>
          <w:bCs/>
          <w:iCs/>
          <w:sz w:val="22"/>
          <w:szCs w:val="22"/>
        </w:rPr>
      </w:pPr>
    </w:p>
    <w:p w14:paraId="02602183" w14:textId="77777777" w:rsidR="00FB4145" w:rsidRPr="00B90AC2" w:rsidRDefault="00FB4145" w:rsidP="00FB4145">
      <w:pPr>
        <w:pStyle w:val="Title"/>
        <w:jc w:val="left"/>
        <w:rPr>
          <w:rFonts w:ascii="Arial" w:hAnsi="Arial"/>
          <w:bCs w:val="0"/>
          <w:i w:val="0"/>
          <w:lang w:val="en-GB"/>
        </w:rPr>
      </w:pPr>
      <w:r w:rsidRPr="00B90AC2">
        <w:rPr>
          <w:rFonts w:ascii="Arial" w:hAnsi="Arial"/>
          <w:bCs w:val="0"/>
          <w:i w:val="0"/>
          <w:lang w:val="en-GB"/>
        </w:rPr>
        <w:t>Purpose of Job:</w:t>
      </w:r>
    </w:p>
    <w:p w14:paraId="3CF25ECE" w14:textId="77777777" w:rsidR="00FB4145" w:rsidRPr="00B90AC2" w:rsidRDefault="00FB4145" w:rsidP="00FB4145">
      <w:pPr>
        <w:pStyle w:val="ListParagraph"/>
        <w:spacing w:line="360" w:lineRule="auto"/>
        <w:rPr>
          <w:rFonts w:cs="Arial"/>
          <w:bCs/>
          <w:sz w:val="22"/>
          <w:szCs w:val="22"/>
        </w:rPr>
      </w:pPr>
    </w:p>
    <w:p w14:paraId="392BD1DE" w14:textId="6837E81E" w:rsidR="00FB4145" w:rsidRPr="00B90AC2" w:rsidRDefault="00FB4145" w:rsidP="00FB4145">
      <w:pPr>
        <w:pStyle w:val="ListParagraph"/>
        <w:numPr>
          <w:ilvl w:val="0"/>
          <w:numId w:val="37"/>
        </w:numPr>
        <w:spacing w:line="360" w:lineRule="auto"/>
        <w:rPr>
          <w:rFonts w:cs="Arial"/>
          <w:bCs/>
          <w:sz w:val="22"/>
          <w:szCs w:val="22"/>
        </w:rPr>
      </w:pPr>
      <w:r w:rsidRPr="00B90AC2">
        <w:rPr>
          <w:rFonts w:cs="Arial"/>
          <w:bCs/>
          <w:sz w:val="22"/>
          <w:szCs w:val="22"/>
        </w:rPr>
        <w:t xml:space="preserve">Support </w:t>
      </w:r>
      <w:r w:rsidR="004B6BE3" w:rsidRPr="00B90AC2">
        <w:rPr>
          <w:rFonts w:cs="Arial"/>
          <w:bCs/>
          <w:sz w:val="22"/>
          <w:szCs w:val="22"/>
        </w:rPr>
        <w:t>with</w:t>
      </w:r>
      <w:r w:rsidRPr="00B90AC2">
        <w:rPr>
          <w:rFonts w:cs="Arial"/>
          <w:bCs/>
          <w:sz w:val="22"/>
          <w:szCs w:val="22"/>
        </w:rPr>
        <w:t>in the classroom and in preparation for lessons</w:t>
      </w:r>
      <w:r w:rsidR="004B6BE3" w:rsidRPr="00B90AC2">
        <w:rPr>
          <w:rFonts w:cs="Arial"/>
          <w:bCs/>
          <w:sz w:val="22"/>
          <w:szCs w:val="22"/>
        </w:rPr>
        <w:t xml:space="preserve"> </w:t>
      </w:r>
    </w:p>
    <w:p w14:paraId="611EF1A3" w14:textId="77777777" w:rsidR="00FB4145" w:rsidRPr="00B90AC2" w:rsidRDefault="00FB4145" w:rsidP="00FB4145">
      <w:pPr>
        <w:pStyle w:val="ListParagraph"/>
        <w:numPr>
          <w:ilvl w:val="0"/>
          <w:numId w:val="37"/>
        </w:numPr>
        <w:spacing w:line="360" w:lineRule="auto"/>
        <w:rPr>
          <w:rFonts w:cs="Arial"/>
          <w:bCs/>
          <w:sz w:val="22"/>
          <w:szCs w:val="22"/>
        </w:rPr>
      </w:pPr>
      <w:r w:rsidRPr="00B90AC2">
        <w:rPr>
          <w:rFonts w:cs="Arial"/>
          <w:bCs/>
          <w:sz w:val="22"/>
          <w:szCs w:val="22"/>
        </w:rPr>
        <w:t>Support children in their educational and social development</w:t>
      </w:r>
    </w:p>
    <w:p w14:paraId="7B28D8B2" w14:textId="77777777" w:rsidR="00FB4145" w:rsidRPr="00B90AC2" w:rsidRDefault="00FB4145" w:rsidP="00FB4145">
      <w:pPr>
        <w:pStyle w:val="ListParagraph"/>
        <w:numPr>
          <w:ilvl w:val="0"/>
          <w:numId w:val="37"/>
        </w:numPr>
        <w:spacing w:line="360" w:lineRule="auto"/>
        <w:rPr>
          <w:rFonts w:cs="Arial"/>
          <w:bCs/>
          <w:sz w:val="22"/>
          <w:szCs w:val="22"/>
        </w:rPr>
      </w:pPr>
      <w:r w:rsidRPr="00B90AC2">
        <w:rPr>
          <w:rFonts w:cs="Arial"/>
          <w:bCs/>
          <w:sz w:val="22"/>
          <w:szCs w:val="22"/>
        </w:rPr>
        <w:t>Provide extra support for pupils with special educational needs or disabilities</w:t>
      </w:r>
    </w:p>
    <w:p w14:paraId="690E26BD" w14:textId="77777777" w:rsidR="00FB4145" w:rsidRPr="00B90AC2" w:rsidRDefault="00FB4145" w:rsidP="00FB4145">
      <w:pPr>
        <w:pStyle w:val="ListParagraph"/>
        <w:numPr>
          <w:ilvl w:val="0"/>
          <w:numId w:val="37"/>
        </w:numPr>
        <w:spacing w:line="360" w:lineRule="auto"/>
        <w:rPr>
          <w:rFonts w:cs="Arial"/>
          <w:bCs/>
          <w:sz w:val="22"/>
          <w:szCs w:val="22"/>
        </w:rPr>
      </w:pPr>
      <w:r w:rsidRPr="00B90AC2">
        <w:rPr>
          <w:rFonts w:cs="Arial"/>
          <w:bCs/>
          <w:sz w:val="22"/>
          <w:szCs w:val="22"/>
        </w:rPr>
        <w:t xml:space="preserve">Contribute to raising standards of pupils’ achievements </w:t>
      </w:r>
    </w:p>
    <w:p w14:paraId="0DAF3902" w14:textId="77777777" w:rsidR="00FB4145" w:rsidRPr="00B90AC2" w:rsidRDefault="00FB4145" w:rsidP="00FB615B">
      <w:pPr>
        <w:pStyle w:val="Title"/>
        <w:jc w:val="left"/>
        <w:rPr>
          <w:rFonts w:ascii="Arial" w:hAnsi="Arial"/>
          <w:b w:val="0"/>
          <w:i w:val="0"/>
          <w:sz w:val="22"/>
          <w:szCs w:val="22"/>
          <w:lang w:val="en-GB"/>
        </w:rPr>
      </w:pPr>
    </w:p>
    <w:tbl>
      <w:tblPr>
        <w:tblW w:w="1026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63"/>
      </w:tblGrid>
      <w:tr w:rsidR="00FB4145" w:rsidRPr="00B90AC2" w14:paraId="2CAC8CCA" w14:textId="77777777" w:rsidTr="003E32BC">
        <w:trPr>
          <w:cantSplit/>
          <w:trHeight w:val="454"/>
        </w:trPr>
        <w:tc>
          <w:tcPr>
            <w:tcW w:w="10263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bottom"/>
          </w:tcPr>
          <w:p w14:paraId="162AC22B" w14:textId="77777777" w:rsidR="00FB4145" w:rsidRPr="00B90AC2" w:rsidRDefault="00FB4145" w:rsidP="003E32BC">
            <w:pPr>
              <w:pStyle w:val="Heading5"/>
              <w:autoSpaceDE/>
              <w:autoSpaceDN/>
              <w:adjustRightInd/>
              <w:spacing w:before="120"/>
              <w:rPr>
                <w:sz w:val="28"/>
                <w:szCs w:val="28"/>
              </w:rPr>
            </w:pPr>
            <w:r w:rsidRPr="00B90AC2">
              <w:rPr>
                <w:sz w:val="28"/>
                <w:szCs w:val="28"/>
              </w:rPr>
              <w:lastRenderedPageBreak/>
              <w:t>Main duties/responsibilities</w:t>
            </w:r>
          </w:p>
          <w:p w14:paraId="0167A731" w14:textId="77777777" w:rsidR="00FB4145" w:rsidRPr="00B90AC2" w:rsidRDefault="00FB4145" w:rsidP="003E32BC">
            <w:pPr>
              <w:jc w:val="both"/>
              <w:rPr>
                <w:u w:val="single"/>
              </w:rPr>
            </w:pPr>
          </w:p>
          <w:p w14:paraId="0085C5CA" w14:textId="5AB81E0E" w:rsidR="00FB4145" w:rsidRPr="00B90AC2" w:rsidRDefault="00FB4145" w:rsidP="003E32BC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B90AC2">
              <w:rPr>
                <w:b/>
                <w:sz w:val="22"/>
                <w:szCs w:val="22"/>
                <w:u w:val="single"/>
              </w:rPr>
              <w:t>Support for the Pupil</w:t>
            </w:r>
            <w:r w:rsidR="002C5B6E">
              <w:rPr>
                <w:b/>
                <w:sz w:val="22"/>
                <w:szCs w:val="22"/>
                <w:u w:val="single"/>
              </w:rPr>
              <w:t>s</w:t>
            </w:r>
          </w:p>
          <w:p w14:paraId="270198B3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7CC5240D" w14:textId="77777777" w:rsidR="00FB4145" w:rsidRPr="00B90AC2" w:rsidRDefault="00FB4145" w:rsidP="002C5B6E">
            <w:pPr>
              <w:jc w:val="both"/>
              <w:rPr>
                <w:sz w:val="22"/>
                <w:szCs w:val="22"/>
              </w:rPr>
            </w:pPr>
          </w:p>
          <w:p w14:paraId="3204F65E" w14:textId="77777777" w:rsidR="00FB4145" w:rsidRPr="00B90AC2" w:rsidRDefault="00FB4145" w:rsidP="003E32BC">
            <w:pPr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Using specialist knowledge to support all pupils.</w:t>
            </w:r>
          </w:p>
          <w:p w14:paraId="036C4081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6AF34BDC" w14:textId="77777777" w:rsidR="00FB4145" w:rsidRPr="00B90AC2" w:rsidRDefault="00FB4145" w:rsidP="003E32BC">
            <w:pPr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Working with pupils on individual targets and planned interventions set by a member of the teaching staff.</w:t>
            </w:r>
          </w:p>
          <w:p w14:paraId="12B21D34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5617051E" w14:textId="77777777" w:rsidR="00FB4145" w:rsidRPr="00B90AC2" w:rsidRDefault="00FB4145" w:rsidP="003E32BC">
            <w:pPr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Supporting all pupils included in a mainstream setting, including those who are accessing work remotely.</w:t>
            </w:r>
          </w:p>
          <w:p w14:paraId="4C2C36B3" w14:textId="77777777" w:rsidR="00FB4145" w:rsidRPr="00B90AC2" w:rsidRDefault="00FB4145" w:rsidP="003E32BC">
            <w:pPr>
              <w:pStyle w:val="ListParagraph"/>
              <w:rPr>
                <w:sz w:val="22"/>
                <w:szCs w:val="22"/>
              </w:rPr>
            </w:pPr>
          </w:p>
          <w:p w14:paraId="573B52F5" w14:textId="77777777" w:rsidR="00FB4145" w:rsidRPr="00B90AC2" w:rsidRDefault="00FB4145" w:rsidP="003E32BC">
            <w:pPr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Implementing strategies and feedback identified by external professionals to support the pupils.</w:t>
            </w:r>
          </w:p>
          <w:p w14:paraId="19EA6A5B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50FEE75F" w14:textId="77777777" w:rsidR="00FB4145" w:rsidRPr="00B90AC2" w:rsidRDefault="00FB4145" w:rsidP="003E32BC">
            <w:pPr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Assisting in the provision of activities for the fullest development of the pupils which may involve work outside the school base and in the local community.</w:t>
            </w:r>
          </w:p>
          <w:p w14:paraId="5DFEF7D5" w14:textId="77777777" w:rsidR="00FB4145" w:rsidRPr="00B90AC2" w:rsidRDefault="00FB4145" w:rsidP="003E32BC">
            <w:pPr>
              <w:tabs>
                <w:tab w:val="num" w:pos="426"/>
              </w:tabs>
              <w:ind w:left="426" w:hanging="426"/>
              <w:jc w:val="both"/>
              <w:rPr>
                <w:sz w:val="22"/>
                <w:szCs w:val="22"/>
              </w:rPr>
            </w:pPr>
          </w:p>
          <w:p w14:paraId="19769BCB" w14:textId="77777777" w:rsidR="00FB4145" w:rsidRPr="00B90AC2" w:rsidRDefault="00FB4145" w:rsidP="003E32BC">
            <w:pPr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Under the direction of teaching staff or senior colleagues, working independently with individual pupils or groups of pupils.</w:t>
            </w:r>
          </w:p>
          <w:p w14:paraId="7643866C" w14:textId="77777777" w:rsidR="00FB4145" w:rsidRPr="00B90AC2" w:rsidRDefault="00FB4145" w:rsidP="003E32BC">
            <w:pPr>
              <w:tabs>
                <w:tab w:val="num" w:pos="426"/>
              </w:tabs>
              <w:ind w:left="426" w:hanging="426"/>
              <w:jc w:val="both"/>
              <w:rPr>
                <w:sz w:val="22"/>
                <w:szCs w:val="22"/>
              </w:rPr>
            </w:pPr>
          </w:p>
          <w:p w14:paraId="1788C89C" w14:textId="77777777" w:rsidR="00FB4145" w:rsidRPr="00B90AC2" w:rsidRDefault="00FB4145" w:rsidP="003E32BC">
            <w:pPr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Undertaking duties in connection with personal hygiene and welfare of pupils as directed by the teaching staff</w:t>
            </w:r>
          </w:p>
          <w:p w14:paraId="7584C762" w14:textId="77777777" w:rsidR="00FB4145" w:rsidRPr="00B90AC2" w:rsidRDefault="00FB4145" w:rsidP="003E32BC">
            <w:pPr>
              <w:pStyle w:val="ListParagraph"/>
              <w:rPr>
                <w:sz w:val="22"/>
                <w:szCs w:val="22"/>
              </w:rPr>
            </w:pPr>
          </w:p>
          <w:p w14:paraId="01E1FC15" w14:textId="77777777" w:rsidR="00FB4145" w:rsidRPr="00B90AC2" w:rsidRDefault="00FB4145" w:rsidP="003E32BC">
            <w:pPr>
              <w:numPr>
                <w:ilvl w:val="0"/>
                <w:numId w:val="40"/>
              </w:numPr>
              <w:jc w:val="both"/>
              <w:rPr>
                <w:sz w:val="22"/>
                <w:szCs w:val="22"/>
                <w:u w:val="single"/>
              </w:rPr>
            </w:pPr>
            <w:r w:rsidRPr="00B90AC2">
              <w:rPr>
                <w:sz w:val="22"/>
                <w:szCs w:val="22"/>
              </w:rPr>
              <w:t>Applying considerable knowledge and understanding of the curriculum, age range, or SEN as determined by the SEN Code of Practice or the particular needs of the school pupils.</w:t>
            </w:r>
          </w:p>
          <w:p w14:paraId="5590604F" w14:textId="77777777" w:rsidR="00FB4145" w:rsidRPr="00B90AC2" w:rsidRDefault="00FB4145" w:rsidP="003E32BC">
            <w:pPr>
              <w:pStyle w:val="ListParagraph"/>
              <w:rPr>
                <w:sz w:val="22"/>
                <w:szCs w:val="22"/>
                <w:u w:val="single"/>
              </w:rPr>
            </w:pPr>
          </w:p>
          <w:p w14:paraId="1ECB96C3" w14:textId="77777777" w:rsidR="00FB4145" w:rsidRPr="00B90AC2" w:rsidRDefault="00FB4145" w:rsidP="003E32BC">
            <w:pPr>
              <w:numPr>
                <w:ilvl w:val="0"/>
                <w:numId w:val="40"/>
              </w:numPr>
              <w:jc w:val="both"/>
              <w:rPr>
                <w:sz w:val="22"/>
                <w:szCs w:val="22"/>
                <w:u w:val="single"/>
              </w:rPr>
            </w:pPr>
            <w:r w:rsidRPr="00B90AC2">
              <w:rPr>
                <w:spacing w:val="1"/>
                <w:sz w:val="22"/>
                <w:szCs w:val="22"/>
              </w:rPr>
              <w:t>De</w:t>
            </w:r>
            <w:r w:rsidRPr="00B90AC2">
              <w:rPr>
                <w:spacing w:val="-2"/>
                <w:sz w:val="22"/>
                <w:szCs w:val="22"/>
              </w:rPr>
              <w:t>v</w:t>
            </w:r>
            <w:r w:rsidRPr="00B90AC2">
              <w:rPr>
                <w:spacing w:val="1"/>
                <w:sz w:val="22"/>
                <w:szCs w:val="22"/>
              </w:rPr>
              <w:t>e</w:t>
            </w:r>
            <w:r w:rsidRPr="00B90AC2">
              <w:rPr>
                <w:sz w:val="22"/>
                <w:szCs w:val="22"/>
              </w:rPr>
              <w:t>loping k</w:t>
            </w:r>
            <w:r w:rsidRPr="00B90AC2">
              <w:rPr>
                <w:spacing w:val="-1"/>
                <w:sz w:val="22"/>
                <w:szCs w:val="22"/>
              </w:rPr>
              <w:t>n</w:t>
            </w:r>
            <w:r w:rsidRPr="00B90AC2">
              <w:rPr>
                <w:spacing w:val="1"/>
                <w:sz w:val="22"/>
                <w:szCs w:val="22"/>
              </w:rPr>
              <w:t>o</w:t>
            </w:r>
            <w:r w:rsidRPr="00B90AC2">
              <w:rPr>
                <w:spacing w:val="-3"/>
                <w:sz w:val="22"/>
                <w:szCs w:val="22"/>
              </w:rPr>
              <w:t>w</w:t>
            </w:r>
            <w:r w:rsidRPr="00B90AC2">
              <w:rPr>
                <w:sz w:val="22"/>
                <w:szCs w:val="22"/>
              </w:rPr>
              <w:t>le</w:t>
            </w:r>
            <w:r w:rsidRPr="00B90AC2">
              <w:rPr>
                <w:spacing w:val="1"/>
                <w:sz w:val="22"/>
                <w:szCs w:val="22"/>
              </w:rPr>
              <w:t>d</w:t>
            </w:r>
            <w:r w:rsidRPr="00B90AC2">
              <w:rPr>
                <w:spacing w:val="-1"/>
                <w:sz w:val="22"/>
                <w:szCs w:val="22"/>
              </w:rPr>
              <w:t>g</w:t>
            </w:r>
            <w:r w:rsidRPr="00B90AC2">
              <w:rPr>
                <w:sz w:val="22"/>
                <w:szCs w:val="22"/>
              </w:rPr>
              <w:t>e</w:t>
            </w:r>
            <w:r w:rsidRPr="00B90AC2">
              <w:rPr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spacing w:val="-1"/>
                <w:sz w:val="22"/>
                <w:szCs w:val="22"/>
              </w:rPr>
              <w:t>o</w:t>
            </w:r>
            <w:r w:rsidRPr="00B90AC2">
              <w:rPr>
                <w:sz w:val="22"/>
                <w:szCs w:val="22"/>
              </w:rPr>
              <w:t>f</w:t>
            </w:r>
            <w:r w:rsidRPr="00B90AC2">
              <w:rPr>
                <w:spacing w:val="3"/>
                <w:sz w:val="22"/>
                <w:szCs w:val="22"/>
              </w:rPr>
              <w:t xml:space="preserve"> the</w:t>
            </w:r>
            <w:r w:rsidRPr="00B90AC2">
              <w:rPr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sz w:val="22"/>
                <w:szCs w:val="22"/>
              </w:rPr>
              <w:t>le</w:t>
            </w:r>
            <w:r w:rsidRPr="00B90AC2">
              <w:rPr>
                <w:spacing w:val="1"/>
                <w:sz w:val="22"/>
                <w:szCs w:val="22"/>
              </w:rPr>
              <w:t>a</w:t>
            </w:r>
            <w:r w:rsidRPr="00B90AC2">
              <w:rPr>
                <w:sz w:val="22"/>
                <w:szCs w:val="22"/>
              </w:rPr>
              <w:t>rn</w:t>
            </w:r>
            <w:r w:rsidRPr="00B90AC2">
              <w:rPr>
                <w:spacing w:val="-3"/>
                <w:sz w:val="22"/>
                <w:szCs w:val="22"/>
              </w:rPr>
              <w:t>i</w:t>
            </w:r>
            <w:r w:rsidRPr="00B90AC2">
              <w:rPr>
                <w:spacing w:val="1"/>
                <w:sz w:val="22"/>
                <w:szCs w:val="22"/>
              </w:rPr>
              <w:t>n</w:t>
            </w:r>
            <w:r w:rsidRPr="00B90AC2">
              <w:rPr>
                <w:sz w:val="22"/>
                <w:szCs w:val="22"/>
              </w:rPr>
              <w:t>g</w:t>
            </w:r>
            <w:r w:rsidRPr="00B90AC2">
              <w:rPr>
                <w:spacing w:val="-1"/>
                <w:sz w:val="22"/>
                <w:szCs w:val="22"/>
              </w:rPr>
              <w:t xml:space="preserve"> </w:t>
            </w:r>
            <w:r w:rsidRPr="00B90AC2">
              <w:rPr>
                <w:sz w:val="22"/>
                <w:szCs w:val="22"/>
              </w:rPr>
              <w:t>s</w:t>
            </w:r>
            <w:r w:rsidRPr="00B90AC2">
              <w:rPr>
                <w:spacing w:val="1"/>
                <w:sz w:val="22"/>
                <w:szCs w:val="22"/>
              </w:rPr>
              <w:t>uppo</w:t>
            </w:r>
            <w:r w:rsidRPr="00B90AC2">
              <w:rPr>
                <w:sz w:val="22"/>
                <w:szCs w:val="22"/>
              </w:rPr>
              <w:t>rt</w:t>
            </w:r>
            <w:r w:rsidRPr="00B90AC2">
              <w:rPr>
                <w:spacing w:val="-2"/>
                <w:sz w:val="22"/>
                <w:szCs w:val="22"/>
              </w:rPr>
              <w:t xml:space="preserve"> </w:t>
            </w:r>
            <w:r w:rsidRPr="00B90AC2">
              <w:rPr>
                <w:spacing w:val="1"/>
                <w:sz w:val="22"/>
                <w:szCs w:val="22"/>
              </w:rPr>
              <w:t>n</w:t>
            </w:r>
            <w:r w:rsidRPr="00B90AC2">
              <w:rPr>
                <w:spacing w:val="-1"/>
                <w:sz w:val="22"/>
                <w:szCs w:val="22"/>
              </w:rPr>
              <w:t>e</w:t>
            </w:r>
            <w:r w:rsidRPr="00B90AC2">
              <w:rPr>
                <w:spacing w:val="1"/>
                <w:sz w:val="22"/>
                <w:szCs w:val="22"/>
              </w:rPr>
              <w:t>ed</w:t>
            </w:r>
            <w:r w:rsidRPr="00B90AC2">
              <w:rPr>
                <w:sz w:val="22"/>
                <w:szCs w:val="22"/>
              </w:rPr>
              <w:t>s of</w:t>
            </w:r>
            <w:r w:rsidRPr="00B90AC2">
              <w:rPr>
                <w:spacing w:val="-2"/>
                <w:sz w:val="22"/>
                <w:szCs w:val="22"/>
              </w:rPr>
              <w:t xml:space="preserve"> </w:t>
            </w:r>
            <w:r w:rsidRPr="00B90AC2">
              <w:rPr>
                <w:sz w:val="22"/>
                <w:szCs w:val="22"/>
              </w:rPr>
              <w:t>individual pupils</w:t>
            </w:r>
            <w:r w:rsidRPr="00B90AC2">
              <w:rPr>
                <w:spacing w:val="2"/>
                <w:sz w:val="22"/>
                <w:szCs w:val="22"/>
              </w:rPr>
              <w:t>.</w:t>
            </w:r>
          </w:p>
          <w:p w14:paraId="03637C14" w14:textId="77777777" w:rsidR="00FB4145" w:rsidRPr="00B90AC2" w:rsidRDefault="00FB4145" w:rsidP="003E32BC">
            <w:pPr>
              <w:pStyle w:val="ListParagraph"/>
              <w:rPr>
                <w:sz w:val="22"/>
                <w:szCs w:val="22"/>
                <w:u w:val="single"/>
              </w:rPr>
            </w:pPr>
          </w:p>
          <w:p w14:paraId="1A9BB873" w14:textId="77777777" w:rsidR="00FB4145" w:rsidRPr="00B90AC2" w:rsidRDefault="00FB4145" w:rsidP="003E32BC">
            <w:pPr>
              <w:numPr>
                <w:ilvl w:val="0"/>
                <w:numId w:val="40"/>
              </w:numPr>
              <w:jc w:val="both"/>
              <w:rPr>
                <w:sz w:val="22"/>
                <w:szCs w:val="22"/>
                <w:u w:val="single"/>
              </w:rPr>
            </w:pPr>
            <w:r w:rsidRPr="00B90AC2">
              <w:rPr>
                <w:sz w:val="22"/>
                <w:szCs w:val="22"/>
              </w:rPr>
              <w:t>For the pupils you are supporting:</w:t>
            </w:r>
          </w:p>
          <w:p w14:paraId="62FFDB8F" w14:textId="77777777" w:rsidR="00FB4145" w:rsidRPr="00B90AC2" w:rsidRDefault="00FB4145" w:rsidP="003E32BC">
            <w:pPr>
              <w:pStyle w:val="ListParagraph"/>
              <w:rPr>
                <w:sz w:val="22"/>
                <w:szCs w:val="22"/>
                <w:u w:val="single"/>
              </w:rPr>
            </w:pPr>
          </w:p>
          <w:tbl>
            <w:tblPr>
              <w:tblW w:w="10263" w:type="dxa"/>
              <w:tblInd w:w="105" w:type="dxa"/>
              <w:tblLayout w:type="fixed"/>
              <w:tblLook w:val="0000" w:firstRow="0" w:lastRow="0" w:firstColumn="0" w:lastColumn="0" w:noHBand="0" w:noVBand="0"/>
            </w:tblPr>
            <w:tblGrid>
              <w:gridCol w:w="10263"/>
            </w:tblGrid>
            <w:tr w:rsidR="00FB4145" w:rsidRPr="00B90AC2" w14:paraId="11CC1448" w14:textId="77777777" w:rsidTr="003E32BC">
              <w:trPr>
                <w:cantSplit/>
                <w:trHeight w:val="350"/>
              </w:trPr>
              <w:tc>
                <w:tcPr>
                  <w:tcW w:w="10263" w:type="dxa"/>
                  <w:vAlign w:val="center"/>
                </w:tcPr>
                <w:p w14:paraId="0C96D73E" w14:textId="77777777" w:rsidR="00FB4145" w:rsidRPr="00B90AC2" w:rsidRDefault="00FB4145" w:rsidP="003E32BC">
                  <w:pPr>
                    <w:pStyle w:val="ListParagraph"/>
                    <w:widowControl w:val="0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rPr>
                      <w:rFonts w:cs="Arial"/>
                      <w:sz w:val="22"/>
                      <w:szCs w:val="22"/>
                    </w:rPr>
                  </w:pPr>
                  <w:r w:rsidRPr="00B90AC2">
                    <w:rPr>
                      <w:rFonts w:cs="Arial"/>
                      <w:sz w:val="22"/>
                      <w:szCs w:val="22"/>
                    </w:rPr>
                    <w:t xml:space="preserve">Aid their learning as effectively as possible. </w:t>
                  </w:r>
                </w:p>
              </w:tc>
            </w:tr>
            <w:tr w:rsidR="00FB4145" w:rsidRPr="00B90AC2" w14:paraId="01351EC4" w14:textId="77777777" w:rsidTr="003E32BC">
              <w:trPr>
                <w:cantSplit/>
                <w:trHeight w:val="350"/>
              </w:trPr>
              <w:tc>
                <w:tcPr>
                  <w:tcW w:w="10263" w:type="dxa"/>
                  <w:vAlign w:val="center"/>
                </w:tcPr>
                <w:p w14:paraId="5D32CED1" w14:textId="77777777" w:rsidR="00FB4145" w:rsidRPr="00B90AC2" w:rsidRDefault="00FB4145" w:rsidP="003E32BC">
                  <w:pPr>
                    <w:widowControl w:val="0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B90AC2">
                    <w:rPr>
                      <w:sz w:val="22"/>
                      <w:szCs w:val="22"/>
                    </w:rPr>
                    <w:t>Clar</w:t>
                  </w:r>
                  <w:r w:rsidRPr="00B90AC2">
                    <w:rPr>
                      <w:spacing w:val="-1"/>
                      <w:sz w:val="22"/>
                      <w:szCs w:val="22"/>
                    </w:rPr>
                    <w:t>i</w:t>
                  </w:r>
                  <w:r w:rsidRPr="00B90AC2">
                    <w:rPr>
                      <w:spacing w:val="3"/>
                      <w:sz w:val="22"/>
                      <w:szCs w:val="22"/>
                    </w:rPr>
                    <w:t>f</w:t>
                  </w:r>
                  <w:r w:rsidRPr="00B90AC2">
                    <w:rPr>
                      <w:spacing w:val="-2"/>
                      <w:sz w:val="22"/>
                      <w:szCs w:val="22"/>
                    </w:rPr>
                    <w:t>y</w:t>
                  </w:r>
                  <w:r w:rsidRPr="00B90AC2">
                    <w:rPr>
                      <w:spacing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an</w:t>
                  </w:r>
                  <w:r w:rsidRPr="00B90AC2">
                    <w:rPr>
                      <w:sz w:val="22"/>
                      <w:szCs w:val="22"/>
                    </w:rPr>
                    <w:t>d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 xml:space="preserve"> e</w:t>
                  </w:r>
                  <w:r w:rsidRPr="00B90AC2">
                    <w:rPr>
                      <w:spacing w:val="-2"/>
                      <w:sz w:val="22"/>
                      <w:szCs w:val="22"/>
                    </w:rPr>
                    <w:t>x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p</w:t>
                  </w:r>
                  <w:r w:rsidRPr="00B90AC2">
                    <w:rPr>
                      <w:sz w:val="22"/>
                      <w:szCs w:val="22"/>
                    </w:rPr>
                    <w:t>lai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 xml:space="preserve">n </w:t>
                  </w:r>
                  <w:r w:rsidRPr="00B90AC2">
                    <w:rPr>
                      <w:sz w:val="22"/>
                      <w:szCs w:val="22"/>
                    </w:rPr>
                    <w:t>i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n</w:t>
                  </w:r>
                  <w:r w:rsidRPr="00B90AC2">
                    <w:rPr>
                      <w:sz w:val="22"/>
                      <w:szCs w:val="22"/>
                    </w:rPr>
                    <w:t>structi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on</w:t>
                  </w:r>
                  <w:r w:rsidRPr="00B90AC2">
                    <w:rPr>
                      <w:spacing w:val="3"/>
                      <w:sz w:val="22"/>
                      <w:szCs w:val="22"/>
                    </w:rPr>
                    <w:t>s</w:t>
                  </w:r>
                  <w:r w:rsidRPr="00B90AC2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FB4145" w:rsidRPr="00B90AC2" w14:paraId="446EB774" w14:textId="77777777" w:rsidTr="003E32BC">
              <w:trPr>
                <w:cantSplit/>
                <w:trHeight w:val="350"/>
              </w:trPr>
              <w:tc>
                <w:tcPr>
                  <w:tcW w:w="10263" w:type="dxa"/>
                  <w:vAlign w:val="center"/>
                </w:tcPr>
                <w:p w14:paraId="6DE9FBD3" w14:textId="77777777" w:rsidR="00FB4145" w:rsidRPr="00B90AC2" w:rsidRDefault="00FB4145" w:rsidP="003E32BC">
                  <w:pPr>
                    <w:widowControl w:val="0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spacing w:line="293" w:lineRule="exact"/>
                    <w:rPr>
                      <w:sz w:val="22"/>
                      <w:szCs w:val="22"/>
                    </w:rPr>
                  </w:pP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En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s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u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r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 xml:space="preserve">e 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they are</w:t>
                  </w:r>
                  <w:r w:rsidRPr="00B90AC2">
                    <w:rPr>
                      <w:spacing w:val="-2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a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b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le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 xml:space="preserve">to 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u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se any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e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q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u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ipme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n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t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a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n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d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ma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te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r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i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a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 xml:space="preserve">ls 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p</w:t>
                  </w:r>
                  <w:r w:rsidRPr="00B90AC2">
                    <w:rPr>
                      <w:spacing w:val="-3"/>
                      <w:position w:val="-1"/>
                      <w:sz w:val="22"/>
                      <w:szCs w:val="22"/>
                    </w:rPr>
                    <w:t>r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o</w:t>
                  </w:r>
                  <w:r w:rsidRPr="00B90AC2">
                    <w:rPr>
                      <w:spacing w:val="-2"/>
                      <w:position w:val="-1"/>
                      <w:sz w:val="22"/>
                      <w:szCs w:val="22"/>
                    </w:rPr>
                    <w:t>v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id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e</w:t>
                  </w:r>
                  <w:r w:rsidRPr="00B90AC2">
                    <w:rPr>
                      <w:spacing w:val="9"/>
                      <w:position w:val="-1"/>
                      <w:sz w:val="22"/>
                      <w:szCs w:val="22"/>
                    </w:rPr>
                    <w:t>d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.</w:t>
                  </w:r>
                </w:p>
              </w:tc>
            </w:tr>
            <w:tr w:rsidR="00FB4145" w:rsidRPr="00B90AC2" w14:paraId="71B0DB99" w14:textId="77777777" w:rsidTr="003E32BC">
              <w:trPr>
                <w:cantSplit/>
                <w:trHeight w:val="350"/>
              </w:trPr>
              <w:tc>
                <w:tcPr>
                  <w:tcW w:w="10263" w:type="dxa"/>
                  <w:vAlign w:val="center"/>
                </w:tcPr>
                <w:p w14:paraId="6680AE70" w14:textId="77777777" w:rsidR="00FB4145" w:rsidRPr="00B90AC2" w:rsidRDefault="00FB4145" w:rsidP="003E32BC">
                  <w:pPr>
                    <w:widowControl w:val="0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spacing w:before="17" w:line="276" w:lineRule="exact"/>
                    <w:rPr>
                      <w:sz w:val="22"/>
                      <w:szCs w:val="22"/>
                    </w:rPr>
                  </w:pPr>
                  <w:r w:rsidRPr="00B90AC2">
                    <w:rPr>
                      <w:spacing w:val="1"/>
                      <w:sz w:val="22"/>
                      <w:szCs w:val="22"/>
                    </w:rPr>
                    <w:t>A</w:t>
                  </w:r>
                  <w:r w:rsidRPr="00B90AC2">
                    <w:rPr>
                      <w:sz w:val="22"/>
                      <w:szCs w:val="22"/>
                    </w:rPr>
                    <w:t>ssist them</w:t>
                  </w:r>
                  <w:r w:rsidRPr="00B90AC2">
                    <w:rPr>
                      <w:spacing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z w:val="22"/>
                      <w:szCs w:val="22"/>
                    </w:rPr>
                    <w:t>in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-2"/>
                      <w:sz w:val="22"/>
                      <w:szCs w:val="22"/>
                    </w:rPr>
                    <w:t>w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ea</w:t>
                  </w:r>
                  <w:r w:rsidRPr="00B90AC2">
                    <w:rPr>
                      <w:sz w:val="22"/>
                      <w:szCs w:val="22"/>
                    </w:rPr>
                    <w:t>k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e</w:t>
                  </w:r>
                  <w:r w:rsidRPr="00B90AC2">
                    <w:rPr>
                      <w:sz w:val="22"/>
                      <w:szCs w:val="22"/>
                    </w:rPr>
                    <w:t>r ar</w:t>
                  </w:r>
                  <w:r w:rsidRPr="00B90AC2">
                    <w:rPr>
                      <w:spacing w:val="-1"/>
                      <w:sz w:val="22"/>
                      <w:szCs w:val="22"/>
                    </w:rPr>
                    <w:t>e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a</w:t>
                  </w:r>
                  <w:r w:rsidRPr="00B90AC2">
                    <w:rPr>
                      <w:sz w:val="22"/>
                      <w:szCs w:val="22"/>
                    </w:rPr>
                    <w:t>s such as l</w:t>
                  </w:r>
                  <w:r w:rsidRPr="00B90AC2">
                    <w:rPr>
                      <w:spacing w:val="-2"/>
                      <w:sz w:val="22"/>
                      <w:szCs w:val="22"/>
                    </w:rPr>
                    <w:t>a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n</w:t>
                  </w:r>
                  <w:r w:rsidRPr="00B90AC2">
                    <w:rPr>
                      <w:spacing w:val="-1"/>
                      <w:sz w:val="22"/>
                      <w:szCs w:val="22"/>
                    </w:rPr>
                    <w:t>g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ua</w:t>
                  </w:r>
                  <w:r w:rsidRPr="00B90AC2">
                    <w:rPr>
                      <w:spacing w:val="-1"/>
                      <w:sz w:val="22"/>
                      <w:szCs w:val="22"/>
                    </w:rPr>
                    <w:t>g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e</w:t>
                  </w:r>
                  <w:r w:rsidRPr="00B90AC2">
                    <w:rPr>
                      <w:sz w:val="22"/>
                      <w:szCs w:val="22"/>
                    </w:rPr>
                    <w:t>,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-1"/>
                      <w:sz w:val="22"/>
                      <w:szCs w:val="22"/>
                    </w:rPr>
                    <w:t>b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e</w:t>
                  </w:r>
                  <w:r w:rsidRPr="00B90AC2">
                    <w:rPr>
                      <w:spacing w:val="-1"/>
                      <w:sz w:val="22"/>
                      <w:szCs w:val="22"/>
                    </w:rPr>
                    <w:t>h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a</w:t>
                  </w:r>
                  <w:r w:rsidRPr="00B90AC2">
                    <w:rPr>
                      <w:spacing w:val="-2"/>
                      <w:sz w:val="22"/>
                      <w:szCs w:val="22"/>
                    </w:rPr>
                    <w:t>v</w:t>
                  </w:r>
                  <w:r w:rsidRPr="00B90AC2">
                    <w:rPr>
                      <w:sz w:val="22"/>
                      <w:szCs w:val="22"/>
                    </w:rPr>
                    <w:t>io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u</w:t>
                  </w:r>
                  <w:r w:rsidRPr="00B90AC2">
                    <w:rPr>
                      <w:sz w:val="22"/>
                      <w:szCs w:val="22"/>
                    </w:rPr>
                    <w:t>r and s</w:t>
                  </w:r>
                  <w:r w:rsidRPr="00B90AC2">
                    <w:rPr>
                      <w:spacing w:val="1"/>
                      <w:sz w:val="22"/>
                      <w:szCs w:val="22"/>
                    </w:rPr>
                    <w:t>o</w:t>
                  </w:r>
                  <w:r w:rsidRPr="00B90AC2">
                    <w:rPr>
                      <w:sz w:val="22"/>
                      <w:szCs w:val="22"/>
                    </w:rPr>
                    <w:t>cial skil</w:t>
                  </w:r>
                  <w:r w:rsidRPr="00B90AC2">
                    <w:rPr>
                      <w:spacing w:val="-1"/>
                      <w:sz w:val="22"/>
                      <w:szCs w:val="22"/>
                    </w:rPr>
                    <w:t>l</w:t>
                  </w:r>
                  <w:r w:rsidRPr="00B90AC2">
                    <w:rPr>
                      <w:sz w:val="22"/>
                      <w:szCs w:val="22"/>
                    </w:rPr>
                    <w:t>s.</w:t>
                  </w:r>
                </w:p>
              </w:tc>
            </w:tr>
            <w:tr w:rsidR="00FB4145" w:rsidRPr="00B90AC2" w14:paraId="028A2F77" w14:textId="77777777" w:rsidTr="003E32BC">
              <w:trPr>
                <w:cantSplit/>
                <w:trHeight w:val="350"/>
              </w:trPr>
              <w:tc>
                <w:tcPr>
                  <w:tcW w:w="10263" w:type="dxa"/>
                  <w:vAlign w:val="center"/>
                </w:tcPr>
                <w:p w14:paraId="28E55F6A" w14:textId="77777777" w:rsidR="00FB4145" w:rsidRPr="00B90AC2" w:rsidRDefault="00FB4145" w:rsidP="003E32BC">
                  <w:pPr>
                    <w:widowControl w:val="0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He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lp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them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t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o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-2"/>
                      <w:position w:val="-1"/>
                      <w:sz w:val="22"/>
                      <w:szCs w:val="22"/>
                    </w:rPr>
                    <w:t>c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o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n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c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en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tra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t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e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o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n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a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n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d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3"/>
                      <w:position w:val="-1"/>
                      <w:sz w:val="22"/>
                      <w:szCs w:val="22"/>
                    </w:rPr>
                    <w:t>f</w:t>
                  </w:r>
                  <w:r w:rsidRPr="00B90AC2">
                    <w:rPr>
                      <w:spacing w:val="-3"/>
                      <w:position w:val="-1"/>
                      <w:sz w:val="22"/>
                      <w:szCs w:val="22"/>
                    </w:rPr>
                    <w:t>i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n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ish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-3"/>
                      <w:position w:val="-1"/>
                      <w:sz w:val="22"/>
                      <w:szCs w:val="22"/>
                    </w:rPr>
                    <w:t>w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o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rk se</w:t>
                  </w:r>
                  <w:r w:rsidRPr="00B90AC2">
                    <w:rPr>
                      <w:spacing w:val="5"/>
                      <w:position w:val="-1"/>
                      <w:sz w:val="22"/>
                      <w:szCs w:val="22"/>
                    </w:rPr>
                    <w:t>t for them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.</w:t>
                  </w:r>
                </w:p>
              </w:tc>
            </w:tr>
            <w:tr w:rsidR="00FB4145" w:rsidRPr="00B90AC2" w14:paraId="133C4DF0" w14:textId="77777777" w:rsidTr="003E32BC">
              <w:trPr>
                <w:cantSplit/>
                <w:trHeight w:val="350"/>
              </w:trPr>
              <w:tc>
                <w:tcPr>
                  <w:tcW w:w="10263" w:type="dxa"/>
                  <w:vAlign w:val="center"/>
                </w:tcPr>
                <w:p w14:paraId="0A4BA66D" w14:textId="77777777" w:rsidR="00FB4145" w:rsidRPr="00B90AC2" w:rsidRDefault="00FB4145" w:rsidP="003E32BC">
                  <w:pPr>
                    <w:widowControl w:val="0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spacing w:line="293" w:lineRule="exact"/>
                    <w:rPr>
                      <w:sz w:val="22"/>
                      <w:szCs w:val="22"/>
                    </w:rPr>
                  </w:pP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Me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e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t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ph</w:t>
                  </w:r>
                  <w:r w:rsidRPr="00B90AC2">
                    <w:rPr>
                      <w:spacing w:val="-2"/>
                      <w:position w:val="-1"/>
                      <w:sz w:val="22"/>
                      <w:szCs w:val="22"/>
                    </w:rPr>
                    <w:t>y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 xml:space="preserve">sical 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ne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ed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 xml:space="preserve">s 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a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s re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q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u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i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r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e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d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-2"/>
                      <w:position w:val="-1"/>
                      <w:sz w:val="22"/>
                      <w:szCs w:val="22"/>
                    </w:rPr>
                    <w:t>w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h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i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l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e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 xml:space="preserve"> e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n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c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ou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ra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g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ing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i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nde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p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en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d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e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n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c</w:t>
                  </w:r>
                  <w:r w:rsidRPr="00B90AC2">
                    <w:rPr>
                      <w:spacing w:val="8"/>
                      <w:position w:val="-1"/>
                      <w:sz w:val="22"/>
                      <w:szCs w:val="22"/>
                    </w:rPr>
                    <w:t>e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.</w:t>
                  </w:r>
                </w:p>
              </w:tc>
            </w:tr>
            <w:tr w:rsidR="00FB4145" w:rsidRPr="00B90AC2" w14:paraId="488E9774" w14:textId="77777777" w:rsidTr="003E32BC">
              <w:trPr>
                <w:cantSplit/>
                <w:trHeight w:val="350"/>
              </w:trPr>
              <w:tc>
                <w:tcPr>
                  <w:tcW w:w="10263" w:type="dxa"/>
                  <w:vAlign w:val="center"/>
                </w:tcPr>
                <w:p w14:paraId="0B86AC59" w14:textId="77777777" w:rsidR="00FB4145" w:rsidRPr="00B90AC2" w:rsidRDefault="00FB4145" w:rsidP="003E32BC">
                  <w:pPr>
                    <w:widowControl w:val="0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spacing w:line="293" w:lineRule="exact"/>
                    <w:rPr>
                      <w:sz w:val="22"/>
                      <w:szCs w:val="22"/>
                    </w:rPr>
                  </w:pP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A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ssist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-2"/>
                      <w:position w:val="-1"/>
                      <w:sz w:val="22"/>
                      <w:szCs w:val="22"/>
                    </w:rPr>
                    <w:t>w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ith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 xml:space="preserve"> th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e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 xml:space="preserve"> de</w:t>
                  </w:r>
                  <w:r w:rsidRPr="00B90AC2">
                    <w:rPr>
                      <w:spacing w:val="-2"/>
                      <w:position w:val="-1"/>
                      <w:sz w:val="22"/>
                      <w:szCs w:val="22"/>
                    </w:rPr>
                    <w:t>v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e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lo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p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m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en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t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a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n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d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 xml:space="preserve"> 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implem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e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>n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t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a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ti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>o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n</w:t>
                  </w:r>
                  <w:r w:rsidRPr="00B90AC2">
                    <w:rPr>
                      <w:spacing w:val="-1"/>
                      <w:position w:val="-1"/>
                      <w:sz w:val="22"/>
                      <w:szCs w:val="22"/>
                    </w:rPr>
                    <w:t xml:space="preserve"> o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f</w:t>
                  </w:r>
                  <w:r w:rsidRPr="00B90AC2">
                    <w:rPr>
                      <w:spacing w:val="1"/>
                      <w:position w:val="-1"/>
                      <w:sz w:val="22"/>
                      <w:szCs w:val="22"/>
                    </w:rPr>
                    <w:t xml:space="preserve"> ISP/</w:t>
                  </w:r>
                  <w:r w:rsidRPr="00B90AC2">
                    <w:rPr>
                      <w:position w:val="-1"/>
                      <w:sz w:val="22"/>
                      <w:szCs w:val="22"/>
                    </w:rPr>
                    <w:t>EHC plans.</w:t>
                  </w:r>
                </w:p>
              </w:tc>
            </w:tr>
          </w:tbl>
          <w:p w14:paraId="2155196B" w14:textId="77777777" w:rsidR="00FB4145" w:rsidRPr="00B90AC2" w:rsidRDefault="00FB4145" w:rsidP="003E32BC">
            <w:pPr>
              <w:ind w:left="720"/>
              <w:jc w:val="both"/>
              <w:rPr>
                <w:sz w:val="22"/>
                <w:szCs w:val="22"/>
                <w:u w:val="single"/>
              </w:rPr>
            </w:pPr>
          </w:p>
          <w:p w14:paraId="58BCD89D" w14:textId="77777777" w:rsidR="00FB4145" w:rsidRPr="00B90AC2" w:rsidRDefault="00FB4145" w:rsidP="003E32BC">
            <w:pPr>
              <w:jc w:val="both"/>
              <w:rPr>
                <w:sz w:val="22"/>
                <w:szCs w:val="22"/>
                <w:u w:val="single"/>
              </w:rPr>
            </w:pPr>
          </w:p>
          <w:p w14:paraId="5FCEE875" w14:textId="77777777" w:rsidR="00FB4145" w:rsidRPr="00B90AC2" w:rsidRDefault="00FB4145" w:rsidP="003E32BC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B90AC2">
              <w:rPr>
                <w:b/>
                <w:sz w:val="22"/>
                <w:szCs w:val="22"/>
                <w:u w:val="single"/>
              </w:rPr>
              <w:t>Support for the Teacher</w:t>
            </w:r>
          </w:p>
          <w:p w14:paraId="1FB8C026" w14:textId="77777777" w:rsidR="00FB4145" w:rsidRPr="00B90AC2" w:rsidRDefault="00FB4145" w:rsidP="003E32BC">
            <w:pPr>
              <w:jc w:val="both"/>
              <w:rPr>
                <w:sz w:val="22"/>
                <w:szCs w:val="22"/>
                <w:u w:val="single"/>
              </w:rPr>
            </w:pPr>
          </w:p>
          <w:p w14:paraId="0DB03E03" w14:textId="77777777" w:rsidR="00FB4145" w:rsidRPr="00B90AC2" w:rsidRDefault="00FB4145" w:rsidP="003E32BC">
            <w:pPr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Carrying out appropriate schemes of work and programmes set by the teaching staff for pupils and to assist in the preparation of learning materials for this purpose.</w:t>
            </w:r>
          </w:p>
          <w:p w14:paraId="3D47A227" w14:textId="77777777" w:rsidR="00FB4145" w:rsidRPr="00B90AC2" w:rsidRDefault="00FB4145" w:rsidP="003E32BC">
            <w:pPr>
              <w:jc w:val="both"/>
              <w:rPr>
                <w:sz w:val="22"/>
                <w:szCs w:val="22"/>
                <w:u w:val="single"/>
              </w:rPr>
            </w:pPr>
          </w:p>
          <w:p w14:paraId="00247A54" w14:textId="77777777" w:rsidR="00FB4145" w:rsidRPr="00B90AC2" w:rsidRDefault="00FB4145" w:rsidP="003E32BC">
            <w:pPr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Raising awareness to teaching staff of the strengths and problems of individual pupils.</w:t>
            </w:r>
          </w:p>
          <w:p w14:paraId="127598EC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44785640" w14:textId="77777777" w:rsidR="00FB4145" w:rsidRPr="00B90AC2" w:rsidRDefault="00FB4145" w:rsidP="003E32BC">
            <w:pPr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Assisting teaching staff in the monitoring, recording and evaluation of pupils’ progress, including providing feedback on observations undertaken.</w:t>
            </w:r>
          </w:p>
          <w:p w14:paraId="5791A627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09A00E79" w14:textId="77777777" w:rsidR="00FB4145" w:rsidRPr="00B90AC2" w:rsidRDefault="00FB4145" w:rsidP="003E32BC">
            <w:pPr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Assisting in the assessment of individual pupils.</w:t>
            </w:r>
          </w:p>
          <w:p w14:paraId="5C57E570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3309DD58" w14:textId="77777777" w:rsidR="00FB4145" w:rsidRPr="00B90AC2" w:rsidRDefault="00FB4145" w:rsidP="003E32BC">
            <w:pPr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Liaising with the SENCO and teaching staff, to identify the needs of the pupils.</w:t>
            </w:r>
          </w:p>
          <w:p w14:paraId="1C7D42C7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0C777C8D" w14:textId="77777777" w:rsidR="00FB4145" w:rsidRPr="00B90AC2" w:rsidRDefault="00FB4145" w:rsidP="003E32BC">
            <w:pPr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Setting up and using equipment as required to maintain pupils’ needs and support their participation in learning tasks and activities.</w:t>
            </w:r>
          </w:p>
          <w:p w14:paraId="5EF1DFCC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00238641" w14:textId="77777777" w:rsidR="00FB4145" w:rsidRPr="00B90AC2" w:rsidRDefault="00FB4145" w:rsidP="003E32BC">
            <w:pPr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Providing support to teachers in developing effective approaches to manage behaviour and discipline problems.</w:t>
            </w:r>
          </w:p>
          <w:p w14:paraId="6DE229BA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1867B4AB" w14:textId="77777777" w:rsidR="00FB4145" w:rsidRPr="00B90AC2" w:rsidRDefault="00FB4145" w:rsidP="003E32BC">
            <w:pPr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Raising the awareness of school staff to pressures on pupils which may result in behavioural problems.</w:t>
            </w:r>
          </w:p>
          <w:p w14:paraId="5D8ABBCB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2E533303" w14:textId="77777777" w:rsidR="00FB4145" w:rsidRPr="00B90AC2" w:rsidRDefault="00FB4145" w:rsidP="003E32BC">
            <w:pPr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Assisting in the setting of behaviour targets.</w:t>
            </w:r>
          </w:p>
          <w:p w14:paraId="48D8D2E1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411EE4F2" w14:textId="77777777" w:rsidR="00FB4145" w:rsidRPr="00B90AC2" w:rsidRDefault="00FB4145" w:rsidP="003E32BC">
            <w:pPr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Assisting in compiling and maintaining pupils' records.</w:t>
            </w:r>
          </w:p>
          <w:p w14:paraId="5941DE45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4EF8EC69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3E924ED6" w14:textId="77777777" w:rsidR="00FB4145" w:rsidRPr="00B90AC2" w:rsidRDefault="00FB4145" w:rsidP="003E32BC">
            <w:pPr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Managing the planning and programming of specific educational activities for the pupils.</w:t>
            </w:r>
          </w:p>
          <w:p w14:paraId="0DE747A7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7CB49852" w14:textId="77777777" w:rsidR="00FB4145" w:rsidRPr="00B90AC2" w:rsidRDefault="00FB4145" w:rsidP="003E32BC">
            <w:pPr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Assisting in the preparation of work and other activities for pupils in accordance with objectives set by teaching staff.</w:t>
            </w:r>
          </w:p>
          <w:p w14:paraId="37448D02" w14:textId="77777777" w:rsidR="00FB4145" w:rsidRPr="00B90AC2" w:rsidRDefault="00FB4145" w:rsidP="004B6BE3">
            <w:pPr>
              <w:rPr>
                <w:sz w:val="22"/>
                <w:szCs w:val="22"/>
              </w:rPr>
            </w:pPr>
          </w:p>
          <w:p w14:paraId="5BE24C15" w14:textId="77777777" w:rsidR="00FB4145" w:rsidRPr="00B90AC2" w:rsidRDefault="00FB4145" w:rsidP="003E32BC">
            <w:pPr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Prepare the classroom for lessons and practice good housekeeping to ensure the classroom remains in good order.</w:t>
            </w:r>
          </w:p>
          <w:p w14:paraId="138DB0FA" w14:textId="77777777" w:rsidR="00FB4145" w:rsidRPr="00B90AC2" w:rsidRDefault="00FB4145" w:rsidP="003E32BC">
            <w:pPr>
              <w:jc w:val="both"/>
              <w:rPr>
                <w:b/>
                <w:sz w:val="22"/>
                <w:szCs w:val="22"/>
              </w:rPr>
            </w:pPr>
          </w:p>
          <w:p w14:paraId="3DCB1726" w14:textId="77777777" w:rsidR="00FB4145" w:rsidRPr="00B90AC2" w:rsidRDefault="00FB4145" w:rsidP="003E32BC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B90AC2">
              <w:rPr>
                <w:b/>
                <w:sz w:val="22"/>
                <w:szCs w:val="22"/>
                <w:u w:val="single"/>
              </w:rPr>
              <w:t>Support for the School</w:t>
            </w:r>
          </w:p>
          <w:p w14:paraId="3343ECB7" w14:textId="77777777" w:rsidR="00FB4145" w:rsidRPr="00B90AC2" w:rsidRDefault="00FB4145" w:rsidP="003E32BC">
            <w:pPr>
              <w:jc w:val="both"/>
              <w:rPr>
                <w:sz w:val="22"/>
                <w:szCs w:val="22"/>
                <w:u w:val="single"/>
              </w:rPr>
            </w:pPr>
          </w:p>
          <w:p w14:paraId="4FDCEF23" w14:textId="77777777" w:rsidR="00FB4145" w:rsidRPr="00B90AC2" w:rsidRDefault="00FB4145" w:rsidP="003E32BC">
            <w:pPr>
              <w:pStyle w:val="BodyTextIndent2"/>
              <w:numPr>
                <w:ilvl w:val="0"/>
                <w:numId w:val="41"/>
              </w:numPr>
              <w:jc w:val="both"/>
              <w:rPr>
                <w:rFonts w:ascii="Arial" w:hAnsi="Arial" w:cs="Arial"/>
                <w:szCs w:val="22"/>
              </w:rPr>
            </w:pPr>
            <w:r w:rsidRPr="00B90AC2">
              <w:rPr>
                <w:rFonts w:ascii="Arial" w:hAnsi="Arial" w:cs="Arial"/>
                <w:szCs w:val="22"/>
              </w:rPr>
              <w:t>Liaising with educational and health specialists, and outside agencies as required.</w:t>
            </w:r>
          </w:p>
          <w:p w14:paraId="69CEF691" w14:textId="77777777" w:rsidR="00FB4145" w:rsidRPr="00B90AC2" w:rsidRDefault="00FB4145" w:rsidP="003E32BC">
            <w:pPr>
              <w:pStyle w:val="ListParagraph"/>
              <w:rPr>
                <w:rFonts w:cs="Arial"/>
                <w:sz w:val="22"/>
                <w:szCs w:val="22"/>
              </w:rPr>
            </w:pPr>
          </w:p>
          <w:p w14:paraId="43D6053F" w14:textId="77777777" w:rsidR="00FB4145" w:rsidRPr="00B90AC2" w:rsidRDefault="00FB4145" w:rsidP="003E32BC">
            <w:pPr>
              <w:pStyle w:val="BodyTextIndent2"/>
              <w:numPr>
                <w:ilvl w:val="0"/>
                <w:numId w:val="41"/>
              </w:numPr>
              <w:jc w:val="both"/>
              <w:rPr>
                <w:rFonts w:ascii="Arial" w:hAnsi="Arial" w:cs="Arial"/>
                <w:szCs w:val="22"/>
              </w:rPr>
            </w:pPr>
            <w:r w:rsidRPr="00B90AC2">
              <w:rPr>
                <w:rFonts w:ascii="Arial" w:hAnsi="Arial" w:cs="Arial"/>
                <w:szCs w:val="22"/>
              </w:rPr>
              <w:t xml:space="preserve">Liaise with parents and staff effectively and positively </w:t>
            </w:r>
          </w:p>
          <w:p w14:paraId="0494234C" w14:textId="77777777" w:rsidR="00FB4145" w:rsidRPr="00B90AC2" w:rsidRDefault="00FB4145" w:rsidP="003E32BC">
            <w:pPr>
              <w:jc w:val="both"/>
              <w:rPr>
                <w:sz w:val="22"/>
                <w:szCs w:val="22"/>
                <w:u w:val="single"/>
              </w:rPr>
            </w:pPr>
          </w:p>
          <w:p w14:paraId="421AD32E" w14:textId="77777777" w:rsidR="00FB4145" w:rsidRPr="00B90AC2" w:rsidRDefault="00FB4145" w:rsidP="003E32BC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B90AC2">
              <w:rPr>
                <w:b/>
                <w:sz w:val="22"/>
                <w:szCs w:val="22"/>
                <w:u w:val="single"/>
              </w:rPr>
              <w:t>General Requirements</w:t>
            </w:r>
          </w:p>
          <w:p w14:paraId="1A246ADF" w14:textId="77777777" w:rsidR="00FB4145" w:rsidRPr="00B90AC2" w:rsidRDefault="00FB4145" w:rsidP="003E32BC">
            <w:pPr>
              <w:jc w:val="both"/>
              <w:rPr>
                <w:sz w:val="22"/>
                <w:szCs w:val="22"/>
                <w:u w:val="single"/>
              </w:rPr>
            </w:pPr>
          </w:p>
          <w:p w14:paraId="0224BAB7" w14:textId="77777777" w:rsidR="00FB4145" w:rsidRPr="00B90AC2" w:rsidRDefault="00FB4145" w:rsidP="003E32BC">
            <w:pPr>
              <w:numPr>
                <w:ilvl w:val="0"/>
                <w:numId w:val="42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Attending and participating in training and development activities as required.</w:t>
            </w:r>
          </w:p>
          <w:p w14:paraId="561BBFD1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019A9DC2" w14:textId="77777777" w:rsidR="00FB4145" w:rsidRPr="00B90AC2" w:rsidRDefault="00FB4145" w:rsidP="003E32BC">
            <w:pPr>
              <w:numPr>
                <w:ilvl w:val="0"/>
                <w:numId w:val="42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Attending meetings, liaising and communicating with colleagues in the school, outside agencies and other relevant bodies.</w:t>
            </w:r>
          </w:p>
          <w:p w14:paraId="23A2C404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36468B32" w14:textId="77777777" w:rsidR="00FB4145" w:rsidRPr="00B90AC2" w:rsidRDefault="00FB4145" w:rsidP="003E32BC">
            <w:pPr>
              <w:numPr>
                <w:ilvl w:val="0"/>
                <w:numId w:val="42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Being an effective role model for the standards of behaviour expected of pupils.</w:t>
            </w:r>
          </w:p>
          <w:p w14:paraId="4B56D5EB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5D5964F2" w14:textId="77777777" w:rsidR="00FB4145" w:rsidRPr="00B90AC2" w:rsidRDefault="00FB4145" w:rsidP="003E32BC">
            <w:pPr>
              <w:numPr>
                <w:ilvl w:val="0"/>
                <w:numId w:val="42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Having due regard to confidentiality, child protection procedures, health and safety, other statutory requirements and the policies of the governing body and the local education authority.</w:t>
            </w:r>
          </w:p>
          <w:p w14:paraId="49828A2E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2FFBE0A0" w14:textId="77777777" w:rsidR="00FB4145" w:rsidRPr="00B90AC2" w:rsidRDefault="00FB4145" w:rsidP="003E32BC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B90AC2">
              <w:rPr>
                <w:b/>
                <w:sz w:val="22"/>
                <w:szCs w:val="22"/>
                <w:u w:val="single"/>
              </w:rPr>
              <w:t>Professional Values and Practices</w:t>
            </w:r>
          </w:p>
          <w:p w14:paraId="6CE532C3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2FD95E79" w14:textId="77777777" w:rsidR="00FB4145" w:rsidRPr="00B90AC2" w:rsidRDefault="00FB4145" w:rsidP="003E32BC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Having high expectations of all pupils; respecting their social, cultural, linguistic, religious and ethnic backgrounds; and being committed to raising their educational achievement.</w:t>
            </w:r>
          </w:p>
          <w:p w14:paraId="410A16B5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3B15F3EC" w14:textId="77777777" w:rsidR="00FB4145" w:rsidRPr="00B90AC2" w:rsidRDefault="00FB4145" w:rsidP="003E32BC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Treating pupils consistently with respect and consideration, and being concerned with their development as learners.</w:t>
            </w:r>
          </w:p>
          <w:p w14:paraId="543B7A3A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08CCE694" w14:textId="77777777" w:rsidR="00FB4145" w:rsidRPr="00B90AC2" w:rsidRDefault="00FB4145" w:rsidP="003E32BC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In line with the school's policy and procedures, using behaviour management strategies which contribute to a purposeful learning environment.</w:t>
            </w:r>
          </w:p>
          <w:p w14:paraId="37B677A2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6E1860B5" w14:textId="77777777" w:rsidR="00FB4145" w:rsidRPr="00B90AC2" w:rsidRDefault="00FB4145" w:rsidP="003E32BC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lastRenderedPageBreak/>
              <w:t>Working collaboratively with colleagues as part of a professional team; and carrying out roles effectively, knowing when to seek help and advice from colleagues.</w:t>
            </w:r>
          </w:p>
          <w:p w14:paraId="3842FE4F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7D22EE98" w14:textId="77777777" w:rsidR="00FB4145" w:rsidRPr="00B90AC2" w:rsidRDefault="00FB4145" w:rsidP="003E32BC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Reflecting upon and seeking to improve personal practice.</w:t>
            </w:r>
          </w:p>
          <w:p w14:paraId="40282B83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601A28D0" w14:textId="77777777" w:rsidR="00FB4145" w:rsidRPr="00B90AC2" w:rsidRDefault="00FB4145" w:rsidP="003E32BC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 xml:space="preserve">Working within </w:t>
            </w:r>
            <w:proofErr w:type="gramStart"/>
            <w:r w:rsidRPr="00B90AC2">
              <w:rPr>
                <w:sz w:val="22"/>
                <w:szCs w:val="22"/>
              </w:rPr>
              <w:t>schools</w:t>
            </w:r>
            <w:proofErr w:type="gramEnd"/>
            <w:r w:rsidRPr="00B90AC2">
              <w:rPr>
                <w:sz w:val="22"/>
                <w:szCs w:val="22"/>
              </w:rPr>
              <w:t xml:space="preserve"> policies and procedures and being aware of legislation relevant to personal role and responsibility in the school.</w:t>
            </w:r>
          </w:p>
          <w:p w14:paraId="669CA6CD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22B7EE40" w14:textId="77777777" w:rsidR="00FB4145" w:rsidRPr="00B90AC2" w:rsidRDefault="00FB4145" w:rsidP="003E32BC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 xml:space="preserve">Recognising equal opportunities issues as they arise in the schools and responding effectively, following </w:t>
            </w:r>
            <w:proofErr w:type="gramStart"/>
            <w:r w:rsidRPr="00B90AC2">
              <w:rPr>
                <w:sz w:val="22"/>
                <w:szCs w:val="22"/>
              </w:rPr>
              <w:t>schools</w:t>
            </w:r>
            <w:proofErr w:type="gramEnd"/>
            <w:r w:rsidRPr="00B90AC2">
              <w:rPr>
                <w:sz w:val="22"/>
                <w:szCs w:val="22"/>
              </w:rPr>
              <w:t xml:space="preserve"> policies and procedures.</w:t>
            </w:r>
          </w:p>
          <w:p w14:paraId="053BD6AF" w14:textId="77777777" w:rsidR="00FB4145" w:rsidRPr="00B90AC2" w:rsidRDefault="00FB4145" w:rsidP="003E32BC">
            <w:pPr>
              <w:jc w:val="both"/>
              <w:rPr>
                <w:sz w:val="22"/>
                <w:szCs w:val="22"/>
              </w:rPr>
            </w:pPr>
          </w:p>
          <w:p w14:paraId="63A7AB59" w14:textId="77777777" w:rsidR="00FB4145" w:rsidRPr="00B90AC2" w:rsidRDefault="00FB4145" w:rsidP="003E32BC">
            <w:pPr>
              <w:numPr>
                <w:ilvl w:val="0"/>
                <w:numId w:val="43"/>
              </w:numPr>
              <w:jc w:val="both"/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>Building and maintaining successful relationships with pupils, parents/carers and staff.</w:t>
            </w:r>
          </w:p>
          <w:p w14:paraId="326562E1" w14:textId="77777777" w:rsidR="00FB4145" w:rsidRPr="00B90AC2" w:rsidRDefault="00FB4145" w:rsidP="003E32BC"/>
          <w:p w14:paraId="768F1AA4" w14:textId="77777777" w:rsidR="00FB4145" w:rsidRPr="00B90AC2" w:rsidRDefault="00FB4145" w:rsidP="003E32BC"/>
          <w:p w14:paraId="6AFDFBAA" w14:textId="77777777" w:rsidR="00FB4145" w:rsidRPr="00B90AC2" w:rsidRDefault="00FB4145" w:rsidP="003E32BC"/>
        </w:tc>
      </w:tr>
    </w:tbl>
    <w:p w14:paraId="72A1E7BD" w14:textId="77777777" w:rsidR="00FB615B" w:rsidRPr="00B90AC2" w:rsidRDefault="00FB615B" w:rsidP="00FB615B">
      <w:pPr>
        <w:pStyle w:val="Title"/>
        <w:jc w:val="left"/>
        <w:rPr>
          <w:rFonts w:ascii="Arial" w:hAnsi="Arial"/>
          <w:b w:val="0"/>
          <w:i w:val="0"/>
          <w:sz w:val="22"/>
          <w:szCs w:val="22"/>
          <w:lang w:val="en-GB"/>
        </w:rPr>
      </w:pPr>
      <w:r w:rsidRPr="00B90AC2">
        <w:rPr>
          <w:rFonts w:ascii="Arial" w:hAnsi="Arial"/>
          <w:b w:val="0"/>
          <w:i w:val="0"/>
          <w:sz w:val="22"/>
          <w:szCs w:val="22"/>
          <w:lang w:val="en-GB"/>
        </w:rPr>
        <w:lastRenderedPageBreak/>
        <w:t>The post holder must promote and safeguard the welfare of the children and young people that they are responsible for, or come into contact with.</w:t>
      </w:r>
    </w:p>
    <w:p w14:paraId="48442D01" w14:textId="77777777" w:rsidR="00FB4145" w:rsidRPr="00B90AC2" w:rsidRDefault="00FB4145" w:rsidP="00FB615B">
      <w:pPr>
        <w:pStyle w:val="Title"/>
        <w:ind w:left="360"/>
        <w:jc w:val="left"/>
        <w:rPr>
          <w:rFonts w:ascii="Arial" w:hAnsi="Arial"/>
          <w:b w:val="0"/>
          <w:i w:val="0"/>
          <w:sz w:val="22"/>
          <w:szCs w:val="22"/>
          <w:lang w:val="en-GB"/>
        </w:rPr>
      </w:pPr>
    </w:p>
    <w:p w14:paraId="7A7F5634" w14:textId="77777777" w:rsidR="00FB4145" w:rsidRPr="00B90AC2" w:rsidRDefault="00FB4145" w:rsidP="00FB615B">
      <w:pPr>
        <w:pStyle w:val="Title"/>
        <w:ind w:left="360"/>
        <w:jc w:val="left"/>
        <w:rPr>
          <w:rFonts w:ascii="Arial" w:hAnsi="Arial"/>
          <w:b w:val="0"/>
          <w:i w:val="0"/>
          <w:sz w:val="22"/>
          <w:szCs w:val="22"/>
          <w:lang w:val="en-GB"/>
        </w:rPr>
      </w:pPr>
    </w:p>
    <w:p w14:paraId="021AF6BD" w14:textId="77777777" w:rsidR="00FB615B" w:rsidRPr="00B90AC2" w:rsidRDefault="00FB615B" w:rsidP="00FB615B">
      <w:pPr>
        <w:pStyle w:val="Title"/>
        <w:jc w:val="left"/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</w:pPr>
      <w:r w:rsidRPr="00B90AC2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The post holder must act in compliance with data protection principles in respecting the privacy of personal information held by the council.</w:t>
      </w:r>
    </w:p>
    <w:p w14:paraId="5F786F39" w14:textId="77777777" w:rsidR="00FB615B" w:rsidRPr="00B90AC2" w:rsidRDefault="00FB615B" w:rsidP="00FB615B">
      <w:pPr>
        <w:rPr>
          <w:rFonts w:cs="Arial"/>
          <w:sz w:val="22"/>
          <w:szCs w:val="22"/>
        </w:rPr>
      </w:pPr>
    </w:p>
    <w:p w14:paraId="2A4FD140" w14:textId="77777777" w:rsidR="00FB615B" w:rsidRPr="00B90AC2" w:rsidRDefault="00FB615B" w:rsidP="00FB615B">
      <w:pPr>
        <w:rPr>
          <w:sz w:val="22"/>
          <w:szCs w:val="22"/>
        </w:rPr>
      </w:pPr>
      <w:r w:rsidRPr="00B90AC2">
        <w:rPr>
          <w:sz w:val="22"/>
          <w:szCs w:val="22"/>
        </w:rPr>
        <w:t>The post holder must comply with the principles of the Freedom of Information Act 2000 in relation to the management of Council records and information.</w:t>
      </w:r>
    </w:p>
    <w:p w14:paraId="531B522D" w14:textId="77777777" w:rsidR="00FB615B" w:rsidRPr="00B90AC2" w:rsidRDefault="00FB615B" w:rsidP="00FB615B">
      <w:pPr>
        <w:rPr>
          <w:sz w:val="22"/>
          <w:szCs w:val="22"/>
        </w:rPr>
      </w:pPr>
    </w:p>
    <w:p w14:paraId="5A2C5E97" w14:textId="77777777" w:rsidR="00FB615B" w:rsidRPr="00B90AC2" w:rsidRDefault="00FB615B" w:rsidP="00FB615B">
      <w:pPr>
        <w:rPr>
          <w:sz w:val="22"/>
          <w:szCs w:val="22"/>
        </w:rPr>
      </w:pPr>
      <w:r w:rsidRPr="00B90AC2">
        <w:rPr>
          <w:sz w:val="22"/>
          <w:szCs w:val="22"/>
        </w:rPr>
        <w:t>The post holder must carry out their duties with full regard to the Council’s Equal Opportunities Policy, Code of Conduct, Child Protection Policy and all other Council Policies.</w:t>
      </w:r>
    </w:p>
    <w:p w14:paraId="7335A350" w14:textId="77777777" w:rsidR="00FB615B" w:rsidRPr="00B90AC2" w:rsidRDefault="00FB615B" w:rsidP="00FB615B">
      <w:pPr>
        <w:rPr>
          <w:sz w:val="22"/>
          <w:szCs w:val="22"/>
        </w:rPr>
      </w:pPr>
    </w:p>
    <w:p w14:paraId="6BC739CF" w14:textId="77777777" w:rsidR="00FB615B" w:rsidRPr="00B90AC2" w:rsidRDefault="00FB615B" w:rsidP="00FB615B">
      <w:pPr>
        <w:pStyle w:val="Title"/>
        <w:jc w:val="left"/>
        <w:rPr>
          <w:rFonts w:ascii="Arial" w:hAnsi="Arial"/>
          <w:b w:val="0"/>
          <w:bCs w:val="0"/>
          <w:i w:val="0"/>
          <w:iCs w:val="0"/>
          <w:sz w:val="22"/>
          <w:szCs w:val="22"/>
          <w:lang w:val="en-GB"/>
        </w:rPr>
      </w:pPr>
      <w:r w:rsidRPr="00B90AC2">
        <w:rPr>
          <w:rFonts w:ascii="Arial" w:hAnsi="Arial" w:cs="Arial"/>
          <w:b w:val="0"/>
          <w:bCs w:val="0"/>
          <w:i w:val="0"/>
          <w:iCs w:val="0"/>
          <w:sz w:val="22"/>
          <w:szCs w:val="22"/>
          <w:lang w:val="en-GB"/>
        </w:rPr>
        <w:t>The post holder must comply with the Councils Health and safety rules and regulations and with Health and Safety legislation.</w:t>
      </w:r>
    </w:p>
    <w:p w14:paraId="55019CE1" w14:textId="77777777" w:rsidR="00FB615B" w:rsidRPr="00B90AC2" w:rsidRDefault="00FB615B" w:rsidP="00FB615B">
      <w:pPr>
        <w:pStyle w:val="Title"/>
        <w:jc w:val="left"/>
        <w:rPr>
          <w:rFonts w:ascii="Arial" w:hAnsi="Arial"/>
          <w:b w:val="0"/>
          <w:i w:val="0"/>
          <w:sz w:val="22"/>
          <w:szCs w:val="22"/>
          <w:lang w:val="en-GB"/>
        </w:rPr>
      </w:pPr>
    </w:p>
    <w:p w14:paraId="39EC461F" w14:textId="77777777" w:rsidR="00FB615B" w:rsidRPr="00B90AC2" w:rsidRDefault="00FB615B" w:rsidP="00FB615B">
      <w:pPr>
        <w:pStyle w:val="Title"/>
        <w:jc w:val="left"/>
      </w:pPr>
    </w:p>
    <w:p w14:paraId="384AD9B2" w14:textId="77777777" w:rsidR="00784B01" w:rsidRPr="00B90AC2" w:rsidRDefault="00784B01" w:rsidP="00C160C0">
      <w:pPr>
        <w:ind w:right="515"/>
        <w:rPr>
          <w:rFonts w:cs="Arial"/>
          <w:b/>
          <w:sz w:val="22"/>
          <w:szCs w:val="22"/>
        </w:rPr>
      </w:pPr>
    </w:p>
    <w:p w14:paraId="2A8E519D" w14:textId="77777777" w:rsidR="00C95EE4" w:rsidRPr="00B90AC2" w:rsidRDefault="00C95EE4" w:rsidP="00C160C0">
      <w:pPr>
        <w:ind w:right="515"/>
        <w:rPr>
          <w:szCs w:val="20"/>
        </w:rPr>
      </w:pPr>
      <w:r w:rsidRPr="00B90AC2">
        <w:rPr>
          <w:rFonts w:cs="Arial"/>
          <w:b/>
          <w:sz w:val="22"/>
          <w:szCs w:val="22"/>
        </w:rPr>
        <w:t>Note:</w:t>
      </w:r>
      <w:r w:rsidRPr="00B90AC2">
        <w:rPr>
          <w:rFonts w:cs="Arial"/>
          <w:sz w:val="22"/>
          <w:szCs w:val="22"/>
        </w:rPr>
        <w:t xml:space="preserve">  This job description is not exhaustive and will be subject to periodic review. It may be amended to meet the changing needs of the </w:t>
      </w:r>
      <w:r w:rsidR="005E1064" w:rsidRPr="00B90AC2">
        <w:rPr>
          <w:rFonts w:cs="Arial"/>
          <w:sz w:val="22"/>
          <w:szCs w:val="22"/>
        </w:rPr>
        <w:t>school</w:t>
      </w:r>
      <w:r w:rsidRPr="00B90AC2">
        <w:rPr>
          <w:rFonts w:cs="Arial"/>
          <w:sz w:val="22"/>
          <w:szCs w:val="22"/>
        </w:rPr>
        <w:t>. The post-holder will be expected to participate in this process and we would aim to reach agreement on any changes.</w:t>
      </w:r>
    </w:p>
    <w:p w14:paraId="30DDC69B" w14:textId="77777777" w:rsidR="00185C45" w:rsidRPr="00B90AC2" w:rsidRDefault="002A2B57" w:rsidP="00C160C0">
      <w:pPr>
        <w:jc w:val="center"/>
        <w:rPr>
          <w:rFonts w:cs="Arial"/>
          <w:b/>
          <w:sz w:val="32"/>
        </w:rPr>
      </w:pPr>
      <w:r w:rsidRPr="00B90AC2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85"/>
      </w:tblGrid>
      <w:tr w:rsidR="00185C45" w:rsidRPr="00B90AC2" w14:paraId="030EDD50" w14:textId="77777777" w:rsidTr="00185C45">
        <w:tc>
          <w:tcPr>
            <w:tcW w:w="10811" w:type="dxa"/>
          </w:tcPr>
          <w:p w14:paraId="47190897" w14:textId="77777777" w:rsidR="00185C45" w:rsidRPr="00B90AC2" w:rsidRDefault="00784B01" w:rsidP="00C160C0">
            <w:pPr>
              <w:jc w:val="center"/>
              <w:rPr>
                <w:rFonts w:cs="Arial"/>
                <w:b/>
                <w:sz w:val="32"/>
              </w:rPr>
            </w:pPr>
            <w:r w:rsidRPr="00B90AC2">
              <w:rPr>
                <w:rFonts w:cs="Arial"/>
                <w:b/>
                <w:sz w:val="32"/>
              </w:rPr>
              <w:lastRenderedPageBreak/>
              <w:t>Rickleton Primary School</w:t>
            </w:r>
          </w:p>
          <w:p w14:paraId="266B725B" w14:textId="6465E1FD" w:rsidR="00185C45" w:rsidRPr="00B90AC2" w:rsidRDefault="00B90AC2" w:rsidP="00C160C0">
            <w:pPr>
              <w:jc w:val="center"/>
              <w:rPr>
                <w:rFonts w:cs="Arial"/>
                <w:b/>
                <w:sz w:val="32"/>
              </w:rPr>
            </w:pPr>
            <w:r w:rsidRPr="00B90AC2">
              <w:rPr>
                <w:rFonts w:cs="Arial"/>
                <w:b/>
                <w:sz w:val="32"/>
              </w:rPr>
              <w:t>Teaching assistant</w:t>
            </w:r>
            <w:r w:rsidR="00185C45" w:rsidRPr="00B90AC2">
              <w:rPr>
                <w:rFonts w:cs="Arial"/>
                <w:b/>
                <w:sz w:val="32"/>
              </w:rPr>
              <w:t xml:space="preserve"> person specification</w:t>
            </w:r>
          </w:p>
        </w:tc>
      </w:tr>
    </w:tbl>
    <w:p w14:paraId="6C4CE7C7" w14:textId="77777777" w:rsidR="00AD1F0D" w:rsidRPr="00B90AC2" w:rsidRDefault="00AD1F0D" w:rsidP="00C160C0">
      <w:pPr>
        <w:jc w:val="center"/>
        <w:rPr>
          <w:rFonts w:cs="Arial"/>
          <w:b/>
          <w:sz w:val="32"/>
        </w:rPr>
      </w:pPr>
    </w:p>
    <w:tbl>
      <w:tblPr>
        <w:tblW w:w="5000" w:type="pct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1622"/>
        <w:gridCol w:w="3768"/>
        <w:gridCol w:w="3925"/>
        <w:gridCol w:w="1270"/>
      </w:tblGrid>
      <w:tr w:rsidR="00FC777A" w:rsidRPr="00B90AC2" w14:paraId="3B8A4EED" w14:textId="77777777" w:rsidTr="00185C45">
        <w:trPr>
          <w:trHeight w:val="20"/>
        </w:trPr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4B375" w14:textId="77777777" w:rsidR="00FC777A" w:rsidRPr="00B90AC2" w:rsidRDefault="00FC777A" w:rsidP="00D51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56B23" w14:textId="77777777" w:rsidR="00FC777A" w:rsidRPr="00B90AC2" w:rsidRDefault="00FC777A" w:rsidP="00D511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B90AC2">
              <w:rPr>
                <w:rFonts w:cs="Arial"/>
                <w:b/>
                <w:bCs/>
                <w:sz w:val="24"/>
              </w:rPr>
              <w:t>Essential</w:t>
            </w:r>
          </w:p>
        </w:tc>
        <w:tc>
          <w:tcPr>
            <w:tcW w:w="1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C238A" w14:textId="77777777" w:rsidR="00FC777A" w:rsidRPr="00B90AC2" w:rsidRDefault="00FC777A" w:rsidP="00D511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B90AC2">
              <w:rPr>
                <w:rFonts w:cs="Arial"/>
                <w:b/>
                <w:bCs/>
                <w:sz w:val="24"/>
              </w:rPr>
              <w:t>Desirab</w:t>
            </w:r>
            <w:r w:rsidRPr="00B90AC2">
              <w:rPr>
                <w:rFonts w:cs="Arial"/>
                <w:b/>
                <w:bCs/>
                <w:spacing w:val="1"/>
                <w:sz w:val="24"/>
              </w:rPr>
              <w:t>l</w:t>
            </w:r>
            <w:r w:rsidRPr="00B90AC2">
              <w:rPr>
                <w:rFonts w:cs="Arial"/>
                <w:b/>
                <w:bCs/>
                <w:sz w:val="24"/>
              </w:rPr>
              <w:t>e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287F" w14:textId="77777777" w:rsidR="00FC777A" w:rsidRPr="00B90AC2" w:rsidRDefault="00FC777A" w:rsidP="00D511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4"/>
              </w:rPr>
            </w:pPr>
            <w:r w:rsidRPr="00B90AC2">
              <w:rPr>
                <w:rFonts w:cs="Arial"/>
                <w:b/>
                <w:bCs/>
                <w:sz w:val="24"/>
              </w:rPr>
              <w:t>Evidence</w:t>
            </w:r>
          </w:p>
        </w:tc>
      </w:tr>
      <w:tr w:rsidR="00FC777A" w:rsidRPr="00B90AC2" w14:paraId="6115C42D" w14:textId="77777777" w:rsidTr="00CD7F8E">
        <w:trPr>
          <w:trHeight w:val="20"/>
        </w:trPr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2BC2E" w14:textId="77777777" w:rsidR="00FC777A" w:rsidRPr="00B90AC2" w:rsidRDefault="008E6796" w:rsidP="00D51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Qualifications and</w:t>
            </w:r>
            <w:r w:rsidR="00FC777A" w:rsidRPr="00B90AC2">
              <w:rPr>
                <w:rFonts w:cs="Arial"/>
                <w:sz w:val="22"/>
                <w:szCs w:val="22"/>
              </w:rPr>
              <w:t xml:space="preserve"> experien</w:t>
            </w:r>
            <w:r w:rsidR="00FC777A" w:rsidRPr="00B90AC2">
              <w:rPr>
                <w:rFonts w:cs="Arial"/>
                <w:spacing w:val="1"/>
                <w:sz w:val="22"/>
                <w:szCs w:val="22"/>
              </w:rPr>
              <w:t>c</w:t>
            </w:r>
            <w:r w:rsidR="00FC777A" w:rsidRPr="00B90AC2">
              <w:rPr>
                <w:rFonts w:cs="Arial"/>
                <w:sz w:val="22"/>
                <w:szCs w:val="22"/>
              </w:rPr>
              <w:t>e</w:t>
            </w:r>
          </w:p>
        </w:tc>
        <w:tc>
          <w:tcPr>
            <w:tcW w:w="1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A01A2" w14:textId="43600CEE" w:rsidR="00E0350D" w:rsidRPr="00B90AC2" w:rsidRDefault="00E0350D" w:rsidP="00FB4145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1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pacing w:val="1"/>
                <w:sz w:val="22"/>
                <w:szCs w:val="22"/>
              </w:rPr>
              <w:t xml:space="preserve">Minimum level </w:t>
            </w:r>
            <w:r w:rsidR="00AC0826" w:rsidRPr="00B90AC2">
              <w:rPr>
                <w:rFonts w:cs="Arial"/>
                <w:spacing w:val="1"/>
                <w:sz w:val="22"/>
                <w:szCs w:val="22"/>
              </w:rPr>
              <w:t>3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childcare qualification or equivalent</w:t>
            </w:r>
          </w:p>
          <w:p w14:paraId="0D1D844A" w14:textId="77777777" w:rsidR="00FC777A" w:rsidRPr="00B90AC2" w:rsidRDefault="00FC777A" w:rsidP="00FB4145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1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Previous experience</w:t>
            </w:r>
            <w:r w:rsidRPr="00B90AC2">
              <w:rPr>
                <w:rFonts w:cs="Arial"/>
                <w:spacing w:val="2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working with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children.</w:t>
            </w:r>
          </w:p>
          <w:p w14:paraId="4068B598" w14:textId="77777777" w:rsidR="00FC777A" w:rsidRPr="00B90AC2" w:rsidRDefault="002F4B4C" w:rsidP="00FB4145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B90AC2">
              <w:rPr>
                <w:rFonts w:cs="Arial"/>
                <w:position w:val="-1"/>
                <w:sz w:val="22"/>
                <w:szCs w:val="22"/>
              </w:rPr>
              <w:t>E</w:t>
            </w:r>
            <w:r w:rsidR="00FC777A" w:rsidRPr="00B90AC2">
              <w:rPr>
                <w:rFonts w:cs="Arial"/>
                <w:position w:val="-1"/>
                <w:sz w:val="22"/>
                <w:szCs w:val="22"/>
              </w:rPr>
              <w:t>ducation</w:t>
            </w:r>
            <w:r w:rsidRPr="00B90AC2">
              <w:rPr>
                <w:rFonts w:cs="Arial"/>
                <w:position w:val="-1"/>
                <w:sz w:val="22"/>
                <w:szCs w:val="22"/>
              </w:rPr>
              <w:t xml:space="preserve"> to secondary school level at least</w:t>
            </w:r>
            <w:r w:rsidR="00FC777A" w:rsidRPr="00B90AC2">
              <w:rPr>
                <w:rFonts w:cs="Arial"/>
                <w:position w:val="-1"/>
                <w:sz w:val="22"/>
                <w:szCs w:val="22"/>
              </w:rPr>
              <w:t>.</w:t>
            </w:r>
          </w:p>
          <w:p w14:paraId="0C0B503A" w14:textId="77777777" w:rsidR="0080563B" w:rsidRPr="00B90AC2" w:rsidRDefault="0080563B" w:rsidP="00FB4145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Knowledge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and understanding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of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child development and children’s and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families’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needs.</w:t>
            </w:r>
          </w:p>
          <w:p w14:paraId="291189E7" w14:textId="1441839A" w:rsidR="00FB4145" w:rsidRPr="00B90AC2" w:rsidRDefault="00FB4145" w:rsidP="00FB4145">
            <w:pPr>
              <w:pStyle w:val="Default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 xml:space="preserve">Experience of working with children, especially those with SEN </w:t>
            </w:r>
          </w:p>
          <w:p w14:paraId="30625EDF" w14:textId="7BE3267C" w:rsidR="00585B4B" w:rsidRPr="00B90AC2" w:rsidRDefault="00585B4B" w:rsidP="00FB4145">
            <w:pPr>
              <w:pStyle w:val="Default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 xml:space="preserve">Understanding of autism </w:t>
            </w:r>
          </w:p>
          <w:p w14:paraId="20E42BAD" w14:textId="77777777" w:rsidR="00FB4145" w:rsidRPr="00B90AC2" w:rsidRDefault="00FB4145" w:rsidP="00FB4145">
            <w:pPr>
              <w:pStyle w:val="Default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 xml:space="preserve">Understanding of safeguarding </w:t>
            </w:r>
          </w:p>
          <w:p w14:paraId="6C6C4DA2" w14:textId="77777777" w:rsidR="00FB4145" w:rsidRPr="00B90AC2" w:rsidRDefault="00FB4145" w:rsidP="00FB4145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2C20" w14:textId="77777777" w:rsidR="00FC777A" w:rsidRDefault="00FC777A" w:rsidP="00D5115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7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Previous experience working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in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 school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setting.</w:t>
            </w:r>
          </w:p>
          <w:p w14:paraId="740DE4B9" w14:textId="2AA6DD69" w:rsidR="002C5B6E" w:rsidRPr="00823809" w:rsidRDefault="002C5B6E" w:rsidP="00D5115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7"/>
              <w:ind w:left="357" w:hanging="357"/>
              <w:rPr>
                <w:rFonts w:cs="Arial"/>
                <w:sz w:val="22"/>
                <w:szCs w:val="22"/>
              </w:rPr>
            </w:pPr>
            <w:r w:rsidRPr="00823809">
              <w:rPr>
                <w:rFonts w:cs="Arial"/>
                <w:sz w:val="22"/>
                <w:szCs w:val="22"/>
              </w:rPr>
              <w:t>First aid or paediatric first aid</w:t>
            </w:r>
          </w:p>
          <w:p w14:paraId="4418B8A2" w14:textId="52F96B05" w:rsidR="002C5B6E" w:rsidRPr="00823809" w:rsidRDefault="002C5B6E" w:rsidP="00D5115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7"/>
              <w:ind w:left="357" w:hanging="357"/>
              <w:rPr>
                <w:rFonts w:cs="Arial"/>
                <w:sz w:val="22"/>
                <w:szCs w:val="22"/>
              </w:rPr>
            </w:pPr>
            <w:r w:rsidRPr="00823809">
              <w:rPr>
                <w:rFonts w:cs="Arial"/>
                <w:sz w:val="22"/>
                <w:szCs w:val="22"/>
              </w:rPr>
              <w:t xml:space="preserve">EYFS qualification </w:t>
            </w:r>
          </w:p>
          <w:p w14:paraId="111F06D3" w14:textId="77777777" w:rsidR="00FC777A" w:rsidRPr="00B90AC2" w:rsidRDefault="00FC777A" w:rsidP="00362E8A">
            <w:pPr>
              <w:widowControl w:val="0"/>
              <w:autoSpaceDE w:val="0"/>
              <w:autoSpaceDN w:val="0"/>
              <w:adjustRightInd w:val="0"/>
              <w:spacing w:before="17"/>
              <w:ind w:left="35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57FD3" w14:textId="77777777" w:rsidR="00FC777A" w:rsidRPr="00B90AC2" w:rsidRDefault="00FC777A" w:rsidP="00CD7F8E">
            <w:pPr>
              <w:widowControl w:val="0"/>
              <w:autoSpaceDE w:val="0"/>
              <w:autoSpaceDN w:val="0"/>
              <w:adjustRightInd w:val="0"/>
              <w:spacing w:before="17"/>
              <w:jc w:val="center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A, I, D</w:t>
            </w:r>
          </w:p>
        </w:tc>
      </w:tr>
      <w:tr w:rsidR="00FC777A" w:rsidRPr="00B90AC2" w14:paraId="4BCCA4BC" w14:textId="77777777" w:rsidTr="00CD7F8E">
        <w:trPr>
          <w:trHeight w:val="20"/>
        </w:trPr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3DC60" w14:textId="77777777" w:rsidR="00FC777A" w:rsidRPr="00B90AC2" w:rsidRDefault="00FC777A" w:rsidP="00D51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Organisation</w:t>
            </w:r>
          </w:p>
        </w:tc>
        <w:tc>
          <w:tcPr>
            <w:tcW w:w="1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032C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position w:val="-1"/>
                <w:sz w:val="22"/>
                <w:szCs w:val="22"/>
              </w:rPr>
              <w:t>Ability</w:t>
            </w:r>
            <w:r w:rsidRPr="00B90AC2">
              <w:rPr>
                <w:rFonts w:cs="Arial"/>
                <w:spacing w:val="1"/>
                <w:position w:val="-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position w:val="-1"/>
                <w:sz w:val="22"/>
                <w:szCs w:val="22"/>
              </w:rPr>
              <w:t>to</w:t>
            </w:r>
            <w:r w:rsidRPr="00B90AC2">
              <w:rPr>
                <w:rFonts w:cs="Arial"/>
                <w:spacing w:val="1"/>
                <w:position w:val="-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position w:val="-1"/>
                <w:sz w:val="22"/>
                <w:szCs w:val="22"/>
              </w:rPr>
              <w:t>plan</w:t>
            </w:r>
            <w:r w:rsidRPr="00B90AC2">
              <w:rPr>
                <w:rFonts w:cs="Arial"/>
                <w:spacing w:val="1"/>
                <w:position w:val="-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position w:val="-1"/>
                <w:sz w:val="22"/>
                <w:szCs w:val="22"/>
              </w:rPr>
              <w:t>and</w:t>
            </w:r>
            <w:r w:rsidRPr="00B90AC2">
              <w:rPr>
                <w:rFonts w:cs="Arial"/>
                <w:spacing w:val="1"/>
                <w:position w:val="-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position w:val="-1"/>
                <w:sz w:val="22"/>
                <w:szCs w:val="22"/>
              </w:rPr>
              <w:t>organise.</w:t>
            </w:r>
          </w:p>
          <w:p w14:paraId="0958A6F3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2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Ability to recognise and identify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problems.</w:t>
            </w:r>
          </w:p>
          <w:p w14:paraId="29096456" w14:textId="77777777" w:rsidR="00FC777A" w:rsidRPr="00B90AC2" w:rsidRDefault="00FC777A" w:rsidP="0080563B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8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Ability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to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record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and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pass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on information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accurately.</w:t>
            </w:r>
          </w:p>
        </w:tc>
        <w:tc>
          <w:tcPr>
            <w:tcW w:w="1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B0996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7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Ability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to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cope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with many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roles/ responsibilities.</w:t>
            </w:r>
          </w:p>
          <w:p w14:paraId="078BB13D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8"/>
              <w:ind w:left="357" w:hanging="357"/>
              <w:rPr>
                <w:rFonts w:ascii="Times New Roman" w:hAnsi="Times New Roman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Understanding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of the importance of parental invol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>v</w:t>
            </w:r>
            <w:r w:rsidRPr="00B90AC2">
              <w:rPr>
                <w:rFonts w:cs="Arial"/>
                <w:sz w:val="22"/>
                <w:szCs w:val="22"/>
              </w:rPr>
              <w:t>eme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>n</w:t>
            </w:r>
            <w:r w:rsidRPr="00B90AC2">
              <w:rPr>
                <w:rFonts w:cs="Arial"/>
                <w:sz w:val="22"/>
                <w:szCs w:val="22"/>
              </w:rPr>
              <w:t>t.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B1A4C" w14:textId="77777777" w:rsidR="00FC777A" w:rsidRPr="00B90AC2" w:rsidRDefault="00FC777A" w:rsidP="00CD7F8E">
            <w:pPr>
              <w:widowControl w:val="0"/>
              <w:autoSpaceDE w:val="0"/>
              <w:autoSpaceDN w:val="0"/>
              <w:adjustRightInd w:val="0"/>
              <w:spacing w:before="17"/>
              <w:jc w:val="center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A, I, R</w:t>
            </w:r>
          </w:p>
        </w:tc>
      </w:tr>
      <w:tr w:rsidR="00FC777A" w:rsidRPr="00B90AC2" w14:paraId="1DE4C6BD" w14:textId="77777777" w:rsidTr="00CD7F8E">
        <w:trPr>
          <w:trHeight w:val="20"/>
        </w:trPr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92F2" w14:textId="77777777" w:rsidR="00FC777A" w:rsidRPr="00B90AC2" w:rsidRDefault="00FC777A" w:rsidP="00D51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Speci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>a</w:t>
            </w:r>
            <w:r w:rsidRPr="00B90AC2">
              <w:rPr>
                <w:rFonts w:cs="Arial"/>
                <w:sz w:val="22"/>
                <w:szCs w:val="22"/>
              </w:rPr>
              <w:t>l skills and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i</w:t>
            </w:r>
            <w:r w:rsidRPr="00B90AC2">
              <w:rPr>
                <w:rFonts w:cs="Arial"/>
                <w:sz w:val="22"/>
                <w:szCs w:val="22"/>
              </w:rPr>
              <w:t>nterests</w:t>
            </w:r>
          </w:p>
        </w:tc>
        <w:tc>
          <w:tcPr>
            <w:tcW w:w="1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0ECE" w14:textId="77777777" w:rsidR="00FB4145" w:rsidRPr="00B90AC2" w:rsidRDefault="00FC777A" w:rsidP="00FB4145">
            <w:pPr>
              <w:pStyle w:val="ListParagraph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="18"/>
              <w:rPr>
                <w:rFonts w:ascii="Times New Roman" w:hAnsi="Times New Roman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Ability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to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encourage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and enable others to develop their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full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potential.</w:t>
            </w:r>
          </w:p>
          <w:p w14:paraId="6266B3D9" w14:textId="77777777" w:rsidR="00FB4145" w:rsidRPr="00B90AC2" w:rsidRDefault="00FB4145" w:rsidP="00FB4145">
            <w:pPr>
              <w:pStyle w:val="Default"/>
              <w:numPr>
                <w:ilvl w:val="0"/>
                <w:numId w:val="45"/>
              </w:numPr>
              <w:rPr>
                <w:sz w:val="22"/>
                <w:szCs w:val="22"/>
              </w:rPr>
            </w:pPr>
            <w:r w:rsidRPr="00B90AC2">
              <w:rPr>
                <w:sz w:val="22"/>
                <w:szCs w:val="22"/>
              </w:rPr>
              <w:t xml:space="preserve">Be able to take on board advice and implement strategies provided by external professionals </w:t>
            </w:r>
          </w:p>
          <w:p w14:paraId="190E82D2" w14:textId="77777777" w:rsidR="00FB4145" w:rsidRPr="00B90AC2" w:rsidRDefault="00FB4145" w:rsidP="004B6BE3">
            <w:pPr>
              <w:pStyle w:val="Default"/>
              <w:ind w:left="3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D76D9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8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First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="003E686A" w:rsidRPr="00B90AC2">
              <w:rPr>
                <w:rFonts w:cs="Arial"/>
                <w:spacing w:val="1"/>
                <w:sz w:val="22"/>
                <w:szCs w:val="22"/>
              </w:rPr>
              <w:t>a</w:t>
            </w:r>
            <w:r w:rsidRPr="00B90AC2">
              <w:rPr>
                <w:rFonts w:cs="Arial"/>
                <w:sz w:val="22"/>
                <w:szCs w:val="22"/>
              </w:rPr>
              <w:t>id,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music, arts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and crafts, computing.</w:t>
            </w:r>
          </w:p>
          <w:p w14:paraId="6B854463" w14:textId="77777777" w:rsidR="00FC777A" w:rsidRPr="00B90AC2" w:rsidRDefault="00FC777A" w:rsidP="00E1578A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21"/>
              <w:ind w:left="357" w:hanging="357"/>
              <w:rPr>
                <w:rFonts w:ascii="Times New Roman" w:hAnsi="Times New Roman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Any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extra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interests related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to child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>c</w:t>
            </w:r>
            <w:r w:rsidRPr="00B90AC2">
              <w:rPr>
                <w:rFonts w:cs="Arial"/>
                <w:sz w:val="22"/>
                <w:szCs w:val="22"/>
              </w:rPr>
              <w:t>are.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D76D5" w14:textId="77777777" w:rsidR="00FC777A" w:rsidRPr="00B90AC2" w:rsidRDefault="00FC777A" w:rsidP="00CD7F8E">
            <w:pPr>
              <w:widowControl w:val="0"/>
              <w:autoSpaceDE w:val="0"/>
              <w:autoSpaceDN w:val="0"/>
              <w:adjustRightInd w:val="0"/>
              <w:spacing w:before="18"/>
              <w:jc w:val="center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A, I</w:t>
            </w:r>
          </w:p>
        </w:tc>
      </w:tr>
      <w:tr w:rsidR="00FC777A" w:rsidRPr="00B90AC2" w14:paraId="3ECD6815" w14:textId="77777777" w:rsidTr="00CD7F8E">
        <w:trPr>
          <w:trHeight w:val="20"/>
        </w:trPr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8EFCA" w14:textId="77777777" w:rsidR="00FC777A" w:rsidRPr="00B90AC2" w:rsidRDefault="00FC777A" w:rsidP="00D51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Dispo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>s</w:t>
            </w:r>
            <w:r w:rsidRPr="00B90AC2">
              <w:rPr>
                <w:rFonts w:cs="Arial"/>
                <w:sz w:val="22"/>
                <w:szCs w:val="22"/>
              </w:rPr>
              <w:t>ition and attitudes</w:t>
            </w:r>
          </w:p>
        </w:tc>
        <w:tc>
          <w:tcPr>
            <w:tcW w:w="1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3FBE4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7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Ability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to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build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relatio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>n</w:t>
            </w:r>
            <w:r w:rsidRPr="00B90AC2">
              <w:rPr>
                <w:rFonts w:cs="Arial"/>
                <w:sz w:val="22"/>
                <w:szCs w:val="22"/>
              </w:rPr>
              <w:t>ships and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to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lead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and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work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as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part of a team.</w:t>
            </w:r>
          </w:p>
          <w:p w14:paraId="3BE315B2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8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friendly,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helpful,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caring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and flexible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approach.</w:t>
            </w:r>
          </w:p>
          <w:p w14:paraId="11C42C87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8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Open-mindedness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and patience.</w:t>
            </w:r>
          </w:p>
          <w:p w14:paraId="2DECE8DF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7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commitment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to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equal opportunities.</w:t>
            </w:r>
          </w:p>
          <w:p w14:paraId="74AE84D5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8"/>
              <w:ind w:left="357" w:hanging="357"/>
              <w:rPr>
                <w:rFonts w:ascii="Times New Roman" w:hAnsi="Times New Roman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Ability to maintain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confidentiality</w:t>
            </w:r>
            <w:r w:rsidRPr="00B90AC2">
              <w:rPr>
                <w:rFonts w:cs="Arial"/>
                <w:spacing w:val="2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in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all school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matters.</w:t>
            </w:r>
          </w:p>
        </w:tc>
        <w:tc>
          <w:tcPr>
            <w:tcW w:w="1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C6B4" w14:textId="77777777" w:rsidR="00FC777A" w:rsidRPr="00B90AC2" w:rsidRDefault="00E1578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position w:val="-1"/>
                <w:sz w:val="22"/>
                <w:szCs w:val="22"/>
              </w:rPr>
              <w:t>High levels of s</w:t>
            </w:r>
            <w:r w:rsidR="00FC777A" w:rsidRPr="00B90AC2">
              <w:rPr>
                <w:rFonts w:cs="Arial"/>
                <w:position w:val="-1"/>
                <w:sz w:val="22"/>
                <w:szCs w:val="22"/>
              </w:rPr>
              <w:t>elf-confidence.</w:t>
            </w:r>
          </w:p>
          <w:p w14:paraId="1215D3D1" w14:textId="77777777" w:rsidR="00FC777A" w:rsidRPr="00B90AC2" w:rsidRDefault="00FC777A" w:rsidP="001C17BC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Ability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to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relate well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to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other professionals.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BA608" w14:textId="77777777" w:rsidR="00FC777A" w:rsidRPr="00B90AC2" w:rsidRDefault="00FC777A" w:rsidP="00CD7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position w:val="-1"/>
                <w:sz w:val="22"/>
                <w:szCs w:val="22"/>
              </w:rPr>
            </w:pPr>
            <w:r w:rsidRPr="00B90AC2">
              <w:rPr>
                <w:rFonts w:cs="Arial"/>
                <w:position w:val="-1"/>
                <w:sz w:val="22"/>
                <w:szCs w:val="22"/>
              </w:rPr>
              <w:t>I, R</w:t>
            </w:r>
          </w:p>
        </w:tc>
      </w:tr>
      <w:tr w:rsidR="00FC777A" w:rsidRPr="006816A3" w14:paraId="4FC0C68F" w14:textId="77777777" w:rsidTr="00CD7F8E">
        <w:trPr>
          <w:trHeight w:val="2353"/>
        </w:trPr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ECC09" w14:textId="77777777" w:rsidR="00FC777A" w:rsidRPr="00B90AC2" w:rsidRDefault="00FC777A" w:rsidP="00D51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lastRenderedPageBreak/>
              <w:t>Physical attributes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and other circumstances</w:t>
            </w:r>
          </w:p>
        </w:tc>
        <w:tc>
          <w:tcPr>
            <w:tcW w:w="1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67060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8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Ability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to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physically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fulfil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the responsibilities of the post.</w:t>
            </w:r>
          </w:p>
          <w:p w14:paraId="0991FD6D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18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Willingness</w:t>
            </w:r>
            <w:r w:rsidRPr="00B90AC2">
              <w:rPr>
                <w:rFonts w:cs="Arial"/>
                <w:spacing w:val="2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and ability to attend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appropriate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meetings and</w:t>
            </w:r>
            <w:r w:rsidRPr="00B90AC2">
              <w:rPr>
                <w:rFonts w:cs="Arial"/>
                <w:spacing w:val="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sz w:val="22"/>
                <w:szCs w:val="22"/>
              </w:rPr>
              <w:t>training.</w:t>
            </w:r>
          </w:p>
          <w:p w14:paraId="40B3FD50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21"/>
              <w:ind w:left="357" w:hanging="357"/>
              <w:rPr>
                <w:rFonts w:cs="Arial"/>
                <w:sz w:val="22"/>
                <w:szCs w:val="22"/>
              </w:rPr>
            </w:pPr>
            <w:r w:rsidRPr="00B90AC2">
              <w:rPr>
                <w:rFonts w:cs="Arial"/>
                <w:sz w:val="22"/>
                <w:szCs w:val="22"/>
              </w:rPr>
              <w:t>Reasonable personal presentation.</w:t>
            </w:r>
          </w:p>
          <w:p w14:paraId="5409C12D" w14:textId="77777777" w:rsidR="00FC777A" w:rsidRPr="00B90AC2" w:rsidRDefault="00E1578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hAnsi="Times New Roman"/>
                <w:sz w:val="22"/>
                <w:szCs w:val="22"/>
              </w:rPr>
            </w:pPr>
            <w:r w:rsidRPr="00B90AC2">
              <w:rPr>
                <w:rFonts w:cs="Arial"/>
                <w:position w:val="-1"/>
                <w:sz w:val="22"/>
                <w:szCs w:val="22"/>
              </w:rPr>
              <w:t xml:space="preserve">Excellent </w:t>
            </w:r>
            <w:r w:rsidR="00FC777A" w:rsidRPr="00B90AC2">
              <w:rPr>
                <w:rFonts w:cs="Arial"/>
                <w:position w:val="-1"/>
                <w:sz w:val="22"/>
                <w:szCs w:val="22"/>
              </w:rPr>
              <w:t>punctuality.</w:t>
            </w:r>
          </w:p>
        </w:tc>
        <w:tc>
          <w:tcPr>
            <w:tcW w:w="1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B065" w14:textId="77777777" w:rsidR="00FC777A" w:rsidRPr="00B90AC2" w:rsidRDefault="00FC777A" w:rsidP="00D5115F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rFonts w:ascii="Times New Roman" w:hAnsi="Times New Roman"/>
                <w:sz w:val="22"/>
                <w:szCs w:val="22"/>
              </w:rPr>
            </w:pPr>
            <w:r w:rsidRPr="00B90AC2">
              <w:rPr>
                <w:rFonts w:cs="Arial"/>
                <w:position w:val="-1"/>
                <w:sz w:val="22"/>
                <w:szCs w:val="22"/>
              </w:rPr>
              <w:t>Flexible</w:t>
            </w:r>
            <w:r w:rsidRPr="00B90AC2">
              <w:rPr>
                <w:rFonts w:cs="Arial"/>
                <w:spacing w:val="1"/>
                <w:position w:val="-1"/>
                <w:sz w:val="22"/>
                <w:szCs w:val="22"/>
              </w:rPr>
              <w:t xml:space="preserve"> </w:t>
            </w:r>
            <w:r w:rsidRPr="00B90AC2">
              <w:rPr>
                <w:rFonts w:cs="Arial"/>
                <w:position w:val="-1"/>
                <w:sz w:val="22"/>
                <w:szCs w:val="22"/>
              </w:rPr>
              <w:t>approach.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FCC64" w14:textId="77777777" w:rsidR="00FC777A" w:rsidRPr="00D5115F" w:rsidRDefault="00FC777A" w:rsidP="00CD7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position w:val="-1"/>
                <w:sz w:val="22"/>
                <w:szCs w:val="22"/>
              </w:rPr>
            </w:pPr>
            <w:r w:rsidRPr="00B90AC2">
              <w:rPr>
                <w:rFonts w:cs="Arial"/>
                <w:position w:val="-1"/>
                <w:sz w:val="22"/>
                <w:szCs w:val="22"/>
              </w:rPr>
              <w:t>I, R</w:t>
            </w:r>
          </w:p>
        </w:tc>
      </w:tr>
    </w:tbl>
    <w:p w14:paraId="318E3890" w14:textId="77777777" w:rsidR="00AF346F" w:rsidRDefault="00AF346F" w:rsidP="00C160C0">
      <w:pPr>
        <w:rPr>
          <w:rFonts w:cs="Arial"/>
          <w:b/>
          <w:sz w:val="28"/>
          <w:szCs w:val="28"/>
        </w:rPr>
      </w:pPr>
    </w:p>
    <w:p w14:paraId="381CB345" w14:textId="77777777" w:rsidR="00AD1F0D" w:rsidRPr="00AD1F0D" w:rsidRDefault="00AD1F0D" w:rsidP="00C160C0">
      <w:pPr>
        <w:rPr>
          <w:rFonts w:cs="Arial"/>
          <w:b/>
          <w:sz w:val="28"/>
          <w:szCs w:val="28"/>
        </w:rPr>
      </w:pPr>
      <w:r w:rsidRPr="00AD1F0D">
        <w:rPr>
          <w:rFonts w:cs="Arial"/>
          <w:b/>
          <w:sz w:val="28"/>
          <w:szCs w:val="28"/>
        </w:rPr>
        <w:t>Evidence</w:t>
      </w:r>
    </w:p>
    <w:p w14:paraId="4016386E" w14:textId="77777777" w:rsidR="00C95EE4" w:rsidRPr="00AD1F0D" w:rsidRDefault="00C95EE4" w:rsidP="00C160C0">
      <w:pPr>
        <w:rPr>
          <w:rFonts w:cs="Arial"/>
          <w:sz w:val="22"/>
          <w:szCs w:val="22"/>
        </w:rPr>
      </w:pPr>
      <w:r w:rsidRPr="00AD1F0D">
        <w:rPr>
          <w:rFonts w:cs="Arial"/>
          <w:sz w:val="22"/>
          <w:szCs w:val="22"/>
        </w:rPr>
        <w:t>A = Assessed at application</w:t>
      </w:r>
    </w:p>
    <w:p w14:paraId="2F7FB00D" w14:textId="77777777" w:rsidR="00C95EE4" w:rsidRPr="00AD1F0D" w:rsidRDefault="00C95EE4" w:rsidP="00C160C0">
      <w:pPr>
        <w:rPr>
          <w:rFonts w:cs="Arial"/>
          <w:sz w:val="22"/>
          <w:szCs w:val="22"/>
        </w:rPr>
      </w:pPr>
      <w:r w:rsidRPr="00AD1F0D">
        <w:rPr>
          <w:rFonts w:cs="Arial"/>
          <w:sz w:val="22"/>
          <w:szCs w:val="22"/>
        </w:rPr>
        <w:t>I = Assessed at interview</w:t>
      </w:r>
    </w:p>
    <w:p w14:paraId="50919F44" w14:textId="77777777" w:rsidR="00C95EE4" w:rsidRPr="00AD1F0D" w:rsidRDefault="00C95EE4" w:rsidP="00C160C0">
      <w:pPr>
        <w:rPr>
          <w:rFonts w:cs="Arial"/>
          <w:sz w:val="22"/>
          <w:szCs w:val="22"/>
        </w:rPr>
      </w:pPr>
      <w:r w:rsidRPr="00AD1F0D">
        <w:rPr>
          <w:rFonts w:cs="Arial"/>
          <w:sz w:val="22"/>
          <w:szCs w:val="22"/>
        </w:rPr>
        <w:t>R = Assessed through references</w:t>
      </w:r>
    </w:p>
    <w:p w14:paraId="7D97C48C" w14:textId="77777777" w:rsidR="0099671F" w:rsidRPr="00E0350D" w:rsidRDefault="00C95EE4" w:rsidP="00C160C0">
      <w:pPr>
        <w:rPr>
          <w:rFonts w:cs="Arial"/>
          <w:sz w:val="22"/>
          <w:szCs w:val="22"/>
        </w:rPr>
      </w:pPr>
      <w:r w:rsidRPr="00AD1F0D">
        <w:rPr>
          <w:rFonts w:cs="Arial"/>
          <w:sz w:val="22"/>
          <w:szCs w:val="22"/>
        </w:rPr>
        <w:t>D = Assessed through supporting documents at interview</w:t>
      </w:r>
    </w:p>
    <w:sectPr w:rsidR="0099671F" w:rsidRPr="00E0350D" w:rsidSect="00280E46">
      <w:headerReference w:type="default" r:id="rId7"/>
      <w:pgSz w:w="12240" w:h="15840" w:code="1"/>
      <w:pgMar w:top="851" w:right="624" w:bottom="567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9C342" w14:textId="77777777" w:rsidR="006E7FD3" w:rsidRDefault="006E7FD3">
      <w:r>
        <w:separator/>
      </w:r>
    </w:p>
  </w:endnote>
  <w:endnote w:type="continuationSeparator" w:id="0">
    <w:p w14:paraId="0682156D" w14:textId="77777777" w:rsidR="006E7FD3" w:rsidRDefault="006E7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96011" w14:textId="77777777" w:rsidR="006E7FD3" w:rsidRDefault="006E7FD3">
      <w:r>
        <w:separator/>
      </w:r>
    </w:p>
  </w:footnote>
  <w:footnote w:type="continuationSeparator" w:id="0">
    <w:p w14:paraId="601724A6" w14:textId="77777777" w:rsidR="006E7FD3" w:rsidRDefault="006E7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5A451" w14:textId="77777777" w:rsidR="00B60C49" w:rsidRDefault="00784B01">
    <w:pPr>
      <w:pStyle w:val="Header"/>
    </w:pPr>
    <w:r>
      <w:rPr>
        <w:b/>
        <w:noProof/>
        <w:u w:val="single"/>
        <w:lang w:eastAsia="en-GB"/>
      </w:rPr>
      <w:drawing>
        <wp:anchor distT="0" distB="0" distL="114300" distR="114300" simplePos="0" relativeHeight="251659776" behindDoc="1" locked="0" layoutInCell="1" allowOverlap="1" wp14:anchorId="0771C3FF" wp14:editId="3278C469">
          <wp:simplePos x="0" y="0"/>
          <wp:positionH relativeFrom="column">
            <wp:posOffset>6010275</wp:posOffset>
          </wp:positionH>
          <wp:positionV relativeFrom="paragraph">
            <wp:posOffset>-238125</wp:posOffset>
          </wp:positionV>
          <wp:extent cx="791669" cy="701453"/>
          <wp:effectExtent l="0" t="0" r="8890" b="381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669" cy="7014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D25F3"/>
    <w:multiLevelType w:val="hybridMultilevel"/>
    <w:tmpl w:val="4664DBEE"/>
    <w:lvl w:ilvl="0" w:tplc="EB721C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C866C9"/>
    <w:multiLevelType w:val="hybridMultilevel"/>
    <w:tmpl w:val="F48AEE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4C02D7"/>
    <w:multiLevelType w:val="hybridMultilevel"/>
    <w:tmpl w:val="CC22EA8A"/>
    <w:lvl w:ilvl="0" w:tplc="EB721C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466EF7"/>
    <w:multiLevelType w:val="hybridMultilevel"/>
    <w:tmpl w:val="B0DC91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92F0D"/>
    <w:multiLevelType w:val="hybridMultilevel"/>
    <w:tmpl w:val="25826C68"/>
    <w:lvl w:ilvl="0" w:tplc="EB721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12AB6"/>
    <w:multiLevelType w:val="hybridMultilevel"/>
    <w:tmpl w:val="05305BE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8956FA"/>
    <w:multiLevelType w:val="hybridMultilevel"/>
    <w:tmpl w:val="E790365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934757"/>
    <w:multiLevelType w:val="hybridMultilevel"/>
    <w:tmpl w:val="4D004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C1775"/>
    <w:multiLevelType w:val="hybridMultilevel"/>
    <w:tmpl w:val="35F431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381EB2"/>
    <w:multiLevelType w:val="hybridMultilevel"/>
    <w:tmpl w:val="7D5EFA4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C71C2D"/>
    <w:multiLevelType w:val="hybridMultilevel"/>
    <w:tmpl w:val="30A23C9C"/>
    <w:lvl w:ilvl="0" w:tplc="EB721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67728B"/>
    <w:multiLevelType w:val="hybridMultilevel"/>
    <w:tmpl w:val="3404DDA6"/>
    <w:lvl w:ilvl="0" w:tplc="EB721C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C076EAD"/>
    <w:multiLevelType w:val="hybridMultilevel"/>
    <w:tmpl w:val="563CB5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2A2B96"/>
    <w:multiLevelType w:val="hybridMultilevel"/>
    <w:tmpl w:val="9300F3BA"/>
    <w:lvl w:ilvl="0" w:tplc="EB721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C65873"/>
    <w:multiLevelType w:val="hybridMultilevel"/>
    <w:tmpl w:val="09B812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6C6CB4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6" w15:restartNumberingAfterBreak="0">
    <w:nsid w:val="27826CD8"/>
    <w:multiLevelType w:val="hybridMultilevel"/>
    <w:tmpl w:val="D5F825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3763FD"/>
    <w:multiLevelType w:val="hybridMultilevel"/>
    <w:tmpl w:val="46324944"/>
    <w:lvl w:ilvl="0" w:tplc="EB721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5B5607"/>
    <w:multiLevelType w:val="hybridMultilevel"/>
    <w:tmpl w:val="00762860"/>
    <w:lvl w:ilvl="0" w:tplc="EB721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736BA0"/>
    <w:multiLevelType w:val="hybridMultilevel"/>
    <w:tmpl w:val="34B444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5763690"/>
    <w:multiLevelType w:val="hybridMultilevel"/>
    <w:tmpl w:val="5CEAE09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420CEC"/>
    <w:multiLevelType w:val="hybridMultilevel"/>
    <w:tmpl w:val="D5CC7D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777162A"/>
    <w:multiLevelType w:val="hybridMultilevel"/>
    <w:tmpl w:val="E65261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A866512"/>
    <w:multiLevelType w:val="hybridMultilevel"/>
    <w:tmpl w:val="45229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C06428"/>
    <w:multiLevelType w:val="hybridMultilevel"/>
    <w:tmpl w:val="39365600"/>
    <w:lvl w:ilvl="0" w:tplc="EB721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AD6836"/>
    <w:multiLevelType w:val="hybridMultilevel"/>
    <w:tmpl w:val="45D688E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FD166BD"/>
    <w:multiLevelType w:val="hybridMultilevel"/>
    <w:tmpl w:val="45BCA188"/>
    <w:lvl w:ilvl="0" w:tplc="EB721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7D503D"/>
    <w:multiLevelType w:val="hybridMultilevel"/>
    <w:tmpl w:val="114E2604"/>
    <w:lvl w:ilvl="0" w:tplc="35D6C93E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3F56099"/>
    <w:multiLevelType w:val="hybridMultilevel"/>
    <w:tmpl w:val="0F8A9D02"/>
    <w:lvl w:ilvl="0" w:tplc="034CC112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4CB5D95"/>
    <w:multiLevelType w:val="hybridMultilevel"/>
    <w:tmpl w:val="D4403B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818029F"/>
    <w:multiLevelType w:val="hybridMultilevel"/>
    <w:tmpl w:val="0F78C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F61A16"/>
    <w:multiLevelType w:val="hybridMultilevel"/>
    <w:tmpl w:val="8938A3A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A695326"/>
    <w:multiLevelType w:val="hybridMultilevel"/>
    <w:tmpl w:val="20B4E7E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6D27D9C"/>
    <w:multiLevelType w:val="hybridMultilevel"/>
    <w:tmpl w:val="151C11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BDE1FF7"/>
    <w:multiLevelType w:val="hybridMultilevel"/>
    <w:tmpl w:val="1E38AC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792B79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2AB7FF3"/>
    <w:multiLevelType w:val="hybridMultilevel"/>
    <w:tmpl w:val="CC521C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374358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85B3499"/>
    <w:multiLevelType w:val="hybridMultilevel"/>
    <w:tmpl w:val="16E231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D122347"/>
    <w:multiLevelType w:val="hybridMultilevel"/>
    <w:tmpl w:val="33CEE316"/>
    <w:lvl w:ilvl="0" w:tplc="35D6C93E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0A5966"/>
    <w:multiLevelType w:val="hybridMultilevel"/>
    <w:tmpl w:val="AB8EDBD4"/>
    <w:lvl w:ilvl="0" w:tplc="EB721C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7B07462"/>
    <w:multiLevelType w:val="hybridMultilevel"/>
    <w:tmpl w:val="54CCA0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DF6343"/>
    <w:multiLevelType w:val="hybridMultilevel"/>
    <w:tmpl w:val="BD1A1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7958B0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7BA251F0"/>
    <w:multiLevelType w:val="hybridMultilevel"/>
    <w:tmpl w:val="3D181C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816C5C"/>
    <w:multiLevelType w:val="hybridMultilevel"/>
    <w:tmpl w:val="96C47D90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3837980">
    <w:abstractNumId w:val="31"/>
  </w:num>
  <w:num w:numId="2" w16cid:durableId="240069506">
    <w:abstractNumId w:val="8"/>
  </w:num>
  <w:num w:numId="3" w16cid:durableId="919872648">
    <w:abstractNumId w:val="37"/>
  </w:num>
  <w:num w:numId="4" w16cid:durableId="1920560089">
    <w:abstractNumId w:val="35"/>
  </w:num>
  <w:num w:numId="5" w16cid:durableId="1659768790">
    <w:abstractNumId w:val="5"/>
  </w:num>
  <w:num w:numId="6" w16cid:durableId="1570731874">
    <w:abstractNumId w:val="20"/>
  </w:num>
  <w:num w:numId="7" w16cid:durableId="1390226130">
    <w:abstractNumId w:val="43"/>
  </w:num>
  <w:num w:numId="8" w16cid:durableId="670989897">
    <w:abstractNumId w:val="15"/>
  </w:num>
  <w:num w:numId="9" w16cid:durableId="293870417">
    <w:abstractNumId w:val="22"/>
  </w:num>
  <w:num w:numId="10" w16cid:durableId="1602369944">
    <w:abstractNumId w:val="6"/>
  </w:num>
  <w:num w:numId="11" w16cid:durableId="1027560401">
    <w:abstractNumId w:val="21"/>
  </w:num>
  <w:num w:numId="12" w16cid:durableId="1255480134">
    <w:abstractNumId w:val="12"/>
  </w:num>
  <w:num w:numId="13" w16cid:durableId="727648835">
    <w:abstractNumId w:val="25"/>
  </w:num>
  <w:num w:numId="14" w16cid:durableId="1821186347">
    <w:abstractNumId w:val="41"/>
  </w:num>
  <w:num w:numId="15" w16cid:durableId="751241609">
    <w:abstractNumId w:val="14"/>
  </w:num>
  <w:num w:numId="16" w16cid:durableId="1018896242">
    <w:abstractNumId w:val="36"/>
  </w:num>
  <w:num w:numId="17" w16cid:durableId="970214214">
    <w:abstractNumId w:val="32"/>
  </w:num>
  <w:num w:numId="18" w16cid:durableId="345641291">
    <w:abstractNumId w:val="28"/>
  </w:num>
  <w:num w:numId="19" w16cid:durableId="398601084">
    <w:abstractNumId w:val="16"/>
  </w:num>
  <w:num w:numId="20" w16cid:durableId="1703282399">
    <w:abstractNumId w:val="19"/>
  </w:num>
  <w:num w:numId="21" w16cid:durableId="1035930403">
    <w:abstractNumId w:val="39"/>
  </w:num>
  <w:num w:numId="22" w16cid:durableId="454250953">
    <w:abstractNumId w:val="27"/>
  </w:num>
  <w:num w:numId="23" w16cid:durableId="2005081964">
    <w:abstractNumId w:val="1"/>
  </w:num>
  <w:num w:numId="24" w16cid:durableId="124852947">
    <w:abstractNumId w:val="9"/>
  </w:num>
  <w:num w:numId="25" w16cid:durableId="1856073471">
    <w:abstractNumId w:val="30"/>
  </w:num>
  <w:num w:numId="26" w16cid:durableId="1527601001">
    <w:abstractNumId w:val="4"/>
  </w:num>
  <w:num w:numId="27" w16cid:durableId="948124346">
    <w:abstractNumId w:val="10"/>
  </w:num>
  <w:num w:numId="28" w16cid:durableId="411053409">
    <w:abstractNumId w:val="18"/>
  </w:num>
  <w:num w:numId="29" w16cid:durableId="1715344297">
    <w:abstractNumId w:val="40"/>
  </w:num>
  <w:num w:numId="30" w16cid:durableId="685787210">
    <w:abstractNumId w:val="11"/>
  </w:num>
  <w:num w:numId="31" w16cid:durableId="406853327">
    <w:abstractNumId w:val="17"/>
  </w:num>
  <w:num w:numId="32" w16cid:durableId="1302493950">
    <w:abstractNumId w:val="0"/>
  </w:num>
  <w:num w:numId="33" w16cid:durableId="1835026550">
    <w:abstractNumId w:val="2"/>
  </w:num>
  <w:num w:numId="34" w16cid:durableId="514199094">
    <w:abstractNumId w:val="13"/>
  </w:num>
  <w:num w:numId="35" w16cid:durableId="1544291304">
    <w:abstractNumId w:val="24"/>
  </w:num>
  <w:num w:numId="36" w16cid:durableId="1354307345">
    <w:abstractNumId w:val="23"/>
  </w:num>
  <w:num w:numId="37" w16cid:durableId="1400403468">
    <w:abstractNumId w:val="42"/>
  </w:num>
  <w:num w:numId="38" w16cid:durableId="667175702">
    <w:abstractNumId w:val="26"/>
  </w:num>
  <w:num w:numId="39" w16cid:durableId="745609460">
    <w:abstractNumId w:val="44"/>
  </w:num>
  <w:num w:numId="40" w16cid:durableId="1349018198">
    <w:abstractNumId w:val="33"/>
  </w:num>
  <w:num w:numId="41" w16cid:durableId="1715736827">
    <w:abstractNumId w:val="34"/>
  </w:num>
  <w:num w:numId="42" w16cid:durableId="233246987">
    <w:abstractNumId w:val="3"/>
  </w:num>
  <w:num w:numId="43" w16cid:durableId="1540624740">
    <w:abstractNumId w:val="7"/>
  </w:num>
  <w:num w:numId="44" w16cid:durableId="1257593260">
    <w:abstractNumId w:val="45"/>
  </w:num>
  <w:num w:numId="45" w16cid:durableId="357583587">
    <w:abstractNumId w:val="29"/>
  </w:num>
  <w:num w:numId="46" w16cid:durableId="95409959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DF"/>
    <w:rsid w:val="00000203"/>
    <w:rsid w:val="000132A6"/>
    <w:rsid w:val="0002637D"/>
    <w:rsid w:val="000B5E75"/>
    <w:rsid w:val="001078E6"/>
    <w:rsid w:val="00122002"/>
    <w:rsid w:val="00124154"/>
    <w:rsid w:val="00136EB1"/>
    <w:rsid w:val="00142138"/>
    <w:rsid w:val="00146E30"/>
    <w:rsid w:val="00170FE8"/>
    <w:rsid w:val="00185C45"/>
    <w:rsid w:val="001935AD"/>
    <w:rsid w:val="001A1077"/>
    <w:rsid w:val="001B084F"/>
    <w:rsid w:val="001C17BC"/>
    <w:rsid w:val="001F2B68"/>
    <w:rsid w:val="00205D36"/>
    <w:rsid w:val="0022795D"/>
    <w:rsid w:val="00236BF5"/>
    <w:rsid w:val="0024236A"/>
    <w:rsid w:val="0025436A"/>
    <w:rsid w:val="00280E46"/>
    <w:rsid w:val="00293928"/>
    <w:rsid w:val="002A2B57"/>
    <w:rsid w:val="002C5B6E"/>
    <w:rsid w:val="002F4B4C"/>
    <w:rsid w:val="0032628A"/>
    <w:rsid w:val="003347B5"/>
    <w:rsid w:val="003500C1"/>
    <w:rsid w:val="00362E8A"/>
    <w:rsid w:val="00393B0B"/>
    <w:rsid w:val="003A1FA7"/>
    <w:rsid w:val="003C29F0"/>
    <w:rsid w:val="003E686A"/>
    <w:rsid w:val="003F0974"/>
    <w:rsid w:val="0042046E"/>
    <w:rsid w:val="00424E16"/>
    <w:rsid w:val="004301F7"/>
    <w:rsid w:val="00446520"/>
    <w:rsid w:val="004470C7"/>
    <w:rsid w:val="00484ED6"/>
    <w:rsid w:val="004B0501"/>
    <w:rsid w:val="004B6BE3"/>
    <w:rsid w:val="004E3886"/>
    <w:rsid w:val="004F1E75"/>
    <w:rsid w:val="004F714C"/>
    <w:rsid w:val="005253F7"/>
    <w:rsid w:val="0052628B"/>
    <w:rsid w:val="00552017"/>
    <w:rsid w:val="0055547D"/>
    <w:rsid w:val="00571942"/>
    <w:rsid w:val="00585B4B"/>
    <w:rsid w:val="00587711"/>
    <w:rsid w:val="005E1064"/>
    <w:rsid w:val="005E108A"/>
    <w:rsid w:val="005E2ED8"/>
    <w:rsid w:val="00621EDA"/>
    <w:rsid w:val="0065623E"/>
    <w:rsid w:val="00675131"/>
    <w:rsid w:val="0069475F"/>
    <w:rsid w:val="006B32A9"/>
    <w:rsid w:val="006E2550"/>
    <w:rsid w:val="006E560B"/>
    <w:rsid w:val="006E7FD3"/>
    <w:rsid w:val="006F4CD3"/>
    <w:rsid w:val="00762D96"/>
    <w:rsid w:val="00784B01"/>
    <w:rsid w:val="00784B2D"/>
    <w:rsid w:val="007C1C95"/>
    <w:rsid w:val="00800899"/>
    <w:rsid w:val="00802E02"/>
    <w:rsid w:val="0080563B"/>
    <w:rsid w:val="0080564E"/>
    <w:rsid w:val="00806534"/>
    <w:rsid w:val="00811173"/>
    <w:rsid w:val="00823809"/>
    <w:rsid w:val="00831473"/>
    <w:rsid w:val="008414DA"/>
    <w:rsid w:val="00862C21"/>
    <w:rsid w:val="0086728F"/>
    <w:rsid w:val="00894543"/>
    <w:rsid w:val="008A7631"/>
    <w:rsid w:val="008E3756"/>
    <w:rsid w:val="008E6796"/>
    <w:rsid w:val="008F36A1"/>
    <w:rsid w:val="00900434"/>
    <w:rsid w:val="00906FE0"/>
    <w:rsid w:val="0093523D"/>
    <w:rsid w:val="00955579"/>
    <w:rsid w:val="00957CA6"/>
    <w:rsid w:val="00971DF2"/>
    <w:rsid w:val="009759DF"/>
    <w:rsid w:val="0097661A"/>
    <w:rsid w:val="009842CD"/>
    <w:rsid w:val="00990E32"/>
    <w:rsid w:val="009910A7"/>
    <w:rsid w:val="0099671F"/>
    <w:rsid w:val="009A59A0"/>
    <w:rsid w:val="009B0E1D"/>
    <w:rsid w:val="009B3D68"/>
    <w:rsid w:val="009D4F2F"/>
    <w:rsid w:val="009E13D5"/>
    <w:rsid w:val="00A103F6"/>
    <w:rsid w:val="00A13D06"/>
    <w:rsid w:val="00A3012E"/>
    <w:rsid w:val="00A47A26"/>
    <w:rsid w:val="00A549A1"/>
    <w:rsid w:val="00A54CDE"/>
    <w:rsid w:val="00A6394B"/>
    <w:rsid w:val="00A73785"/>
    <w:rsid w:val="00AA247F"/>
    <w:rsid w:val="00AC0826"/>
    <w:rsid w:val="00AC1285"/>
    <w:rsid w:val="00AD1F0D"/>
    <w:rsid w:val="00AD2AAD"/>
    <w:rsid w:val="00AD5224"/>
    <w:rsid w:val="00AE3C81"/>
    <w:rsid w:val="00AF0B4C"/>
    <w:rsid w:val="00AF1FDB"/>
    <w:rsid w:val="00AF346F"/>
    <w:rsid w:val="00AF3B0B"/>
    <w:rsid w:val="00AF7AE9"/>
    <w:rsid w:val="00B54550"/>
    <w:rsid w:val="00B60C49"/>
    <w:rsid w:val="00B62232"/>
    <w:rsid w:val="00B62B42"/>
    <w:rsid w:val="00B90AC2"/>
    <w:rsid w:val="00BA5B2D"/>
    <w:rsid w:val="00BD1533"/>
    <w:rsid w:val="00C160C0"/>
    <w:rsid w:val="00C56B01"/>
    <w:rsid w:val="00C66837"/>
    <w:rsid w:val="00C76990"/>
    <w:rsid w:val="00C86DC8"/>
    <w:rsid w:val="00C95EE4"/>
    <w:rsid w:val="00CD7F8E"/>
    <w:rsid w:val="00CE4206"/>
    <w:rsid w:val="00D06BF3"/>
    <w:rsid w:val="00D5115F"/>
    <w:rsid w:val="00D74AAC"/>
    <w:rsid w:val="00DF46FB"/>
    <w:rsid w:val="00DF6BD5"/>
    <w:rsid w:val="00E003C2"/>
    <w:rsid w:val="00E0350D"/>
    <w:rsid w:val="00E1578A"/>
    <w:rsid w:val="00E1784D"/>
    <w:rsid w:val="00E334C3"/>
    <w:rsid w:val="00E354F3"/>
    <w:rsid w:val="00E8643B"/>
    <w:rsid w:val="00E96E90"/>
    <w:rsid w:val="00ED441F"/>
    <w:rsid w:val="00F065D6"/>
    <w:rsid w:val="00F371E4"/>
    <w:rsid w:val="00F60756"/>
    <w:rsid w:val="00FB4145"/>
    <w:rsid w:val="00FB615B"/>
    <w:rsid w:val="00FC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4188BC"/>
  <w15:docId w15:val="{D31FEDB2-4710-41F5-B2BB-C26576CD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Arial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color w:val="0000FF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b/>
      <w:szCs w:val="18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spacing w:before="60" w:after="120"/>
      <w:outlineLvl w:val="4"/>
    </w:pPr>
    <w:rPr>
      <w:rFonts w:cs="Arial"/>
      <w:b/>
      <w:sz w:val="24"/>
    </w:rPr>
  </w:style>
  <w:style w:type="paragraph" w:styleId="Heading6">
    <w:name w:val="heading 6"/>
    <w:basedOn w:val="Normal"/>
    <w:next w:val="Normal"/>
    <w:qFormat/>
    <w:pPr>
      <w:keepNext/>
      <w:spacing w:before="60"/>
      <w:jc w:val="center"/>
      <w:outlineLvl w:val="5"/>
    </w:pPr>
    <w:rPr>
      <w:rFonts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360"/>
      </w:tabs>
      <w:ind w:left="360" w:hanging="360"/>
    </w:pPr>
    <w:rPr>
      <w:sz w:val="22"/>
      <w:szCs w:val="20"/>
    </w:rPr>
  </w:style>
  <w:style w:type="paragraph" w:styleId="BodyText">
    <w:name w:val="Body Text"/>
    <w:basedOn w:val="Normal"/>
    <w:rPr>
      <w:szCs w:val="20"/>
    </w:rPr>
  </w:style>
  <w:style w:type="paragraph" w:styleId="BodyTextIndent2">
    <w:name w:val="Body Text Indent 2"/>
    <w:basedOn w:val="Normal"/>
    <w:pPr>
      <w:ind w:left="360"/>
    </w:pPr>
    <w:rPr>
      <w:rFonts w:ascii="Times New Roman" w:hAnsi="Times New Roman"/>
      <w:sz w:val="22"/>
      <w:szCs w:val="20"/>
    </w:rPr>
  </w:style>
  <w:style w:type="paragraph" w:styleId="BodyText2">
    <w:name w:val="Body Text 2"/>
    <w:basedOn w:val="Normal"/>
    <w:pPr>
      <w:autoSpaceDE w:val="0"/>
      <w:autoSpaceDN w:val="0"/>
      <w:adjustRightInd w:val="0"/>
    </w:pPr>
    <w:rPr>
      <w:rFonts w:cs="Arial"/>
      <w:sz w:val="16"/>
      <w:szCs w:val="1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CommentText">
    <w:name w:val="annotation text"/>
    <w:basedOn w:val="Normal"/>
    <w:link w:val="CommentTextChar"/>
    <w:semiHidden/>
    <w:rPr>
      <w:rFonts w:ascii="Times New Roman" w:hAnsi="Times New Roman"/>
      <w:szCs w:val="20"/>
    </w:rPr>
  </w:style>
  <w:style w:type="table" w:styleId="TableGrid">
    <w:name w:val="Table Grid"/>
    <w:basedOn w:val="TableNormal"/>
    <w:uiPriority w:val="59"/>
    <w:rsid w:val="004F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E255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6E2550"/>
    <w:rPr>
      <w:rFonts w:ascii="Arial" w:hAnsi="Arial"/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6E2550"/>
    <w:rPr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6E2550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6E2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55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B32A9"/>
    <w:pPr>
      <w:ind w:left="720"/>
      <w:contextualSpacing/>
    </w:pPr>
  </w:style>
  <w:style w:type="paragraph" w:styleId="Title">
    <w:name w:val="Title"/>
    <w:basedOn w:val="Normal"/>
    <w:link w:val="TitleChar"/>
    <w:qFormat/>
    <w:rsid w:val="00FB615B"/>
    <w:pPr>
      <w:jc w:val="center"/>
    </w:pPr>
    <w:rPr>
      <w:rFonts w:ascii="Times New Roman" w:eastAsia="MS Mincho" w:hAnsi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FB615B"/>
    <w:rPr>
      <w:rFonts w:eastAsia="MS Mincho"/>
      <w:b/>
      <w:bCs/>
      <w:i/>
      <w:iCs/>
      <w:sz w:val="24"/>
      <w:lang w:val="fr-FR" w:eastAsia="en-US"/>
    </w:rPr>
  </w:style>
  <w:style w:type="paragraph" w:customStyle="1" w:styleId="Default">
    <w:name w:val="Default"/>
    <w:rsid w:val="00FB414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7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Stefan\Stefan-NEW\WIP%20Docs\Employment%20feb05\Rec%20Letters%20&amp;%20Forms\Job%20Descrip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BC9C1D-1839-4297-ABFB-2A749A36804B}"/>
</file>

<file path=customXml/itemProps2.xml><?xml version="1.0" encoding="utf-8"?>
<ds:datastoreItem xmlns:ds="http://schemas.openxmlformats.org/officeDocument/2006/customXml" ds:itemID="{5D49508F-003A-4D41-976E-F165A870D965}"/>
</file>

<file path=customXml/itemProps3.xml><?xml version="1.0" encoding="utf-8"?>
<ds:datastoreItem xmlns:ds="http://schemas.openxmlformats.org/officeDocument/2006/customXml" ds:itemID="{F4A2A1A4-09EC-4CBF-8D43-BA85B5F0E1B6}"/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</Template>
  <TotalTime>0</TotalTime>
  <Pages>6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Form</vt:lpstr>
    </vt:vector>
  </TitlesOfParts>
  <Company>Fusion Business Solutions Limited</Company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Form</dc:title>
  <dc:creator>Kathryn Simpson</dc:creator>
  <cp:lastModifiedBy>Gillian Walker</cp:lastModifiedBy>
  <cp:revision>3</cp:revision>
  <cp:lastPrinted>2019-05-20T10:22:00Z</cp:lastPrinted>
  <dcterms:created xsi:type="dcterms:W3CDTF">2026-06-17T16:27:00Z</dcterms:created>
  <dcterms:modified xsi:type="dcterms:W3CDTF">2026-06-18T10:30:00Z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0x0101006663C8CBA2E27B48BBD7B8A7100AA1B4</vt:lpwstr>
  </property>
</Properties>
</file>