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59659ACA" w:rsidR="00C23E50" w:rsidRPr="00234CFA" w:rsidRDefault="00C23E50" w:rsidP="7DBF0E32">
      <w:pPr>
        <w:tabs>
          <w:tab w:val="left" w:pos="2694"/>
        </w:tabs>
        <w:ind w:left="1440" w:hanging="1440"/>
        <w:rPr>
          <w:b/>
          <w:bCs/>
          <w:sz w:val="24"/>
        </w:rPr>
      </w:pPr>
      <w:r w:rsidRPr="7DBF0E32">
        <w:rPr>
          <w:b/>
          <w:bCs/>
          <w:sz w:val="24"/>
        </w:rPr>
        <w:t xml:space="preserve">Job title: </w:t>
      </w:r>
      <w:r w:rsidR="00A61A68">
        <w:rPr>
          <w:b/>
          <w:bCs/>
          <w:sz w:val="24"/>
        </w:rPr>
        <w:t xml:space="preserve">Senior </w:t>
      </w:r>
      <w:r w:rsidR="006A411C" w:rsidRPr="7DBF0E32">
        <w:rPr>
          <w:b/>
          <w:bCs/>
          <w:sz w:val="24"/>
        </w:rPr>
        <w:t>Social 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10AD5E5">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77418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77418F">
            <w:pPr>
              <w:jc w:val="center"/>
              <w:rPr>
                <w:color w:val="000000"/>
                <w:sz w:val="20"/>
                <w:szCs w:val="20"/>
              </w:rPr>
            </w:pPr>
            <w:r>
              <w:rPr>
                <w:b/>
                <w:color w:val="000000"/>
              </w:rPr>
              <w:t>Method of Assessment</w:t>
            </w:r>
          </w:p>
        </w:tc>
      </w:tr>
      <w:tr w:rsidR="00241E42" w:rsidRPr="003613A7" w14:paraId="492752A0" w14:textId="77777777" w:rsidTr="006168F3">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32AF8F30" w14:textId="77777777" w:rsidR="00C23E50" w:rsidRPr="00252CB3" w:rsidRDefault="00C23E50" w:rsidP="0077418F">
            <w:pPr>
              <w:rPr>
                <w:b/>
                <w:bCs/>
                <w:sz w:val="24"/>
              </w:rPr>
            </w:pPr>
            <w:r w:rsidRPr="00252CB3">
              <w:rPr>
                <w:b/>
                <w:bCs/>
                <w:sz w:val="24"/>
              </w:rPr>
              <w:t xml:space="preserve">Qualifications / </w:t>
            </w:r>
          </w:p>
          <w:p w14:paraId="1414E5B4" w14:textId="77777777" w:rsidR="00C23E50" w:rsidRPr="00252CB3" w:rsidRDefault="00C23E50" w:rsidP="0077418F">
            <w:pPr>
              <w:rPr>
                <w:b/>
                <w:bCs/>
                <w:sz w:val="24"/>
              </w:rPr>
            </w:pPr>
            <w:r w:rsidRPr="00252CB3">
              <w:rPr>
                <w:b/>
                <w:bCs/>
                <w:sz w:val="24"/>
              </w:rPr>
              <w:t>Professional Registration/</w:t>
            </w:r>
          </w:p>
          <w:p w14:paraId="00BCE5E3" w14:textId="77777777" w:rsidR="00C23E50" w:rsidRPr="00252CB3" w:rsidRDefault="00C23E50" w:rsidP="0077418F">
            <w:pPr>
              <w:rPr>
                <w:b/>
                <w:bCs/>
                <w:sz w:val="24"/>
              </w:rPr>
            </w:pPr>
            <w:r w:rsidRPr="00252CB3">
              <w:rPr>
                <w:b/>
                <w:bCs/>
                <w:sz w:val="24"/>
              </w:rPr>
              <w:t>Membership</w:t>
            </w:r>
          </w:p>
          <w:p w14:paraId="69CBF17B" w14:textId="77777777" w:rsidR="00C23E50" w:rsidRPr="00252CB3" w:rsidRDefault="00C23E50" w:rsidP="0077418F">
            <w:pPr>
              <w:rPr>
                <w:sz w:val="24"/>
              </w:rPr>
            </w:pPr>
          </w:p>
          <w:p w14:paraId="4FFBE87B" w14:textId="0ED4B438" w:rsidR="00C23E50" w:rsidRPr="00252CB3" w:rsidRDefault="00C23E50" w:rsidP="0077418F">
            <w:pPr>
              <w:rPr>
                <w:b/>
                <w:bCs/>
                <w:i/>
                <w:i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37D37" w14:textId="77777777" w:rsidR="00C23E50" w:rsidRDefault="00356F9D" w:rsidP="007C7BD6">
            <w:pPr>
              <w:rPr>
                <w:color w:val="000000"/>
                <w:sz w:val="24"/>
              </w:rPr>
            </w:pPr>
            <w:r w:rsidRPr="002E5C0E">
              <w:rPr>
                <w:color w:val="000000"/>
                <w:sz w:val="24"/>
              </w:rPr>
              <w:t xml:space="preserve">Degree in Social Work, Dip SW, CQSW, CSS. </w:t>
            </w:r>
          </w:p>
          <w:p w14:paraId="0E129219" w14:textId="48ECBD43" w:rsidR="00A8659F" w:rsidRPr="00252CB3" w:rsidRDefault="00A8659F"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73E70175" w:rsidR="00C23E50" w:rsidRPr="00252CB3" w:rsidRDefault="00B422AD" w:rsidP="010AD5E5">
            <w:pPr>
              <w:rPr>
                <w:color w:val="000000"/>
                <w:sz w:val="24"/>
              </w:rPr>
            </w:pPr>
            <w:r w:rsidRPr="010AD5E5">
              <w:rPr>
                <w:color w:val="000000" w:themeColor="text1"/>
                <w:sz w:val="24"/>
              </w:rPr>
              <w:t>Certificates</w:t>
            </w:r>
            <w:r w:rsidR="2C6995B1" w:rsidRPr="010AD5E5">
              <w:rPr>
                <w:color w:val="000000" w:themeColor="text1"/>
                <w:sz w:val="24"/>
              </w:rPr>
              <w:t xml:space="preserve"> </w:t>
            </w:r>
          </w:p>
        </w:tc>
      </w:tr>
      <w:tr w:rsidR="00241E42" w:rsidRPr="003613A7" w14:paraId="7AAA1843" w14:textId="77777777" w:rsidTr="006168F3">
        <w:trPr>
          <w:trHeight w:val="284"/>
        </w:trPr>
        <w:tc>
          <w:tcPr>
            <w:tcW w:w="3097" w:type="dxa"/>
            <w:vMerge/>
            <w:tcBorders>
              <w:left w:val="single" w:sz="4" w:space="0" w:color="auto"/>
              <w:bottom w:val="single" w:sz="4" w:space="0" w:color="000000" w:themeColor="text1"/>
            </w:tcBorders>
            <w:tcMar>
              <w:left w:w="108" w:type="dxa"/>
              <w:right w:w="108" w:type="dxa"/>
            </w:tcMar>
          </w:tcPr>
          <w:p w14:paraId="0499A097" w14:textId="77777777" w:rsidR="00C23E50" w:rsidRPr="00252CB3" w:rsidRDefault="00C23E50"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4B279E1" w14:textId="7E1AF800" w:rsidR="00C23E50" w:rsidRPr="00252CB3" w:rsidRDefault="00062314" w:rsidP="007C7BD6">
            <w:pPr>
              <w:rPr>
                <w:color w:val="000000"/>
                <w:sz w:val="24"/>
              </w:rPr>
            </w:pPr>
            <w:r w:rsidRPr="002E5C0E">
              <w:rPr>
                <w:color w:val="000000"/>
                <w:sz w:val="24"/>
              </w:rPr>
              <w:t xml:space="preserve">Current Social Work England </w:t>
            </w:r>
            <w:r w:rsidR="00E609AB" w:rsidRPr="002E5C0E">
              <w:rPr>
                <w:color w:val="000000"/>
                <w:sz w:val="24"/>
              </w:rPr>
              <w:t>r</w:t>
            </w:r>
            <w:r w:rsidRPr="002E5C0E">
              <w:rPr>
                <w:color w:val="000000"/>
                <w:sz w:val="24"/>
              </w:rPr>
              <w:t>egistration.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A4086" w14:textId="77F2C2D6" w:rsidR="00C23E50" w:rsidRPr="00252CB3" w:rsidRDefault="00062314" w:rsidP="007C7BD6">
            <w:pPr>
              <w:rPr>
                <w:color w:val="000000"/>
                <w:sz w:val="24"/>
              </w:rPr>
            </w:pPr>
            <w:r>
              <w:rPr>
                <w:color w:val="000000"/>
                <w:sz w:val="24"/>
              </w:rPr>
              <w:t>Evidence of registration</w:t>
            </w:r>
          </w:p>
        </w:tc>
      </w:tr>
      <w:tr w:rsidR="00241E42" w:rsidRPr="003613A7" w14:paraId="6552FAAC" w14:textId="77777777" w:rsidTr="006168F3">
        <w:trPr>
          <w:trHeight w:val="284"/>
        </w:trPr>
        <w:tc>
          <w:tcPr>
            <w:tcW w:w="3097" w:type="dxa"/>
            <w:vMerge w:val="restart"/>
            <w:tcBorders>
              <w:top w:val="single" w:sz="4" w:space="0" w:color="000000" w:themeColor="text1"/>
              <w:left w:val="single" w:sz="4" w:space="0" w:color="auto"/>
              <w:bottom w:val="single" w:sz="4" w:space="0" w:color="000000" w:themeColor="text1"/>
              <w:right w:val="single" w:sz="4" w:space="0" w:color="auto"/>
            </w:tcBorders>
            <w:tcMar>
              <w:left w:w="108" w:type="dxa"/>
              <w:right w:w="108" w:type="dxa"/>
            </w:tcMar>
          </w:tcPr>
          <w:p w14:paraId="70FC10F9" w14:textId="77777777" w:rsidR="00C23E50" w:rsidRPr="00252CB3" w:rsidRDefault="00C23E50" w:rsidP="0077418F">
            <w:pPr>
              <w:rPr>
                <w:sz w:val="24"/>
              </w:rPr>
            </w:pPr>
            <w:r w:rsidRPr="00252CB3">
              <w:rPr>
                <w:b/>
                <w:bCs/>
                <w:sz w:val="24"/>
              </w:rPr>
              <w:t>Experience</w:t>
            </w:r>
          </w:p>
          <w:p w14:paraId="11240C5B" w14:textId="77777777" w:rsidR="00C23E50" w:rsidRPr="00252CB3" w:rsidRDefault="00C23E50" w:rsidP="0077418F">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0D6FEC9" w14:textId="77777777" w:rsidR="00A8659F" w:rsidRDefault="000228C0" w:rsidP="007C7BD6">
            <w:pPr>
              <w:rPr>
                <w:color w:val="000000"/>
                <w:sz w:val="24"/>
              </w:rPr>
            </w:pPr>
            <w:r w:rsidRPr="002E5C0E">
              <w:rPr>
                <w:color w:val="000000"/>
                <w:sz w:val="24"/>
              </w:rPr>
              <w:t>Experience of working in a range of social work settings</w:t>
            </w:r>
          </w:p>
          <w:p w14:paraId="2EFAC81D" w14:textId="3AC774C2" w:rsidR="00C23E50" w:rsidRPr="00252CB3" w:rsidRDefault="00AE567D" w:rsidP="007C7BD6">
            <w:pPr>
              <w:rPr>
                <w:color w:val="000000"/>
                <w:sz w:val="24"/>
              </w:rPr>
            </w:pPr>
            <w:r w:rsidRPr="002E5C0E">
              <w:rPr>
                <w:color w:val="000000"/>
                <w:sz w:val="24"/>
              </w:rPr>
              <w:t xml:space="preserve"> </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132437AC" w:rsidR="00C23E50" w:rsidRPr="00252CB3" w:rsidRDefault="00834FF6" w:rsidP="007C7BD6">
            <w:pPr>
              <w:rPr>
                <w:color w:val="000000"/>
                <w:sz w:val="24"/>
              </w:rPr>
            </w:pPr>
            <w:r>
              <w:rPr>
                <w:color w:val="000000"/>
                <w:sz w:val="24"/>
              </w:rPr>
              <w:t>Application/Interview</w:t>
            </w:r>
          </w:p>
        </w:tc>
      </w:tr>
      <w:tr w:rsidR="00241E42" w:rsidRPr="003613A7" w14:paraId="117C2A5D" w14:textId="77777777" w:rsidTr="006168F3">
        <w:trPr>
          <w:trHeight w:val="284"/>
        </w:trPr>
        <w:tc>
          <w:tcPr>
            <w:tcW w:w="3097" w:type="dxa"/>
            <w:vMerge/>
            <w:tcBorders>
              <w:left w:val="single" w:sz="4" w:space="0" w:color="auto"/>
              <w:bottom w:val="single" w:sz="4" w:space="0" w:color="000000" w:themeColor="text1"/>
            </w:tcBorders>
            <w:tcMar>
              <w:left w:w="108" w:type="dxa"/>
              <w:right w:w="108" w:type="dxa"/>
            </w:tcMar>
          </w:tcPr>
          <w:p w14:paraId="3B6779D1" w14:textId="77777777" w:rsidR="00C23E50" w:rsidRPr="00252CB3" w:rsidRDefault="00C23E50"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ACE5F0E" w14:textId="77777777" w:rsidR="00C23E50" w:rsidRDefault="00CC0CA9" w:rsidP="007C7BD6">
            <w:pPr>
              <w:rPr>
                <w:color w:val="000000"/>
                <w:sz w:val="24"/>
              </w:rPr>
            </w:pPr>
            <w:r w:rsidRPr="002E5C0E">
              <w:rPr>
                <w:color w:val="000000"/>
                <w:sz w:val="24"/>
              </w:rPr>
              <w:t>Experience of Safeguarding Adults.</w:t>
            </w:r>
          </w:p>
          <w:p w14:paraId="23145B7C" w14:textId="77777777" w:rsidR="00A8659F" w:rsidRDefault="00A8659F" w:rsidP="007C7BD6">
            <w:pPr>
              <w:rPr>
                <w:color w:val="000000"/>
                <w:sz w:val="24"/>
              </w:rPr>
            </w:pPr>
          </w:p>
          <w:p w14:paraId="0BB91EE5" w14:textId="464B9468" w:rsidR="00A8659F" w:rsidRPr="00252CB3" w:rsidRDefault="00A8659F"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0A096799" w:rsidR="00C23E50" w:rsidRPr="00252CB3" w:rsidRDefault="00834FF6" w:rsidP="007C7BD6">
            <w:pPr>
              <w:rPr>
                <w:color w:val="000000"/>
                <w:sz w:val="24"/>
              </w:rPr>
            </w:pPr>
            <w:r>
              <w:rPr>
                <w:color w:val="000000"/>
                <w:sz w:val="24"/>
              </w:rPr>
              <w:t>Application/Interview</w:t>
            </w:r>
          </w:p>
        </w:tc>
      </w:tr>
      <w:tr w:rsidR="00241E42" w:rsidRPr="003613A7" w14:paraId="402F4ED2" w14:textId="77777777" w:rsidTr="006168F3">
        <w:trPr>
          <w:trHeight w:val="284"/>
        </w:trPr>
        <w:tc>
          <w:tcPr>
            <w:tcW w:w="3097" w:type="dxa"/>
            <w:vMerge/>
            <w:tcBorders>
              <w:left w:val="single" w:sz="4" w:space="0" w:color="auto"/>
              <w:bottom w:val="single" w:sz="4" w:space="0" w:color="000000" w:themeColor="text1"/>
            </w:tcBorders>
            <w:tcMar>
              <w:left w:w="108" w:type="dxa"/>
              <w:right w:w="108" w:type="dxa"/>
            </w:tcMar>
          </w:tcPr>
          <w:p w14:paraId="6371E27D" w14:textId="77777777" w:rsidR="00C23E50" w:rsidRPr="00252CB3" w:rsidRDefault="00C23E50"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FD576B3" w14:textId="77777777" w:rsidR="00C23E50" w:rsidRDefault="00CC0CA9" w:rsidP="007C7BD6">
            <w:pPr>
              <w:rPr>
                <w:color w:val="000000"/>
                <w:sz w:val="24"/>
              </w:rPr>
            </w:pPr>
            <w:r w:rsidRPr="002E5C0E">
              <w:rPr>
                <w:color w:val="000000"/>
                <w:sz w:val="24"/>
              </w:rPr>
              <w:t>Experience of team working</w:t>
            </w:r>
            <w:r w:rsidR="00A606B3" w:rsidRPr="002E5C0E">
              <w:rPr>
                <w:color w:val="000000"/>
                <w:sz w:val="24"/>
              </w:rPr>
              <w:t xml:space="preserve"> and providing leadership in a social work setting</w:t>
            </w:r>
            <w:r w:rsidRPr="002E5C0E">
              <w:rPr>
                <w:color w:val="000000"/>
                <w:sz w:val="24"/>
              </w:rPr>
              <w:t>.</w:t>
            </w:r>
          </w:p>
          <w:p w14:paraId="230AB1CD" w14:textId="012357FA" w:rsidR="00CB0333" w:rsidRPr="00252CB3" w:rsidRDefault="00CB0333" w:rsidP="007C7BD6">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47668" w14:textId="25D7FCED" w:rsidR="00C23E50" w:rsidRPr="00252CB3" w:rsidRDefault="00834FF6" w:rsidP="007C7BD6">
            <w:pPr>
              <w:rPr>
                <w:color w:val="000000"/>
                <w:sz w:val="24"/>
              </w:rPr>
            </w:pPr>
            <w:r>
              <w:rPr>
                <w:color w:val="000000"/>
                <w:sz w:val="24"/>
              </w:rPr>
              <w:t>Application/Interview</w:t>
            </w:r>
          </w:p>
        </w:tc>
      </w:tr>
      <w:tr w:rsidR="00241E42" w:rsidRPr="003613A7" w14:paraId="1BE42D9A" w14:textId="77777777" w:rsidTr="006168F3">
        <w:trPr>
          <w:trHeight w:val="284"/>
        </w:trPr>
        <w:tc>
          <w:tcPr>
            <w:tcW w:w="3097" w:type="dxa"/>
            <w:vMerge/>
            <w:tcBorders>
              <w:left w:val="single" w:sz="4" w:space="0" w:color="auto"/>
              <w:bottom w:val="single" w:sz="4" w:space="0" w:color="000000" w:themeColor="text1"/>
            </w:tcBorders>
            <w:tcMar>
              <w:left w:w="108" w:type="dxa"/>
              <w:right w:w="108" w:type="dxa"/>
            </w:tcMar>
          </w:tcPr>
          <w:p w14:paraId="71EF9C5D" w14:textId="77777777" w:rsidR="00C23E50" w:rsidRPr="00252CB3" w:rsidRDefault="00C23E50"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332CC04" w14:textId="77777777" w:rsidR="00C23E50" w:rsidRDefault="00B422AD" w:rsidP="7DBF0E32">
            <w:pPr>
              <w:rPr>
                <w:color w:val="000000"/>
                <w:sz w:val="24"/>
              </w:rPr>
            </w:pPr>
            <w:r w:rsidRPr="002E5C0E">
              <w:rPr>
                <w:color w:val="000000"/>
                <w:sz w:val="24"/>
              </w:rPr>
              <w:t>Ex</w:t>
            </w:r>
            <w:r w:rsidR="00C90FE1" w:rsidRPr="002E5C0E">
              <w:rPr>
                <w:color w:val="000000"/>
                <w:sz w:val="24"/>
              </w:rPr>
              <w:t>tensive ex</w:t>
            </w:r>
            <w:r w:rsidRPr="002E5C0E">
              <w:rPr>
                <w:color w:val="000000"/>
                <w:sz w:val="24"/>
              </w:rPr>
              <w:t xml:space="preserve">perience </w:t>
            </w:r>
            <w:r w:rsidR="7F3A0543" w:rsidRPr="002E5C0E">
              <w:rPr>
                <w:color w:val="000000"/>
                <w:sz w:val="24"/>
              </w:rPr>
              <w:t xml:space="preserve">of assessment and decision making under the </w:t>
            </w:r>
            <w:r w:rsidR="009A00BA" w:rsidRPr="002E5C0E">
              <w:rPr>
                <w:color w:val="000000"/>
                <w:sz w:val="24"/>
              </w:rPr>
              <w:t>Care Act and the Mental Capacity Act</w:t>
            </w:r>
          </w:p>
          <w:p w14:paraId="104E7FF8" w14:textId="2564B1A4" w:rsidR="00A8659F" w:rsidRPr="00252CB3" w:rsidRDefault="00A8659F" w:rsidP="7DBF0E32">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DFC47" w14:textId="6A0EC73E" w:rsidR="00C23E50" w:rsidRPr="00252CB3" w:rsidRDefault="00834FF6" w:rsidP="007C7BD6">
            <w:pPr>
              <w:rPr>
                <w:color w:val="000000"/>
                <w:sz w:val="24"/>
              </w:rPr>
            </w:pPr>
            <w:r>
              <w:rPr>
                <w:color w:val="000000"/>
                <w:sz w:val="24"/>
              </w:rPr>
              <w:t>Application/Interview</w:t>
            </w:r>
          </w:p>
        </w:tc>
      </w:tr>
      <w:tr w:rsidR="00241E42" w:rsidRPr="003613A7" w14:paraId="7E8A1546" w14:textId="77777777" w:rsidTr="006168F3">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52CB3" w:rsidRDefault="00C23E50" w:rsidP="0077418F">
            <w:pPr>
              <w:rPr>
                <w:b/>
                <w:bCs/>
                <w:sz w:val="24"/>
              </w:rPr>
            </w:pPr>
            <w:bookmarkStart w:id="1" w:name="_Hlk92295067"/>
            <w:r w:rsidRPr="00252CB3">
              <w:rPr>
                <w:b/>
                <w:bCs/>
                <w:sz w:val="24"/>
              </w:rPr>
              <w:t xml:space="preserve">Skills, Knowledge, Ability (including ability </w:t>
            </w:r>
          </w:p>
          <w:p w14:paraId="2FAEF0FB" w14:textId="77777777" w:rsidR="00C23E50" w:rsidRPr="00252CB3" w:rsidRDefault="00C23E50" w:rsidP="0077418F">
            <w:pPr>
              <w:rPr>
                <w:b/>
                <w:bCs/>
                <w:sz w:val="24"/>
              </w:rPr>
            </w:pPr>
            <w:r w:rsidRPr="00252CB3">
              <w:rPr>
                <w:b/>
                <w:bCs/>
                <w:sz w:val="24"/>
              </w:rPr>
              <w:t>to develop knowledge,</w:t>
            </w:r>
          </w:p>
          <w:p w14:paraId="655F9A6F" w14:textId="77777777" w:rsidR="00C23E50" w:rsidRPr="00252CB3" w:rsidRDefault="00C23E50" w:rsidP="0077418F">
            <w:pPr>
              <w:rPr>
                <w:b/>
                <w:bCs/>
                <w:sz w:val="24"/>
              </w:rPr>
            </w:pPr>
            <w:r w:rsidRPr="00252CB3">
              <w:rPr>
                <w:b/>
                <w:bCs/>
                <w:sz w:val="24"/>
              </w:rPr>
              <w:t xml:space="preserve"> skill or experience)</w:t>
            </w:r>
          </w:p>
          <w:p w14:paraId="1FB47895" w14:textId="77777777" w:rsidR="00C23E50" w:rsidRPr="00252CB3" w:rsidRDefault="00C23E50" w:rsidP="0077418F">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D0F63D6" w14:textId="42F6ECEF" w:rsidR="00F56620" w:rsidRDefault="004C5E89" w:rsidP="7DBF0E32">
            <w:pPr>
              <w:pStyle w:val="ListParagraph"/>
              <w:numPr>
                <w:ilvl w:val="0"/>
                <w:numId w:val="4"/>
              </w:numPr>
              <w:rPr>
                <w:rFonts w:ascii="Arial" w:hAnsi="Arial" w:cs="Arial"/>
              </w:rPr>
            </w:pPr>
            <w:r>
              <w:rPr>
                <w:rFonts w:ascii="Arial" w:hAnsi="Arial" w:cs="Arial"/>
              </w:rPr>
              <w:t xml:space="preserve">Evidence of providing leadership and </w:t>
            </w:r>
            <w:r w:rsidR="00286CAD">
              <w:rPr>
                <w:rFonts w:ascii="Arial" w:hAnsi="Arial" w:cs="Arial"/>
              </w:rPr>
              <w:t xml:space="preserve">mentoring </w:t>
            </w:r>
            <w:r w:rsidR="00156591">
              <w:rPr>
                <w:rFonts w:ascii="Arial" w:hAnsi="Arial" w:cs="Arial"/>
              </w:rPr>
              <w:t xml:space="preserve">to </w:t>
            </w:r>
            <w:r w:rsidR="00F546BD">
              <w:rPr>
                <w:rFonts w:ascii="Arial" w:hAnsi="Arial" w:cs="Arial"/>
              </w:rPr>
              <w:t>other team members</w:t>
            </w:r>
          </w:p>
          <w:p w14:paraId="1F1BC5E2" w14:textId="77777777" w:rsidR="003C17A4" w:rsidRDefault="0055644F" w:rsidP="00A20ABD">
            <w:pPr>
              <w:pStyle w:val="ListParagraph"/>
              <w:numPr>
                <w:ilvl w:val="0"/>
                <w:numId w:val="4"/>
              </w:numPr>
              <w:rPr>
                <w:rFonts w:ascii="Arial" w:hAnsi="Arial" w:cs="Arial"/>
              </w:rPr>
            </w:pPr>
            <w:r w:rsidRPr="7DBF0E32">
              <w:rPr>
                <w:rFonts w:ascii="Arial" w:hAnsi="Arial" w:cs="Arial"/>
              </w:rPr>
              <w:t>Demonstrable risk assessmen</w:t>
            </w:r>
            <w:r w:rsidR="4D82EA5D" w:rsidRPr="7DBF0E32">
              <w:rPr>
                <w:rFonts w:ascii="Arial" w:hAnsi="Arial" w:cs="Arial"/>
              </w:rPr>
              <w:t>t,</w:t>
            </w:r>
            <w:r w:rsidRPr="7DBF0E32">
              <w:rPr>
                <w:rFonts w:ascii="Arial" w:hAnsi="Arial" w:cs="Arial"/>
              </w:rPr>
              <w:t xml:space="preserve"> critical thinking</w:t>
            </w:r>
            <w:r w:rsidR="000F1B58" w:rsidRPr="7DBF0E32">
              <w:rPr>
                <w:rFonts w:ascii="Arial" w:hAnsi="Arial" w:cs="Arial"/>
              </w:rPr>
              <w:t xml:space="preserve"> and reflection</w:t>
            </w:r>
            <w:r w:rsidRPr="7DBF0E32">
              <w:rPr>
                <w:rFonts w:ascii="Arial" w:hAnsi="Arial" w:cs="Arial"/>
              </w:rPr>
              <w:t xml:space="preserve"> skills.</w:t>
            </w:r>
          </w:p>
          <w:p w14:paraId="06A683DF" w14:textId="73EEE739" w:rsidR="0055644F" w:rsidRPr="00062314" w:rsidRDefault="003C17A4" w:rsidP="00A20ABD">
            <w:pPr>
              <w:pStyle w:val="ListParagraph"/>
              <w:numPr>
                <w:ilvl w:val="0"/>
                <w:numId w:val="4"/>
              </w:numPr>
              <w:rPr>
                <w:rFonts w:ascii="Arial" w:hAnsi="Arial" w:cs="Arial"/>
              </w:rPr>
            </w:pPr>
            <w:r>
              <w:rPr>
                <w:rFonts w:ascii="Arial" w:hAnsi="Arial" w:cs="Arial"/>
              </w:rPr>
              <w:t xml:space="preserve">Ability to triage </w:t>
            </w:r>
            <w:r w:rsidR="004333AD">
              <w:rPr>
                <w:rFonts w:ascii="Arial" w:hAnsi="Arial" w:cs="Arial"/>
              </w:rPr>
              <w:t xml:space="preserve">multiple </w:t>
            </w:r>
            <w:r w:rsidR="00245B92">
              <w:rPr>
                <w:rFonts w:ascii="Arial" w:hAnsi="Arial" w:cs="Arial"/>
              </w:rPr>
              <w:t>referrals</w:t>
            </w:r>
            <w:r w:rsidR="004333AD">
              <w:rPr>
                <w:rFonts w:ascii="Arial" w:hAnsi="Arial" w:cs="Arial"/>
              </w:rPr>
              <w:t xml:space="preserve"> </w:t>
            </w:r>
            <w:r w:rsidR="007F12B7">
              <w:rPr>
                <w:rFonts w:ascii="Arial" w:hAnsi="Arial" w:cs="Arial"/>
              </w:rPr>
              <w:t xml:space="preserve">and </w:t>
            </w:r>
            <w:r w:rsidR="00273BE4">
              <w:rPr>
                <w:rFonts w:ascii="Arial" w:hAnsi="Arial" w:cs="Arial"/>
              </w:rPr>
              <w:t>evidence defensible decision making</w:t>
            </w:r>
            <w:r w:rsidR="0055644F" w:rsidRPr="7DBF0E32">
              <w:rPr>
                <w:rFonts w:ascii="Arial" w:hAnsi="Arial" w:cs="Arial"/>
              </w:rPr>
              <w:t xml:space="preserve"> </w:t>
            </w:r>
          </w:p>
          <w:p w14:paraId="7F4B67B1" w14:textId="7F3CA9B8" w:rsidR="0055644F" w:rsidRPr="00062314" w:rsidRDefault="0055644F" w:rsidP="00A20ABD">
            <w:pPr>
              <w:pStyle w:val="ListParagraph"/>
              <w:numPr>
                <w:ilvl w:val="0"/>
                <w:numId w:val="4"/>
              </w:numPr>
              <w:rPr>
                <w:rFonts w:ascii="Arial" w:hAnsi="Arial" w:cs="Arial"/>
              </w:rPr>
            </w:pPr>
            <w:r w:rsidRPr="7DBF0E32">
              <w:rPr>
                <w:rFonts w:ascii="Arial" w:hAnsi="Arial" w:cs="Arial"/>
              </w:rPr>
              <w:t xml:space="preserve">Ability to work </w:t>
            </w:r>
            <w:r w:rsidR="52FA702A" w:rsidRPr="7DBF0E32">
              <w:rPr>
                <w:rFonts w:ascii="Arial" w:hAnsi="Arial" w:cs="Arial"/>
              </w:rPr>
              <w:t>autonomously</w:t>
            </w:r>
            <w:r w:rsidRPr="7DBF0E32">
              <w:rPr>
                <w:rFonts w:ascii="Arial" w:hAnsi="Arial" w:cs="Arial"/>
              </w:rPr>
              <w:t>.</w:t>
            </w:r>
          </w:p>
          <w:p w14:paraId="40F0D26C" w14:textId="40430C07" w:rsidR="0055644F" w:rsidRPr="00062314" w:rsidRDefault="0055644F" w:rsidP="00A20ABD">
            <w:pPr>
              <w:pStyle w:val="ListParagraph"/>
              <w:numPr>
                <w:ilvl w:val="0"/>
                <w:numId w:val="4"/>
              </w:numPr>
              <w:rPr>
                <w:rFonts w:ascii="Arial" w:hAnsi="Arial" w:cs="Arial"/>
              </w:rPr>
            </w:pPr>
            <w:r w:rsidRPr="706A58BC">
              <w:rPr>
                <w:rFonts w:ascii="Arial" w:hAnsi="Arial" w:cs="Arial"/>
              </w:rPr>
              <w:t>Organisational skills</w:t>
            </w:r>
            <w:r w:rsidR="65C671BE" w:rsidRPr="706A58BC">
              <w:rPr>
                <w:rFonts w:ascii="Arial" w:hAnsi="Arial" w:cs="Arial"/>
              </w:rPr>
              <w:t xml:space="preserve"> </w:t>
            </w:r>
            <w:r w:rsidR="36C014ED" w:rsidRPr="706A58BC">
              <w:rPr>
                <w:rFonts w:ascii="Arial" w:hAnsi="Arial" w:cs="Arial"/>
              </w:rPr>
              <w:t>and</w:t>
            </w:r>
            <w:r w:rsidR="65C671BE" w:rsidRPr="706A58BC">
              <w:rPr>
                <w:rFonts w:ascii="Arial" w:hAnsi="Arial" w:cs="Arial"/>
              </w:rPr>
              <w:t xml:space="preserve"> experience of </w:t>
            </w:r>
            <w:r w:rsidR="65C671BE" w:rsidRPr="706A58BC">
              <w:rPr>
                <w:rFonts w:ascii="Arial" w:hAnsi="Arial" w:cs="Arial"/>
              </w:rPr>
              <w:lastRenderedPageBreak/>
              <w:t>managing competing priorities</w:t>
            </w:r>
            <w:r w:rsidRPr="706A58BC">
              <w:rPr>
                <w:rFonts w:ascii="Arial" w:hAnsi="Arial" w:cs="Arial"/>
              </w:rPr>
              <w:t>.</w:t>
            </w:r>
          </w:p>
          <w:p w14:paraId="615F8CC1" w14:textId="7C3565AD" w:rsidR="0055644F" w:rsidRPr="00062314" w:rsidRDefault="0055644F" w:rsidP="00A20ABD">
            <w:pPr>
              <w:pStyle w:val="ListParagraph"/>
              <w:numPr>
                <w:ilvl w:val="0"/>
                <w:numId w:val="4"/>
              </w:numPr>
              <w:rPr>
                <w:rFonts w:ascii="Arial" w:hAnsi="Arial" w:cs="Arial"/>
              </w:rPr>
            </w:pPr>
            <w:r w:rsidRPr="7DBF0E32">
              <w:rPr>
                <w:rFonts w:ascii="Arial" w:hAnsi="Arial" w:cs="Arial"/>
              </w:rPr>
              <w:t xml:space="preserve">Ability to </w:t>
            </w:r>
            <w:r w:rsidR="00273BE4">
              <w:rPr>
                <w:rFonts w:ascii="Arial" w:hAnsi="Arial" w:cs="Arial"/>
              </w:rPr>
              <w:t xml:space="preserve">work collaboratively </w:t>
            </w:r>
            <w:r w:rsidR="007C3D8C">
              <w:rPr>
                <w:rFonts w:ascii="Arial" w:hAnsi="Arial" w:cs="Arial"/>
              </w:rPr>
              <w:t>with partner agencies</w:t>
            </w:r>
          </w:p>
          <w:p w14:paraId="79D68339" w14:textId="77777777" w:rsidR="00C23E50" w:rsidRPr="00062314" w:rsidRDefault="0055644F" w:rsidP="00A20ABD">
            <w:pPr>
              <w:pStyle w:val="ListParagraph"/>
              <w:numPr>
                <w:ilvl w:val="0"/>
                <w:numId w:val="4"/>
              </w:numPr>
              <w:rPr>
                <w:rFonts w:ascii="Arial" w:hAnsi="Arial" w:cs="Arial"/>
              </w:rPr>
            </w:pPr>
            <w:r w:rsidRPr="7DBF0E32">
              <w:rPr>
                <w:rFonts w:ascii="Arial" w:hAnsi="Arial" w:cs="Arial"/>
              </w:rPr>
              <w:t>Competence with ICT systems and programmes.</w:t>
            </w:r>
          </w:p>
          <w:p w14:paraId="2AB3AEF4" w14:textId="23B821D8" w:rsidR="00A20ABD" w:rsidRPr="00A20ABD" w:rsidRDefault="00A20ABD" w:rsidP="00A20ABD">
            <w:pPr>
              <w:pStyle w:val="ListParagraph"/>
              <w:numPr>
                <w:ilvl w:val="0"/>
                <w:numId w:val="4"/>
              </w:numPr>
              <w:rPr>
                <w:rFonts w:ascii="Arial" w:hAnsi="Arial" w:cs="Arial"/>
                <w:color w:val="000000"/>
              </w:rPr>
            </w:pPr>
            <w:r w:rsidRPr="7DBF0E32">
              <w:rPr>
                <w:rFonts w:ascii="Arial" w:hAnsi="Arial" w:cs="Arial"/>
                <w:color w:val="000000" w:themeColor="text1"/>
              </w:rPr>
              <w:t xml:space="preserve">A </w:t>
            </w:r>
            <w:r w:rsidR="4071FE34" w:rsidRPr="7DBF0E32">
              <w:rPr>
                <w:rFonts w:ascii="Arial" w:hAnsi="Arial" w:cs="Arial"/>
                <w:color w:val="000000" w:themeColor="text1"/>
              </w:rPr>
              <w:t>commitment to ongoing professional development.</w:t>
            </w:r>
          </w:p>
          <w:p w14:paraId="6982A0F3" w14:textId="7D455914" w:rsidR="00E75A6D" w:rsidRPr="00CA7EE9" w:rsidRDefault="00E75A6D" w:rsidP="00A20ABD">
            <w:pPr>
              <w:pStyle w:val="ListParagraph"/>
              <w:rPr>
                <w:rFonts w:ascii="Arial" w:hAnsi="Arial" w:cs="Arial"/>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5CAA818D" w:rsidR="00C23E50" w:rsidRPr="00252CB3" w:rsidRDefault="004E22AF" w:rsidP="007C7BD6">
            <w:pPr>
              <w:rPr>
                <w:color w:val="000000"/>
                <w:sz w:val="24"/>
              </w:rPr>
            </w:pPr>
            <w:r>
              <w:rPr>
                <w:color w:val="000000"/>
                <w:sz w:val="24"/>
              </w:rPr>
              <w:lastRenderedPageBreak/>
              <w:t>Application/Interview</w:t>
            </w:r>
          </w:p>
        </w:tc>
      </w:tr>
      <w:tr w:rsidR="00241E42" w:rsidRPr="003613A7" w14:paraId="76412F9C" w14:textId="77777777" w:rsidTr="006168F3">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77418F">
            <w:pPr>
              <w:rPr>
                <w:b/>
                <w:bCs/>
                <w:sz w:val="24"/>
              </w:rPr>
            </w:pPr>
            <w:r w:rsidRPr="00252CB3">
              <w:rPr>
                <w:b/>
                <w:bCs/>
                <w:sz w:val="24"/>
              </w:rPr>
              <w:t>Work Related Circumstances/</w:t>
            </w:r>
          </w:p>
          <w:p w14:paraId="0FC2C5A0" w14:textId="77777777" w:rsidR="00C23E50" w:rsidRPr="00252CB3" w:rsidRDefault="00C23E50" w:rsidP="0077418F">
            <w:pPr>
              <w:rPr>
                <w:b/>
                <w:bCs/>
                <w:sz w:val="24"/>
              </w:rPr>
            </w:pPr>
            <w:r w:rsidRPr="00252CB3">
              <w:rPr>
                <w:b/>
                <w:bCs/>
                <w:sz w:val="24"/>
              </w:rPr>
              <w:t>Values of the Council</w:t>
            </w:r>
          </w:p>
          <w:p w14:paraId="3E244CFD" w14:textId="77777777" w:rsidR="00C23E50" w:rsidRPr="00252CB3" w:rsidRDefault="00C23E50"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1AA52CA" w14:textId="7948215E" w:rsidR="00C23E50" w:rsidRPr="00252CB3" w:rsidRDefault="00C23E50" w:rsidP="0077418F">
            <w:pPr>
              <w:rPr>
                <w:color w:val="000000"/>
                <w:sz w:val="24"/>
              </w:rPr>
            </w:pPr>
            <w:r w:rsidRPr="00252CB3">
              <w:rPr>
                <w:color w:val="000000"/>
                <w:sz w:val="24"/>
              </w:rPr>
              <w:t>Commitment to Equal Opportunities</w:t>
            </w:r>
            <w:r w:rsidR="008752CE" w:rsidRPr="00252CB3">
              <w:rPr>
                <w:color w:val="000000"/>
                <w:sz w:val="24"/>
              </w:rPr>
              <w:t>.</w:t>
            </w:r>
          </w:p>
          <w:p w14:paraId="4E36D0CB" w14:textId="77777777" w:rsidR="00C23E50" w:rsidRPr="00252CB3" w:rsidRDefault="00C23E50" w:rsidP="0077418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02EA271C" w:rsidR="00C23E50" w:rsidRPr="00252CB3" w:rsidRDefault="00F65460" w:rsidP="0077418F">
            <w:pPr>
              <w:rPr>
                <w:color w:val="000000"/>
                <w:sz w:val="24"/>
              </w:rPr>
            </w:pPr>
            <w:r>
              <w:rPr>
                <w:color w:val="000000"/>
                <w:sz w:val="24"/>
              </w:rPr>
              <w:t>Application/Interview</w:t>
            </w:r>
          </w:p>
        </w:tc>
      </w:tr>
      <w:tr w:rsidR="007D1DF9" w:rsidRPr="003613A7" w14:paraId="65735A23" w14:textId="77777777" w:rsidTr="006168F3">
        <w:tc>
          <w:tcPr>
            <w:tcW w:w="3097" w:type="dxa"/>
            <w:vMerge/>
            <w:tcBorders>
              <w:top w:val="single" w:sz="4" w:space="0" w:color="auto"/>
              <w:left w:val="single" w:sz="4" w:space="0" w:color="auto"/>
              <w:bottom w:val="single" w:sz="4" w:space="0" w:color="auto"/>
            </w:tcBorders>
            <w:tcMar>
              <w:left w:w="108" w:type="dxa"/>
              <w:right w:w="108" w:type="dxa"/>
            </w:tcMar>
          </w:tcPr>
          <w:p w14:paraId="6A3D995D" w14:textId="77777777" w:rsidR="007D1DF9" w:rsidRPr="00252CB3" w:rsidRDefault="007D1DF9" w:rsidP="0077418F">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F949E79" w14:textId="29EAE7DF" w:rsidR="538699F2" w:rsidRDefault="538699F2" w:rsidP="7DBF0E32">
            <w:pPr>
              <w:spacing w:line="259" w:lineRule="auto"/>
              <w:rPr>
                <w:color w:val="000000" w:themeColor="text1"/>
                <w:sz w:val="24"/>
              </w:rPr>
            </w:pPr>
            <w:r w:rsidRPr="7DBF0E32">
              <w:rPr>
                <w:color w:val="000000" w:themeColor="text1"/>
                <w:sz w:val="24"/>
              </w:rPr>
              <w:t>Willingness to work flexibly to cover</w:t>
            </w:r>
            <w:r w:rsidR="00914BB9">
              <w:rPr>
                <w:color w:val="000000" w:themeColor="text1"/>
                <w:sz w:val="24"/>
              </w:rPr>
              <w:t xml:space="preserve"> </w:t>
            </w:r>
            <w:r w:rsidR="00031D42">
              <w:rPr>
                <w:color w:val="000000" w:themeColor="text1"/>
                <w:sz w:val="24"/>
              </w:rPr>
              <w:t xml:space="preserve">the needs of </w:t>
            </w:r>
            <w:r w:rsidR="00245B92">
              <w:rPr>
                <w:color w:val="000000" w:themeColor="text1"/>
                <w:sz w:val="24"/>
              </w:rPr>
              <w:t>the service.</w:t>
            </w:r>
          </w:p>
          <w:p w14:paraId="58317E65" w14:textId="77777777" w:rsidR="007D1DF9" w:rsidRPr="005F4397" w:rsidRDefault="007D1DF9" w:rsidP="005F4397">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CABAF6" w14:textId="1DD869A7" w:rsidR="007D1DF9" w:rsidRDefault="002F2540" w:rsidP="0077418F">
            <w:pPr>
              <w:rPr>
                <w:color w:val="000000"/>
                <w:sz w:val="24"/>
              </w:rPr>
            </w:pPr>
            <w:r>
              <w:rPr>
                <w:color w:val="000000"/>
                <w:sz w:val="24"/>
              </w:rPr>
              <w:t>Application/Interview</w:t>
            </w:r>
          </w:p>
        </w:tc>
      </w:tr>
      <w:tr w:rsidR="00241E42" w:rsidRPr="003613A7" w14:paraId="1C8E7982" w14:textId="77777777" w:rsidTr="006168F3">
        <w:tc>
          <w:tcPr>
            <w:tcW w:w="3097" w:type="dxa"/>
            <w:vMerge/>
            <w:tcBorders>
              <w:top w:val="single" w:sz="4" w:space="0" w:color="auto"/>
              <w:left w:val="single" w:sz="4" w:space="0" w:color="auto"/>
              <w:bottom w:val="single" w:sz="4" w:space="0" w:color="auto"/>
            </w:tcBorders>
            <w:tcMar>
              <w:left w:w="108" w:type="dxa"/>
              <w:right w:w="108" w:type="dxa"/>
            </w:tcMar>
          </w:tcPr>
          <w:p w14:paraId="3DCC6317" w14:textId="77777777" w:rsidR="00C23E50" w:rsidRPr="007B252B" w:rsidRDefault="00C23E50" w:rsidP="0077418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09F8D41F" w:rsidR="00C23E50" w:rsidRPr="00252CB3" w:rsidRDefault="00C23E50" w:rsidP="0077418F">
            <w:pPr>
              <w:rPr>
                <w:color w:val="000000"/>
                <w:sz w:val="24"/>
              </w:rPr>
            </w:pPr>
            <w:r w:rsidRPr="00252CB3">
              <w:rPr>
                <w:color w:val="000000"/>
                <w:sz w:val="24"/>
              </w:rPr>
              <w:t xml:space="preserve">Compliance with health and safety rules, </w:t>
            </w:r>
            <w:proofErr w:type="gramStart"/>
            <w:r w:rsidR="00083ED3">
              <w:rPr>
                <w:color w:val="000000"/>
                <w:sz w:val="24"/>
              </w:rPr>
              <w:t xml:space="preserve">GDPR,  </w:t>
            </w:r>
            <w:r w:rsidRPr="00252CB3">
              <w:rPr>
                <w:color w:val="000000"/>
                <w:sz w:val="24"/>
              </w:rPr>
              <w:t>regulations</w:t>
            </w:r>
            <w:proofErr w:type="gramEnd"/>
            <w:r w:rsidRPr="00252CB3">
              <w:rPr>
                <w:color w:val="000000"/>
                <w:sz w:val="24"/>
              </w:rPr>
              <w:t>, and legislation</w:t>
            </w:r>
            <w:r w:rsidR="008752CE" w:rsidRPr="00252CB3">
              <w:rPr>
                <w:color w:val="000000"/>
                <w:sz w:val="24"/>
              </w:rPr>
              <w:t>.</w:t>
            </w:r>
            <w:r w:rsidR="006649B1">
              <w:rPr>
                <w:color w:val="000000"/>
                <w:sz w:val="24"/>
              </w:rPr>
              <w:t xml:space="preserve"> </w:t>
            </w:r>
          </w:p>
          <w:p w14:paraId="236E201D" w14:textId="77777777" w:rsidR="00C23E50" w:rsidRPr="00252CB3" w:rsidRDefault="00C23E50" w:rsidP="0077418F">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BEB1537" w:rsidR="00C23E50" w:rsidRPr="00252CB3" w:rsidRDefault="00F65460" w:rsidP="0077418F">
            <w:pPr>
              <w:rPr>
                <w:color w:val="000000"/>
                <w:sz w:val="24"/>
              </w:rPr>
            </w:pPr>
            <w:r>
              <w:rPr>
                <w:color w:val="000000"/>
                <w:sz w:val="24"/>
              </w:rPr>
              <w:t>Application/Interview</w:t>
            </w:r>
          </w:p>
        </w:tc>
      </w:tr>
      <w:tr w:rsidR="00241E42" w:rsidRPr="003613A7" w14:paraId="7FE51C9B" w14:textId="77777777" w:rsidTr="006168F3">
        <w:tc>
          <w:tcPr>
            <w:tcW w:w="3097" w:type="dxa"/>
            <w:vMerge/>
            <w:tcBorders>
              <w:top w:val="single" w:sz="4" w:space="0" w:color="auto"/>
              <w:left w:val="single" w:sz="4" w:space="0" w:color="auto"/>
              <w:bottom w:val="single" w:sz="4" w:space="0" w:color="auto"/>
            </w:tcBorders>
            <w:tcMar>
              <w:left w:w="108" w:type="dxa"/>
              <w:right w:w="108" w:type="dxa"/>
            </w:tcMar>
          </w:tcPr>
          <w:p w14:paraId="20D82008" w14:textId="77777777" w:rsidR="00C23E50" w:rsidRPr="003613A7" w:rsidRDefault="00C23E50" w:rsidP="0077418F">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C23E50" w:rsidRPr="00252CB3" w:rsidRDefault="00C23E50" w:rsidP="0077418F">
            <w:pPr>
              <w:rPr>
                <w:color w:val="000000"/>
                <w:sz w:val="24"/>
              </w:rPr>
            </w:pPr>
            <w:r w:rsidRPr="00252CB3">
              <w:rPr>
                <w:color w:val="000000"/>
                <w:sz w:val="24"/>
              </w:rPr>
              <w:t>Ability to comply with the Councils values of:</w:t>
            </w:r>
          </w:p>
          <w:p w14:paraId="3DB6348F" w14:textId="5F350483"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innovate</w:t>
            </w:r>
            <w:r w:rsidR="008752CE" w:rsidRPr="00252CB3">
              <w:rPr>
                <w:rFonts w:ascii="Arial" w:hAnsi="Arial" w:cs="Arial"/>
                <w:color w:val="000000"/>
              </w:rPr>
              <w:t>.</w:t>
            </w:r>
          </w:p>
          <w:p w14:paraId="120B342F" w14:textId="0FFB0F0D"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We enable</w:t>
            </w:r>
            <w:r w:rsidR="008752CE" w:rsidRPr="00252CB3">
              <w:rPr>
                <w:rFonts w:ascii="Arial" w:hAnsi="Arial" w:cs="Arial"/>
                <w:color w:val="000000"/>
              </w:rPr>
              <w:t>.</w:t>
            </w:r>
          </w:p>
          <w:p w14:paraId="4DD1295C" w14:textId="77777777" w:rsidR="00C23E50" w:rsidRPr="00252CB3" w:rsidRDefault="00C23E50" w:rsidP="00C23E50">
            <w:pPr>
              <w:pStyle w:val="ListParagraph"/>
              <w:numPr>
                <w:ilvl w:val="0"/>
                <w:numId w:val="3"/>
              </w:numPr>
              <w:rPr>
                <w:rFonts w:ascii="Arial" w:hAnsi="Arial" w:cs="Arial"/>
                <w:color w:val="000000"/>
              </w:rPr>
            </w:pPr>
            <w:r w:rsidRPr="00252CB3">
              <w:rPr>
                <w:rFonts w:ascii="Arial" w:hAnsi="Arial" w:cs="Arial"/>
                <w:color w:val="000000"/>
              </w:rPr>
              <w:t xml:space="preserve">We respect. </w:t>
            </w:r>
          </w:p>
          <w:p w14:paraId="52DDA792" w14:textId="77777777" w:rsidR="008752CE" w:rsidRPr="00252CB3" w:rsidRDefault="008752CE" w:rsidP="008752CE">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2DAD99FB" w:rsidR="00C23E50" w:rsidRPr="00252CB3" w:rsidRDefault="000F1B58" w:rsidP="0077418F">
            <w:pPr>
              <w:rPr>
                <w:color w:val="000000"/>
                <w:sz w:val="24"/>
              </w:rPr>
            </w:pPr>
            <w:r>
              <w:rPr>
                <w:color w:val="000000"/>
                <w:sz w:val="24"/>
              </w:rPr>
              <w:t>Application/Interview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0833EE31" w14:textId="77777777" w:rsidR="00245B92" w:rsidRDefault="00245B92" w:rsidP="00C23E50">
      <w:pPr>
        <w:pStyle w:val="NormalWeb"/>
        <w:tabs>
          <w:tab w:val="left" w:pos="4962"/>
        </w:tabs>
        <w:spacing w:before="0" w:after="0"/>
        <w:rPr>
          <w:rFonts w:ascii="Arial" w:hAnsi="Arial" w:cs="Arial"/>
          <w:sz w:val="22"/>
          <w:szCs w:val="22"/>
        </w:rPr>
      </w:pPr>
    </w:p>
    <w:p w14:paraId="704E33B8" w14:textId="7786BD6D" w:rsidR="00C23E50" w:rsidRPr="006B7933" w:rsidRDefault="00C23E50" w:rsidP="00C23E50">
      <w:pPr>
        <w:pStyle w:val="NormalWeb"/>
        <w:tabs>
          <w:tab w:val="left" w:pos="4962"/>
        </w:tabs>
        <w:spacing w:before="0" w:after="0"/>
        <w:rPr>
          <w:rFonts w:ascii="Arial" w:hAnsi="Arial" w:cs="Arial"/>
          <w:sz w:val="22"/>
          <w:szCs w:val="22"/>
        </w:rPr>
      </w:pPr>
      <w:proofErr w:type="gramStart"/>
      <w:r w:rsidRPr="49105374">
        <w:rPr>
          <w:rFonts w:ascii="Arial" w:hAnsi="Arial" w:cs="Arial"/>
          <w:sz w:val="22"/>
          <w:szCs w:val="22"/>
        </w:rPr>
        <w:t>Author</w:t>
      </w:r>
      <w:r w:rsidR="0055644F" w:rsidRPr="49105374">
        <w:rPr>
          <w:rFonts w:ascii="Arial" w:hAnsi="Arial" w:cs="Arial"/>
          <w:sz w:val="22"/>
          <w:szCs w:val="22"/>
        </w:rPr>
        <w:t xml:space="preserve">  </w:t>
      </w:r>
      <w:r w:rsidR="00245B92">
        <w:rPr>
          <w:rFonts w:ascii="Arial" w:hAnsi="Arial" w:cs="Arial"/>
          <w:sz w:val="22"/>
          <w:szCs w:val="22"/>
        </w:rPr>
        <w:t>Daniel</w:t>
      </w:r>
      <w:proofErr w:type="gramEnd"/>
      <w:r w:rsidR="00245B92">
        <w:rPr>
          <w:rFonts w:ascii="Arial" w:hAnsi="Arial" w:cs="Arial"/>
          <w:sz w:val="22"/>
          <w:szCs w:val="22"/>
        </w:rPr>
        <w:t xml:space="preserve"> Lawson</w:t>
      </w:r>
    </w:p>
    <w:p w14:paraId="03231900" w14:textId="412862BF" w:rsidR="00C23E50" w:rsidRPr="00FD70BB" w:rsidRDefault="00C23E50" w:rsidP="00C23E50">
      <w:pPr>
        <w:pStyle w:val="NormalWeb"/>
        <w:tabs>
          <w:tab w:val="left" w:pos="4962"/>
        </w:tabs>
        <w:spacing w:before="0" w:after="0"/>
        <w:rPr>
          <w:rFonts w:ascii="Arial" w:hAnsi="Arial" w:cs="Arial"/>
        </w:rPr>
      </w:pPr>
      <w:r w:rsidRPr="49105374">
        <w:rPr>
          <w:rFonts w:ascii="Arial" w:hAnsi="Arial" w:cs="Arial"/>
        </w:rPr>
        <w:t>Date</w:t>
      </w:r>
      <w:r w:rsidR="0055644F" w:rsidRPr="49105374">
        <w:rPr>
          <w:rFonts w:ascii="Arial" w:hAnsi="Arial" w:cs="Arial"/>
        </w:rPr>
        <w:t xml:space="preserve">    </w:t>
      </w:r>
      <w:r w:rsidR="00FD70BB" w:rsidRPr="00FD70BB">
        <w:rPr>
          <w:rFonts w:ascii="Arial" w:hAnsi="Arial" w:cs="Arial"/>
        </w:rPr>
        <w:t>16</w:t>
      </w:r>
      <w:r w:rsidR="00245B92" w:rsidRPr="00FD70BB">
        <w:rPr>
          <w:rFonts w:ascii="Arial" w:hAnsi="Arial" w:cs="Arial"/>
        </w:rPr>
        <w:t xml:space="preserve"> July 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155D1" w14:textId="77777777" w:rsidR="00533428" w:rsidRDefault="00533428">
      <w:r>
        <w:separator/>
      </w:r>
    </w:p>
  </w:endnote>
  <w:endnote w:type="continuationSeparator" w:id="0">
    <w:p w14:paraId="06150D82" w14:textId="77777777" w:rsidR="00533428" w:rsidRDefault="00533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EBA48" w14:textId="77777777" w:rsidR="00533428" w:rsidRDefault="00533428">
      <w:r>
        <w:separator/>
      </w:r>
    </w:p>
  </w:footnote>
  <w:footnote w:type="continuationSeparator" w:id="0">
    <w:p w14:paraId="33E690CF" w14:textId="77777777" w:rsidR="00533428" w:rsidRDefault="00533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F74AC4"/>
    <w:multiLevelType w:val="hybridMultilevel"/>
    <w:tmpl w:val="DAC09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7771EE6"/>
    <w:multiLevelType w:val="hybridMultilevel"/>
    <w:tmpl w:val="5138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D95524"/>
    <w:multiLevelType w:val="multilevel"/>
    <w:tmpl w:val="40C2B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FC3372"/>
    <w:multiLevelType w:val="multilevel"/>
    <w:tmpl w:val="DA0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671170">
    <w:abstractNumId w:val="2"/>
  </w:num>
  <w:num w:numId="2" w16cid:durableId="1516337016">
    <w:abstractNumId w:val="2"/>
  </w:num>
  <w:num w:numId="3" w16cid:durableId="171771728">
    <w:abstractNumId w:val="0"/>
  </w:num>
  <w:num w:numId="4" w16cid:durableId="1517649447">
    <w:abstractNumId w:val="3"/>
  </w:num>
  <w:num w:numId="5" w16cid:durableId="1047484968">
    <w:abstractNumId w:val="5"/>
  </w:num>
  <w:num w:numId="6" w16cid:durableId="277489753">
    <w:abstractNumId w:val="4"/>
  </w:num>
  <w:num w:numId="7" w16cid:durableId="1881239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228C0"/>
    <w:rsid w:val="00030879"/>
    <w:rsid w:val="00031D42"/>
    <w:rsid w:val="000342DF"/>
    <w:rsid w:val="00062314"/>
    <w:rsid w:val="00083ED3"/>
    <w:rsid w:val="000A2DE5"/>
    <w:rsid w:val="000B3536"/>
    <w:rsid w:val="000D0F9D"/>
    <w:rsid w:val="000F1B58"/>
    <w:rsid w:val="001267A0"/>
    <w:rsid w:val="00156591"/>
    <w:rsid w:val="00184272"/>
    <w:rsid w:val="00184E52"/>
    <w:rsid w:val="001A137A"/>
    <w:rsid w:val="001B000A"/>
    <w:rsid w:val="001B1308"/>
    <w:rsid w:val="001D5FE8"/>
    <w:rsid w:val="001E030C"/>
    <w:rsid w:val="00215962"/>
    <w:rsid w:val="00234CFA"/>
    <w:rsid w:val="00241E42"/>
    <w:rsid w:val="00245B92"/>
    <w:rsid w:val="00252CB3"/>
    <w:rsid w:val="0027180F"/>
    <w:rsid w:val="00272418"/>
    <w:rsid w:val="00273BE4"/>
    <w:rsid w:val="0028630D"/>
    <w:rsid w:val="00286CAD"/>
    <w:rsid w:val="002E2F87"/>
    <w:rsid w:val="002E432A"/>
    <w:rsid w:val="002E5C0E"/>
    <w:rsid w:val="002F2540"/>
    <w:rsid w:val="002F3A1C"/>
    <w:rsid w:val="00316912"/>
    <w:rsid w:val="00320481"/>
    <w:rsid w:val="0032381C"/>
    <w:rsid w:val="00356F9D"/>
    <w:rsid w:val="003C17A4"/>
    <w:rsid w:val="003E590E"/>
    <w:rsid w:val="004333AD"/>
    <w:rsid w:val="004C3B6F"/>
    <w:rsid w:val="004C5E89"/>
    <w:rsid w:val="004E22AF"/>
    <w:rsid w:val="00533428"/>
    <w:rsid w:val="005360F2"/>
    <w:rsid w:val="0055644F"/>
    <w:rsid w:val="00560C81"/>
    <w:rsid w:val="005F32F4"/>
    <w:rsid w:val="005F4397"/>
    <w:rsid w:val="006070ED"/>
    <w:rsid w:val="006168F3"/>
    <w:rsid w:val="00616DF0"/>
    <w:rsid w:val="00654304"/>
    <w:rsid w:val="00655D83"/>
    <w:rsid w:val="006649B1"/>
    <w:rsid w:val="006A3D80"/>
    <w:rsid w:val="006A411C"/>
    <w:rsid w:val="006D1455"/>
    <w:rsid w:val="006D503E"/>
    <w:rsid w:val="006F53B4"/>
    <w:rsid w:val="00722AC0"/>
    <w:rsid w:val="00733B75"/>
    <w:rsid w:val="00772116"/>
    <w:rsid w:val="0077418F"/>
    <w:rsid w:val="007B651B"/>
    <w:rsid w:val="007C3D8C"/>
    <w:rsid w:val="007C7BD6"/>
    <w:rsid w:val="007D1DF9"/>
    <w:rsid w:val="007F12B7"/>
    <w:rsid w:val="007F6070"/>
    <w:rsid w:val="0081462A"/>
    <w:rsid w:val="0082478F"/>
    <w:rsid w:val="0083477D"/>
    <w:rsid w:val="00834FF6"/>
    <w:rsid w:val="00836BFE"/>
    <w:rsid w:val="008752CE"/>
    <w:rsid w:val="008B0606"/>
    <w:rsid w:val="008B3F87"/>
    <w:rsid w:val="00914BB9"/>
    <w:rsid w:val="00941818"/>
    <w:rsid w:val="00951B61"/>
    <w:rsid w:val="009562C7"/>
    <w:rsid w:val="0096212A"/>
    <w:rsid w:val="00984593"/>
    <w:rsid w:val="009A00BA"/>
    <w:rsid w:val="009D3CCB"/>
    <w:rsid w:val="009E330B"/>
    <w:rsid w:val="00A20ABD"/>
    <w:rsid w:val="00A268A6"/>
    <w:rsid w:val="00A431DC"/>
    <w:rsid w:val="00A606B3"/>
    <w:rsid w:val="00A61A68"/>
    <w:rsid w:val="00A85C7F"/>
    <w:rsid w:val="00A8659F"/>
    <w:rsid w:val="00A97672"/>
    <w:rsid w:val="00AC3BFA"/>
    <w:rsid w:val="00AE1E35"/>
    <w:rsid w:val="00AE567D"/>
    <w:rsid w:val="00B07BDD"/>
    <w:rsid w:val="00B221FF"/>
    <w:rsid w:val="00B422AD"/>
    <w:rsid w:val="00BA523A"/>
    <w:rsid w:val="00BB1B29"/>
    <w:rsid w:val="00BD1FFF"/>
    <w:rsid w:val="00C03017"/>
    <w:rsid w:val="00C112A4"/>
    <w:rsid w:val="00C23E50"/>
    <w:rsid w:val="00C90FE1"/>
    <w:rsid w:val="00CA7EE9"/>
    <w:rsid w:val="00CB0333"/>
    <w:rsid w:val="00CC0CA9"/>
    <w:rsid w:val="00CE1CC9"/>
    <w:rsid w:val="00D803BE"/>
    <w:rsid w:val="00D97B7E"/>
    <w:rsid w:val="00DA4E86"/>
    <w:rsid w:val="00E609AB"/>
    <w:rsid w:val="00E60DB7"/>
    <w:rsid w:val="00E75A6D"/>
    <w:rsid w:val="00EF14A9"/>
    <w:rsid w:val="00F211A0"/>
    <w:rsid w:val="00F32ACF"/>
    <w:rsid w:val="00F546BD"/>
    <w:rsid w:val="00F56620"/>
    <w:rsid w:val="00F65460"/>
    <w:rsid w:val="00F76FB2"/>
    <w:rsid w:val="00FB4D90"/>
    <w:rsid w:val="00FD70BB"/>
    <w:rsid w:val="010AD5E5"/>
    <w:rsid w:val="0365CB68"/>
    <w:rsid w:val="05EF3F38"/>
    <w:rsid w:val="08FBEC7C"/>
    <w:rsid w:val="096CC92D"/>
    <w:rsid w:val="0AE7ACC2"/>
    <w:rsid w:val="0E774624"/>
    <w:rsid w:val="1247215D"/>
    <w:rsid w:val="12CAD341"/>
    <w:rsid w:val="1315AB47"/>
    <w:rsid w:val="14363192"/>
    <w:rsid w:val="294719FD"/>
    <w:rsid w:val="2C690043"/>
    <w:rsid w:val="2C6995B1"/>
    <w:rsid w:val="2CD369E1"/>
    <w:rsid w:val="30F8777F"/>
    <w:rsid w:val="35BA4F8E"/>
    <w:rsid w:val="36C014ED"/>
    <w:rsid w:val="3B9B5B0F"/>
    <w:rsid w:val="4071FE34"/>
    <w:rsid w:val="42BD06DE"/>
    <w:rsid w:val="43C1795D"/>
    <w:rsid w:val="49098CFD"/>
    <w:rsid w:val="49105374"/>
    <w:rsid w:val="4D82EA5D"/>
    <w:rsid w:val="52FA702A"/>
    <w:rsid w:val="538699F2"/>
    <w:rsid w:val="54A366F9"/>
    <w:rsid w:val="54AEC4BC"/>
    <w:rsid w:val="597BE457"/>
    <w:rsid w:val="5CD32019"/>
    <w:rsid w:val="5D568800"/>
    <w:rsid w:val="624835B0"/>
    <w:rsid w:val="62FC0170"/>
    <w:rsid w:val="6567FC5A"/>
    <w:rsid w:val="65C671BE"/>
    <w:rsid w:val="660457C2"/>
    <w:rsid w:val="699C2FD4"/>
    <w:rsid w:val="6DC7BF35"/>
    <w:rsid w:val="706A58BC"/>
    <w:rsid w:val="72A2DCF8"/>
    <w:rsid w:val="78BAA761"/>
    <w:rsid w:val="7DBF0E32"/>
    <w:rsid w:val="7EBCAC9C"/>
    <w:rsid w:val="7F3A05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CFA3D504-7511-4A40-9888-B4905B89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067033">
      <w:bodyDiv w:val="1"/>
      <w:marLeft w:val="0"/>
      <w:marRight w:val="0"/>
      <w:marTop w:val="0"/>
      <w:marBottom w:val="0"/>
      <w:divBdr>
        <w:top w:val="none" w:sz="0" w:space="0" w:color="auto"/>
        <w:left w:val="none" w:sz="0" w:space="0" w:color="auto"/>
        <w:bottom w:val="none" w:sz="0" w:space="0" w:color="auto"/>
        <w:right w:val="none" w:sz="0" w:space="0" w:color="auto"/>
      </w:divBdr>
    </w:div>
    <w:div w:id="138610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95EA5185-6304-4310-8C23-61B3CD0E96AC}">
  <ds:schemaRefs>
    <ds:schemaRef ds:uri="http://schemas.microsoft.com/office/2006/metadata/properties"/>
    <ds:schemaRef ds:uri="http://schemas.microsoft.com/office/infopath/2007/PartnerControls"/>
    <ds:schemaRef ds:uri="90b2ce22-5f08-499d-8a51-a55788aa8ef6"/>
    <ds:schemaRef ds:uri="9f8b2057-8571-43f1-89d8-04dcb45c61d7"/>
    <ds:schemaRef ds:uri="0862de27-bf98-42c3-9af4-81ee2ef416fb"/>
  </ds:schemaRefs>
</ds:datastoreItem>
</file>

<file path=customXml/itemProps4.xml><?xml version="1.0" encoding="utf-8"?>
<ds:datastoreItem xmlns:ds="http://schemas.openxmlformats.org/officeDocument/2006/customXml" ds:itemID="{3340FB6F-7376-48FB-B6BA-2091E6723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30</TotalTime>
  <Pages>2</Pages>
  <Words>309</Words>
  <Characters>1762</Characters>
  <Application>Microsoft Office Word</Application>
  <DocSecurity>0</DocSecurity>
  <Lines>14</Lines>
  <Paragraphs>4</Paragraphs>
  <ScaleCrop>false</ScaleCrop>
  <Company>Hemisphere</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13</cp:revision>
  <cp:lastPrinted>2005-05-31T11:32:00Z</cp:lastPrinted>
  <dcterms:created xsi:type="dcterms:W3CDTF">2026-07-06T07:56:00Z</dcterms:created>
  <dcterms:modified xsi:type="dcterms:W3CDTF">2026-07-17T13:39:00Z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MediaServiceImageTags">
    <vt:lpwstr/>
  </property>
  <property fmtid="{D5CDD505-2E9C-101B-9397-08002B2CF9AE}" pid="20" name="ContentTypeId">
    <vt:lpwstr>0x010100816BEC4DFA245A41A8A087C0AD8F4A65</vt:lpwstr>
  </property>
</Properties>
</file>