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E1C2A" w14:textId="77777777" w:rsidR="0070746F" w:rsidRDefault="0070746F"/>
    <w:p w14:paraId="7D891D62" w14:textId="77777777" w:rsidR="00F73441" w:rsidRDefault="00F73441" w:rsidP="0070746F">
      <w:pPr>
        <w:rPr>
          <w:rFonts w:ascii="Arial" w:hAnsi="Arial" w:cs="Arial"/>
        </w:rPr>
      </w:pPr>
      <w:bookmarkStart w:id="0" w:name="_Hlk211602901"/>
    </w:p>
    <w:p w14:paraId="0AB7D05C"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5B4ECAE" w14:textId="77777777" w:rsidR="00134342" w:rsidRDefault="00134342" w:rsidP="0070746F">
      <w:pPr>
        <w:rPr>
          <w:rFonts w:ascii="Arial" w:hAnsi="Arial" w:cs="Arial"/>
        </w:rPr>
      </w:pPr>
    </w:p>
    <w:bookmarkEnd w:id="0"/>
    <w:p w14:paraId="398BB7AC" w14:textId="47C76DF9" w:rsidR="00C129FC" w:rsidRDefault="000C5D17" w:rsidP="00C129FC">
      <w:pPr>
        <w:pStyle w:val="PlainText"/>
        <w:jc w:val="center"/>
        <w:outlineLvl w:val="0"/>
        <w:rPr>
          <w:rFonts w:ascii="Arial" w:hAnsi="Arial" w:cs="Arial"/>
          <w:b/>
          <w:sz w:val="24"/>
          <w:szCs w:val="24"/>
          <w:u w:val="single"/>
        </w:rPr>
      </w:pPr>
      <w:r>
        <w:rPr>
          <w:rFonts w:ascii="Arial" w:hAnsi="Arial" w:cs="Arial"/>
          <w:b/>
          <w:sz w:val="24"/>
          <w:szCs w:val="24"/>
          <w:u w:val="single"/>
        </w:rPr>
        <w:t>Passenger Transport Services</w:t>
      </w:r>
    </w:p>
    <w:p w14:paraId="5648070D" w14:textId="1CBA30F2" w:rsidR="000C5D17" w:rsidRDefault="000C5D17" w:rsidP="00C129FC">
      <w:pPr>
        <w:pStyle w:val="PlainText"/>
        <w:jc w:val="center"/>
        <w:outlineLvl w:val="0"/>
        <w:rPr>
          <w:rFonts w:ascii="Arial" w:hAnsi="Arial" w:cs="Arial"/>
          <w:b/>
          <w:sz w:val="24"/>
          <w:szCs w:val="24"/>
          <w:u w:val="single"/>
        </w:rPr>
      </w:pPr>
      <w:r>
        <w:rPr>
          <w:rFonts w:ascii="Arial" w:hAnsi="Arial" w:cs="Arial"/>
          <w:b/>
          <w:sz w:val="24"/>
          <w:szCs w:val="24"/>
          <w:u w:val="single"/>
        </w:rPr>
        <w:t>NEIGHBOURHOODS &amp; REGULATORY SERVICES</w:t>
      </w:r>
    </w:p>
    <w:p w14:paraId="40122570" w14:textId="77777777" w:rsidR="00C129FC" w:rsidRDefault="00C129FC" w:rsidP="00C129FC">
      <w:pPr>
        <w:ind w:left="2880" w:hanging="2880"/>
        <w:rPr>
          <w:rFonts w:cs="Arial"/>
          <w:b/>
          <w:bCs/>
          <w:szCs w:val="24"/>
        </w:rPr>
      </w:pPr>
    </w:p>
    <w:p w14:paraId="13331F5E" w14:textId="77777777" w:rsidR="00C129FC" w:rsidRPr="00D75188" w:rsidRDefault="00C129FC" w:rsidP="00C129FC">
      <w:pPr>
        <w:ind w:left="2880" w:hanging="2880"/>
        <w:rPr>
          <w:rFonts w:cs="Arial"/>
          <w:b/>
          <w:bCs/>
          <w:szCs w:val="24"/>
        </w:rPr>
      </w:pPr>
    </w:p>
    <w:p w14:paraId="2B471F48" w14:textId="130BCFD8" w:rsidR="00C129FC" w:rsidRPr="000C5D17"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0C5D17">
        <w:rPr>
          <w:rFonts w:ascii="Arial" w:hAnsi="Arial" w:cs="Arial"/>
          <w:szCs w:val="24"/>
        </w:rPr>
        <w:t>Passenger Assistant – Casual Register</w:t>
      </w:r>
      <w:r w:rsidRPr="000C5D17">
        <w:rPr>
          <w:rFonts w:ascii="Arial" w:hAnsi="Arial" w:cs="Arial"/>
          <w:szCs w:val="24"/>
        </w:rPr>
        <w:t xml:space="preserve"> </w:t>
      </w:r>
    </w:p>
    <w:p w14:paraId="6287E798" w14:textId="77777777" w:rsidR="00C129FC" w:rsidRPr="000C5D17" w:rsidRDefault="00C129FC" w:rsidP="00C129FC">
      <w:pPr>
        <w:ind w:left="2880" w:hanging="2880"/>
        <w:rPr>
          <w:rFonts w:ascii="Arial" w:hAnsi="Arial" w:cs="Arial"/>
          <w:b/>
          <w:bCs/>
          <w:szCs w:val="24"/>
        </w:rPr>
      </w:pPr>
    </w:p>
    <w:p w14:paraId="12CC9547" w14:textId="09ECEA73" w:rsidR="00C129FC" w:rsidRPr="000C5D17" w:rsidRDefault="00C129FC" w:rsidP="00C129FC">
      <w:pPr>
        <w:ind w:left="2880" w:hanging="2880"/>
        <w:rPr>
          <w:rFonts w:ascii="Arial" w:hAnsi="Arial" w:cs="Arial"/>
          <w:szCs w:val="24"/>
        </w:rPr>
      </w:pPr>
      <w:r w:rsidRPr="000C5D17">
        <w:rPr>
          <w:rFonts w:ascii="Arial" w:hAnsi="Arial" w:cs="Arial"/>
          <w:b/>
          <w:bCs/>
          <w:szCs w:val="24"/>
        </w:rPr>
        <w:t>DIVISION:</w:t>
      </w:r>
      <w:r w:rsidRPr="000C5D17">
        <w:rPr>
          <w:rFonts w:ascii="Arial" w:hAnsi="Arial" w:cs="Arial"/>
          <w:szCs w:val="24"/>
        </w:rPr>
        <w:tab/>
      </w:r>
      <w:r w:rsidR="000C5D17">
        <w:rPr>
          <w:rFonts w:ascii="Arial" w:hAnsi="Arial" w:cs="Arial"/>
          <w:szCs w:val="24"/>
        </w:rPr>
        <w:t>Place Management</w:t>
      </w:r>
    </w:p>
    <w:p w14:paraId="4D877D37" w14:textId="77777777" w:rsidR="00C129FC" w:rsidRPr="000C5D17" w:rsidRDefault="00C129FC" w:rsidP="00C129FC">
      <w:pPr>
        <w:rPr>
          <w:rFonts w:ascii="Arial" w:hAnsi="Arial" w:cs="Arial"/>
          <w:szCs w:val="24"/>
        </w:rPr>
      </w:pPr>
    </w:p>
    <w:p w14:paraId="61DB7833" w14:textId="13DF80A1" w:rsidR="00C129FC" w:rsidRPr="000C5D17" w:rsidRDefault="00C129FC" w:rsidP="00C129FC">
      <w:pPr>
        <w:rPr>
          <w:rFonts w:ascii="Arial" w:hAnsi="Arial" w:cs="Arial"/>
          <w:szCs w:val="24"/>
        </w:rPr>
      </w:pPr>
      <w:r w:rsidRPr="000C5D17">
        <w:rPr>
          <w:rFonts w:ascii="Arial" w:hAnsi="Arial" w:cs="Arial"/>
          <w:b/>
          <w:bCs/>
          <w:szCs w:val="24"/>
        </w:rPr>
        <w:t>GRADE:</w:t>
      </w:r>
      <w:r w:rsidRPr="000C5D17">
        <w:rPr>
          <w:rFonts w:ascii="Arial" w:hAnsi="Arial" w:cs="Arial"/>
          <w:szCs w:val="24"/>
        </w:rPr>
        <w:tab/>
      </w:r>
      <w:r w:rsidRPr="000C5D17">
        <w:rPr>
          <w:rFonts w:ascii="Arial" w:hAnsi="Arial" w:cs="Arial"/>
          <w:szCs w:val="24"/>
        </w:rPr>
        <w:tab/>
      </w:r>
      <w:r w:rsidRPr="000C5D17">
        <w:rPr>
          <w:rFonts w:ascii="Arial" w:hAnsi="Arial" w:cs="Arial"/>
          <w:szCs w:val="24"/>
        </w:rPr>
        <w:tab/>
      </w:r>
      <w:r w:rsidR="000C5D17">
        <w:rPr>
          <w:rFonts w:ascii="Arial" w:hAnsi="Arial" w:cs="Arial"/>
          <w:szCs w:val="24"/>
        </w:rPr>
        <w:t>Band 5</w:t>
      </w:r>
    </w:p>
    <w:p w14:paraId="3B9F38D5" w14:textId="77777777" w:rsidR="00C129FC" w:rsidRPr="000C5D17" w:rsidRDefault="00C129FC" w:rsidP="00C129FC">
      <w:pPr>
        <w:rPr>
          <w:rFonts w:ascii="Arial" w:hAnsi="Arial" w:cs="Arial"/>
          <w:szCs w:val="24"/>
        </w:rPr>
      </w:pPr>
    </w:p>
    <w:p w14:paraId="66542A54" w14:textId="5C0ABB44" w:rsidR="00C129FC" w:rsidRPr="000C5D17" w:rsidRDefault="00C129FC" w:rsidP="00C129FC">
      <w:pPr>
        <w:rPr>
          <w:rFonts w:ascii="Arial" w:hAnsi="Arial" w:cs="Arial"/>
          <w:szCs w:val="24"/>
        </w:rPr>
      </w:pPr>
      <w:r w:rsidRPr="000C5D17">
        <w:rPr>
          <w:rFonts w:ascii="Arial" w:hAnsi="Arial" w:cs="Arial"/>
          <w:b/>
          <w:bCs/>
          <w:szCs w:val="24"/>
        </w:rPr>
        <w:t>RESPONSIBLE TO:</w:t>
      </w:r>
      <w:r w:rsidRPr="000C5D17">
        <w:rPr>
          <w:rFonts w:ascii="Arial" w:hAnsi="Arial" w:cs="Arial"/>
          <w:szCs w:val="24"/>
        </w:rPr>
        <w:tab/>
      </w:r>
      <w:r w:rsidR="000C5D17">
        <w:rPr>
          <w:rFonts w:ascii="Arial" w:hAnsi="Arial" w:cs="Arial"/>
          <w:szCs w:val="24"/>
        </w:rPr>
        <w:t>Transport Co-ordinator</w:t>
      </w:r>
    </w:p>
    <w:p w14:paraId="45E8C862" w14:textId="77777777" w:rsidR="00C129FC" w:rsidRPr="000C5D17" w:rsidRDefault="00C129FC" w:rsidP="00C129FC">
      <w:pPr>
        <w:rPr>
          <w:rFonts w:ascii="Arial" w:hAnsi="Arial" w:cs="Arial"/>
          <w:szCs w:val="24"/>
        </w:rPr>
      </w:pPr>
    </w:p>
    <w:p w14:paraId="0E5C38B6" w14:textId="1FDE62C4" w:rsidR="00C129FC" w:rsidRPr="00C129FC" w:rsidRDefault="00C129FC" w:rsidP="00C129FC">
      <w:pPr>
        <w:rPr>
          <w:rFonts w:ascii="Arial" w:hAnsi="Arial" w:cs="Arial"/>
          <w:b/>
          <w:szCs w:val="24"/>
          <w:u w:val="single"/>
        </w:rPr>
      </w:pPr>
      <w:r w:rsidRPr="000C5D17">
        <w:rPr>
          <w:rFonts w:ascii="Arial" w:hAnsi="Arial" w:cs="Arial"/>
          <w:b/>
          <w:bCs/>
          <w:szCs w:val="24"/>
        </w:rPr>
        <w:t xml:space="preserve">POST REFERENCE: </w:t>
      </w:r>
      <w:r w:rsidRPr="000C5D17">
        <w:rPr>
          <w:rFonts w:ascii="Arial" w:hAnsi="Arial" w:cs="Arial"/>
          <w:szCs w:val="24"/>
        </w:rPr>
        <w:tab/>
      </w:r>
      <w:r w:rsidR="000C5D17">
        <w:rPr>
          <w:rFonts w:ascii="Arial" w:hAnsi="Arial" w:cs="Arial"/>
          <w:szCs w:val="24"/>
        </w:rPr>
        <w:t>105909</w:t>
      </w:r>
    </w:p>
    <w:p w14:paraId="02F8612F"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0DB4EAFF"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70A7DE7A"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730ED4BF"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180557A5" w14:textId="341A1296" w:rsidR="00C129FC" w:rsidRPr="0034469C" w:rsidRDefault="0034469C" w:rsidP="0034469C">
      <w:pPr>
        <w:rPr>
          <w:rFonts w:ascii="Arial" w:hAnsi="Arial" w:cs="Arial"/>
          <w:snapToGrid w:val="0"/>
        </w:rPr>
      </w:pPr>
      <w:r w:rsidRPr="0034469C">
        <w:rPr>
          <w:rFonts w:ascii="Arial" w:hAnsi="Arial" w:cs="Arial"/>
        </w:rPr>
        <w:t>T</w:t>
      </w:r>
      <w:r w:rsidR="000C5D17" w:rsidRPr="0034469C">
        <w:rPr>
          <w:rFonts w:ascii="Arial" w:hAnsi="Arial" w:cs="Arial"/>
        </w:rPr>
        <w:t xml:space="preserve">o ensure </w:t>
      </w:r>
      <w:r w:rsidRPr="0034469C">
        <w:rPr>
          <w:rFonts w:ascii="Arial" w:hAnsi="Arial" w:cs="Arial"/>
        </w:rPr>
        <w:t>that children and vulnerable adults with special needs travel safely to and from education and other establishments.</w:t>
      </w:r>
    </w:p>
    <w:p w14:paraId="2000183B" w14:textId="77777777" w:rsidR="00C129FC" w:rsidRPr="00C129FC" w:rsidRDefault="00C129FC" w:rsidP="00C129FC">
      <w:pPr>
        <w:tabs>
          <w:tab w:val="left" w:pos="851"/>
          <w:tab w:val="left" w:pos="3119"/>
        </w:tabs>
        <w:rPr>
          <w:rFonts w:ascii="Arial" w:hAnsi="Arial" w:cs="Arial"/>
          <w:b/>
          <w:snapToGrid w:val="0"/>
          <w:szCs w:val="24"/>
        </w:rPr>
      </w:pPr>
    </w:p>
    <w:p w14:paraId="3EAE4741" w14:textId="77777777" w:rsidR="00C129FC" w:rsidRPr="00C129FC" w:rsidRDefault="00C129FC" w:rsidP="00C129FC">
      <w:pPr>
        <w:tabs>
          <w:tab w:val="left" w:pos="851"/>
          <w:tab w:val="left" w:pos="3119"/>
        </w:tabs>
        <w:rPr>
          <w:rFonts w:ascii="Arial" w:hAnsi="Arial" w:cs="Arial"/>
          <w:b/>
          <w:snapToGrid w:val="0"/>
          <w:szCs w:val="24"/>
        </w:rPr>
      </w:pPr>
    </w:p>
    <w:p w14:paraId="3EF06ED1"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28D8187A" w14:textId="77777777" w:rsidR="00C129FC" w:rsidRPr="00C129FC" w:rsidRDefault="00C129FC" w:rsidP="00C129FC">
      <w:pPr>
        <w:tabs>
          <w:tab w:val="left" w:pos="851"/>
          <w:tab w:val="left" w:pos="3119"/>
        </w:tabs>
        <w:rPr>
          <w:rFonts w:ascii="Arial" w:hAnsi="Arial" w:cs="Arial"/>
          <w:snapToGrid w:val="0"/>
          <w:szCs w:val="24"/>
        </w:rPr>
      </w:pPr>
    </w:p>
    <w:p w14:paraId="13957953" w14:textId="2B935744" w:rsidR="00C129FC" w:rsidRDefault="0034469C" w:rsidP="00C129FC">
      <w:pPr>
        <w:tabs>
          <w:tab w:val="left" w:pos="851"/>
          <w:tab w:val="left" w:pos="3119"/>
        </w:tabs>
        <w:rPr>
          <w:rFonts w:ascii="Arial" w:hAnsi="Arial" w:cs="Arial"/>
          <w:snapToGrid w:val="0"/>
          <w:szCs w:val="24"/>
        </w:rPr>
      </w:pPr>
      <w:r>
        <w:rPr>
          <w:rFonts w:ascii="Arial" w:hAnsi="Arial" w:cs="Arial"/>
          <w:snapToGrid w:val="0"/>
          <w:szCs w:val="24"/>
        </w:rPr>
        <w:t>Responsible to the Head of Transport Services</w:t>
      </w:r>
      <w:r w:rsidR="005C6761">
        <w:rPr>
          <w:rFonts w:ascii="Arial" w:hAnsi="Arial" w:cs="Arial"/>
          <w:snapToGrid w:val="0"/>
          <w:szCs w:val="24"/>
        </w:rPr>
        <w:t>,</w:t>
      </w:r>
      <w:r>
        <w:rPr>
          <w:rFonts w:ascii="Arial" w:hAnsi="Arial" w:cs="Arial"/>
          <w:snapToGrid w:val="0"/>
          <w:szCs w:val="24"/>
        </w:rPr>
        <w:t xml:space="preserve"> reporting through the Transport Co-Ordinator.</w:t>
      </w:r>
    </w:p>
    <w:p w14:paraId="390749ED" w14:textId="77777777" w:rsidR="0034469C" w:rsidRPr="00C129FC" w:rsidRDefault="0034469C" w:rsidP="00C129FC">
      <w:pPr>
        <w:tabs>
          <w:tab w:val="left" w:pos="851"/>
          <w:tab w:val="left" w:pos="3119"/>
        </w:tabs>
        <w:rPr>
          <w:rFonts w:ascii="Arial" w:hAnsi="Arial" w:cs="Arial"/>
          <w:snapToGrid w:val="0"/>
          <w:szCs w:val="24"/>
        </w:rPr>
      </w:pPr>
    </w:p>
    <w:p w14:paraId="685C2B48" w14:textId="77777777" w:rsidR="00C129FC" w:rsidRPr="00C129FC" w:rsidRDefault="00C129FC" w:rsidP="00C129FC">
      <w:pPr>
        <w:tabs>
          <w:tab w:val="left" w:pos="851"/>
          <w:tab w:val="left" w:pos="3119"/>
        </w:tabs>
        <w:rPr>
          <w:rFonts w:ascii="Arial" w:hAnsi="Arial" w:cs="Arial"/>
          <w:snapToGrid w:val="0"/>
          <w:szCs w:val="24"/>
        </w:rPr>
      </w:pPr>
    </w:p>
    <w:p w14:paraId="32F569F6" w14:textId="566248CB"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0BEEBF10" w14:textId="77777777" w:rsidR="00C129FC" w:rsidRPr="00C129FC" w:rsidRDefault="00C129FC" w:rsidP="00C129FC">
      <w:pPr>
        <w:tabs>
          <w:tab w:val="left" w:pos="851"/>
          <w:tab w:val="left" w:pos="3119"/>
        </w:tabs>
        <w:ind w:left="360"/>
        <w:rPr>
          <w:rFonts w:ascii="Arial" w:hAnsi="Arial" w:cs="Arial"/>
          <w:snapToGrid w:val="0"/>
          <w:szCs w:val="24"/>
        </w:rPr>
      </w:pPr>
    </w:p>
    <w:p w14:paraId="6124813B" w14:textId="173ECB29" w:rsidR="00C129F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t xml:space="preserve">Passenger Assistants are responsible for the direct supervision of the children </w:t>
      </w:r>
      <w:r w:rsidR="005C6761">
        <w:rPr>
          <w:rFonts w:ascii="Arial" w:hAnsi="Arial" w:cs="Arial"/>
        </w:rPr>
        <w:t xml:space="preserve">or vulnerable adults </w:t>
      </w:r>
      <w:r>
        <w:rPr>
          <w:rFonts w:ascii="Arial" w:hAnsi="Arial" w:cs="Arial"/>
        </w:rPr>
        <w:t>in their care during transportation, ensuring they follow all necessary guidance and procedures laid down to support the role.</w:t>
      </w:r>
    </w:p>
    <w:p w14:paraId="069B8134" w14:textId="77777777" w:rsidR="005C6761" w:rsidRPr="0034469C" w:rsidRDefault="005C6761" w:rsidP="005C6761">
      <w:pPr>
        <w:pStyle w:val="ListParagraph"/>
        <w:tabs>
          <w:tab w:val="left" w:pos="0"/>
          <w:tab w:val="left" w:pos="851"/>
          <w:tab w:val="left" w:pos="3119"/>
        </w:tabs>
        <w:spacing w:after="0" w:line="240" w:lineRule="auto"/>
        <w:contextualSpacing w:val="0"/>
        <w:rPr>
          <w:rFonts w:ascii="Arial" w:hAnsi="Arial" w:cs="Arial"/>
          <w:b/>
          <w:snapToGrid w:val="0"/>
        </w:rPr>
      </w:pPr>
    </w:p>
    <w:p w14:paraId="60BFB306" w14:textId="776BCF11" w:rsidR="0034469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t>Passenger Assistants are required to follow all Health and Safety procedures in relation to the transportation of passengers.</w:t>
      </w:r>
    </w:p>
    <w:p w14:paraId="37D58AFF" w14:textId="77777777" w:rsidR="005C6761" w:rsidRPr="005C6761" w:rsidRDefault="005C6761" w:rsidP="005C6761">
      <w:pPr>
        <w:tabs>
          <w:tab w:val="left" w:pos="0"/>
          <w:tab w:val="left" w:pos="851"/>
          <w:tab w:val="left" w:pos="3119"/>
        </w:tabs>
        <w:rPr>
          <w:rFonts w:ascii="Arial" w:hAnsi="Arial" w:cs="Arial"/>
          <w:b/>
          <w:snapToGrid w:val="0"/>
        </w:rPr>
      </w:pPr>
    </w:p>
    <w:p w14:paraId="0A5545C0" w14:textId="0E402BE2" w:rsidR="0034469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t>Passenger Assistants are required to carry out a visual inspection of their vehicle prior to transportation to ensure the vehicle is in a safe and roadworthy condition.</w:t>
      </w:r>
    </w:p>
    <w:p w14:paraId="215B7FBE" w14:textId="77777777" w:rsidR="005C6761" w:rsidRPr="005C6761" w:rsidRDefault="005C6761" w:rsidP="005C6761">
      <w:pPr>
        <w:tabs>
          <w:tab w:val="left" w:pos="0"/>
          <w:tab w:val="left" w:pos="851"/>
          <w:tab w:val="left" w:pos="3119"/>
        </w:tabs>
        <w:rPr>
          <w:rFonts w:ascii="Arial" w:hAnsi="Arial" w:cs="Arial"/>
          <w:b/>
          <w:snapToGrid w:val="0"/>
        </w:rPr>
      </w:pPr>
    </w:p>
    <w:p w14:paraId="09D9CDC3" w14:textId="62484F37" w:rsidR="0034469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t xml:space="preserve">Passenger Assistants are required to provide support to </w:t>
      </w:r>
      <w:proofErr w:type="gramStart"/>
      <w:r>
        <w:rPr>
          <w:rFonts w:ascii="Arial" w:hAnsi="Arial" w:cs="Arial"/>
        </w:rPr>
        <w:t>passengers</w:t>
      </w:r>
      <w:r w:rsidR="00F87534">
        <w:rPr>
          <w:rFonts w:ascii="Arial" w:hAnsi="Arial" w:cs="Arial"/>
        </w:rPr>
        <w:t>;</w:t>
      </w:r>
      <w:proofErr w:type="gramEnd"/>
      <w:r w:rsidR="00F87534">
        <w:rPr>
          <w:rFonts w:ascii="Arial" w:hAnsi="Arial" w:cs="Arial"/>
        </w:rPr>
        <w:t xml:space="preserve"> securing </w:t>
      </w:r>
      <w:r>
        <w:rPr>
          <w:rFonts w:ascii="Arial" w:hAnsi="Arial" w:cs="Arial"/>
        </w:rPr>
        <w:t>mobility aid</w:t>
      </w:r>
      <w:r w:rsidR="00F87534">
        <w:rPr>
          <w:rFonts w:ascii="Arial" w:hAnsi="Arial" w:cs="Arial"/>
        </w:rPr>
        <w:t>s</w:t>
      </w:r>
      <w:r>
        <w:rPr>
          <w:rFonts w:ascii="Arial" w:hAnsi="Arial" w:cs="Arial"/>
        </w:rPr>
        <w:t xml:space="preserve"> </w:t>
      </w:r>
      <w:r w:rsidR="00F87534">
        <w:rPr>
          <w:rFonts w:ascii="Arial" w:hAnsi="Arial" w:cs="Arial"/>
        </w:rPr>
        <w:t>and</w:t>
      </w:r>
      <w:r>
        <w:rPr>
          <w:rFonts w:ascii="Arial" w:hAnsi="Arial" w:cs="Arial"/>
        </w:rPr>
        <w:t xml:space="preserve"> passenger restraints.</w:t>
      </w:r>
    </w:p>
    <w:p w14:paraId="004C6F11" w14:textId="77777777" w:rsidR="005C6761" w:rsidRPr="005C6761" w:rsidRDefault="005C6761" w:rsidP="005C6761">
      <w:pPr>
        <w:pStyle w:val="ListParagraph"/>
        <w:rPr>
          <w:rFonts w:ascii="Arial" w:hAnsi="Arial" w:cs="Arial"/>
          <w:b/>
          <w:snapToGrid w:val="0"/>
        </w:rPr>
      </w:pPr>
    </w:p>
    <w:p w14:paraId="3EC0AA27" w14:textId="77777777" w:rsidR="005C6761" w:rsidRPr="005C6761" w:rsidRDefault="005C6761" w:rsidP="005C6761">
      <w:pPr>
        <w:tabs>
          <w:tab w:val="left" w:pos="0"/>
          <w:tab w:val="left" w:pos="851"/>
          <w:tab w:val="left" w:pos="3119"/>
        </w:tabs>
        <w:rPr>
          <w:rFonts w:ascii="Arial" w:hAnsi="Arial" w:cs="Arial"/>
          <w:b/>
          <w:snapToGrid w:val="0"/>
        </w:rPr>
      </w:pPr>
    </w:p>
    <w:p w14:paraId="27F25AFA" w14:textId="5EC7668C" w:rsidR="0034469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lastRenderedPageBreak/>
        <w:t>Passenger Assistants must ensure that any information given to them in relation to their passengers is treated with the utmost confidence and in line with Information Governance Legislation.</w:t>
      </w:r>
    </w:p>
    <w:p w14:paraId="213A9E6D" w14:textId="77777777" w:rsidR="005C6761" w:rsidRPr="005C6761" w:rsidRDefault="005C6761" w:rsidP="005C6761">
      <w:pPr>
        <w:tabs>
          <w:tab w:val="left" w:pos="0"/>
          <w:tab w:val="left" w:pos="851"/>
          <w:tab w:val="left" w:pos="3119"/>
        </w:tabs>
        <w:rPr>
          <w:rFonts w:ascii="Arial" w:hAnsi="Arial" w:cs="Arial"/>
          <w:b/>
          <w:snapToGrid w:val="0"/>
        </w:rPr>
      </w:pPr>
    </w:p>
    <w:p w14:paraId="2740759A" w14:textId="4F39319A" w:rsidR="0034469C" w:rsidRPr="005C6761" w:rsidRDefault="0034469C"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rPr>
        <w:t>Passenger Assistants are required to maintain all necessary paperwork and any other records which relate to their role.</w:t>
      </w:r>
    </w:p>
    <w:p w14:paraId="47E16943" w14:textId="77777777" w:rsidR="005C6761" w:rsidRPr="005C6761" w:rsidRDefault="005C6761" w:rsidP="005C6761">
      <w:pPr>
        <w:tabs>
          <w:tab w:val="left" w:pos="0"/>
          <w:tab w:val="left" w:pos="851"/>
          <w:tab w:val="left" w:pos="3119"/>
        </w:tabs>
        <w:rPr>
          <w:rFonts w:ascii="Arial" w:hAnsi="Arial" w:cs="Arial"/>
          <w:b/>
          <w:snapToGrid w:val="0"/>
        </w:rPr>
      </w:pPr>
    </w:p>
    <w:p w14:paraId="480A67BC" w14:textId="21CFD7F6" w:rsidR="0034469C" w:rsidRPr="005C6761" w:rsidRDefault="005C6761"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bCs/>
          <w:snapToGrid w:val="0"/>
        </w:rPr>
        <w:t>Passenger Assistants are required to attend any relevant training to help in their understanding, management and transportation of children, including those with special educational needs.</w:t>
      </w:r>
    </w:p>
    <w:p w14:paraId="2F0A044B" w14:textId="77777777" w:rsidR="005C6761" w:rsidRPr="005C6761" w:rsidRDefault="005C6761" w:rsidP="005C6761">
      <w:pPr>
        <w:tabs>
          <w:tab w:val="left" w:pos="0"/>
          <w:tab w:val="left" w:pos="851"/>
          <w:tab w:val="left" w:pos="3119"/>
        </w:tabs>
        <w:rPr>
          <w:rFonts w:ascii="Arial" w:hAnsi="Arial" w:cs="Arial"/>
          <w:b/>
          <w:snapToGrid w:val="0"/>
        </w:rPr>
      </w:pPr>
    </w:p>
    <w:p w14:paraId="3FEC1E75" w14:textId="12A4981E" w:rsidR="005C6761" w:rsidRPr="0034469C" w:rsidRDefault="005C6761" w:rsidP="005C6761">
      <w:pPr>
        <w:pStyle w:val="ListParagraph"/>
        <w:numPr>
          <w:ilvl w:val="0"/>
          <w:numId w:val="5"/>
        </w:numPr>
        <w:tabs>
          <w:tab w:val="left" w:pos="0"/>
          <w:tab w:val="left" w:pos="851"/>
          <w:tab w:val="left" w:pos="3119"/>
        </w:tabs>
        <w:spacing w:after="0" w:line="240" w:lineRule="auto"/>
        <w:contextualSpacing w:val="0"/>
        <w:rPr>
          <w:rFonts w:ascii="Arial" w:hAnsi="Arial" w:cs="Arial"/>
          <w:b/>
          <w:snapToGrid w:val="0"/>
        </w:rPr>
      </w:pPr>
      <w:r>
        <w:rPr>
          <w:rFonts w:ascii="Arial" w:hAnsi="Arial" w:cs="Arial"/>
          <w:bCs/>
          <w:snapToGrid w:val="0"/>
        </w:rPr>
        <w:t>Any other duties of a related nature which might reasonably be required and allocated by the Passenger Transport Services Team Leader</w:t>
      </w:r>
    </w:p>
    <w:p w14:paraId="3808B037" w14:textId="165ED53F" w:rsidR="0034469C" w:rsidRPr="00C129FC" w:rsidRDefault="00BA7CF8" w:rsidP="0034469C">
      <w:pPr>
        <w:pStyle w:val="ListParagraph"/>
        <w:tabs>
          <w:tab w:val="left" w:pos="0"/>
          <w:tab w:val="left" w:pos="851"/>
          <w:tab w:val="left" w:pos="3119"/>
        </w:tabs>
        <w:spacing w:after="0" w:line="240" w:lineRule="auto"/>
        <w:contextualSpacing w:val="0"/>
        <w:rPr>
          <w:rFonts w:ascii="Arial" w:hAnsi="Arial" w:cs="Arial"/>
          <w:b/>
          <w:snapToGrid w:val="0"/>
        </w:rPr>
      </w:pPr>
      <w:r>
        <w:rPr>
          <w:rFonts w:ascii="Arial" w:hAnsi="Arial" w:cs="Arial"/>
          <w:b/>
          <w:snapToGrid w:val="0"/>
        </w:rPr>
        <w:t>.</w:t>
      </w:r>
    </w:p>
    <w:p w14:paraId="507EAC05" w14:textId="77777777" w:rsidR="00C129FC" w:rsidRDefault="00C129FC" w:rsidP="00C129FC">
      <w:pPr>
        <w:tabs>
          <w:tab w:val="left" w:pos="851"/>
          <w:tab w:val="left" w:pos="3119"/>
        </w:tabs>
        <w:rPr>
          <w:rFonts w:ascii="Arial" w:hAnsi="Arial" w:cs="Arial"/>
          <w:snapToGrid w:val="0"/>
          <w:szCs w:val="24"/>
          <w:u w:val="single"/>
        </w:rPr>
      </w:pPr>
    </w:p>
    <w:p w14:paraId="3EE3C117" w14:textId="77777777" w:rsidR="0034469C" w:rsidRPr="00C129FC" w:rsidRDefault="0034469C" w:rsidP="00C129FC">
      <w:pPr>
        <w:tabs>
          <w:tab w:val="left" w:pos="851"/>
          <w:tab w:val="left" w:pos="3119"/>
        </w:tabs>
        <w:rPr>
          <w:rFonts w:ascii="Arial" w:hAnsi="Arial" w:cs="Arial"/>
          <w:snapToGrid w:val="0"/>
          <w:szCs w:val="24"/>
          <w:u w:val="single"/>
        </w:rPr>
      </w:pPr>
    </w:p>
    <w:p w14:paraId="1D1FCA07" w14:textId="42291D3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67963AE5" w14:textId="77777777" w:rsidR="00C129FC" w:rsidRPr="00C129FC" w:rsidRDefault="00C129FC" w:rsidP="00C129FC">
      <w:pPr>
        <w:rPr>
          <w:rFonts w:ascii="Arial" w:hAnsi="Arial" w:cs="Arial"/>
          <w:szCs w:val="24"/>
        </w:rPr>
      </w:pPr>
    </w:p>
    <w:p w14:paraId="095E408E" w14:textId="77777777" w:rsid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0ED1E430" w14:textId="77777777" w:rsidR="005C6761" w:rsidRDefault="005C6761" w:rsidP="00C129FC">
      <w:pPr>
        <w:rPr>
          <w:rFonts w:ascii="Arial" w:hAnsi="Arial" w:cs="Arial"/>
          <w:szCs w:val="24"/>
        </w:rPr>
      </w:pPr>
    </w:p>
    <w:p w14:paraId="17DACC45" w14:textId="4D2CF2F4" w:rsidR="005C6761" w:rsidRPr="00C129FC" w:rsidRDefault="005C6761" w:rsidP="00C129FC">
      <w:pPr>
        <w:rPr>
          <w:rFonts w:ascii="Arial" w:hAnsi="Arial" w:cs="Arial"/>
          <w:szCs w:val="24"/>
        </w:rPr>
      </w:pPr>
      <w:r>
        <w:rPr>
          <w:rFonts w:ascii="Arial" w:hAnsi="Arial" w:cs="Arial"/>
          <w:szCs w:val="24"/>
        </w:rPr>
        <w:t>Date: April 2026</w:t>
      </w:r>
    </w:p>
    <w:p w14:paraId="7FDF477F" w14:textId="77777777" w:rsidR="00C129FC" w:rsidRDefault="00C129FC" w:rsidP="00C129FC">
      <w:pPr>
        <w:tabs>
          <w:tab w:val="left" w:pos="851"/>
          <w:tab w:val="left" w:pos="3119"/>
        </w:tabs>
        <w:rPr>
          <w:rFonts w:ascii="Arial" w:hAnsi="Arial" w:cs="Arial"/>
          <w:snapToGrid w:val="0"/>
          <w:szCs w:val="24"/>
        </w:rPr>
      </w:pPr>
    </w:p>
    <w:p w14:paraId="49894E17" w14:textId="77777777" w:rsidR="00A9700C" w:rsidRDefault="00A9700C" w:rsidP="00C129FC">
      <w:pPr>
        <w:tabs>
          <w:tab w:val="left" w:pos="851"/>
          <w:tab w:val="left" w:pos="3119"/>
        </w:tabs>
        <w:rPr>
          <w:rFonts w:ascii="Arial" w:hAnsi="Arial" w:cs="Arial"/>
          <w:snapToGrid w:val="0"/>
          <w:szCs w:val="24"/>
        </w:rPr>
      </w:pPr>
    </w:p>
    <w:p w14:paraId="2B134E29" w14:textId="77777777" w:rsidR="00A9700C" w:rsidRDefault="00A9700C" w:rsidP="00C129FC">
      <w:pPr>
        <w:tabs>
          <w:tab w:val="left" w:pos="851"/>
          <w:tab w:val="left" w:pos="3119"/>
        </w:tabs>
        <w:rPr>
          <w:rFonts w:ascii="Arial" w:hAnsi="Arial" w:cs="Arial"/>
          <w:snapToGrid w:val="0"/>
          <w:szCs w:val="24"/>
        </w:rPr>
      </w:pPr>
    </w:p>
    <w:p w14:paraId="56AD5479" w14:textId="77777777" w:rsidR="00A9700C" w:rsidRDefault="00A9700C" w:rsidP="00C129FC">
      <w:pPr>
        <w:tabs>
          <w:tab w:val="left" w:pos="851"/>
          <w:tab w:val="left" w:pos="3119"/>
        </w:tabs>
        <w:rPr>
          <w:rFonts w:ascii="Arial" w:hAnsi="Arial" w:cs="Arial"/>
          <w:snapToGrid w:val="0"/>
          <w:szCs w:val="24"/>
        </w:rPr>
      </w:pPr>
    </w:p>
    <w:p w14:paraId="3FCF4686" w14:textId="77777777" w:rsidR="00A9700C" w:rsidRDefault="00A9700C" w:rsidP="00C129FC">
      <w:pPr>
        <w:tabs>
          <w:tab w:val="left" w:pos="851"/>
          <w:tab w:val="left" w:pos="3119"/>
        </w:tabs>
        <w:rPr>
          <w:rFonts w:ascii="Arial" w:hAnsi="Arial" w:cs="Arial"/>
          <w:snapToGrid w:val="0"/>
          <w:szCs w:val="24"/>
        </w:rPr>
      </w:pPr>
    </w:p>
    <w:p w14:paraId="3289BAFE" w14:textId="77777777" w:rsidR="00A9700C" w:rsidRDefault="00A9700C" w:rsidP="00C129FC">
      <w:pPr>
        <w:tabs>
          <w:tab w:val="left" w:pos="851"/>
          <w:tab w:val="left" w:pos="3119"/>
        </w:tabs>
        <w:rPr>
          <w:rFonts w:ascii="Arial" w:hAnsi="Arial" w:cs="Arial"/>
          <w:snapToGrid w:val="0"/>
          <w:szCs w:val="24"/>
        </w:rPr>
      </w:pPr>
    </w:p>
    <w:p w14:paraId="4D59E492" w14:textId="25132064" w:rsidR="00C129FC" w:rsidRPr="00C129FC" w:rsidRDefault="005C6761" w:rsidP="00C129FC">
      <w:pPr>
        <w:pStyle w:val="PlainText"/>
        <w:tabs>
          <w:tab w:val="left" w:pos="810"/>
          <w:tab w:val="left" w:pos="1418"/>
        </w:tabs>
        <w:jc w:val="center"/>
        <w:rPr>
          <w:rFonts w:ascii="Arial" w:hAnsi="Arial" w:cs="Arial"/>
          <w:b/>
          <w:sz w:val="24"/>
          <w:szCs w:val="24"/>
        </w:rPr>
      </w:pPr>
      <w:r>
        <w:rPr>
          <w:rFonts w:ascii="Arial" w:hAnsi="Arial" w:cs="Arial"/>
          <w:b/>
          <w:sz w:val="24"/>
          <w:szCs w:val="24"/>
        </w:rPr>
        <w:t>HARTLEP</w:t>
      </w:r>
      <w:r w:rsidR="00C129FC" w:rsidRPr="00C129FC">
        <w:rPr>
          <w:rFonts w:ascii="Arial" w:hAnsi="Arial" w:cs="Arial"/>
          <w:b/>
          <w:sz w:val="24"/>
          <w:szCs w:val="24"/>
        </w:rPr>
        <w:t xml:space="preserve">OOL BOROUGH COUNCIL IS COMMITTED TO SAFEGUARDING AND PROMOTING THE WELFARE OF CHILDREN, YOUNG PEOPLE AND VULNERABLE ADULTS.  </w:t>
      </w:r>
      <w:r>
        <w:rPr>
          <w:rFonts w:ascii="Arial" w:hAnsi="Arial" w:cs="Arial"/>
          <w:b/>
          <w:sz w:val="24"/>
          <w:szCs w:val="24"/>
        </w:rPr>
        <w:t>AS</w:t>
      </w:r>
      <w:r w:rsidR="00C129FC" w:rsidRPr="00C129FC">
        <w:rPr>
          <w:rFonts w:ascii="Arial" w:hAnsi="Arial" w:cs="Arial"/>
          <w:b/>
          <w:sz w:val="24"/>
          <w:szCs w:val="24"/>
        </w:rPr>
        <w:t xml:space="preserve"> THIS POST IS SUBJECT TO SAFER RECRUITMENT MEASURES</w:t>
      </w:r>
      <w:r>
        <w:rPr>
          <w:rFonts w:ascii="Arial" w:hAnsi="Arial" w:cs="Arial"/>
          <w:b/>
          <w:sz w:val="24"/>
          <w:szCs w:val="24"/>
        </w:rPr>
        <w:t>,</w:t>
      </w:r>
      <w:r w:rsidR="00C129FC" w:rsidRPr="00C129FC">
        <w:rPr>
          <w:rFonts w:ascii="Arial" w:hAnsi="Arial" w:cs="Arial"/>
          <w:b/>
          <w:sz w:val="24"/>
          <w:szCs w:val="24"/>
        </w:rPr>
        <w:t xml:space="preserve"> A DISCLOSURE AND BARRING SERVICE (DBS) CHECK WILL BE REQUIRED.</w:t>
      </w:r>
    </w:p>
    <w:p w14:paraId="30898CEF"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F39E" w14:textId="77777777" w:rsidR="00DF17FA" w:rsidRDefault="00DF17FA" w:rsidP="00196867">
      <w:r>
        <w:separator/>
      </w:r>
    </w:p>
  </w:endnote>
  <w:endnote w:type="continuationSeparator" w:id="0">
    <w:p w14:paraId="1DA5A468" w14:textId="77777777" w:rsidR="00DF17FA" w:rsidRDefault="00DF17FA"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63B1" w14:textId="77777777" w:rsidR="00DF17FA" w:rsidRDefault="00DF17FA" w:rsidP="00196867">
      <w:r>
        <w:separator/>
      </w:r>
    </w:p>
  </w:footnote>
  <w:footnote w:type="continuationSeparator" w:id="0">
    <w:p w14:paraId="4D1060A3" w14:textId="77777777" w:rsidR="00DF17FA" w:rsidRDefault="00DF17FA"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6F6C" w14:textId="77777777" w:rsidR="00D65DDF" w:rsidRDefault="00A013E3">
    <w:pPr>
      <w:pStyle w:val="Header"/>
    </w:pPr>
    <w:r>
      <w:rPr>
        <w:noProof/>
      </w:rPr>
      <w:drawing>
        <wp:anchor distT="0" distB="0" distL="114300" distR="114300" simplePos="0" relativeHeight="251659264" behindDoc="1" locked="0" layoutInCell="1" allowOverlap="1" wp14:anchorId="439B91E6" wp14:editId="42390BCE">
          <wp:simplePos x="0" y="0"/>
          <wp:positionH relativeFrom="page">
            <wp:align>left</wp:align>
          </wp:positionH>
          <wp:positionV relativeFrom="paragraph">
            <wp:posOffset>-549275</wp:posOffset>
          </wp:positionV>
          <wp:extent cx="7555946" cy="10690860"/>
          <wp:effectExtent l="0" t="0" r="6985" b="0"/>
          <wp:wrapNone/>
          <wp:docPr id="1985778587"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8587" name="Picture 3"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946"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A271E1"/>
    <w:multiLevelType w:val="hybridMultilevel"/>
    <w:tmpl w:val="2592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0C4F5A"/>
    <w:multiLevelType w:val="hybridMultilevel"/>
    <w:tmpl w:val="CEF654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EC50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588156">
    <w:abstractNumId w:val="4"/>
  </w:num>
  <w:num w:numId="2" w16cid:durableId="1235159607">
    <w:abstractNumId w:val="2"/>
  </w:num>
  <w:num w:numId="3" w16cid:durableId="1201095033">
    <w:abstractNumId w:val="1"/>
  </w:num>
  <w:num w:numId="4" w16cid:durableId="847527859">
    <w:abstractNumId w:val="0"/>
  </w:num>
  <w:num w:numId="5" w16cid:durableId="64257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14B3"/>
    <w:rsid w:val="00026DF1"/>
    <w:rsid w:val="0003037E"/>
    <w:rsid w:val="000A5CAB"/>
    <w:rsid w:val="000C5D17"/>
    <w:rsid w:val="000E6603"/>
    <w:rsid w:val="00134342"/>
    <w:rsid w:val="00196867"/>
    <w:rsid w:val="001D7337"/>
    <w:rsid w:val="001F0E13"/>
    <w:rsid w:val="001F2B3D"/>
    <w:rsid w:val="00201942"/>
    <w:rsid w:val="00257440"/>
    <w:rsid w:val="002831FE"/>
    <w:rsid w:val="002D6B9A"/>
    <w:rsid w:val="002F4F3C"/>
    <w:rsid w:val="0032460E"/>
    <w:rsid w:val="0034469C"/>
    <w:rsid w:val="00363732"/>
    <w:rsid w:val="00377876"/>
    <w:rsid w:val="00385FB9"/>
    <w:rsid w:val="003C4B92"/>
    <w:rsid w:val="00454F50"/>
    <w:rsid w:val="004846C2"/>
    <w:rsid w:val="004A767C"/>
    <w:rsid w:val="004B71AE"/>
    <w:rsid w:val="004D3943"/>
    <w:rsid w:val="004E4A1D"/>
    <w:rsid w:val="00536705"/>
    <w:rsid w:val="005A742E"/>
    <w:rsid w:val="005C39E8"/>
    <w:rsid w:val="005C6761"/>
    <w:rsid w:val="00631FF8"/>
    <w:rsid w:val="00645F83"/>
    <w:rsid w:val="00664C8D"/>
    <w:rsid w:val="00687A6E"/>
    <w:rsid w:val="006B00D4"/>
    <w:rsid w:val="006D61CB"/>
    <w:rsid w:val="007047C4"/>
    <w:rsid w:val="0070746F"/>
    <w:rsid w:val="00736D2F"/>
    <w:rsid w:val="0074341C"/>
    <w:rsid w:val="00773FD0"/>
    <w:rsid w:val="00874A4A"/>
    <w:rsid w:val="008A4211"/>
    <w:rsid w:val="008E3CE5"/>
    <w:rsid w:val="00901C48"/>
    <w:rsid w:val="00911629"/>
    <w:rsid w:val="009A3F55"/>
    <w:rsid w:val="00A013E3"/>
    <w:rsid w:val="00A01BA9"/>
    <w:rsid w:val="00A320D3"/>
    <w:rsid w:val="00A4022F"/>
    <w:rsid w:val="00A46BA7"/>
    <w:rsid w:val="00A54158"/>
    <w:rsid w:val="00A9700C"/>
    <w:rsid w:val="00AA3BBC"/>
    <w:rsid w:val="00B266B4"/>
    <w:rsid w:val="00B72C06"/>
    <w:rsid w:val="00BA7CF8"/>
    <w:rsid w:val="00C129FC"/>
    <w:rsid w:val="00C2782B"/>
    <w:rsid w:val="00D0265C"/>
    <w:rsid w:val="00D1198C"/>
    <w:rsid w:val="00D27FA8"/>
    <w:rsid w:val="00D53764"/>
    <w:rsid w:val="00D5569C"/>
    <w:rsid w:val="00D65DDF"/>
    <w:rsid w:val="00DB7E3F"/>
    <w:rsid w:val="00DC0B92"/>
    <w:rsid w:val="00DC5398"/>
    <w:rsid w:val="00DE027E"/>
    <w:rsid w:val="00DF17FA"/>
    <w:rsid w:val="00E44301"/>
    <w:rsid w:val="00F10731"/>
    <w:rsid w:val="00F64E1F"/>
    <w:rsid w:val="00F73441"/>
    <w:rsid w:val="00F87534"/>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BE59A"/>
  <w15:chartTrackingRefBased/>
  <w15:docId w15:val="{AE8D8BEF-B5C4-4330-B742-57C9DC79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eastAsia="Times New Roman" w:hAnsi="Times New Roman" w:cs="Times New Roman"/>
      <w:kern w:val="0"/>
      <w:szCs w:val="20"/>
      <w:lang w:eastAsia="en-GB"/>
      <w14:ligatures w14:val="none"/>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nhideWhenUsed/>
    <w:qFormat/>
    <w:rsid w:val="0019686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96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heme="majorBidi"/>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96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96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96867"/>
    <w:rPr>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196867"/>
    <w:rPr>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96867"/>
    <w:rPr>
      <w:i/>
      <w:iCs/>
      <w:color w:val="0F4761" w:themeColor="accent1" w:themeShade="BF"/>
    </w:rPr>
  </w:style>
  <w:style w:type="character" w:styleId="IntenseReference">
    <w:name w:val="Intense Reference"/>
    <w:basedOn w:val="DefaultParagraphFont"/>
    <w:uiPriority w:val="32"/>
    <w:qFormat/>
    <w:rsid w:val="00196867"/>
    <w:rPr>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HeaderChar">
    <w:name w:val="Header Char"/>
    <w:basedOn w:val="DefaultParagraphFont"/>
    <w:link w:val="Header"/>
    <w:uiPriority w:val="99"/>
    <w:rsid w:val="00196867"/>
  </w:style>
  <w:style w:type="paragraph" w:styleId="Footer">
    <w:name w:val="footer"/>
    <w:basedOn w:val="Normal"/>
    <w:link w:val="FooterChar"/>
    <w:uiPriority w:val="99"/>
    <w:unhideWhenUsed/>
    <w:rsid w:val="00196867"/>
    <w:pPr>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196867"/>
  </w:style>
  <w:style w:type="character" w:styleId="Hyperlink">
    <w:name w:val="Hyperlink"/>
    <w:basedOn w:val="DefaultParagraphFont"/>
    <w:rsid w:val="008A4211"/>
    <w:rPr>
      <w:color w:val="0000FF"/>
      <w:u w:val="single"/>
    </w:rPr>
  </w:style>
  <w:style w:type="paragraph" w:styleId="BodyText2">
    <w:name w:val="Body Text 2"/>
    <w:basedOn w:val="Normal"/>
    <w:link w:val="BodyText2Char"/>
    <w:rsid w:val="00363732"/>
    <w:rPr>
      <w:lang w:val="en-US"/>
    </w:rPr>
  </w:style>
  <w:style w:type="character" w:customStyle="1" w:styleId="BodyText2Char">
    <w:name w:val="Body Text 2 Char"/>
    <w:basedOn w:val="DefaultParagraphFont"/>
    <w:link w:val="BodyText2"/>
    <w:rsid w:val="00363732"/>
    <w:rPr>
      <w:rFonts w:ascii="Times New Roman" w:eastAsia="Times New Roman" w:hAnsi="Times New Roman" w:cs="Times New Roman"/>
      <w:kern w:val="0"/>
      <w:szCs w:val="20"/>
      <w:lang w:val="en-US" w:eastAsia="en-GB"/>
      <w14:ligatures w14:val="none"/>
    </w:rPr>
  </w:style>
  <w:style w:type="paragraph" w:styleId="BodyText">
    <w:name w:val="Body Text"/>
    <w:basedOn w:val="Normal"/>
    <w:link w:val="BodyTextChar"/>
    <w:rsid w:val="00363732"/>
    <w:rPr>
      <w:rFonts w:ascii="Arial" w:hAnsi="Arial"/>
      <w:sz w:val="22"/>
    </w:rPr>
  </w:style>
  <w:style w:type="character" w:customStyle="1" w:styleId="BodyTextChar">
    <w:name w:val="Body Text Char"/>
    <w:basedOn w:val="DefaultParagraphFont"/>
    <w:link w:val="BodyText"/>
    <w:rsid w:val="00363732"/>
    <w:rPr>
      <w:rFonts w:ascii="Arial" w:eastAsia="Times New Roman" w:hAnsi="Arial" w:cs="Times New Roman"/>
      <w:kern w:val="0"/>
      <w:sz w:val="22"/>
      <w:szCs w:val="20"/>
      <w:lang w:eastAsia="en-GB"/>
      <w14:ligatures w14:val="none"/>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eastAsia="Times New Roman" w:hAnsi="Courier New"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3. Additional Duties Payment</Template>
  <TotalTime>7</TotalTime>
  <Pages>2</Pages>
  <Words>517</Words>
  <Characters>1893</Characters>
  <Application>Microsoft Office Word</Application>
  <DocSecurity>4</DocSecurity>
  <Lines>270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Tricia Stewart</cp:lastModifiedBy>
  <cp:revision>2</cp:revision>
  <dcterms:created xsi:type="dcterms:W3CDTF">2026-04-01T12:50:00Z</dcterms:created>
  <dcterms:modified xsi:type="dcterms:W3CDTF">2026-04-01T12:50:00Z</dcterms:modified>
</cp:coreProperties>
</file>