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1B031DF2" w:rsidR="00D97B7E" w:rsidRPr="00585D8E" w:rsidRDefault="00272418" w:rsidP="00D97B7E">
      <w:pPr>
        <w:pStyle w:val="Heading2"/>
        <w:rPr>
          <w:rFonts w:ascii="Aptos" w:hAnsi="Aptos"/>
          <w:b w:val="0"/>
          <w:bCs w:val="0"/>
          <w:sz w:val="22"/>
          <w:szCs w:val="22"/>
        </w:rPr>
      </w:pPr>
      <w:r w:rsidRPr="00585D8E">
        <w:rPr>
          <w:rFonts w:ascii="Aptos" w:hAnsi="Aptos"/>
          <w:noProof/>
          <w:sz w:val="22"/>
          <w:szCs w:val="22"/>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00585D8E">
        <w:rPr>
          <w:rFonts w:ascii="Aptos" w:hAnsi="Aptos"/>
          <w:sz w:val="22"/>
          <w:szCs w:val="22"/>
        </w:rPr>
        <w:t>Job Description</w:t>
      </w:r>
    </w:p>
    <w:p w14:paraId="6E7413B4" w14:textId="77777777" w:rsidR="00D97B7E" w:rsidRPr="00585D8E" w:rsidRDefault="00D97B7E" w:rsidP="00D97B7E">
      <w:pPr>
        <w:ind w:right="180"/>
        <w:rPr>
          <w:rFonts w:ascii="Aptos" w:hAnsi="Aptos"/>
          <w:szCs w:val="22"/>
        </w:rPr>
      </w:pPr>
    </w:p>
    <w:p w14:paraId="7624E5AF" w14:textId="77777777" w:rsidR="00D97B7E" w:rsidRPr="00585D8E" w:rsidRDefault="00D97B7E" w:rsidP="00D97B7E">
      <w:pPr>
        <w:ind w:right="180"/>
        <w:rPr>
          <w:rFonts w:ascii="Aptos" w:hAnsi="Aptos"/>
          <w:szCs w:val="22"/>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585D8E" w14:paraId="0032F620"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585D8E" w:rsidRDefault="00D97B7E">
            <w:pPr>
              <w:spacing w:line="276" w:lineRule="auto"/>
              <w:rPr>
                <w:rFonts w:ascii="Aptos" w:hAnsi="Aptos"/>
                <w:color w:val="000000"/>
                <w:szCs w:val="22"/>
              </w:rPr>
            </w:pPr>
            <w:r w:rsidRPr="00585D8E">
              <w:rPr>
                <w:rFonts w:ascii="Aptos" w:hAnsi="Aptos"/>
                <w:b/>
                <w:bCs/>
                <w:color w:val="000000" w:themeColor="text1"/>
                <w:szCs w:val="22"/>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B9E81B" w14:textId="5516EDA1" w:rsidR="00D97B7E" w:rsidRPr="00585D8E" w:rsidRDefault="008E2E70">
            <w:pPr>
              <w:spacing w:line="276" w:lineRule="auto"/>
              <w:ind w:left="2880" w:hanging="2880"/>
              <w:rPr>
                <w:rFonts w:ascii="Aptos" w:hAnsi="Aptos"/>
                <w:bCs/>
                <w:szCs w:val="22"/>
              </w:rPr>
            </w:pPr>
            <w:r w:rsidRPr="00585D8E">
              <w:rPr>
                <w:rFonts w:ascii="Aptos" w:hAnsi="Aptos"/>
                <w:bCs/>
                <w:szCs w:val="22"/>
              </w:rPr>
              <w:t xml:space="preserve">Apprentice </w:t>
            </w:r>
            <w:r w:rsidR="00DC1C9E" w:rsidRPr="00585D8E">
              <w:rPr>
                <w:rFonts w:ascii="Aptos" w:hAnsi="Aptos"/>
                <w:bCs/>
                <w:szCs w:val="22"/>
              </w:rPr>
              <w:t>Data</w:t>
            </w:r>
            <w:r w:rsidRPr="00585D8E">
              <w:rPr>
                <w:rFonts w:ascii="Aptos" w:hAnsi="Aptos"/>
                <w:bCs/>
                <w:szCs w:val="22"/>
              </w:rPr>
              <w:t xml:space="preserve"> Analyst</w:t>
            </w:r>
          </w:p>
          <w:p w14:paraId="26B81CBB" w14:textId="69BDC500" w:rsidR="00780A50" w:rsidRPr="00585D8E" w:rsidRDefault="00780A50">
            <w:pPr>
              <w:spacing w:line="276" w:lineRule="auto"/>
              <w:ind w:left="2880" w:hanging="2880"/>
              <w:rPr>
                <w:rFonts w:ascii="Aptos" w:eastAsia="Arial" w:hAnsi="Aptos"/>
                <w:b/>
                <w:bCs/>
                <w:color w:val="000000"/>
                <w:szCs w:val="22"/>
              </w:rPr>
            </w:pPr>
          </w:p>
        </w:tc>
      </w:tr>
      <w:tr w:rsidR="00D97B7E" w:rsidRPr="00585D8E" w14:paraId="00530212"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585D8E" w:rsidRDefault="00D97B7E">
            <w:pPr>
              <w:spacing w:line="276" w:lineRule="auto"/>
              <w:rPr>
                <w:rFonts w:ascii="Aptos" w:hAnsi="Aptos"/>
                <w:b/>
                <w:bCs/>
                <w:color w:val="000000"/>
                <w:szCs w:val="22"/>
              </w:rPr>
            </w:pPr>
            <w:r w:rsidRPr="00585D8E">
              <w:rPr>
                <w:rFonts w:ascii="Aptos" w:hAnsi="Aptos"/>
                <w:b/>
                <w:bCs/>
                <w:color w:val="000000" w:themeColor="text1"/>
                <w:szCs w:val="22"/>
              </w:rPr>
              <w:t>Salary, Grade and SCP</w:t>
            </w:r>
          </w:p>
          <w:p w14:paraId="588FAB15" w14:textId="77777777" w:rsidR="00D97B7E" w:rsidRPr="00585D8E" w:rsidRDefault="00D97B7E">
            <w:pPr>
              <w:spacing w:line="276" w:lineRule="auto"/>
              <w:rPr>
                <w:rFonts w:ascii="Aptos" w:hAnsi="Aptos"/>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22521A2E" w:rsidR="00D97B7E" w:rsidRPr="00585D8E" w:rsidRDefault="00BB383E">
            <w:pPr>
              <w:spacing w:line="276" w:lineRule="auto"/>
              <w:rPr>
                <w:rFonts w:ascii="Aptos" w:eastAsia="Arial" w:hAnsi="Aptos"/>
                <w:color w:val="000000"/>
                <w:szCs w:val="22"/>
              </w:rPr>
            </w:pPr>
            <w:r w:rsidRPr="00585D8E">
              <w:rPr>
                <w:rFonts w:ascii="Aptos" w:hAnsi="Aptos"/>
                <w:color w:val="000000"/>
                <w:szCs w:val="22"/>
              </w:rPr>
              <w:t xml:space="preserve"> </w:t>
            </w:r>
            <w:r w:rsidR="005922A1">
              <w:rPr>
                <w:rFonts w:ascii="Aptos" w:hAnsi="Aptos"/>
                <w:color w:val="000000"/>
                <w:szCs w:val="22"/>
              </w:rPr>
              <w:t>Grade 2 (SCP 5 – 6) £25,949 - £25,989</w:t>
            </w:r>
          </w:p>
        </w:tc>
      </w:tr>
      <w:tr w:rsidR="00D97B7E" w:rsidRPr="00585D8E" w14:paraId="1D9797D1"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585D8E" w:rsidRDefault="00D97B7E">
            <w:pPr>
              <w:spacing w:line="276" w:lineRule="auto"/>
              <w:rPr>
                <w:rFonts w:ascii="Aptos" w:hAnsi="Aptos"/>
                <w:b/>
                <w:bCs/>
                <w:szCs w:val="22"/>
              </w:rPr>
            </w:pPr>
            <w:r w:rsidRPr="00585D8E">
              <w:rPr>
                <w:rFonts w:ascii="Aptos" w:hAnsi="Aptos"/>
                <w:b/>
                <w:bCs/>
                <w:szCs w:val="22"/>
              </w:rPr>
              <w:t>Service/Team</w:t>
            </w:r>
          </w:p>
          <w:p w14:paraId="3EB83EEA" w14:textId="77777777" w:rsidR="00D97B7E" w:rsidRPr="00585D8E" w:rsidRDefault="00D97B7E">
            <w:pPr>
              <w:spacing w:line="276" w:lineRule="auto"/>
              <w:rPr>
                <w:rFonts w:ascii="Aptos" w:hAnsi="Aptos"/>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09C2EE11" w:rsidR="00D97B7E" w:rsidRPr="00585D8E" w:rsidRDefault="00DC1C9E">
            <w:pPr>
              <w:spacing w:line="276" w:lineRule="auto"/>
              <w:rPr>
                <w:rFonts w:ascii="Aptos" w:hAnsi="Aptos"/>
                <w:color w:val="000000"/>
                <w:szCs w:val="22"/>
              </w:rPr>
            </w:pPr>
            <w:r w:rsidRPr="00585D8E">
              <w:rPr>
                <w:rFonts w:ascii="Aptos" w:hAnsi="Aptos"/>
                <w:color w:val="000000"/>
                <w:szCs w:val="22"/>
              </w:rPr>
              <w:t>IT Service</w:t>
            </w:r>
          </w:p>
        </w:tc>
      </w:tr>
      <w:tr w:rsidR="00D97B7E" w:rsidRPr="00585D8E" w14:paraId="3EE25EDB"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585D8E" w:rsidRDefault="00D97B7E">
            <w:pPr>
              <w:spacing w:line="276" w:lineRule="auto"/>
              <w:rPr>
                <w:rFonts w:ascii="Aptos" w:hAnsi="Aptos"/>
                <w:b/>
                <w:bCs/>
                <w:szCs w:val="22"/>
              </w:rPr>
            </w:pPr>
            <w:r w:rsidRPr="00585D8E">
              <w:rPr>
                <w:rFonts w:ascii="Aptos" w:hAnsi="Aptos"/>
                <w:b/>
                <w:bCs/>
                <w:szCs w:val="22"/>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79AB58A5" w:rsidR="00780A50" w:rsidRPr="00585D8E" w:rsidRDefault="006C1396" w:rsidP="00DC1C9E">
            <w:pPr>
              <w:spacing w:line="276" w:lineRule="auto"/>
              <w:rPr>
                <w:rFonts w:ascii="Aptos" w:hAnsi="Aptos"/>
                <w:color w:val="000000"/>
                <w:szCs w:val="22"/>
              </w:rPr>
            </w:pPr>
            <w:r>
              <w:rPr>
                <w:rFonts w:ascii="Aptos" w:hAnsi="Aptos"/>
                <w:color w:val="000000"/>
                <w:szCs w:val="22"/>
              </w:rPr>
              <w:t>Senior Development and Intelligence Lead</w:t>
            </w:r>
          </w:p>
        </w:tc>
      </w:tr>
      <w:tr w:rsidR="00D97B7E" w:rsidRPr="00585D8E" w14:paraId="652E1574"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585D8E" w:rsidRDefault="00D97B7E">
            <w:pPr>
              <w:spacing w:line="276" w:lineRule="auto"/>
              <w:rPr>
                <w:rFonts w:ascii="Aptos" w:hAnsi="Aptos"/>
                <w:b/>
                <w:bCs/>
                <w:szCs w:val="22"/>
              </w:rPr>
            </w:pPr>
            <w:r w:rsidRPr="00585D8E">
              <w:rPr>
                <w:rFonts w:ascii="Aptos" w:hAnsi="Aptos"/>
                <w:b/>
                <w:bCs/>
                <w:szCs w:val="22"/>
              </w:rPr>
              <w:t>Responsible for staff/equipment</w:t>
            </w:r>
            <w:r w:rsidRPr="00585D8E">
              <w:rPr>
                <w:rFonts w:ascii="Aptos" w:hAnsi="Aptos"/>
                <w:b/>
                <w:bCs/>
                <w:color w:val="000000" w:themeColor="text1"/>
                <w:szCs w:val="22"/>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739F015C" w:rsidR="00D97B7E" w:rsidRPr="00585D8E" w:rsidRDefault="008E2E70">
            <w:pPr>
              <w:spacing w:line="276" w:lineRule="auto"/>
              <w:rPr>
                <w:rFonts w:ascii="Aptos" w:hAnsi="Aptos"/>
                <w:color w:val="000000"/>
                <w:szCs w:val="22"/>
              </w:rPr>
            </w:pPr>
            <w:r w:rsidRPr="00585D8E">
              <w:rPr>
                <w:rFonts w:ascii="Aptos" w:hAnsi="Aptos"/>
                <w:color w:val="000000"/>
                <w:szCs w:val="22"/>
              </w:rPr>
              <w:t>No</w:t>
            </w:r>
            <w:r w:rsidR="006C2904" w:rsidRPr="00585D8E">
              <w:rPr>
                <w:rFonts w:ascii="Aptos" w:hAnsi="Aptos"/>
                <w:color w:val="000000"/>
                <w:szCs w:val="22"/>
              </w:rPr>
              <w:t>ne</w:t>
            </w:r>
            <w:r w:rsidRPr="00585D8E">
              <w:rPr>
                <w:rFonts w:ascii="Aptos" w:hAnsi="Aptos"/>
                <w:color w:val="000000"/>
                <w:szCs w:val="22"/>
              </w:rPr>
              <w:t xml:space="preserve"> </w:t>
            </w:r>
          </w:p>
        </w:tc>
      </w:tr>
      <w:tr w:rsidR="00D97B7E" w:rsidRPr="00585D8E" w14:paraId="5925427E"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585D8E" w:rsidRDefault="00D97B7E">
            <w:pPr>
              <w:spacing w:line="276" w:lineRule="auto"/>
              <w:ind w:right="180"/>
              <w:rPr>
                <w:rFonts w:ascii="Aptos" w:hAnsi="Aptos"/>
                <w:color w:val="000000"/>
                <w:szCs w:val="22"/>
              </w:rPr>
            </w:pPr>
            <w:r w:rsidRPr="00585D8E">
              <w:rPr>
                <w:rFonts w:ascii="Aptos" w:hAnsi="Aptos"/>
                <w:b/>
                <w:bCs/>
                <w:szCs w:val="22"/>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4F97D7" w14:textId="225885B9" w:rsidR="00C112A4" w:rsidRPr="00585D8E" w:rsidRDefault="003075B5" w:rsidP="00370D1D">
            <w:pPr>
              <w:rPr>
                <w:rFonts w:ascii="Aptos" w:hAnsi="Aptos"/>
                <w:szCs w:val="22"/>
              </w:rPr>
            </w:pPr>
            <w:r w:rsidRPr="00585D8E">
              <w:rPr>
                <w:rFonts w:ascii="Aptos" w:hAnsi="Aptos"/>
                <w:szCs w:val="22"/>
              </w:rPr>
              <w:t xml:space="preserve">As an Apprentice Data Analyst, you will </w:t>
            </w:r>
            <w:r w:rsidR="009B625F" w:rsidRPr="00585D8E">
              <w:rPr>
                <w:rFonts w:ascii="Aptos" w:hAnsi="Aptos"/>
                <w:szCs w:val="22"/>
              </w:rPr>
              <w:t xml:space="preserve">work as </w:t>
            </w:r>
            <w:r w:rsidRPr="00585D8E">
              <w:rPr>
                <w:rFonts w:ascii="Aptos" w:hAnsi="Aptos"/>
                <w:szCs w:val="22"/>
              </w:rPr>
              <w:t xml:space="preserve">part of </w:t>
            </w:r>
            <w:r w:rsidR="009B625F" w:rsidRPr="00585D8E">
              <w:rPr>
                <w:rFonts w:ascii="Aptos" w:hAnsi="Aptos"/>
                <w:szCs w:val="22"/>
              </w:rPr>
              <w:t>the</w:t>
            </w:r>
            <w:r w:rsidRPr="00585D8E">
              <w:rPr>
                <w:rFonts w:ascii="Aptos" w:hAnsi="Aptos"/>
                <w:szCs w:val="22"/>
              </w:rPr>
              <w:t xml:space="preserve"> Data, Digital</w:t>
            </w:r>
            <w:r w:rsidR="009B625F" w:rsidRPr="00585D8E">
              <w:rPr>
                <w:rFonts w:ascii="Aptos" w:hAnsi="Aptos"/>
                <w:szCs w:val="22"/>
              </w:rPr>
              <w:t>, Development</w:t>
            </w:r>
            <w:r w:rsidRPr="00585D8E">
              <w:rPr>
                <w:rFonts w:ascii="Aptos" w:hAnsi="Aptos"/>
                <w:szCs w:val="22"/>
              </w:rPr>
              <w:t xml:space="preserve"> and Systems </w:t>
            </w:r>
            <w:r w:rsidR="009B625F" w:rsidRPr="00585D8E">
              <w:rPr>
                <w:rFonts w:ascii="Aptos" w:hAnsi="Aptos"/>
                <w:szCs w:val="22"/>
              </w:rPr>
              <w:t>Team</w:t>
            </w:r>
            <w:r w:rsidRPr="00585D8E">
              <w:rPr>
                <w:rFonts w:ascii="Aptos" w:hAnsi="Aptos"/>
                <w:szCs w:val="22"/>
              </w:rPr>
              <w:t xml:space="preserve"> to </w:t>
            </w:r>
            <w:r w:rsidR="009B625F" w:rsidRPr="00585D8E">
              <w:rPr>
                <w:rFonts w:ascii="Aptos" w:hAnsi="Aptos"/>
                <w:szCs w:val="22"/>
              </w:rPr>
              <w:t>support the collection, preparation, analysis and presentation of data. The role will help turn data into useful insight that supports service improvement, decision-making and better outcomes for residents and</w:t>
            </w:r>
            <w:r w:rsidRPr="00585D8E">
              <w:rPr>
                <w:rFonts w:ascii="Aptos" w:hAnsi="Aptos"/>
                <w:szCs w:val="22"/>
              </w:rPr>
              <w:t xml:space="preserve"> customers</w:t>
            </w:r>
            <w:r w:rsidR="009B625F" w:rsidRPr="00585D8E">
              <w:rPr>
                <w:rFonts w:ascii="Aptos" w:hAnsi="Aptos"/>
                <w:szCs w:val="22"/>
              </w:rPr>
              <w:t xml:space="preserve">. </w:t>
            </w:r>
            <w:r w:rsidR="00D82F6F">
              <w:rPr>
                <w:rFonts w:ascii="Aptos" w:hAnsi="Aptos"/>
                <w:szCs w:val="22"/>
              </w:rPr>
              <w:br/>
            </w:r>
            <w:r w:rsidR="00D82F6F">
              <w:rPr>
                <w:rFonts w:ascii="Aptos" w:hAnsi="Aptos"/>
                <w:szCs w:val="22"/>
              </w:rPr>
              <w:br/>
            </w:r>
            <w:r w:rsidR="009B625F" w:rsidRPr="00585D8E">
              <w:rPr>
                <w:rFonts w:ascii="Aptos" w:hAnsi="Aptos"/>
                <w:szCs w:val="22"/>
              </w:rPr>
              <w:t>This is a development role linked to the Level 4 Data Analyst Apprenticeship, and the post holder will be supported to build skills in data analysis, reporting, visualisation, data quality, information governance and the use of digital tools.</w:t>
            </w:r>
          </w:p>
          <w:p w14:paraId="1C67E768" w14:textId="77777777" w:rsidR="00D97B7E" w:rsidRPr="00585D8E" w:rsidRDefault="00D97B7E" w:rsidP="00F860AC">
            <w:pPr>
              <w:rPr>
                <w:rFonts w:ascii="Aptos" w:eastAsia="Arial" w:hAnsi="Aptos"/>
                <w:szCs w:val="22"/>
                <w:lang w:val="en-US"/>
              </w:rPr>
            </w:pPr>
          </w:p>
        </w:tc>
      </w:tr>
    </w:tbl>
    <w:p w14:paraId="7E4B23C5" w14:textId="77777777" w:rsidR="00807107" w:rsidRDefault="00807107">
      <w:r>
        <w:br w:type="page"/>
      </w:r>
    </w:p>
    <w:p w14:paraId="4207D68F" w14:textId="77777777" w:rsidR="00807107" w:rsidRDefault="00807107">
      <w:r>
        <w:lastRenderedPageBreak/>
        <w:br w:type="page"/>
      </w:r>
    </w:p>
    <w:tbl>
      <w:tblPr>
        <w:tblW w:w="8926" w:type="dxa"/>
        <w:tblCellMar>
          <w:left w:w="10" w:type="dxa"/>
          <w:right w:w="10" w:type="dxa"/>
        </w:tblCellMar>
        <w:tblLook w:val="0000" w:firstRow="0" w:lastRow="0" w:firstColumn="0" w:lastColumn="0" w:noHBand="0" w:noVBand="0"/>
      </w:tblPr>
      <w:tblGrid>
        <w:gridCol w:w="2904"/>
        <w:gridCol w:w="6022"/>
      </w:tblGrid>
      <w:tr w:rsidR="00D97B7E" w:rsidRPr="00585D8E" w14:paraId="245A5ED7"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23F9D25C" w:rsidR="00D97B7E" w:rsidRPr="00585D8E" w:rsidRDefault="00D97B7E">
            <w:pPr>
              <w:spacing w:line="276" w:lineRule="auto"/>
              <w:rPr>
                <w:rFonts w:ascii="Aptos" w:hAnsi="Aptos"/>
                <w:szCs w:val="22"/>
              </w:rPr>
            </w:pPr>
            <w:r w:rsidRPr="00585D8E">
              <w:rPr>
                <w:rFonts w:ascii="Aptos" w:hAnsi="Aptos"/>
                <w:b/>
                <w:bCs/>
                <w:szCs w:val="22"/>
              </w:rPr>
              <w:lastRenderedPageBreak/>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91B643" w14:textId="375920E0" w:rsidR="00C112A4" w:rsidRPr="00585D8E" w:rsidRDefault="004C6D44">
            <w:pPr>
              <w:spacing w:line="276" w:lineRule="auto"/>
              <w:textAlignment w:val="baseline"/>
              <w:rPr>
                <w:rFonts w:ascii="Aptos" w:hAnsi="Aptos"/>
                <w:szCs w:val="22"/>
              </w:rPr>
            </w:pPr>
            <w:r w:rsidRPr="00585D8E">
              <w:rPr>
                <w:rFonts w:ascii="Aptos" w:hAnsi="Aptos"/>
                <w:szCs w:val="22"/>
              </w:rPr>
              <w:t>As an Apprentice, you will work within the Data, Digital, Development and Systems Team. This is a learning and development role designed to give the post holder broad experience of data analys</w:t>
            </w:r>
            <w:r w:rsidR="002C3DF6">
              <w:rPr>
                <w:rFonts w:ascii="Aptos" w:hAnsi="Aptos"/>
                <w:szCs w:val="22"/>
              </w:rPr>
              <w:t xml:space="preserve">is </w:t>
            </w:r>
            <w:r w:rsidRPr="00585D8E">
              <w:rPr>
                <w:rFonts w:ascii="Aptos" w:hAnsi="Aptos"/>
                <w:szCs w:val="22"/>
              </w:rPr>
              <w:t xml:space="preserve">within a local authority environment. </w:t>
            </w:r>
            <w:r w:rsidR="00493268">
              <w:rPr>
                <w:rFonts w:ascii="Aptos" w:hAnsi="Aptos"/>
                <w:szCs w:val="22"/>
              </w:rPr>
              <w:br/>
            </w:r>
            <w:r w:rsidR="00493268">
              <w:rPr>
                <w:rFonts w:ascii="Aptos" w:hAnsi="Aptos"/>
                <w:szCs w:val="22"/>
              </w:rPr>
              <w:br/>
            </w:r>
            <w:r w:rsidRPr="00585D8E">
              <w:rPr>
                <w:rFonts w:ascii="Aptos" w:hAnsi="Aptos"/>
                <w:szCs w:val="22"/>
              </w:rPr>
              <w:t>Working under the guidance of Data Scientists and other experienced colleagues, you will develop the knowledge, skills and behaviours required for the Level 4 Data Analyst Apprenticeship while contributing to real analytical work across the organisation. You will:</w:t>
            </w:r>
          </w:p>
          <w:p w14:paraId="4E7D77BB" w14:textId="77777777" w:rsidR="00A4700B" w:rsidRPr="00585D8E" w:rsidRDefault="00A4700B" w:rsidP="00A4700B">
            <w:pPr>
              <w:suppressAutoHyphens/>
              <w:overflowPunct w:val="0"/>
              <w:autoSpaceDE w:val="0"/>
              <w:autoSpaceDN w:val="0"/>
              <w:spacing w:line="276" w:lineRule="auto"/>
              <w:textAlignment w:val="baseline"/>
              <w:rPr>
                <w:rFonts w:ascii="Aptos" w:hAnsi="Aptos"/>
                <w:szCs w:val="22"/>
              </w:rPr>
            </w:pPr>
          </w:p>
          <w:p w14:paraId="176772A4" w14:textId="0CC96680" w:rsidR="00C112A4" w:rsidRPr="00493268" w:rsidRDefault="00497AE9" w:rsidP="00493268">
            <w:pPr>
              <w:rPr>
                <w:rFonts w:ascii="Aptos" w:hAnsi="Aptos"/>
                <w:szCs w:val="22"/>
              </w:rPr>
            </w:pPr>
            <w:r w:rsidRPr="00493268">
              <w:rPr>
                <w:rFonts w:ascii="Aptos" w:hAnsi="Aptos"/>
                <w:szCs w:val="22"/>
              </w:rPr>
              <w:t>Support the provision of a</w:t>
            </w:r>
            <w:r w:rsidR="00493268">
              <w:rPr>
                <w:rFonts w:ascii="Aptos" w:hAnsi="Aptos"/>
                <w:szCs w:val="22"/>
              </w:rPr>
              <w:t xml:space="preserve"> data service</w:t>
            </w:r>
            <w:r w:rsidRPr="00493268">
              <w:rPr>
                <w:rFonts w:ascii="Aptos" w:hAnsi="Aptos"/>
                <w:szCs w:val="22"/>
              </w:rPr>
              <w:t xml:space="preserve"> by collecting, organising, analysing and interpreting data to help answer questions, identify trends and support evidence-based decision-making.</w:t>
            </w:r>
          </w:p>
          <w:p w14:paraId="1EFBC0C3" w14:textId="77777777" w:rsidR="00493268" w:rsidRDefault="00493268" w:rsidP="00493268">
            <w:pPr>
              <w:rPr>
                <w:rFonts w:ascii="Aptos" w:hAnsi="Aptos"/>
                <w:szCs w:val="22"/>
              </w:rPr>
            </w:pPr>
          </w:p>
          <w:p w14:paraId="50C41434" w14:textId="651BDC83" w:rsidR="00C112A4" w:rsidRPr="00493268" w:rsidRDefault="00333F36" w:rsidP="00493268">
            <w:pPr>
              <w:rPr>
                <w:rFonts w:ascii="Aptos" w:hAnsi="Aptos"/>
                <w:kern w:val="3"/>
                <w:szCs w:val="22"/>
              </w:rPr>
            </w:pPr>
            <w:r w:rsidRPr="00493268">
              <w:rPr>
                <w:rFonts w:ascii="Aptos" w:hAnsi="Aptos"/>
                <w:szCs w:val="22"/>
              </w:rPr>
              <w:t>Develop skills in inspecting, cleansing, transforming and modelling data, ensuring work is accurate, well documented and completed with appropriate attention to detail.</w:t>
            </w:r>
            <w:r w:rsidR="00807107">
              <w:rPr>
                <w:rFonts w:ascii="Aptos" w:hAnsi="Aptos"/>
                <w:szCs w:val="22"/>
              </w:rPr>
              <w:br/>
            </w:r>
          </w:p>
          <w:p w14:paraId="6DFE0C94" w14:textId="77C8D456" w:rsidR="00C112A4" w:rsidRPr="00585D8E" w:rsidRDefault="005C1FA6" w:rsidP="00807107">
            <w:pPr>
              <w:rPr>
                <w:rFonts w:ascii="Aptos" w:hAnsi="Aptos"/>
                <w:kern w:val="3"/>
                <w:szCs w:val="22"/>
              </w:rPr>
            </w:pPr>
            <w:r w:rsidRPr="00807107">
              <w:rPr>
                <w:rFonts w:ascii="Aptos" w:hAnsi="Aptos"/>
                <w:szCs w:val="22"/>
              </w:rPr>
              <w:t>Communicate data findings clearly to technical and non-technical colleagues, helping others understand what the data shows and how it can be used to inform service planning and improvement.</w:t>
            </w:r>
            <w:r w:rsidR="00807107">
              <w:rPr>
                <w:rFonts w:ascii="Aptos" w:hAnsi="Aptos"/>
                <w:szCs w:val="22"/>
              </w:rPr>
              <w:br/>
            </w:r>
            <w:r w:rsidR="00807107">
              <w:rPr>
                <w:rFonts w:ascii="Aptos" w:hAnsi="Aptos"/>
                <w:szCs w:val="22"/>
              </w:rPr>
              <w:br/>
            </w:r>
            <w:r w:rsidR="00194A00" w:rsidRPr="00585D8E">
              <w:rPr>
                <w:rFonts w:ascii="Aptos" w:hAnsi="Aptos"/>
                <w:szCs w:val="22"/>
              </w:rPr>
              <w:t>Assist with the production of reports, dashboards and documentation ensuring information is presented in a clear and accessible way.</w:t>
            </w:r>
          </w:p>
          <w:p w14:paraId="6B1FE5EB" w14:textId="77777777" w:rsidR="00D97B7E" w:rsidRPr="00585D8E" w:rsidRDefault="00D97B7E">
            <w:pPr>
              <w:spacing w:line="276" w:lineRule="auto"/>
              <w:rPr>
                <w:rFonts w:ascii="Aptos" w:eastAsia="Arial" w:hAnsi="Aptos"/>
                <w:szCs w:val="22"/>
                <w:lang w:val="en-US"/>
              </w:rPr>
            </w:pPr>
          </w:p>
          <w:p w14:paraId="41C4576A" w14:textId="401459B1" w:rsidR="00D97B7E" w:rsidRPr="00585D8E" w:rsidRDefault="00A4700B" w:rsidP="00A4700B">
            <w:pPr>
              <w:tabs>
                <w:tab w:val="left" w:pos="4158"/>
              </w:tabs>
              <w:spacing w:line="276" w:lineRule="auto"/>
              <w:rPr>
                <w:rFonts w:ascii="Aptos" w:eastAsia="Arial" w:hAnsi="Aptos"/>
                <w:szCs w:val="22"/>
                <w:lang w:val="en-US"/>
              </w:rPr>
            </w:pPr>
            <w:r w:rsidRPr="00585D8E">
              <w:rPr>
                <w:rFonts w:ascii="Aptos" w:eastAsia="Arial" w:hAnsi="Aptos"/>
                <w:szCs w:val="22"/>
                <w:lang w:val="en-US"/>
              </w:rPr>
              <w:tab/>
            </w:r>
          </w:p>
        </w:tc>
      </w:tr>
      <w:tr w:rsidR="00D97B7E" w:rsidRPr="00585D8E" w14:paraId="2DC98F2F"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585D8E" w:rsidRDefault="00D97B7E">
            <w:pPr>
              <w:spacing w:line="276" w:lineRule="auto"/>
              <w:rPr>
                <w:rFonts w:ascii="Aptos" w:hAnsi="Aptos"/>
                <w:b/>
                <w:bCs/>
                <w:szCs w:val="22"/>
              </w:rPr>
            </w:pPr>
            <w:r w:rsidRPr="00585D8E">
              <w:rPr>
                <w:rFonts w:ascii="Aptos" w:hAnsi="Aptos"/>
                <w:b/>
                <w:bCs/>
                <w:szCs w:val="22"/>
              </w:rPr>
              <w:t xml:space="preserve">Key tasks </w:t>
            </w:r>
          </w:p>
          <w:p w14:paraId="0F2833D3" w14:textId="77777777" w:rsidR="00D97B7E" w:rsidRPr="00585D8E" w:rsidRDefault="00D97B7E">
            <w:pPr>
              <w:spacing w:line="276" w:lineRule="auto"/>
              <w:ind w:right="180"/>
              <w:rPr>
                <w:rFonts w:ascii="Aptos" w:hAnsi="Aptos"/>
                <w:szCs w:val="22"/>
              </w:rPr>
            </w:pPr>
          </w:p>
          <w:p w14:paraId="1458CC9E" w14:textId="77777777" w:rsidR="00D97B7E" w:rsidRPr="00585D8E" w:rsidRDefault="00D97B7E">
            <w:pPr>
              <w:spacing w:line="276" w:lineRule="auto"/>
              <w:ind w:right="180"/>
              <w:rPr>
                <w:rFonts w:ascii="Aptos" w:hAnsi="Aptos"/>
                <w:szCs w:val="22"/>
              </w:rPr>
            </w:pPr>
          </w:p>
          <w:p w14:paraId="2DAE8E42" w14:textId="77777777" w:rsidR="00D97B7E" w:rsidRPr="00585D8E" w:rsidRDefault="00D97B7E">
            <w:pPr>
              <w:spacing w:line="276" w:lineRule="auto"/>
              <w:ind w:right="180"/>
              <w:rPr>
                <w:rFonts w:ascii="Aptos" w:hAnsi="Aptos"/>
                <w:szCs w:val="22"/>
              </w:rPr>
            </w:pPr>
          </w:p>
          <w:p w14:paraId="1C94510C" w14:textId="77777777" w:rsidR="00D97B7E" w:rsidRPr="00585D8E" w:rsidRDefault="00D97B7E">
            <w:pPr>
              <w:spacing w:line="276" w:lineRule="auto"/>
              <w:ind w:right="180"/>
              <w:rPr>
                <w:rFonts w:ascii="Aptos" w:hAnsi="Aptos"/>
                <w:szCs w:val="22"/>
              </w:rPr>
            </w:pPr>
          </w:p>
          <w:p w14:paraId="00F5EF63" w14:textId="77777777" w:rsidR="00D97B7E" w:rsidRPr="00585D8E" w:rsidRDefault="00D97B7E">
            <w:pPr>
              <w:spacing w:line="276" w:lineRule="auto"/>
              <w:rPr>
                <w:rFonts w:ascii="Aptos" w:hAnsi="Aptos"/>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F62115" w14:textId="66FA4A30" w:rsidR="00194A00" w:rsidRDefault="00194A00" w:rsidP="00394885">
            <w:pPr>
              <w:rPr>
                <w:rFonts w:ascii="Aptos" w:hAnsi="Aptos"/>
                <w:szCs w:val="22"/>
                <w:lang w:val="en-US"/>
              </w:rPr>
            </w:pPr>
            <w:r w:rsidRPr="00394885">
              <w:rPr>
                <w:rFonts w:ascii="Aptos" w:hAnsi="Aptos"/>
                <w:szCs w:val="22"/>
                <w:lang w:val="en-US"/>
              </w:rPr>
              <w:t xml:space="preserve">Process, prepare and manage data </w:t>
            </w:r>
            <w:r w:rsidR="00394885">
              <w:rPr>
                <w:rFonts w:ascii="Aptos" w:hAnsi="Aptos"/>
                <w:szCs w:val="22"/>
                <w:lang w:val="en-US"/>
              </w:rPr>
              <w:t>i</w:t>
            </w:r>
            <w:r w:rsidRPr="00394885">
              <w:rPr>
                <w:rFonts w:ascii="Aptos" w:hAnsi="Aptos"/>
                <w:szCs w:val="22"/>
                <w:lang w:val="en-US"/>
              </w:rPr>
              <w:t>ncluding data collection, cleansing, validation, storage, retrieval and documentation.</w:t>
            </w:r>
          </w:p>
          <w:p w14:paraId="4535C24F" w14:textId="77777777" w:rsidR="00394885" w:rsidRPr="00394885" w:rsidRDefault="00394885" w:rsidP="00394885">
            <w:pPr>
              <w:rPr>
                <w:rFonts w:ascii="Aptos" w:hAnsi="Aptos"/>
                <w:kern w:val="2"/>
                <w:szCs w:val="22"/>
                <w14:ligatures w14:val="standardContextual"/>
              </w:rPr>
            </w:pPr>
          </w:p>
          <w:p w14:paraId="755FFE1D" w14:textId="50790242" w:rsidR="00194A00" w:rsidRDefault="00194A00" w:rsidP="00394885">
            <w:pPr>
              <w:rPr>
                <w:rFonts w:ascii="Aptos" w:hAnsi="Aptos"/>
                <w:szCs w:val="22"/>
                <w:lang w:val="en-US"/>
              </w:rPr>
            </w:pPr>
            <w:r w:rsidRPr="00394885">
              <w:rPr>
                <w:rFonts w:ascii="Aptos" w:hAnsi="Aptos"/>
                <w:szCs w:val="22"/>
                <w:lang w:val="en-US"/>
              </w:rPr>
              <w:t xml:space="preserve">Work with </w:t>
            </w:r>
            <w:r w:rsidR="00394885">
              <w:rPr>
                <w:rFonts w:ascii="Aptos" w:hAnsi="Aptos"/>
                <w:szCs w:val="22"/>
                <w:lang w:val="en-US"/>
              </w:rPr>
              <w:t>others</w:t>
            </w:r>
            <w:r w:rsidRPr="00394885">
              <w:rPr>
                <w:rFonts w:ascii="Aptos" w:hAnsi="Aptos"/>
                <w:szCs w:val="22"/>
                <w:lang w:val="en-US"/>
              </w:rPr>
              <w:t xml:space="preserve"> to understand data requirements and support the development of appropriate analytical products.</w:t>
            </w:r>
          </w:p>
          <w:p w14:paraId="0B2B78B1" w14:textId="3E766D94" w:rsidR="00194A00" w:rsidRPr="005D4015" w:rsidRDefault="005D4015" w:rsidP="005D4015">
            <w:pPr>
              <w:rPr>
                <w:rFonts w:ascii="Aptos" w:hAnsi="Aptos"/>
                <w:szCs w:val="22"/>
              </w:rPr>
            </w:pPr>
            <w:r>
              <w:rPr>
                <w:rFonts w:ascii="Aptos" w:hAnsi="Aptos"/>
                <w:szCs w:val="22"/>
                <w:lang w:val="en-US"/>
              </w:rPr>
              <w:br/>
            </w:r>
            <w:r w:rsidR="00194A00" w:rsidRPr="005D4015">
              <w:rPr>
                <w:rFonts w:ascii="Aptos" w:hAnsi="Aptos"/>
                <w:szCs w:val="22"/>
                <w:lang w:val="en-US"/>
              </w:rPr>
              <w:t>Extract data from a range of systems and datasets, then undertake analysis to identify trends, patterns, issues and opportunities for improvement.</w:t>
            </w:r>
            <w:r>
              <w:rPr>
                <w:rFonts w:ascii="Aptos" w:hAnsi="Aptos"/>
                <w:szCs w:val="22"/>
                <w:lang w:val="en-US"/>
              </w:rPr>
              <w:br/>
            </w:r>
          </w:p>
          <w:p w14:paraId="1DC1CE7B" w14:textId="7B4229EE" w:rsidR="00194A00" w:rsidRPr="005D4015" w:rsidRDefault="00194A00" w:rsidP="005D4015">
            <w:pPr>
              <w:rPr>
                <w:rFonts w:ascii="Aptos" w:hAnsi="Aptos"/>
                <w:szCs w:val="22"/>
              </w:rPr>
            </w:pPr>
            <w:r w:rsidRPr="005D4015">
              <w:rPr>
                <w:rFonts w:ascii="Aptos" w:hAnsi="Aptos"/>
                <w:szCs w:val="22"/>
                <w:lang w:val="en-US"/>
              </w:rPr>
              <w:t xml:space="preserve">Use appropriate data analysis, reporting and </w:t>
            </w:r>
            <w:proofErr w:type="spellStart"/>
            <w:r w:rsidRPr="005D4015">
              <w:rPr>
                <w:rFonts w:ascii="Aptos" w:hAnsi="Aptos"/>
                <w:szCs w:val="22"/>
                <w:lang w:val="en-US"/>
              </w:rPr>
              <w:t>visualisation</w:t>
            </w:r>
            <w:proofErr w:type="spellEnd"/>
            <w:r w:rsidRPr="005D4015">
              <w:rPr>
                <w:rFonts w:ascii="Aptos" w:hAnsi="Aptos"/>
                <w:szCs w:val="22"/>
                <w:lang w:val="en-US"/>
              </w:rPr>
              <w:t xml:space="preserve"> tools, which may include Excel, Power BI, SQL or other relevant platforms, to support the creation of reports, dashboards and insight products.</w:t>
            </w:r>
            <w:r w:rsidR="005D4015">
              <w:rPr>
                <w:rFonts w:ascii="Aptos" w:hAnsi="Aptos"/>
                <w:szCs w:val="22"/>
                <w:lang w:val="en-US"/>
              </w:rPr>
              <w:br/>
            </w:r>
          </w:p>
          <w:p w14:paraId="2F1B16A8" w14:textId="0953C8F1" w:rsidR="00194A00" w:rsidRPr="005D4015" w:rsidRDefault="00194A00" w:rsidP="005D4015">
            <w:pPr>
              <w:rPr>
                <w:rFonts w:ascii="Aptos" w:hAnsi="Aptos"/>
                <w:szCs w:val="22"/>
              </w:rPr>
            </w:pPr>
            <w:r w:rsidRPr="005D4015">
              <w:rPr>
                <w:rFonts w:ascii="Aptos" w:hAnsi="Aptos"/>
                <w:szCs w:val="22"/>
                <w:lang w:val="en-US"/>
              </w:rPr>
              <w:t>Apply critical thinking and objective analysis to help form conclusions that are evidence-based, balanced and able to withstand appropriate challenge.</w:t>
            </w:r>
            <w:r w:rsidR="005D4015">
              <w:rPr>
                <w:rFonts w:ascii="Aptos" w:hAnsi="Aptos"/>
                <w:szCs w:val="22"/>
                <w:lang w:val="en-US"/>
              </w:rPr>
              <w:br/>
            </w:r>
          </w:p>
          <w:p w14:paraId="3D40F9EE" w14:textId="64AAA190" w:rsidR="00194A00" w:rsidRPr="005D4015" w:rsidRDefault="00194A00" w:rsidP="005D4015">
            <w:pPr>
              <w:rPr>
                <w:rFonts w:ascii="Aptos" w:hAnsi="Aptos"/>
                <w:szCs w:val="22"/>
              </w:rPr>
            </w:pPr>
            <w:r w:rsidRPr="005D4015">
              <w:rPr>
                <w:rFonts w:ascii="Aptos" w:hAnsi="Aptos"/>
                <w:szCs w:val="22"/>
                <w:lang w:val="en-US"/>
              </w:rPr>
              <w:t xml:space="preserve">Design and support the production of routine and ad hoc reports, including clear presentational formats suitable for </w:t>
            </w:r>
            <w:r w:rsidRPr="005D4015">
              <w:rPr>
                <w:rFonts w:ascii="Aptos" w:hAnsi="Aptos"/>
                <w:szCs w:val="22"/>
                <w:lang w:val="en-US"/>
              </w:rPr>
              <w:lastRenderedPageBreak/>
              <w:t>different audiences.</w:t>
            </w:r>
            <w:r w:rsidR="005D4015">
              <w:rPr>
                <w:rFonts w:ascii="Aptos" w:hAnsi="Aptos"/>
                <w:szCs w:val="22"/>
                <w:lang w:val="en-US"/>
              </w:rPr>
              <w:br/>
            </w:r>
          </w:p>
          <w:p w14:paraId="00C10392" w14:textId="3A444466" w:rsidR="00194A00" w:rsidRPr="005D4015" w:rsidRDefault="00194A00" w:rsidP="005D4015">
            <w:pPr>
              <w:rPr>
                <w:rFonts w:ascii="Aptos" w:hAnsi="Aptos"/>
                <w:szCs w:val="22"/>
              </w:rPr>
            </w:pPr>
            <w:r w:rsidRPr="005D4015">
              <w:rPr>
                <w:rFonts w:ascii="Aptos" w:hAnsi="Aptos"/>
                <w:szCs w:val="22"/>
                <w:lang w:val="en-US"/>
              </w:rPr>
              <w:t xml:space="preserve">Support the translation and sharing of outputs through clear communication, awareness raising and </w:t>
            </w:r>
            <w:proofErr w:type="gramStart"/>
            <w:r w:rsidR="0080045B" w:rsidRPr="005D4015">
              <w:rPr>
                <w:rFonts w:ascii="Aptos" w:hAnsi="Aptos"/>
                <w:szCs w:val="22"/>
                <w:lang w:val="en-US"/>
              </w:rPr>
              <w:t>signposting</w:t>
            </w:r>
            <w:r w:rsidRPr="005D4015">
              <w:rPr>
                <w:rFonts w:ascii="Aptos" w:hAnsi="Aptos"/>
                <w:szCs w:val="22"/>
                <w:lang w:val="en-US"/>
              </w:rPr>
              <w:t xml:space="preserve"> </w:t>
            </w:r>
            <w:r w:rsidR="0080045B">
              <w:rPr>
                <w:rFonts w:ascii="Aptos" w:hAnsi="Aptos"/>
                <w:szCs w:val="22"/>
                <w:lang w:val="en-US"/>
              </w:rPr>
              <w:t>to</w:t>
            </w:r>
            <w:proofErr w:type="gramEnd"/>
            <w:r w:rsidR="0080045B">
              <w:rPr>
                <w:rFonts w:ascii="Aptos" w:hAnsi="Aptos"/>
                <w:szCs w:val="22"/>
                <w:lang w:val="en-US"/>
              </w:rPr>
              <w:t xml:space="preserve"> </w:t>
            </w:r>
            <w:r w:rsidRPr="005D4015">
              <w:rPr>
                <w:rFonts w:ascii="Aptos" w:hAnsi="Aptos"/>
                <w:szCs w:val="22"/>
                <w:lang w:val="en-US"/>
              </w:rPr>
              <w:t>relevant information.</w:t>
            </w:r>
            <w:r w:rsidR="00237F29">
              <w:rPr>
                <w:rFonts w:ascii="Aptos" w:hAnsi="Aptos"/>
                <w:szCs w:val="22"/>
                <w:lang w:val="en-US"/>
              </w:rPr>
              <w:br/>
            </w:r>
          </w:p>
          <w:p w14:paraId="07B29EEE" w14:textId="2231E9C8" w:rsidR="00194A00" w:rsidRPr="00237F29" w:rsidRDefault="00194A00" w:rsidP="00237F29">
            <w:pPr>
              <w:rPr>
                <w:rFonts w:ascii="Aptos" w:hAnsi="Aptos"/>
                <w:szCs w:val="22"/>
              </w:rPr>
            </w:pPr>
            <w:r w:rsidRPr="00237F29">
              <w:rPr>
                <w:rFonts w:ascii="Aptos" w:hAnsi="Aptos"/>
                <w:szCs w:val="22"/>
                <w:lang w:val="en-US"/>
              </w:rPr>
              <w:t>Maintain accurate records of analysis, methods, assumptions and data sources to support transparency, quality assurance and future use.</w:t>
            </w:r>
            <w:r w:rsidR="00237F29">
              <w:rPr>
                <w:rFonts w:ascii="Aptos" w:hAnsi="Aptos"/>
                <w:szCs w:val="22"/>
                <w:lang w:val="en-US"/>
              </w:rPr>
              <w:br/>
            </w:r>
          </w:p>
          <w:p w14:paraId="6A87CE5A" w14:textId="33E466B2" w:rsidR="00194A00" w:rsidRPr="00237F29" w:rsidRDefault="00194A00" w:rsidP="00237F29">
            <w:pPr>
              <w:rPr>
                <w:rFonts w:ascii="Aptos" w:hAnsi="Aptos"/>
                <w:szCs w:val="22"/>
              </w:rPr>
            </w:pPr>
            <w:r w:rsidRPr="00237F29">
              <w:rPr>
                <w:rFonts w:ascii="Aptos" w:hAnsi="Aptos"/>
                <w:szCs w:val="22"/>
                <w:lang w:val="en-US"/>
              </w:rPr>
              <w:t>Work towards successful completion of the Level 4 Data Analyst Apprenticeship, including participation in required learning, portfolio development, off-the-job training and any other development required for the post.</w:t>
            </w:r>
            <w:r w:rsidR="00237F29">
              <w:rPr>
                <w:rFonts w:ascii="Aptos" w:hAnsi="Aptos"/>
                <w:szCs w:val="22"/>
                <w:lang w:val="en-US"/>
              </w:rPr>
              <w:br/>
            </w:r>
          </w:p>
          <w:p w14:paraId="77043962" w14:textId="56BFF58B" w:rsidR="00194A00" w:rsidRPr="00237F29" w:rsidRDefault="00194A00" w:rsidP="00237F29">
            <w:pPr>
              <w:rPr>
                <w:rFonts w:ascii="Aptos" w:hAnsi="Aptos"/>
                <w:szCs w:val="22"/>
              </w:rPr>
            </w:pPr>
            <w:r w:rsidRPr="00237F29">
              <w:rPr>
                <w:rFonts w:ascii="Aptos" w:hAnsi="Aptos"/>
                <w:szCs w:val="22"/>
                <w:lang w:val="en-US"/>
              </w:rPr>
              <w:t>Adhere to local procedures, particularly those relating to information governance, data protection, data quality, security and responsible use of data.</w:t>
            </w:r>
            <w:r w:rsidR="00237F29">
              <w:rPr>
                <w:rFonts w:ascii="Aptos" w:hAnsi="Aptos"/>
                <w:szCs w:val="22"/>
                <w:lang w:val="en-US"/>
              </w:rPr>
              <w:br/>
            </w:r>
          </w:p>
          <w:p w14:paraId="781A4F4C" w14:textId="77777777" w:rsidR="00194A00" w:rsidRPr="00237F29" w:rsidRDefault="00194A00" w:rsidP="00237F29">
            <w:pPr>
              <w:rPr>
                <w:rFonts w:ascii="Aptos" w:hAnsi="Aptos"/>
                <w:szCs w:val="22"/>
              </w:rPr>
            </w:pPr>
            <w:r w:rsidRPr="00237F29">
              <w:rPr>
                <w:rFonts w:ascii="Aptos" w:hAnsi="Aptos"/>
                <w:szCs w:val="22"/>
                <w:lang w:val="en-US"/>
              </w:rPr>
              <w:t>Carry out any other duties commensurate with the grade specified by the line manager.</w:t>
            </w:r>
          </w:p>
          <w:p w14:paraId="75ED5B04" w14:textId="77777777" w:rsidR="00D97B7E" w:rsidRPr="00585D8E" w:rsidRDefault="00D97B7E">
            <w:pPr>
              <w:pStyle w:val="Default"/>
              <w:rPr>
                <w:rFonts w:ascii="Aptos" w:hAnsi="Aptos"/>
                <w:color w:val="000000" w:themeColor="text1"/>
                <w:sz w:val="22"/>
                <w:szCs w:val="22"/>
                <w:lang w:eastAsia="en-US"/>
              </w:rPr>
            </w:pPr>
          </w:p>
        </w:tc>
      </w:tr>
      <w:tr w:rsidR="00D97B7E" w:rsidRPr="00585D8E" w14:paraId="7B00AEE9"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017ABFF" w:rsidR="00D97B7E" w:rsidRPr="00585D8E" w:rsidRDefault="00D97B7E">
            <w:pPr>
              <w:spacing w:line="276" w:lineRule="auto"/>
              <w:rPr>
                <w:rFonts w:ascii="Aptos" w:hAnsi="Aptos"/>
                <w:b/>
                <w:bCs/>
                <w:szCs w:val="22"/>
              </w:rPr>
            </w:pPr>
            <w:r w:rsidRPr="00585D8E">
              <w:rPr>
                <w:rFonts w:ascii="Aptos" w:hAnsi="Aptos"/>
                <w:b/>
                <w:bCs/>
                <w:szCs w:val="22"/>
              </w:rPr>
              <w:lastRenderedPageBreak/>
              <w:t xml:space="preserve">Other duties/specific policies </w:t>
            </w:r>
          </w:p>
          <w:p w14:paraId="543EE9E8" w14:textId="77777777" w:rsidR="00D97B7E" w:rsidRPr="00585D8E" w:rsidRDefault="00D97B7E">
            <w:pPr>
              <w:spacing w:line="276" w:lineRule="auto"/>
              <w:rPr>
                <w:rFonts w:ascii="Aptos" w:hAnsi="Aptos"/>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The post holder must carry out their duties with full regard to the Council’s Equal Opportunities Policy, Code of Conduct and all other Council Policies.</w:t>
            </w:r>
          </w:p>
          <w:p w14:paraId="7F691DD2" w14:textId="77777777" w:rsidR="00D97B7E" w:rsidRPr="00585D8E" w:rsidRDefault="00D97B7E">
            <w:pPr>
              <w:spacing w:line="276" w:lineRule="auto"/>
              <w:rPr>
                <w:rFonts w:ascii="Aptos" w:hAnsi="Aptos"/>
                <w:color w:val="000000"/>
                <w:szCs w:val="22"/>
              </w:rPr>
            </w:pPr>
          </w:p>
          <w:p w14:paraId="7EAA0289" w14:textId="1CAFEC9A"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 xml:space="preserve">The post holder must comply with the Council’s Health and </w:t>
            </w:r>
            <w:r w:rsidR="006A2F58" w:rsidRPr="00585D8E">
              <w:rPr>
                <w:rFonts w:ascii="Aptos" w:hAnsi="Aptos"/>
                <w:color w:val="000000" w:themeColor="text1"/>
                <w:szCs w:val="22"/>
              </w:rPr>
              <w:t>S</w:t>
            </w:r>
            <w:r w:rsidRPr="00585D8E">
              <w:rPr>
                <w:rFonts w:ascii="Aptos" w:hAnsi="Aptos"/>
                <w:color w:val="000000" w:themeColor="text1"/>
                <w:szCs w:val="22"/>
              </w:rPr>
              <w:t xml:space="preserve">afety rules and regulations and with Health and </w:t>
            </w:r>
            <w:r w:rsidR="006A2F58" w:rsidRPr="00585D8E">
              <w:rPr>
                <w:rFonts w:ascii="Aptos" w:hAnsi="Aptos"/>
                <w:color w:val="000000" w:themeColor="text1"/>
                <w:szCs w:val="22"/>
              </w:rPr>
              <w:t>S</w:t>
            </w:r>
            <w:r w:rsidRPr="00585D8E">
              <w:rPr>
                <w:rFonts w:ascii="Aptos" w:hAnsi="Aptos"/>
                <w:color w:val="000000" w:themeColor="text1"/>
                <w:szCs w:val="22"/>
              </w:rPr>
              <w:t>afety legislation.</w:t>
            </w:r>
          </w:p>
          <w:p w14:paraId="5B304EB5" w14:textId="77777777" w:rsidR="00D97B7E" w:rsidRPr="00585D8E" w:rsidRDefault="00D97B7E">
            <w:pPr>
              <w:spacing w:line="276" w:lineRule="auto"/>
              <w:rPr>
                <w:rFonts w:ascii="Aptos" w:hAnsi="Aptos"/>
                <w:color w:val="000000"/>
                <w:szCs w:val="22"/>
              </w:rPr>
            </w:pPr>
          </w:p>
          <w:p w14:paraId="67486937" w14:textId="77777777"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 xml:space="preserve">The post holder must comply with the principles of the Freedom of Information Act 2000 in relation to the management of Council records and information. </w:t>
            </w:r>
          </w:p>
          <w:p w14:paraId="5FF95FA9" w14:textId="77777777" w:rsidR="00D97B7E" w:rsidRPr="00585D8E" w:rsidRDefault="00D97B7E">
            <w:pPr>
              <w:pStyle w:val="ListParagraph"/>
              <w:spacing w:line="276" w:lineRule="auto"/>
              <w:ind w:left="360"/>
              <w:rPr>
                <w:rFonts w:ascii="Aptos" w:hAnsi="Aptos" w:cs="Arial"/>
                <w:color w:val="000000"/>
                <w:sz w:val="22"/>
                <w:szCs w:val="22"/>
              </w:rPr>
            </w:pPr>
          </w:p>
          <w:p w14:paraId="7CD7B9D2" w14:textId="782DE607"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To comply with the principles and requirements of the Data Protection Act 2018 and GDPR in relation to the management of Council records and information and respect the privacy of personal information held by the Council.</w:t>
            </w:r>
            <w:r w:rsidRPr="00585D8E">
              <w:rPr>
                <w:rFonts w:ascii="Aptos" w:hAnsi="Aptos"/>
                <w:szCs w:val="22"/>
              </w:rPr>
              <w:br/>
            </w:r>
          </w:p>
        </w:tc>
      </w:tr>
    </w:tbl>
    <w:p w14:paraId="0084ED67" w14:textId="4446815C" w:rsidR="00C112A4" w:rsidRPr="00585D8E" w:rsidRDefault="00C112A4">
      <w:pPr>
        <w:pStyle w:val="Header"/>
        <w:tabs>
          <w:tab w:val="clear" w:pos="4153"/>
          <w:tab w:val="clear" w:pos="8306"/>
        </w:tabs>
        <w:spacing w:line="276" w:lineRule="auto"/>
        <w:rPr>
          <w:rFonts w:ascii="Aptos" w:hAnsi="Aptos"/>
          <w:szCs w:val="22"/>
        </w:rPr>
      </w:pPr>
    </w:p>
    <w:sectPr w:rsidR="00C112A4" w:rsidRPr="00585D8E">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DC278" w14:textId="77777777" w:rsidR="00272239" w:rsidRDefault="00272239">
      <w:r>
        <w:separator/>
      </w:r>
    </w:p>
  </w:endnote>
  <w:endnote w:type="continuationSeparator" w:id="0">
    <w:p w14:paraId="4FC978D8" w14:textId="77777777" w:rsidR="00272239" w:rsidRDefault="00272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74BAA" w14:textId="77777777" w:rsidR="00272239" w:rsidRDefault="00272239">
      <w:r>
        <w:separator/>
      </w:r>
    </w:p>
  </w:footnote>
  <w:footnote w:type="continuationSeparator" w:id="0">
    <w:p w14:paraId="03DED9B3" w14:textId="77777777" w:rsidR="00272239" w:rsidRDefault="00272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45F9"/>
    <w:multiLevelType w:val="multilevel"/>
    <w:tmpl w:val="310E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B4763"/>
    <w:multiLevelType w:val="multilevel"/>
    <w:tmpl w:val="E312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144E53"/>
    <w:multiLevelType w:val="multilevel"/>
    <w:tmpl w:val="F428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154966"/>
    <w:multiLevelType w:val="multilevel"/>
    <w:tmpl w:val="14AA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F81A84"/>
    <w:multiLevelType w:val="multilevel"/>
    <w:tmpl w:val="DD1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3664A6"/>
    <w:multiLevelType w:val="multilevel"/>
    <w:tmpl w:val="0166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F95D82"/>
    <w:multiLevelType w:val="hybridMultilevel"/>
    <w:tmpl w:val="1F543BFE"/>
    <w:lvl w:ilvl="0" w:tplc="15DC0AF4">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46060F8"/>
    <w:multiLevelType w:val="multilevel"/>
    <w:tmpl w:val="A6BA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5A0423F4"/>
    <w:multiLevelType w:val="multilevel"/>
    <w:tmpl w:val="16F4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DF0477"/>
    <w:multiLevelType w:val="multilevel"/>
    <w:tmpl w:val="CF24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671170">
    <w:abstractNumId w:val="8"/>
  </w:num>
  <w:num w:numId="2" w16cid:durableId="1516337016">
    <w:abstractNumId w:val="8"/>
  </w:num>
  <w:num w:numId="3" w16cid:durableId="936908307">
    <w:abstractNumId w:val="4"/>
  </w:num>
  <w:num w:numId="4" w16cid:durableId="689717166">
    <w:abstractNumId w:val="1"/>
  </w:num>
  <w:num w:numId="5" w16cid:durableId="1290624163">
    <w:abstractNumId w:val="2"/>
  </w:num>
  <w:num w:numId="6" w16cid:durableId="2069762241">
    <w:abstractNumId w:val="6"/>
  </w:num>
  <w:num w:numId="7" w16cid:durableId="378826128">
    <w:abstractNumId w:val="3"/>
  </w:num>
  <w:num w:numId="8" w16cid:durableId="106974295">
    <w:abstractNumId w:val="0"/>
  </w:num>
  <w:num w:numId="9" w16cid:durableId="1238635784">
    <w:abstractNumId w:val="10"/>
  </w:num>
  <w:num w:numId="10" w16cid:durableId="1421562125">
    <w:abstractNumId w:val="9"/>
  </w:num>
  <w:num w:numId="11" w16cid:durableId="763067436">
    <w:abstractNumId w:val="7"/>
  </w:num>
  <w:num w:numId="12" w16cid:durableId="7420217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50262"/>
    <w:rsid w:val="000B0B22"/>
    <w:rsid w:val="000C2612"/>
    <w:rsid w:val="000C2767"/>
    <w:rsid w:val="000C37F9"/>
    <w:rsid w:val="000D2BCA"/>
    <w:rsid w:val="000F7FAD"/>
    <w:rsid w:val="00101BC0"/>
    <w:rsid w:val="0010563F"/>
    <w:rsid w:val="001173D9"/>
    <w:rsid w:val="0014241D"/>
    <w:rsid w:val="00183AF8"/>
    <w:rsid w:val="00194A00"/>
    <w:rsid w:val="00195CFD"/>
    <w:rsid w:val="002022DA"/>
    <w:rsid w:val="002060CF"/>
    <w:rsid w:val="00213DA2"/>
    <w:rsid w:val="00230972"/>
    <w:rsid w:val="00237F29"/>
    <w:rsid w:val="0027180F"/>
    <w:rsid w:val="00272239"/>
    <w:rsid w:val="00272418"/>
    <w:rsid w:val="002B2774"/>
    <w:rsid w:val="002C3DF6"/>
    <w:rsid w:val="002E2F87"/>
    <w:rsid w:val="002E400C"/>
    <w:rsid w:val="002E432A"/>
    <w:rsid w:val="003075B5"/>
    <w:rsid w:val="00310497"/>
    <w:rsid w:val="00333F36"/>
    <w:rsid w:val="00380B39"/>
    <w:rsid w:val="00394885"/>
    <w:rsid w:val="003A40CC"/>
    <w:rsid w:val="003C0188"/>
    <w:rsid w:val="004223F3"/>
    <w:rsid w:val="00450B30"/>
    <w:rsid w:val="004802F3"/>
    <w:rsid w:val="00480CF4"/>
    <w:rsid w:val="004903DD"/>
    <w:rsid w:val="00493268"/>
    <w:rsid w:val="00497AE9"/>
    <w:rsid w:val="004C3B6F"/>
    <w:rsid w:val="004C6D44"/>
    <w:rsid w:val="004E04CA"/>
    <w:rsid w:val="004E1597"/>
    <w:rsid w:val="00505897"/>
    <w:rsid w:val="005422B2"/>
    <w:rsid w:val="00550061"/>
    <w:rsid w:val="00585D8E"/>
    <w:rsid w:val="005922A1"/>
    <w:rsid w:val="005A4F35"/>
    <w:rsid w:val="005C1FA6"/>
    <w:rsid w:val="005D2CF4"/>
    <w:rsid w:val="005D4015"/>
    <w:rsid w:val="005F2720"/>
    <w:rsid w:val="00612508"/>
    <w:rsid w:val="006274AF"/>
    <w:rsid w:val="00637C7A"/>
    <w:rsid w:val="006A2F58"/>
    <w:rsid w:val="006A3898"/>
    <w:rsid w:val="006A3D80"/>
    <w:rsid w:val="006B4BD9"/>
    <w:rsid w:val="006C1396"/>
    <w:rsid w:val="006C2904"/>
    <w:rsid w:val="006D503E"/>
    <w:rsid w:val="0070026B"/>
    <w:rsid w:val="00700A34"/>
    <w:rsid w:val="007116BB"/>
    <w:rsid w:val="00730E88"/>
    <w:rsid w:val="00780A50"/>
    <w:rsid w:val="007D5C60"/>
    <w:rsid w:val="007D7A57"/>
    <w:rsid w:val="0080045B"/>
    <w:rsid w:val="008019FE"/>
    <w:rsid w:val="00805C73"/>
    <w:rsid w:val="00807107"/>
    <w:rsid w:val="008436B6"/>
    <w:rsid w:val="00860D59"/>
    <w:rsid w:val="0088706A"/>
    <w:rsid w:val="0088786E"/>
    <w:rsid w:val="008976F5"/>
    <w:rsid w:val="008B3F87"/>
    <w:rsid w:val="008E2E70"/>
    <w:rsid w:val="0090090C"/>
    <w:rsid w:val="009223D1"/>
    <w:rsid w:val="00933784"/>
    <w:rsid w:val="0093393F"/>
    <w:rsid w:val="00941818"/>
    <w:rsid w:val="00955FB7"/>
    <w:rsid w:val="0096212A"/>
    <w:rsid w:val="0097521F"/>
    <w:rsid w:val="0098123E"/>
    <w:rsid w:val="009B625F"/>
    <w:rsid w:val="009D3CCB"/>
    <w:rsid w:val="00A4700B"/>
    <w:rsid w:val="00A84C1A"/>
    <w:rsid w:val="00AB11D2"/>
    <w:rsid w:val="00AB6884"/>
    <w:rsid w:val="00AC046D"/>
    <w:rsid w:val="00AC05A2"/>
    <w:rsid w:val="00AC35F0"/>
    <w:rsid w:val="00AD0160"/>
    <w:rsid w:val="00AD3B1A"/>
    <w:rsid w:val="00B06843"/>
    <w:rsid w:val="00B2493A"/>
    <w:rsid w:val="00B43A89"/>
    <w:rsid w:val="00BA022F"/>
    <w:rsid w:val="00BB383E"/>
    <w:rsid w:val="00BF7F5B"/>
    <w:rsid w:val="00C112A4"/>
    <w:rsid w:val="00C41730"/>
    <w:rsid w:val="00C92191"/>
    <w:rsid w:val="00CA1E78"/>
    <w:rsid w:val="00D05206"/>
    <w:rsid w:val="00D7648B"/>
    <w:rsid w:val="00D77D9A"/>
    <w:rsid w:val="00D803BE"/>
    <w:rsid w:val="00D82F6F"/>
    <w:rsid w:val="00D97B7E"/>
    <w:rsid w:val="00DC1C9E"/>
    <w:rsid w:val="00DC2D0E"/>
    <w:rsid w:val="00DE011A"/>
    <w:rsid w:val="00DE3A54"/>
    <w:rsid w:val="00E031BC"/>
    <w:rsid w:val="00E12322"/>
    <w:rsid w:val="00E3022D"/>
    <w:rsid w:val="00E3294B"/>
    <w:rsid w:val="00E627E3"/>
    <w:rsid w:val="00E86D22"/>
    <w:rsid w:val="00E90331"/>
    <w:rsid w:val="00EB2AEE"/>
    <w:rsid w:val="00EE147A"/>
    <w:rsid w:val="00EF3E7F"/>
    <w:rsid w:val="00F32ACF"/>
    <w:rsid w:val="00F4022C"/>
    <w:rsid w:val="00F860AC"/>
    <w:rsid w:val="00FB4D90"/>
    <w:rsid w:val="00FF12B6"/>
    <w:rsid w:val="00FF5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CDACD8BF-36BE-456A-9258-85CE22AA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character" w:customStyle="1" w:styleId="ui-provider">
    <w:name w:val="ui-provider"/>
    <w:basedOn w:val="DefaultParagraphFont"/>
    <w:rsid w:val="00F860AC"/>
  </w:style>
  <w:style w:type="paragraph" w:styleId="Revision">
    <w:name w:val="Revision"/>
    <w:hidden/>
    <w:uiPriority w:val="99"/>
    <w:semiHidden/>
    <w:rsid w:val="006C2904"/>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E437AE2-EEE2-4A5E-ADCB-8303F3D84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D8368C3C-D2B6-4ECF-A059-0C99193834B8}">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4</Pages>
  <Words>680</Words>
  <Characters>3692</Characters>
  <Application>Microsoft Office Word</Application>
  <DocSecurity>0</DocSecurity>
  <Lines>75</Lines>
  <Paragraphs>48</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Sharon Lowes</cp:lastModifiedBy>
  <cp:revision>2</cp:revision>
  <cp:lastPrinted>2005-05-31T19:32:00Z</cp:lastPrinted>
  <dcterms:created xsi:type="dcterms:W3CDTF">2026-07-27T13:20:00Z</dcterms:created>
  <dcterms:modified xsi:type="dcterms:W3CDTF">2026-07-27T13:20:00Z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