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853143"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853143" w:rsidRPr="00E30234" w:rsidRDefault="00853143" w:rsidP="00853143">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315AF299" w:rsidR="00853143" w:rsidRPr="00C7233D" w:rsidRDefault="00853143" w:rsidP="00853143">
            <w:pPr>
              <w:spacing w:line="276" w:lineRule="auto"/>
              <w:ind w:left="2880" w:hanging="2880"/>
              <w:rPr>
                <w:rFonts w:eastAsia="Arial"/>
                <w:b/>
                <w:bCs/>
                <w:color w:val="000000"/>
                <w:sz w:val="28"/>
                <w:szCs w:val="28"/>
              </w:rPr>
            </w:pPr>
            <w:r>
              <w:rPr>
                <w:rFonts w:eastAsia="Arial"/>
                <w:b/>
                <w:bCs/>
                <w:color w:val="000000"/>
                <w:sz w:val="28"/>
                <w:szCs w:val="28"/>
              </w:rPr>
              <w:t>Civil Enforcement Officer</w:t>
            </w:r>
          </w:p>
        </w:tc>
      </w:tr>
      <w:tr w:rsidR="00853143"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853143" w:rsidRPr="00E30234" w:rsidRDefault="00853143" w:rsidP="00853143">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853143" w:rsidRPr="00E30234" w:rsidRDefault="00853143" w:rsidP="00853143">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ADED71" w14:textId="77777777" w:rsidR="00C44F3B" w:rsidRDefault="00C44F3B" w:rsidP="00C44F3B">
            <w:r>
              <w:t xml:space="preserve">Grade 3 </w:t>
            </w:r>
          </w:p>
          <w:p w14:paraId="2F7AE33D" w14:textId="77777777" w:rsidR="00C44F3B" w:rsidRPr="0015412B" w:rsidRDefault="00C44F3B" w:rsidP="00C44F3B">
            <w:r w:rsidRPr="0015412B">
              <w:t>SCP 7-11</w:t>
            </w:r>
          </w:p>
          <w:p w14:paraId="186C772D" w14:textId="1FAC88A7" w:rsidR="00C44F3B" w:rsidRPr="0015412B" w:rsidRDefault="00C44F3B" w:rsidP="00C44F3B">
            <w:r w:rsidRPr="0015412B">
              <w:t>£2</w:t>
            </w:r>
            <w:r w:rsidR="002359CD">
              <w:t>6403</w:t>
            </w:r>
            <w:r w:rsidR="00AE79C3">
              <w:t>.00</w:t>
            </w:r>
            <w:r w:rsidRPr="0015412B">
              <w:t xml:space="preserve"> - £2</w:t>
            </w:r>
            <w:r w:rsidR="002359CD">
              <w:t>8142</w:t>
            </w:r>
            <w:r w:rsidR="00AE79C3">
              <w:t>.00</w:t>
            </w:r>
            <w:r w:rsidRPr="0015412B">
              <w:t xml:space="preserve"> + 10% Shift Allowance</w:t>
            </w:r>
            <w:r w:rsidR="00204E32">
              <w:t xml:space="preserve"> </w:t>
            </w:r>
            <w:r w:rsidR="002359CD">
              <w:t>(Pay award pending)</w:t>
            </w:r>
          </w:p>
          <w:p w14:paraId="1AA32870" w14:textId="77777777" w:rsidR="00853143" w:rsidRPr="00887AEF" w:rsidRDefault="00853143" w:rsidP="00853143">
            <w:pPr>
              <w:spacing w:line="276" w:lineRule="auto"/>
              <w:rPr>
                <w:rFonts w:eastAsia="Arial"/>
                <w:color w:val="000000"/>
                <w:sz w:val="28"/>
                <w:szCs w:val="28"/>
              </w:rPr>
            </w:pPr>
          </w:p>
        </w:tc>
      </w:tr>
      <w:tr w:rsidR="00853143"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853143" w:rsidRPr="00E30234" w:rsidRDefault="00853143" w:rsidP="00853143">
            <w:pPr>
              <w:spacing w:line="276" w:lineRule="auto"/>
              <w:rPr>
                <w:b/>
                <w:bCs/>
              </w:rPr>
            </w:pPr>
            <w:r w:rsidRPr="435B0126">
              <w:rPr>
                <w:b/>
                <w:bCs/>
              </w:rPr>
              <w:t>Service/Team</w:t>
            </w:r>
          </w:p>
          <w:p w14:paraId="3EB83EEA" w14:textId="77777777" w:rsidR="00853143" w:rsidRPr="00E30234" w:rsidRDefault="00853143" w:rsidP="00853143">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3A8A8C82" w:rsidR="00853143" w:rsidRPr="00887AEF" w:rsidRDefault="00696753" w:rsidP="00853143">
            <w:pPr>
              <w:spacing w:line="276" w:lineRule="auto"/>
              <w:rPr>
                <w:color w:val="000000"/>
              </w:rPr>
            </w:pPr>
            <w:r>
              <w:rPr>
                <w:color w:val="000000"/>
              </w:rPr>
              <w:t>Parking Services</w:t>
            </w:r>
          </w:p>
        </w:tc>
      </w:tr>
      <w:tr w:rsidR="00752A8C"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752A8C" w:rsidRPr="00E30234" w:rsidRDefault="00752A8C" w:rsidP="00752A8C">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187A1CB8" w:rsidR="00752A8C" w:rsidRPr="00693409" w:rsidRDefault="00752A8C" w:rsidP="00752A8C">
            <w:pPr>
              <w:spacing w:line="276" w:lineRule="auto"/>
              <w:rPr>
                <w:color w:val="000000"/>
              </w:rPr>
            </w:pPr>
            <w:r>
              <w:rPr>
                <w:color w:val="000000"/>
              </w:rPr>
              <w:t xml:space="preserve">Parking Services </w:t>
            </w:r>
            <w:r w:rsidR="002359CD">
              <w:rPr>
                <w:color w:val="000000"/>
              </w:rPr>
              <w:t>Group Engineer</w:t>
            </w:r>
          </w:p>
        </w:tc>
      </w:tr>
      <w:tr w:rsidR="00752A8C"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752A8C" w:rsidRPr="00E30234" w:rsidRDefault="00752A8C" w:rsidP="00752A8C">
            <w:pPr>
              <w:spacing w:line="276" w:lineRule="auto"/>
              <w:rPr>
                <w:b/>
                <w:bCs/>
              </w:rPr>
            </w:pPr>
            <w:proofErr w:type="gramStart"/>
            <w:r w:rsidRPr="58CF652B">
              <w:rPr>
                <w:b/>
                <w:bCs/>
              </w:rPr>
              <w:t>Responsible for</w:t>
            </w:r>
            <w:proofErr w:type="gramEnd"/>
            <w:r w:rsidRPr="58CF652B">
              <w:rPr>
                <w:b/>
                <w:bCs/>
              </w:rPr>
              <w:t xml:space="preserve">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6BAF8A9" w14:textId="77777777" w:rsidR="000774E3" w:rsidRPr="0015412B" w:rsidRDefault="000774E3" w:rsidP="000774E3">
            <w:pPr>
              <w:rPr>
                <w:rFonts w:eastAsia="MS Mincho"/>
                <w:bCs/>
                <w:iCs/>
                <w:szCs w:val="20"/>
              </w:rPr>
            </w:pPr>
            <w:r w:rsidRPr="0015412B">
              <w:t>To use and be responsible for the care and general maintenance of any Council equipment allocated for the delivery of the service. E</w:t>
            </w:r>
            <w:r w:rsidRPr="0015412B">
              <w:rPr>
                <w:rFonts w:eastAsia="MS Mincho"/>
                <w:bCs/>
                <w:iCs/>
                <w:szCs w:val="20"/>
              </w:rPr>
              <w:t xml:space="preserve">nsure equipment </w:t>
            </w:r>
            <w:proofErr w:type="gramStart"/>
            <w:r w:rsidRPr="0015412B">
              <w:rPr>
                <w:rFonts w:eastAsia="MS Mincho"/>
                <w:bCs/>
                <w:iCs/>
                <w:szCs w:val="20"/>
              </w:rPr>
              <w:t>is</w:t>
            </w:r>
            <w:proofErr w:type="gramEnd"/>
            <w:r w:rsidRPr="0015412B">
              <w:rPr>
                <w:rFonts w:eastAsia="MS Mincho"/>
                <w:bCs/>
                <w:iCs/>
                <w:szCs w:val="20"/>
              </w:rPr>
              <w:t xml:space="preserve"> </w:t>
            </w:r>
          </w:p>
          <w:p w14:paraId="616B1C6B" w14:textId="1DE22983" w:rsidR="00752A8C" w:rsidRPr="00E30234" w:rsidRDefault="000774E3" w:rsidP="000774E3">
            <w:pPr>
              <w:spacing w:line="276" w:lineRule="auto"/>
              <w:rPr>
                <w:color w:val="000000"/>
              </w:rPr>
            </w:pPr>
            <w:r w:rsidRPr="0015412B">
              <w:rPr>
                <w:rFonts w:eastAsia="MS Mincho"/>
                <w:bCs/>
                <w:iCs/>
                <w:szCs w:val="20"/>
              </w:rPr>
              <w:t>maintained, adjusted, correctly stored and report all breakdowns in accordance with procedures</w:t>
            </w:r>
          </w:p>
        </w:tc>
      </w:tr>
      <w:tr w:rsidR="00752A8C"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752A8C" w:rsidRPr="00E30234" w:rsidRDefault="00752A8C" w:rsidP="00752A8C">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6F940E" w14:textId="46FA8B86" w:rsidR="008B7FB6" w:rsidRDefault="008B7FB6" w:rsidP="008B7FB6">
            <w:pPr>
              <w:rPr>
                <w:rFonts w:eastAsia="MS Mincho"/>
                <w:bCs/>
                <w:iCs/>
                <w:szCs w:val="20"/>
              </w:rPr>
            </w:pPr>
            <w:r w:rsidRPr="009079A7">
              <w:rPr>
                <w:rFonts w:eastAsia="MS Mincho"/>
                <w:bCs/>
                <w:iCs/>
                <w:szCs w:val="20"/>
              </w:rPr>
              <w:t xml:space="preserve">To </w:t>
            </w:r>
            <w:proofErr w:type="gramStart"/>
            <w:r w:rsidRPr="009079A7">
              <w:rPr>
                <w:rFonts w:eastAsia="MS Mincho"/>
                <w:bCs/>
                <w:iCs/>
                <w:szCs w:val="20"/>
              </w:rPr>
              <w:t>carry out</w:t>
            </w:r>
            <w:proofErr w:type="gramEnd"/>
            <w:r w:rsidRPr="009079A7">
              <w:rPr>
                <w:rFonts w:eastAsia="MS Mincho"/>
                <w:bCs/>
                <w:iCs/>
                <w:szCs w:val="20"/>
              </w:rPr>
              <w:t xml:space="preserve"> both on and</w:t>
            </w:r>
            <w:r>
              <w:rPr>
                <w:rFonts w:eastAsia="MS Mincho"/>
                <w:bCs/>
                <w:iCs/>
                <w:szCs w:val="20"/>
              </w:rPr>
              <w:t xml:space="preserve"> off-street parking </w:t>
            </w:r>
          </w:p>
          <w:p w14:paraId="1C8FC563" w14:textId="77777777" w:rsidR="008B7FB6" w:rsidRDefault="008B7FB6" w:rsidP="008B7FB6">
            <w:pPr>
              <w:rPr>
                <w:rFonts w:eastAsia="MS Mincho"/>
                <w:iCs/>
                <w:szCs w:val="20"/>
              </w:rPr>
            </w:pPr>
            <w:r>
              <w:rPr>
                <w:rFonts w:eastAsia="MS Mincho"/>
                <w:bCs/>
                <w:iCs/>
                <w:szCs w:val="20"/>
              </w:rPr>
              <w:t xml:space="preserve">enforcement and operations </w:t>
            </w:r>
            <w:r w:rsidRPr="00190553">
              <w:rPr>
                <w:rFonts w:eastAsia="MS Mincho"/>
                <w:iCs/>
                <w:szCs w:val="20"/>
              </w:rPr>
              <w:t xml:space="preserve">in accordance with </w:t>
            </w:r>
          </w:p>
          <w:p w14:paraId="52943ACF" w14:textId="77777777" w:rsidR="008B7FB6" w:rsidRDefault="008B7FB6" w:rsidP="008B7FB6">
            <w:pPr>
              <w:rPr>
                <w:rFonts w:eastAsia="MS Mincho"/>
                <w:iCs/>
                <w:szCs w:val="20"/>
              </w:rPr>
            </w:pPr>
            <w:r>
              <w:rPr>
                <w:rFonts w:eastAsia="MS Mincho"/>
                <w:iCs/>
                <w:szCs w:val="20"/>
              </w:rPr>
              <w:t xml:space="preserve">statutory </w:t>
            </w:r>
            <w:r w:rsidRPr="00190553">
              <w:rPr>
                <w:rFonts w:eastAsia="MS Mincho"/>
                <w:iCs/>
                <w:szCs w:val="20"/>
              </w:rPr>
              <w:t>legislation</w:t>
            </w:r>
            <w:r>
              <w:rPr>
                <w:rFonts w:eastAsia="MS Mincho"/>
                <w:iCs/>
                <w:szCs w:val="20"/>
              </w:rPr>
              <w:t xml:space="preserve"> and the Councils policies and </w:t>
            </w:r>
          </w:p>
          <w:p w14:paraId="1465B1EF" w14:textId="1BA0FADB" w:rsidR="00752A8C" w:rsidRDefault="008B7FB6" w:rsidP="008B7FB6">
            <w:pPr>
              <w:spacing w:line="276" w:lineRule="auto"/>
              <w:rPr>
                <w:rFonts w:eastAsia="Arial"/>
                <w:lang w:val="en-US"/>
              </w:rPr>
            </w:pPr>
            <w:r>
              <w:rPr>
                <w:rFonts w:eastAsia="MS Mincho"/>
                <w:iCs/>
                <w:szCs w:val="20"/>
              </w:rPr>
              <w:t>procedures</w:t>
            </w:r>
          </w:p>
          <w:p w14:paraId="1C67E768" w14:textId="77777777" w:rsidR="00752A8C" w:rsidRPr="00887AEF" w:rsidRDefault="00752A8C" w:rsidP="00752A8C">
            <w:pPr>
              <w:spacing w:line="276" w:lineRule="auto"/>
              <w:rPr>
                <w:rFonts w:eastAsia="Arial"/>
                <w:lang w:val="en-US"/>
              </w:rPr>
            </w:pPr>
          </w:p>
        </w:tc>
      </w:tr>
      <w:tr w:rsidR="00752A8C" w:rsidRPr="00E3023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752A8C" w:rsidRPr="00E30234" w:rsidRDefault="00752A8C" w:rsidP="00752A8C">
            <w:pPr>
              <w:spacing w:line="276" w:lineRule="auto"/>
            </w:pPr>
            <w:r w:rsidRPr="435B0126">
              <w:rPr>
                <w:b/>
                <w:bCs/>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282D615" w14:textId="1646E3A1" w:rsidR="00DC0138" w:rsidRPr="00EE1BDC" w:rsidRDefault="00DC0138" w:rsidP="00DC0138">
            <w:pPr>
              <w:rPr>
                <w:rFonts w:eastAsia="MS Mincho"/>
                <w:iCs/>
                <w:szCs w:val="20"/>
              </w:rPr>
            </w:pPr>
            <w:r w:rsidRPr="00EE1BDC">
              <w:rPr>
                <w:rFonts w:eastAsia="MS Mincho"/>
                <w:bCs/>
                <w:iCs/>
                <w:szCs w:val="20"/>
              </w:rPr>
              <w:t xml:space="preserve">To </w:t>
            </w:r>
            <w:proofErr w:type="gramStart"/>
            <w:r w:rsidRPr="00EE1BDC">
              <w:rPr>
                <w:rFonts w:eastAsia="MS Mincho"/>
                <w:bCs/>
                <w:iCs/>
                <w:szCs w:val="20"/>
              </w:rPr>
              <w:t>liaise</w:t>
            </w:r>
            <w:proofErr w:type="gramEnd"/>
            <w:r w:rsidRPr="00EE1BDC">
              <w:rPr>
                <w:rFonts w:eastAsia="MS Mincho"/>
                <w:bCs/>
                <w:iCs/>
                <w:szCs w:val="20"/>
              </w:rPr>
              <w:t xml:space="preserve"> with members of the public and give advice on parking issues and enforcement procedures in a courteous manner ensuring that the Council’s</w:t>
            </w:r>
            <w:r w:rsidR="00204E32">
              <w:rPr>
                <w:rFonts w:eastAsia="MS Mincho"/>
                <w:bCs/>
                <w:iCs/>
                <w:szCs w:val="20"/>
              </w:rPr>
              <w:t xml:space="preserve"> </w:t>
            </w:r>
            <w:r w:rsidRPr="00EE1BDC">
              <w:rPr>
                <w:rFonts w:eastAsia="MS Mincho"/>
                <w:bCs/>
                <w:iCs/>
                <w:szCs w:val="20"/>
              </w:rPr>
              <w:t>customer care policy is always adhered to.</w:t>
            </w:r>
          </w:p>
          <w:p w14:paraId="305BBE38" w14:textId="77777777" w:rsidR="00DC0138" w:rsidRDefault="00DC0138" w:rsidP="00DC0138">
            <w:pPr>
              <w:rPr>
                <w:rFonts w:eastAsia="MS Mincho"/>
                <w:bCs/>
                <w:iCs/>
                <w:szCs w:val="20"/>
              </w:rPr>
            </w:pPr>
          </w:p>
          <w:p w14:paraId="4A9D34F9" w14:textId="77777777" w:rsidR="00DC0138" w:rsidRPr="0045766A" w:rsidRDefault="00DC0138" w:rsidP="00DC0138">
            <w:pPr>
              <w:rPr>
                <w:rFonts w:eastAsia="MS Mincho"/>
                <w:bCs/>
                <w:iCs/>
                <w:szCs w:val="20"/>
              </w:rPr>
            </w:pPr>
            <w:r w:rsidRPr="0045766A">
              <w:rPr>
                <w:rFonts w:eastAsia="MS Mincho"/>
                <w:bCs/>
                <w:iCs/>
                <w:szCs w:val="20"/>
              </w:rPr>
              <w:t>To cover as and when required in all aspects of service delivery of the Council’s parking services operation.</w:t>
            </w:r>
          </w:p>
          <w:p w14:paraId="0C060B01" w14:textId="77777777" w:rsidR="00DC0138" w:rsidRDefault="00DC0138" w:rsidP="00DC0138"/>
          <w:p w14:paraId="5EE0D0F8" w14:textId="77777777" w:rsidR="00DC0138" w:rsidRDefault="00DC0138" w:rsidP="00DC0138">
            <w:r w:rsidRPr="009079A7">
              <w:t>To attend adjudication hearings</w:t>
            </w:r>
            <w:r>
              <w:t xml:space="preserve"> when required</w:t>
            </w:r>
            <w:r w:rsidRPr="009079A7">
              <w:t xml:space="preserve"> to give supporting information in conjunction with P</w:t>
            </w:r>
            <w:r>
              <w:t xml:space="preserve">arking </w:t>
            </w:r>
            <w:r w:rsidRPr="009079A7">
              <w:t>C</w:t>
            </w:r>
            <w:r>
              <w:t xml:space="preserve">harge </w:t>
            </w:r>
            <w:r w:rsidRPr="009079A7">
              <w:t>N</w:t>
            </w:r>
            <w:r>
              <w:t>otice</w:t>
            </w:r>
            <w:r w:rsidRPr="009079A7">
              <w:t>s.</w:t>
            </w:r>
          </w:p>
          <w:p w14:paraId="41C4576A" w14:textId="77777777" w:rsidR="00752A8C" w:rsidRPr="00F54826" w:rsidRDefault="00752A8C" w:rsidP="00752A8C">
            <w:pPr>
              <w:spacing w:line="276" w:lineRule="auto"/>
              <w:rPr>
                <w:rFonts w:eastAsia="Arial"/>
                <w:lang w:val="en-US"/>
              </w:rPr>
            </w:pPr>
          </w:p>
        </w:tc>
      </w:tr>
      <w:tr w:rsidR="004C4058"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4C4058" w:rsidRPr="00E30234" w:rsidRDefault="004C4058" w:rsidP="004C4058">
            <w:pPr>
              <w:spacing w:line="276" w:lineRule="auto"/>
              <w:rPr>
                <w:b/>
                <w:bCs/>
              </w:rPr>
            </w:pPr>
            <w:r w:rsidRPr="435B0126">
              <w:rPr>
                <w:b/>
                <w:bCs/>
              </w:rPr>
              <w:t xml:space="preserve">Key tasks </w:t>
            </w:r>
          </w:p>
          <w:p w14:paraId="0F2833D3" w14:textId="77777777" w:rsidR="004C4058" w:rsidRPr="00E30234" w:rsidRDefault="004C4058" w:rsidP="004C4058">
            <w:pPr>
              <w:spacing w:line="276" w:lineRule="auto"/>
              <w:ind w:right="180"/>
            </w:pPr>
          </w:p>
          <w:p w14:paraId="1458CC9E" w14:textId="77777777" w:rsidR="004C4058" w:rsidRPr="00E30234" w:rsidRDefault="004C4058" w:rsidP="004C4058">
            <w:pPr>
              <w:spacing w:line="276" w:lineRule="auto"/>
              <w:ind w:right="180"/>
            </w:pPr>
          </w:p>
          <w:p w14:paraId="2DAE8E42" w14:textId="77777777" w:rsidR="004C4058" w:rsidRDefault="004C4058" w:rsidP="004C4058">
            <w:pPr>
              <w:spacing w:line="276" w:lineRule="auto"/>
              <w:ind w:right="180"/>
            </w:pPr>
          </w:p>
          <w:p w14:paraId="1C94510C" w14:textId="77777777" w:rsidR="004C4058" w:rsidRPr="00E30234" w:rsidRDefault="004C4058" w:rsidP="004C4058">
            <w:pPr>
              <w:spacing w:line="276" w:lineRule="auto"/>
              <w:ind w:right="180"/>
            </w:pPr>
          </w:p>
          <w:p w14:paraId="00F5EF63" w14:textId="77777777" w:rsidR="004C4058" w:rsidRPr="00E30234" w:rsidRDefault="004C4058" w:rsidP="004C4058">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91CD67" w14:textId="77777777" w:rsidR="004C4058" w:rsidRDefault="004C4058" w:rsidP="004C4058">
            <w:pPr>
              <w:rPr>
                <w:rFonts w:eastAsia="MS Mincho"/>
                <w:bCs/>
                <w:iCs/>
                <w:szCs w:val="20"/>
              </w:rPr>
            </w:pPr>
            <w:r w:rsidRPr="005C29FE">
              <w:t>To</w:t>
            </w:r>
            <w:r w:rsidRPr="004A7EA4">
              <w:rPr>
                <w:rFonts w:eastAsia="MS Mincho"/>
                <w:bCs/>
                <w:iCs/>
                <w:szCs w:val="20"/>
              </w:rPr>
              <w:t xml:space="preserve"> be able to achieve the relevant Parking </w:t>
            </w:r>
          </w:p>
          <w:p w14:paraId="3881923B" w14:textId="77777777" w:rsidR="004C4058" w:rsidRPr="005523D0" w:rsidRDefault="004C4058" w:rsidP="004C4058">
            <w:r w:rsidRPr="0D7651FF">
              <w:rPr>
                <w:rFonts w:eastAsia="MS Mincho"/>
              </w:rPr>
              <w:t xml:space="preserve">Enforcement and Conflict Management qualifications within your 26-week probationary period. </w:t>
            </w:r>
          </w:p>
          <w:p w14:paraId="5DD3A28B" w14:textId="77777777" w:rsidR="004C4058" w:rsidRDefault="004C4058" w:rsidP="004C4058">
            <w:pPr>
              <w:rPr>
                <w:rFonts w:eastAsia="MS Mincho"/>
                <w:bCs/>
                <w:iCs/>
                <w:szCs w:val="20"/>
              </w:rPr>
            </w:pPr>
          </w:p>
          <w:p w14:paraId="1B0FA8C8" w14:textId="77777777" w:rsidR="004C4058" w:rsidRPr="004A7EA4" w:rsidRDefault="004C4058" w:rsidP="004C4058">
            <w:r>
              <w:rPr>
                <w:rFonts w:eastAsia="MS Mincho"/>
                <w:bCs/>
                <w:iCs/>
                <w:szCs w:val="20"/>
              </w:rPr>
              <w:t>Be able to m</w:t>
            </w:r>
            <w:r w:rsidRPr="004A7EA4">
              <w:t>aintain a detailed knowledge of parking regulations</w:t>
            </w:r>
            <w:r>
              <w:t xml:space="preserve"> and associated</w:t>
            </w:r>
            <w:r w:rsidRPr="004A7EA4">
              <w:t xml:space="preserve"> policies and procedures. </w:t>
            </w:r>
          </w:p>
          <w:p w14:paraId="42CAC4EB" w14:textId="77777777" w:rsidR="004C4058" w:rsidRDefault="004C4058" w:rsidP="004C4058">
            <w:pPr>
              <w:tabs>
                <w:tab w:val="left" w:pos="0"/>
              </w:tabs>
              <w:spacing w:after="200" w:line="276" w:lineRule="auto"/>
            </w:pPr>
          </w:p>
          <w:p w14:paraId="77F1310D" w14:textId="77777777" w:rsidR="004C4058" w:rsidRPr="00E15346" w:rsidRDefault="004C4058" w:rsidP="004C4058">
            <w:pPr>
              <w:spacing w:after="200" w:line="276" w:lineRule="auto"/>
              <w:rPr>
                <w:rFonts w:eastAsia="MS Mincho"/>
                <w:lang w:val="fr-FR"/>
              </w:rPr>
            </w:pPr>
            <w:r w:rsidRPr="0D7651FF">
              <w:t>To undertake any training or personal development opportunities identified at a time and venue determined by your manager.</w:t>
            </w:r>
          </w:p>
          <w:p w14:paraId="7AF3BD13" w14:textId="77777777" w:rsidR="004C4058" w:rsidRPr="00E15346" w:rsidRDefault="004C4058" w:rsidP="004C4058">
            <w:pPr>
              <w:spacing w:after="200" w:line="276" w:lineRule="auto"/>
              <w:rPr>
                <w:rFonts w:eastAsia="MS Mincho"/>
                <w:lang w:val="fr-FR"/>
              </w:rPr>
            </w:pPr>
            <w:r w:rsidRPr="0D7651FF">
              <w:t xml:space="preserve">To undertake any other tasks as required by Management consistent with the nature, </w:t>
            </w:r>
            <w:proofErr w:type="gramStart"/>
            <w:r w:rsidRPr="0D7651FF">
              <w:t>level</w:t>
            </w:r>
            <w:proofErr w:type="gramEnd"/>
            <w:r w:rsidRPr="0D7651FF">
              <w:t xml:space="preserve"> and grade of the post.</w:t>
            </w:r>
          </w:p>
          <w:p w14:paraId="73A97DC2" w14:textId="77777777" w:rsidR="004C4058" w:rsidRDefault="004C4058" w:rsidP="004C4058">
            <w:pPr>
              <w:rPr>
                <w:rFonts w:eastAsia="MS Mincho"/>
                <w:bCs/>
                <w:iCs/>
                <w:szCs w:val="20"/>
              </w:rPr>
            </w:pPr>
            <w:r w:rsidRPr="00507C63">
              <w:lastRenderedPageBreak/>
              <w:t>To use and be responsible for the care and general maintenance of any Council equipment allocated for the delivery of the service. E</w:t>
            </w:r>
            <w:r w:rsidRPr="00507C63">
              <w:rPr>
                <w:rFonts w:eastAsia="MS Mincho"/>
                <w:bCs/>
                <w:iCs/>
                <w:szCs w:val="20"/>
              </w:rPr>
              <w:t xml:space="preserve">nsure equipment </w:t>
            </w:r>
            <w:proofErr w:type="gramStart"/>
            <w:r w:rsidRPr="00507C63">
              <w:rPr>
                <w:rFonts w:eastAsia="MS Mincho"/>
                <w:bCs/>
                <w:iCs/>
                <w:szCs w:val="20"/>
              </w:rPr>
              <w:t>is</w:t>
            </w:r>
            <w:proofErr w:type="gramEnd"/>
            <w:r w:rsidRPr="00507C63">
              <w:rPr>
                <w:rFonts w:eastAsia="MS Mincho"/>
                <w:bCs/>
                <w:iCs/>
                <w:szCs w:val="20"/>
              </w:rPr>
              <w:t xml:space="preserve"> </w:t>
            </w:r>
          </w:p>
          <w:p w14:paraId="484A5F0E" w14:textId="77777777" w:rsidR="004C4058" w:rsidRPr="00507C63" w:rsidRDefault="004C4058" w:rsidP="004C4058">
            <w:pPr>
              <w:rPr>
                <w:rFonts w:eastAsia="MS Mincho"/>
                <w:bCs/>
                <w:iCs/>
                <w:szCs w:val="20"/>
              </w:rPr>
            </w:pPr>
            <w:r w:rsidRPr="00507C63">
              <w:rPr>
                <w:rFonts w:eastAsia="MS Mincho"/>
                <w:bCs/>
                <w:iCs/>
                <w:szCs w:val="20"/>
              </w:rPr>
              <w:t>maintained, adjusted, correctly stored and report all breakdowns in accordance with procedures.</w:t>
            </w:r>
          </w:p>
          <w:p w14:paraId="682D855C" w14:textId="77777777" w:rsidR="004C4058" w:rsidRDefault="004C4058" w:rsidP="004C4058">
            <w:pPr>
              <w:rPr>
                <w:rFonts w:eastAsia="MS Mincho"/>
                <w:bCs/>
                <w:iCs/>
                <w:szCs w:val="20"/>
              </w:rPr>
            </w:pPr>
          </w:p>
          <w:p w14:paraId="3561FC21" w14:textId="77777777" w:rsidR="004C4058" w:rsidRPr="00507C63" w:rsidRDefault="004C4058" w:rsidP="004C4058">
            <w:pPr>
              <w:rPr>
                <w:rFonts w:eastAsia="MS Mincho"/>
              </w:rPr>
            </w:pPr>
            <w:r w:rsidRPr="0D7651FF">
              <w:rPr>
                <w:rFonts w:eastAsia="MS Mincho"/>
              </w:rPr>
              <w:t xml:space="preserve">Operate equipment as and when required e.g., vehicles, CCTV, handheld devices </w:t>
            </w:r>
            <w:proofErr w:type="gramStart"/>
            <w:r w:rsidRPr="0D7651FF">
              <w:rPr>
                <w:rFonts w:eastAsia="MS Mincho"/>
              </w:rPr>
              <w:t>etc.</w:t>
            </w:r>
            <w:proofErr w:type="gramEnd"/>
            <w:r w:rsidRPr="0D7651FF">
              <w:rPr>
                <w:rFonts w:eastAsia="MS Mincho"/>
              </w:rPr>
              <w:t xml:space="preserve"> in accordance with Council policies and procedures.</w:t>
            </w:r>
          </w:p>
          <w:p w14:paraId="75ED5B04" w14:textId="77777777" w:rsidR="004C4058" w:rsidRPr="00AD208A" w:rsidRDefault="004C4058" w:rsidP="004C4058">
            <w:pPr>
              <w:pStyle w:val="Default"/>
              <w:rPr>
                <w:color w:val="000000" w:themeColor="text1"/>
                <w:lang w:eastAsia="en-US"/>
              </w:rPr>
            </w:pPr>
          </w:p>
        </w:tc>
      </w:tr>
      <w:tr w:rsidR="004C4058"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4C4058" w:rsidRPr="00E30234" w:rsidRDefault="004C4058" w:rsidP="004C4058">
            <w:pPr>
              <w:spacing w:line="276" w:lineRule="auto"/>
              <w:rPr>
                <w:b/>
                <w:bCs/>
              </w:rPr>
            </w:pPr>
            <w:r w:rsidRPr="435B0126">
              <w:rPr>
                <w:b/>
                <w:bCs/>
              </w:rPr>
              <w:lastRenderedPageBreak/>
              <w:t>Other duties/specific policies e.g. DBS</w:t>
            </w:r>
          </w:p>
          <w:p w14:paraId="543EE9E8" w14:textId="77777777" w:rsidR="004C4058" w:rsidRPr="00E30234" w:rsidRDefault="004C4058" w:rsidP="004C4058">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4C4058" w:rsidRPr="005C0538" w:rsidRDefault="004C4058" w:rsidP="004C4058">
            <w:pPr>
              <w:spacing w:line="276" w:lineRule="auto"/>
              <w:rPr>
                <w:color w:val="000000"/>
              </w:rPr>
            </w:pPr>
            <w:r w:rsidRPr="005C0538">
              <w:rPr>
                <w:color w:val="000000" w:themeColor="text1"/>
              </w:rPr>
              <w:t xml:space="preserve">The post holder must </w:t>
            </w:r>
            <w:proofErr w:type="gramStart"/>
            <w:r w:rsidRPr="005C0538">
              <w:rPr>
                <w:color w:val="000000" w:themeColor="text1"/>
              </w:rPr>
              <w:t>carry out</w:t>
            </w:r>
            <w:proofErr w:type="gramEnd"/>
            <w:r w:rsidRPr="005C0538">
              <w:rPr>
                <w:color w:val="000000" w:themeColor="text1"/>
              </w:rPr>
              <w:t xml:space="preserve"> their duties with full regard to the Council’s Equal Opportunities Policy, Code of </w:t>
            </w:r>
            <w:proofErr w:type="gramStart"/>
            <w:r w:rsidRPr="005C0538">
              <w:rPr>
                <w:color w:val="000000" w:themeColor="text1"/>
              </w:rPr>
              <w:t>Conduct</w:t>
            </w:r>
            <w:proofErr w:type="gramEnd"/>
            <w:r w:rsidRPr="005C0538">
              <w:rPr>
                <w:color w:val="000000" w:themeColor="text1"/>
              </w:rPr>
              <w:t xml:space="preserve"> and all other Council Policies.</w:t>
            </w:r>
          </w:p>
          <w:p w14:paraId="7F691DD2" w14:textId="77777777" w:rsidR="004C4058" w:rsidRPr="00E30234" w:rsidRDefault="004C4058" w:rsidP="004C4058">
            <w:pPr>
              <w:spacing w:line="276" w:lineRule="auto"/>
              <w:rPr>
                <w:color w:val="000000"/>
              </w:rPr>
            </w:pPr>
          </w:p>
          <w:p w14:paraId="7EAA0289" w14:textId="77777777" w:rsidR="004C4058" w:rsidRPr="005C0538" w:rsidRDefault="004C4058" w:rsidP="004C4058">
            <w:pPr>
              <w:spacing w:line="276" w:lineRule="auto"/>
              <w:rPr>
                <w:color w:val="000000"/>
              </w:rPr>
            </w:pPr>
            <w:r w:rsidRPr="005C0538">
              <w:rPr>
                <w:color w:val="000000" w:themeColor="text1"/>
              </w:rPr>
              <w:t>The post holder must comply with the Council’s Health and safety rules and regulations and with Health and safety legislation.</w:t>
            </w:r>
          </w:p>
          <w:p w14:paraId="1B2B4CF7" w14:textId="77777777" w:rsidR="001E6B14" w:rsidRDefault="001E6B14" w:rsidP="004C4058">
            <w:pPr>
              <w:spacing w:line="276" w:lineRule="auto"/>
              <w:rPr>
                <w:color w:val="000000"/>
              </w:rPr>
            </w:pPr>
          </w:p>
          <w:p w14:paraId="5B304EB5" w14:textId="7491DF2A" w:rsidR="004C4058" w:rsidRPr="00E30234" w:rsidRDefault="001E6B14" w:rsidP="004C4058">
            <w:pPr>
              <w:spacing w:line="276" w:lineRule="auto"/>
              <w:rPr>
                <w:color w:val="000000"/>
              </w:rPr>
            </w:pPr>
            <w:r w:rsidRPr="00E4103A">
              <w:rPr>
                <w:color w:val="000000"/>
              </w:rPr>
              <w:t xml:space="preserve">The post holder must act in compliance with data protection principles in respecting the privacy of personal information held by the </w:t>
            </w:r>
            <w:proofErr w:type="gramStart"/>
            <w:r w:rsidRPr="00E4103A">
              <w:rPr>
                <w:color w:val="000000"/>
              </w:rPr>
              <w:t>Council</w:t>
            </w:r>
            <w:proofErr w:type="gramEnd"/>
          </w:p>
          <w:p w14:paraId="15BA0A5A" w14:textId="77777777" w:rsidR="001E6B14" w:rsidRDefault="001E6B14" w:rsidP="004C4058">
            <w:pPr>
              <w:spacing w:line="276" w:lineRule="auto"/>
              <w:rPr>
                <w:color w:val="000000" w:themeColor="text1"/>
              </w:rPr>
            </w:pPr>
          </w:p>
          <w:p w14:paraId="67486937" w14:textId="1D2BE3B5" w:rsidR="004C4058" w:rsidRPr="005C0538" w:rsidRDefault="004C4058" w:rsidP="004C4058">
            <w:pPr>
              <w:spacing w:line="276" w:lineRule="auto"/>
              <w:rPr>
                <w:color w:val="000000"/>
              </w:rPr>
            </w:pPr>
            <w:r w:rsidRPr="005C0538">
              <w:rPr>
                <w:color w:val="000000" w:themeColor="text1"/>
              </w:rPr>
              <w:t xml:space="preserve">The post holder must comply with the principles of the Freedom of Information Act 2000 in relation to the management of Council records and information. </w:t>
            </w:r>
          </w:p>
          <w:p w14:paraId="5FF95FA9" w14:textId="77777777" w:rsidR="004C4058" w:rsidRPr="00F41F91" w:rsidRDefault="004C4058" w:rsidP="004C4058">
            <w:pPr>
              <w:pStyle w:val="ListParagraph"/>
              <w:spacing w:line="276" w:lineRule="auto"/>
              <w:ind w:left="360"/>
              <w:rPr>
                <w:rFonts w:ascii="Arial" w:hAnsi="Arial" w:cs="Arial"/>
                <w:color w:val="000000"/>
              </w:rPr>
            </w:pPr>
          </w:p>
          <w:p w14:paraId="7CD7B9D2" w14:textId="3897559B" w:rsidR="004C4058" w:rsidRPr="005C0538" w:rsidRDefault="004C4058" w:rsidP="004C4058">
            <w:pPr>
              <w:spacing w:line="276" w:lineRule="auto"/>
              <w:rPr>
                <w:color w:val="000000"/>
              </w:rPr>
            </w:pPr>
            <w:r w:rsidRPr="005C0538">
              <w:rPr>
                <w:color w:val="000000" w:themeColor="text1"/>
              </w:rPr>
              <w:t>To comply with the principles and requirements of the Data Protection Act 2018 and GDPR in relation to the management of Council records and information and respect the privacy of personal information held by the Council</w:t>
            </w:r>
            <w:r>
              <w:rPr>
                <w:color w:val="000000" w:themeColor="text1"/>
              </w:rPr>
              <w:t>.</w:t>
            </w:r>
            <w: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929CB" w14:textId="77777777" w:rsidR="00267303" w:rsidRDefault="00267303">
      <w:r>
        <w:separator/>
      </w:r>
    </w:p>
  </w:endnote>
  <w:endnote w:type="continuationSeparator" w:id="0">
    <w:p w14:paraId="175A7A91" w14:textId="77777777" w:rsidR="00267303" w:rsidRDefault="00267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2F52" w14:textId="77777777" w:rsidR="00267303" w:rsidRDefault="00267303">
      <w:r>
        <w:separator/>
      </w:r>
    </w:p>
  </w:footnote>
  <w:footnote w:type="continuationSeparator" w:id="0">
    <w:p w14:paraId="6EFB0002" w14:textId="77777777" w:rsidR="00267303" w:rsidRDefault="00267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0"/>
  </w:num>
  <w:num w:numId="2" w16cid:durableId="1516337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774E3"/>
    <w:rsid w:val="001E6B14"/>
    <w:rsid w:val="00204E32"/>
    <w:rsid w:val="002359CD"/>
    <w:rsid w:val="00251FFB"/>
    <w:rsid w:val="00267303"/>
    <w:rsid w:val="0027180F"/>
    <w:rsid w:val="00272418"/>
    <w:rsid w:val="002E2F87"/>
    <w:rsid w:val="002E432A"/>
    <w:rsid w:val="00396C02"/>
    <w:rsid w:val="003B5E66"/>
    <w:rsid w:val="004579C2"/>
    <w:rsid w:val="004C3B6F"/>
    <w:rsid w:val="004C4058"/>
    <w:rsid w:val="00696753"/>
    <w:rsid w:val="006A3D80"/>
    <w:rsid w:val="006D503E"/>
    <w:rsid w:val="00752A8C"/>
    <w:rsid w:val="00753FE3"/>
    <w:rsid w:val="00853143"/>
    <w:rsid w:val="008763CA"/>
    <w:rsid w:val="008B3F87"/>
    <w:rsid w:val="008B7FB6"/>
    <w:rsid w:val="00941818"/>
    <w:rsid w:val="0096212A"/>
    <w:rsid w:val="009D3CCB"/>
    <w:rsid w:val="00AE79C3"/>
    <w:rsid w:val="00C112A4"/>
    <w:rsid w:val="00C44F3B"/>
    <w:rsid w:val="00D803BE"/>
    <w:rsid w:val="00D97B7E"/>
    <w:rsid w:val="00DC0138"/>
    <w:rsid w:val="00F32ACF"/>
    <w:rsid w:val="00F53311"/>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6B1411-EA63-475B-AFF7-9B5001DD21EC}"/>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AD088AB5-E910-4823-9F8C-27C1C47C5F99}"/>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2</cp:revision>
  <cp:lastPrinted>2005-05-31T11:32:00Z</cp:lastPrinted>
  <dcterms:created xsi:type="dcterms:W3CDTF">2026-07-31T07:51:00Z</dcterms:created>
  <dcterms:modified xsi:type="dcterms:W3CDTF">2026-07-31T07:51:00Z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