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1B031DF2" w:rsidR="00D97B7E" w:rsidRPr="00585D8E" w:rsidRDefault="00272418" w:rsidP="00D97B7E">
      <w:pPr>
        <w:pStyle w:val="Heading2"/>
        <w:rPr>
          <w:rFonts w:ascii="Aptos" w:hAnsi="Aptos"/>
          <w:b w:val="0"/>
          <w:bCs w:val="0"/>
          <w:sz w:val="22"/>
          <w:szCs w:val="22"/>
        </w:rPr>
      </w:pPr>
      <w:r w:rsidRPr="00585D8E">
        <w:rPr>
          <w:rFonts w:ascii="Aptos" w:hAnsi="Aptos"/>
          <w:noProof/>
          <w:sz w:val="22"/>
          <w:szCs w:val="22"/>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00585D8E">
        <w:rPr>
          <w:rFonts w:ascii="Aptos" w:hAnsi="Aptos"/>
          <w:sz w:val="22"/>
          <w:szCs w:val="22"/>
        </w:rPr>
        <w:t>Job Description</w:t>
      </w:r>
    </w:p>
    <w:p w14:paraId="6E7413B4" w14:textId="77777777" w:rsidR="00D97B7E" w:rsidRPr="00585D8E" w:rsidRDefault="00D97B7E" w:rsidP="00D97B7E">
      <w:pPr>
        <w:ind w:right="180"/>
        <w:rPr>
          <w:rFonts w:ascii="Aptos" w:hAnsi="Aptos"/>
          <w:szCs w:val="22"/>
        </w:rPr>
      </w:pPr>
    </w:p>
    <w:p w14:paraId="7624E5AF" w14:textId="77777777" w:rsidR="00D97B7E" w:rsidRPr="00585D8E" w:rsidRDefault="00D97B7E" w:rsidP="00D97B7E">
      <w:pPr>
        <w:ind w:right="180"/>
        <w:rPr>
          <w:rFonts w:ascii="Aptos" w:hAnsi="Aptos"/>
          <w:szCs w:val="22"/>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585D8E" w14:paraId="0032F620"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585D8E" w:rsidRDefault="00D97B7E">
            <w:pPr>
              <w:spacing w:line="276" w:lineRule="auto"/>
              <w:rPr>
                <w:rFonts w:ascii="Aptos" w:hAnsi="Aptos"/>
                <w:color w:val="000000"/>
                <w:szCs w:val="22"/>
              </w:rPr>
            </w:pPr>
            <w:r w:rsidRPr="00585D8E">
              <w:rPr>
                <w:rFonts w:ascii="Aptos" w:hAnsi="Aptos"/>
                <w:b/>
                <w:bCs/>
                <w:color w:val="000000" w:themeColor="text1"/>
                <w:szCs w:val="22"/>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B9E81B" w14:textId="1C575CC8" w:rsidR="00D97B7E" w:rsidRPr="00585D8E" w:rsidRDefault="008E2E70">
            <w:pPr>
              <w:spacing w:line="276" w:lineRule="auto"/>
              <w:ind w:left="2880" w:hanging="2880"/>
              <w:rPr>
                <w:rFonts w:ascii="Aptos" w:hAnsi="Aptos"/>
                <w:bCs/>
                <w:szCs w:val="22"/>
              </w:rPr>
            </w:pPr>
            <w:r w:rsidRPr="00585D8E">
              <w:rPr>
                <w:rFonts w:ascii="Aptos" w:hAnsi="Aptos"/>
                <w:bCs/>
                <w:szCs w:val="22"/>
              </w:rPr>
              <w:t>Apprentice</w:t>
            </w:r>
            <w:r w:rsidR="00615E70">
              <w:rPr>
                <w:rFonts w:ascii="Aptos" w:hAnsi="Aptos"/>
                <w:bCs/>
                <w:szCs w:val="22"/>
              </w:rPr>
              <w:t xml:space="preserve"> Applications Support</w:t>
            </w:r>
          </w:p>
          <w:p w14:paraId="26B81CBB" w14:textId="69BDC500" w:rsidR="00780A50" w:rsidRPr="00585D8E" w:rsidRDefault="00780A50">
            <w:pPr>
              <w:spacing w:line="276" w:lineRule="auto"/>
              <w:ind w:left="2880" w:hanging="2880"/>
              <w:rPr>
                <w:rFonts w:ascii="Aptos" w:eastAsia="Arial" w:hAnsi="Aptos"/>
                <w:b/>
                <w:bCs/>
                <w:color w:val="000000"/>
                <w:szCs w:val="22"/>
              </w:rPr>
            </w:pPr>
          </w:p>
        </w:tc>
      </w:tr>
      <w:tr w:rsidR="00D97B7E" w:rsidRPr="00585D8E" w14:paraId="00530212"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585D8E" w:rsidRDefault="00D97B7E">
            <w:pPr>
              <w:spacing w:line="276" w:lineRule="auto"/>
              <w:rPr>
                <w:rFonts w:ascii="Aptos" w:hAnsi="Aptos"/>
                <w:b/>
                <w:bCs/>
                <w:color w:val="000000"/>
                <w:szCs w:val="22"/>
              </w:rPr>
            </w:pPr>
            <w:r w:rsidRPr="00585D8E">
              <w:rPr>
                <w:rFonts w:ascii="Aptos" w:hAnsi="Aptos"/>
                <w:b/>
                <w:bCs/>
                <w:color w:val="000000" w:themeColor="text1"/>
                <w:szCs w:val="22"/>
              </w:rPr>
              <w:t>Salary, Grade and SCP</w:t>
            </w:r>
          </w:p>
          <w:p w14:paraId="588FAB15"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77588170" w:rsidR="00D97B7E" w:rsidRPr="00585D8E" w:rsidRDefault="00BB383E">
            <w:pPr>
              <w:spacing w:line="276" w:lineRule="auto"/>
              <w:rPr>
                <w:rFonts w:ascii="Aptos" w:eastAsia="Arial" w:hAnsi="Aptos"/>
                <w:color w:val="000000"/>
                <w:szCs w:val="22"/>
              </w:rPr>
            </w:pPr>
            <w:r w:rsidRPr="00585D8E">
              <w:rPr>
                <w:rFonts w:ascii="Aptos" w:hAnsi="Aptos"/>
                <w:color w:val="000000"/>
                <w:szCs w:val="22"/>
              </w:rPr>
              <w:t xml:space="preserve"> </w:t>
            </w:r>
            <w:r w:rsidR="00DC1C9E" w:rsidRPr="00585D8E">
              <w:rPr>
                <w:rFonts w:ascii="Aptos" w:hAnsi="Aptos"/>
                <w:color w:val="000000"/>
                <w:szCs w:val="22"/>
              </w:rPr>
              <w:t>TBC</w:t>
            </w:r>
          </w:p>
        </w:tc>
      </w:tr>
      <w:tr w:rsidR="00D97B7E" w:rsidRPr="00585D8E" w14:paraId="1D9797D1"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585D8E" w:rsidRDefault="00D97B7E">
            <w:pPr>
              <w:spacing w:line="276" w:lineRule="auto"/>
              <w:rPr>
                <w:rFonts w:ascii="Aptos" w:hAnsi="Aptos"/>
                <w:b/>
                <w:bCs/>
                <w:szCs w:val="22"/>
              </w:rPr>
            </w:pPr>
            <w:r w:rsidRPr="00585D8E">
              <w:rPr>
                <w:rFonts w:ascii="Aptos" w:hAnsi="Aptos"/>
                <w:b/>
                <w:bCs/>
                <w:szCs w:val="22"/>
              </w:rPr>
              <w:t>Service/Team</w:t>
            </w:r>
          </w:p>
          <w:p w14:paraId="3EB83EEA"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09C2EE11" w:rsidR="00D97B7E" w:rsidRPr="00585D8E" w:rsidRDefault="00DC1C9E">
            <w:pPr>
              <w:spacing w:line="276" w:lineRule="auto"/>
              <w:rPr>
                <w:rFonts w:ascii="Aptos" w:hAnsi="Aptos"/>
                <w:color w:val="000000"/>
                <w:szCs w:val="22"/>
              </w:rPr>
            </w:pPr>
            <w:r w:rsidRPr="00585D8E">
              <w:rPr>
                <w:rFonts w:ascii="Aptos" w:hAnsi="Aptos"/>
                <w:color w:val="000000"/>
                <w:szCs w:val="22"/>
              </w:rPr>
              <w:t>IT Service</w:t>
            </w:r>
          </w:p>
        </w:tc>
      </w:tr>
      <w:tr w:rsidR="00D97B7E" w:rsidRPr="00585D8E" w14:paraId="3EE25EDB"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585D8E" w:rsidRDefault="00D97B7E">
            <w:pPr>
              <w:spacing w:line="276" w:lineRule="auto"/>
              <w:rPr>
                <w:rFonts w:ascii="Aptos" w:hAnsi="Aptos"/>
                <w:b/>
                <w:bCs/>
                <w:szCs w:val="22"/>
              </w:rPr>
            </w:pPr>
            <w:r w:rsidRPr="00585D8E">
              <w:rPr>
                <w:rFonts w:ascii="Aptos" w:hAnsi="Aptos"/>
                <w:b/>
                <w:bCs/>
                <w:szCs w:val="22"/>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7A97605A" w:rsidR="00780A50" w:rsidRPr="00585D8E" w:rsidRDefault="00615E70" w:rsidP="00DC1C9E">
            <w:pPr>
              <w:spacing w:line="276" w:lineRule="auto"/>
              <w:rPr>
                <w:rFonts w:ascii="Aptos" w:hAnsi="Aptos"/>
                <w:color w:val="000000"/>
                <w:szCs w:val="22"/>
              </w:rPr>
            </w:pPr>
            <w:r>
              <w:rPr>
                <w:rFonts w:ascii="Aptos" w:hAnsi="Aptos"/>
                <w:color w:val="000000"/>
                <w:szCs w:val="22"/>
              </w:rPr>
              <w:t>Product Lead:  Social Care and Education</w:t>
            </w:r>
          </w:p>
        </w:tc>
      </w:tr>
      <w:tr w:rsidR="00D97B7E" w:rsidRPr="00585D8E" w14:paraId="652E1574"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585D8E" w:rsidRDefault="00D97B7E">
            <w:pPr>
              <w:spacing w:line="276" w:lineRule="auto"/>
              <w:rPr>
                <w:rFonts w:ascii="Aptos" w:hAnsi="Aptos"/>
                <w:b/>
                <w:bCs/>
                <w:szCs w:val="22"/>
              </w:rPr>
            </w:pPr>
            <w:r w:rsidRPr="00585D8E">
              <w:rPr>
                <w:rFonts w:ascii="Aptos" w:hAnsi="Aptos"/>
                <w:b/>
                <w:bCs/>
                <w:szCs w:val="22"/>
              </w:rPr>
              <w:t>Responsible for staff/equipment</w:t>
            </w:r>
            <w:r w:rsidRPr="00585D8E">
              <w:rPr>
                <w:rFonts w:ascii="Aptos" w:hAnsi="Aptos"/>
                <w:b/>
                <w:bCs/>
                <w:color w:val="000000" w:themeColor="text1"/>
                <w:szCs w:val="22"/>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739F015C" w:rsidR="00D97B7E" w:rsidRPr="00585D8E" w:rsidRDefault="008E2E70">
            <w:pPr>
              <w:spacing w:line="276" w:lineRule="auto"/>
              <w:rPr>
                <w:rFonts w:ascii="Aptos" w:hAnsi="Aptos"/>
                <w:color w:val="000000"/>
                <w:szCs w:val="22"/>
              </w:rPr>
            </w:pPr>
            <w:r w:rsidRPr="00585D8E">
              <w:rPr>
                <w:rFonts w:ascii="Aptos" w:hAnsi="Aptos"/>
                <w:color w:val="000000"/>
                <w:szCs w:val="22"/>
              </w:rPr>
              <w:t>No</w:t>
            </w:r>
            <w:r w:rsidR="006C2904" w:rsidRPr="00585D8E">
              <w:rPr>
                <w:rFonts w:ascii="Aptos" w:hAnsi="Aptos"/>
                <w:color w:val="000000"/>
                <w:szCs w:val="22"/>
              </w:rPr>
              <w:t>ne</w:t>
            </w:r>
            <w:r w:rsidRPr="00585D8E">
              <w:rPr>
                <w:rFonts w:ascii="Aptos" w:hAnsi="Aptos"/>
                <w:color w:val="000000"/>
                <w:szCs w:val="22"/>
              </w:rPr>
              <w:t xml:space="preserve"> </w:t>
            </w:r>
          </w:p>
        </w:tc>
      </w:tr>
      <w:tr w:rsidR="00D97B7E" w:rsidRPr="00585D8E" w14:paraId="5925427E"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585D8E" w:rsidRDefault="00D97B7E">
            <w:pPr>
              <w:spacing w:line="276" w:lineRule="auto"/>
              <w:ind w:right="180"/>
              <w:rPr>
                <w:rFonts w:ascii="Aptos" w:hAnsi="Aptos"/>
                <w:color w:val="000000"/>
                <w:szCs w:val="22"/>
              </w:rPr>
            </w:pPr>
            <w:r w:rsidRPr="00585D8E">
              <w:rPr>
                <w:rFonts w:ascii="Aptos" w:hAnsi="Aptos"/>
                <w:b/>
                <w:bCs/>
                <w:szCs w:val="22"/>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AC7C0CF" w14:textId="77777777" w:rsidR="00D97B7E" w:rsidRDefault="003075B5" w:rsidP="00615E70">
            <w:pPr>
              <w:rPr>
                <w:rFonts w:ascii="Aptos" w:hAnsi="Aptos"/>
                <w:szCs w:val="22"/>
              </w:rPr>
            </w:pPr>
            <w:r w:rsidRPr="00585D8E">
              <w:rPr>
                <w:rFonts w:ascii="Aptos" w:hAnsi="Aptos"/>
                <w:szCs w:val="22"/>
              </w:rPr>
              <w:t xml:space="preserve">As an Apprentice </w:t>
            </w:r>
            <w:r w:rsidR="00615E70">
              <w:rPr>
                <w:rFonts w:ascii="Aptos" w:hAnsi="Aptos"/>
                <w:szCs w:val="22"/>
              </w:rPr>
              <w:t>Applications Support</w:t>
            </w:r>
            <w:r w:rsidRPr="00585D8E">
              <w:rPr>
                <w:rFonts w:ascii="Aptos" w:hAnsi="Aptos"/>
                <w:szCs w:val="22"/>
              </w:rPr>
              <w:t xml:space="preserve">, you will </w:t>
            </w:r>
            <w:r w:rsidR="009B625F" w:rsidRPr="00585D8E">
              <w:rPr>
                <w:rFonts w:ascii="Aptos" w:hAnsi="Aptos"/>
                <w:szCs w:val="22"/>
              </w:rPr>
              <w:t xml:space="preserve">work as </w:t>
            </w:r>
            <w:r w:rsidRPr="00585D8E">
              <w:rPr>
                <w:rFonts w:ascii="Aptos" w:hAnsi="Aptos"/>
                <w:szCs w:val="22"/>
              </w:rPr>
              <w:t xml:space="preserve">part of </w:t>
            </w:r>
            <w:r w:rsidR="009B625F" w:rsidRPr="00585D8E">
              <w:rPr>
                <w:rFonts w:ascii="Aptos" w:hAnsi="Aptos"/>
                <w:szCs w:val="22"/>
              </w:rPr>
              <w:t>the</w:t>
            </w:r>
            <w:r w:rsidRPr="00585D8E">
              <w:rPr>
                <w:rFonts w:ascii="Aptos" w:hAnsi="Aptos"/>
                <w:szCs w:val="22"/>
              </w:rPr>
              <w:t xml:space="preserve"> Data, Digital</w:t>
            </w:r>
            <w:r w:rsidR="009B625F" w:rsidRPr="00585D8E">
              <w:rPr>
                <w:rFonts w:ascii="Aptos" w:hAnsi="Aptos"/>
                <w:szCs w:val="22"/>
              </w:rPr>
              <w:t>, Development</w:t>
            </w:r>
            <w:r w:rsidRPr="00585D8E">
              <w:rPr>
                <w:rFonts w:ascii="Aptos" w:hAnsi="Aptos"/>
                <w:szCs w:val="22"/>
              </w:rPr>
              <w:t xml:space="preserve"> and Systems </w:t>
            </w:r>
            <w:r w:rsidR="009B625F" w:rsidRPr="00585D8E">
              <w:rPr>
                <w:rFonts w:ascii="Aptos" w:hAnsi="Aptos"/>
                <w:szCs w:val="22"/>
              </w:rPr>
              <w:t>Team</w:t>
            </w:r>
            <w:r w:rsidRPr="00585D8E">
              <w:rPr>
                <w:rFonts w:ascii="Aptos" w:hAnsi="Aptos"/>
                <w:szCs w:val="22"/>
              </w:rPr>
              <w:t xml:space="preserve"> to </w:t>
            </w:r>
            <w:r w:rsidR="009B625F" w:rsidRPr="00585D8E">
              <w:rPr>
                <w:rFonts w:ascii="Aptos" w:hAnsi="Aptos"/>
                <w:szCs w:val="22"/>
              </w:rPr>
              <w:t xml:space="preserve">support </w:t>
            </w:r>
            <w:r w:rsidR="00615E70">
              <w:rPr>
                <w:rFonts w:ascii="Aptos" w:hAnsi="Aptos"/>
                <w:szCs w:val="22"/>
              </w:rPr>
              <w:t>the delivery, maintenance and enhancement of social care and education systems.</w:t>
            </w:r>
          </w:p>
          <w:p w14:paraId="483607C7" w14:textId="77777777" w:rsidR="00E82B36" w:rsidRDefault="00E82B36" w:rsidP="00615E70">
            <w:pPr>
              <w:rPr>
                <w:rFonts w:ascii="Aptos" w:eastAsia="Arial" w:hAnsi="Aptos"/>
                <w:szCs w:val="22"/>
                <w:lang w:val="en-US"/>
              </w:rPr>
            </w:pPr>
          </w:p>
          <w:p w14:paraId="1C67E768" w14:textId="0C068FE9" w:rsidR="00E82B36" w:rsidRPr="00585D8E" w:rsidRDefault="00F72D5E" w:rsidP="00F72D5E">
            <w:pPr>
              <w:rPr>
                <w:rFonts w:ascii="Aptos" w:eastAsia="Arial" w:hAnsi="Aptos"/>
                <w:szCs w:val="22"/>
                <w:lang w:val="en-US"/>
              </w:rPr>
            </w:pPr>
            <w:r w:rsidRPr="00585D8E">
              <w:rPr>
                <w:rFonts w:ascii="Aptos" w:hAnsi="Aptos"/>
                <w:szCs w:val="22"/>
              </w:rPr>
              <w:t xml:space="preserve">This is a development role linked to the Level 4 </w:t>
            </w:r>
            <w:r>
              <w:rPr>
                <w:rFonts w:ascii="Aptos" w:hAnsi="Aptos"/>
                <w:szCs w:val="22"/>
              </w:rPr>
              <w:t xml:space="preserve">Applications Support Lead </w:t>
            </w:r>
            <w:r w:rsidRPr="00585D8E">
              <w:rPr>
                <w:rFonts w:ascii="Aptos" w:hAnsi="Aptos"/>
                <w:szCs w:val="22"/>
              </w:rPr>
              <w:t xml:space="preserve">Apprenticeship, and the post holder will be supported to build skills in </w:t>
            </w:r>
            <w:r w:rsidR="00BA5C02">
              <w:rPr>
                <w:rFonts w:ascii="Aptos" w:hAnsi="Aptos"/>
                <w:szCs w:val="22"/>
              </w:rPr>
              <w:t>application support, systems administration, user training and service improvement activities</w:t>
            </w:r>
            <w:r w:rsidR="002F6605">
              <w:rPr>
                <w:rFonts w:ascii="Aptos" w:hAnsi="Aptos"/>
                <w:szCs w:val="22"/>
              </w:rPr>
              <w:t>.</w:t>
            </w:r>
          </w:p>
        </w:tc>
      </w:tr>
    </w:tbl>
    <w:p w14:paraId="7E4B23C5" w14:textId="77777777" w:rsidR="00807107" w:rsidRDefault="00807107">
      <w:r>
        <w:br w:type="page"/>
      </w:r>
    </w:p>
    <w:p w14:paraId="4207D68F" w14:textId="77777777" w:rsidR="00807107" w:rsidRDefault="00807107">
      <w:r>
        <w:lastRenderedPageBreak/>
        <w:br w:type="page"/>
      </w:r>
    </w:p>
    <w:tbl>
      <w:tblPr>
        <w:tblW w:w="8926" w:type="dxa"/>
        <w:tblCellMar>
          <w:left w:w="10" w:type="dxa"/>
          <w:right w:w="10" w:type="dxa"/>
        </w:tblCellMar>
        <w:tblLook w:val="0000" w:firstRow="0" w:lastRow="0" w:firstColumn="0" w:lastColumn="0" w:noHBand="0" w:noVBand="0"/>
      </w:tblPr>
      <w:tblGrid>
        <w:gridCol w:w="2904"/>
        <w:gridCol w:w="6022"/>
      </w:tblGrid>
      <w:tr w:rsidR="00D97B7E" w:rsidRPr="00585D8E" w14:paraId="245A5ED7"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23F9D25C" w:rsidR="00D97B7E" w:rsidRPr="00585D8E" w:rsidRDefault="00D97B7E">
            <w:pPr>
              <w:spacing w:line="276" w:lineRule="auto"/>
              <w:rPr>
                <w:rFonts w:ascii="Aptos" w:hAnsi="Aptos"/>
                <w:szCs w:val="22"/>
              </w:rPr>
            </w:pPr>
            <w:r w:rsidRPr="00585D8E">
              <w:rPr>
                <w:rFonts w:ascii="Aptos" w:hAnsi="Aptos"/>
                <w:b/>
                <w:bCs/>
                <w:szCs w:val="22"/>
              </w:rPr>
              <w:lastRenderedPageBreak/>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149360" w14:textId="77777777" w:rsidR="0078305B" w:rsidRDefault="004C6D44">
            <w:pPr>
              <w:spacing w:line="276" w:lineRule="auto"/>
              <w:textAlignment w:val="baseline"/>
              <w:rPr>
                <w:rFonts w:ascii="Aptos" w:hAnsi="Aptos"/>
                <w:szCs w:val="22"/>
              </w:rPr>
            </w:pPr>
            <w:r w:rsidRPr="00585D8E">
              <w:rPr>
                <w:rFonts w:ascii="Aptos" w:hAnsi="Aptos"/>
                <w:szCs w:val="22"/>
              </w:rPr>
              <w:t xml:space="preserve">As an Apprentice, you will work within the Data, Digital, Development and Systems Team. This is a learning and development role designed to give the post holder broad experience of </w:t>
            </w:r>
            <w:r w:rsidR="002F6605">
              <w:rPr>
                <w:rFonts w:ascii="Aptos" w:hAnsi="Aptos"/>
                <w:szCs w:val="22"/>
              </w:rPr>
              <w:t>application support across social care and education.</w:t>
            </w:r>
            <w:r w:rsidR="002F6605">
              <w:rPr>
                <w:rFonts w:ascii="Aptos" w:hAnsi="Aptos"/>
                <w:szCs w:val="22"/>
              </w:rPr>
              <w:br/>
            </w:r>
            <w:r w:rsidR="00493268">
              <w:rPr>
                <w:rFonts w:ascii="Aptos" w:hAnsi="Aptos"/>
                <w:szCs w:val="22"/>
              </w:rPr>
              <w:br/>
            </w:r>
            <w:r w:rsidRPr="00585D8E">
              <w:rPr>
                <w:rFonts w:ascii="Aptos" w:hAnsi="Aptos"/>
                <w:szCs w:val="22"/>
              </w:rPr>
              <w:t>Working under the guidance</w:t>
            </w:r>
            <w:r w:rsidR="002F6605">
              <w:rPr>
                <w:rFonts w:ascii="Aptos" w:hAnsi="Aptos"/>
                <w:szCs w:val="22"/>
              </w:rPr>
              <w:t xml:space="preserve"> of the Systems Analysts</w:t>
            </w:r>
            <w:r w:rsidR="0078305B">
              <w:rPr>
                <w:rFonts w:ascii="Aptos" w:hAnsi="Aptos"/>
                <w:szCs w:val="22"/>
              </w:rPr>
              <w:t xml:space="preserve">, </w:t>
            </w:r>
            <w:r w:rsidRPr="00585D8E">
              <w:rPr>
                <w:rFonts w:ascii="Aptos" w:hAnsi="Aptos"/>
                <w:szCs w:val="22"/>
              </w:rPr>
              <w:t xml:space="preserve">you will develop the knowledge, skills and behaviours required for the Level 4 </w:t>
            </w:r>
            <w:r w:rsidR="0078305B">
              <w:rPr>
                <w:rFonts w:ascii="Aptos" w:hAnsi="Aptos"/>
                <w:szCs w:val="22"/>
              </w:rPr>
              <w:t xml:space="preserve">Applications Support </w:t>
            </w:r>
            <w:r w:rsidRPr="00585D8E">
              <w:rPr>
                <w:rFonts w:ascii="Aptos" w:hAnsi="Aptos"/>
                <w:szCs w:val="22"/>
              </w:rPr>
              <w:t xml:space="preserve"> Apprenticeship while contributing to real </w:t>
            </w:r>
            <w:r w:rsidR="0078305B">
              <w:rPr>
                <w:rFonts w:ascii="Aptos" w:hAnsi="Aptos"/>
                <w:szCs w:val="22"/>
              </w:rPr>
              <w:t xml:space="preserve">systems administration and configuration activities </w:t>
            </w:r>
            <w:r w:rsidRPr="00585D8E">
              <w:rPr>
                <w:rFonts w:ascii="Aptos" w:hAnsi="Aptos"/>
                <w:szCs w:val="22"/>
              </w:rPr>
              <w:t xml:space="preserve">work across the organisation. </w:t>
            </w:r>
          </w:p>
          <w:p w14:paraId="2A7B6279" w14:textId="77777777" w:rsidR="0078305B" w:rsidRDefault="0078305B">
            <w:pPr>
              <w:spacing w:line="276" w:lineRule="auto"/>
              <w:textAlignment w:val="baseline"/>
              <w:rPr>
                <w:rFonts w:ascii="Aptos" w:hAnsi="Aptos"/>
                <w:szCs w:val="22"/>
              </w:rPr>
            </w:pPr>
          </w:p>
          <w:p w14:paraId="7E91B643" w14:textId="7B669BFE" w:rsidR="00C112A4" w:rsidRPr="00585D8E" w:rsidRDefault="004C6D44">
            <w:pPr>
              <w:spacing w:line="276" w:lineRule="auto"/>
              <w:textAlignment w:val="baseline"/>
              <w:rPr>
                <w:rFonts w:ascii="Aptos" w:hAnsi="Aptos"/>
                <w:szCs w:val="22"/>
              </w:rPr>
            </w:pPr>
            <w:r w:rsidRPr="00585D8E">
              <w:rPr>
                <w:rFonts w:ascii="Aptos" w:hAnsi="Aptos"/>
                <w:szCs w:val="22"/>
              </w:rPr>
              <w:t>You will:</w:t>
            </w:r>
          </w:p>
          <w:p w14:paraId="4E7D77BB" w14:textId="77777777" w:rsidR="00A4700B" w:rsidRPr="00585D8E" w:rsidRDefault="00A4700B" w:rsidP="00A4700B">
            <w:pPr>
              <w:suppressAutoHyphens/>
              <w:overflowPunct w:val="0"/>
              <w:autoSpaceDE w:val="0"/>
              <w:autoSpaceDN w:val="0"/>
              <w:spacing w:line="276" w:lineRule="auto"/>
              <w:textAlignment w:val="baseline"/>
              <w:rPr>
                <w:rFonts w:ascii="Aptos" w:hAnsi="Aptos"/>
                <w:szCs w:val="22"/>
              </w:rPr>
            </w:pPr>
          </w:p>
          <w:p w14:paraId="176772A4" w14:textId="2D8FC418" w:rsidR="00C112A4" w:rsidRDefault="00497AE9" w:rsidP="00493268">
            <w:pPr>
              <w:rPr>
                <w:rFonts w:ascii="Aptos" w:hAnsi="Aptos"/>
                <w:szCs w:val="22"/>
              </w:rPr>
            </w:pPr>
            <w:r w:rsidRPr="00493268">
              <w:rPr>
                <w:rFonts w:ascii="Aptos" w:hAnsi="Aptos"/>
                <w:szCs w:val="22"/>
              </w:rPr>
              <w:t xml:space="preserve">Support the provision of </w:t>
            </w:r>
            <w:r w:rsidR="003335FA">
              <w:rPr>
                <w:rFonts w:ascii="Aptos" w:hAnsi="Aptos"/>
                <w:szCs w:val="22"/>
              </w:rPr>
              <w:t xml:space="preserve">systems administration for social care and education business </w:t>
            </w:r>
            <w:r w:rsidR="008F14C2">
              <w:rPr>
                <w:rFonts w:ascii="Aptos" w:hAnsi="Aptos"/>
                <w:szCs w:val="22"/>
              </w:rPr>
              <w:t>applications, investigating and resolving incidents, service requests and technical issues.</w:t>
            </w:r>
          </w:p>
          <w:p w14:paraId="4B1B6990" w14:textId="77777777" w:rsidR="00B0454A" w:rsidRDefault="00B0454A" w:rsidP="00493268">
            <w:pPr>
              <w:rPr>
                <w:rFonts w:ascii="Aptos" w:hAnsi="Aptos"/>
                <w:szCs w:val="22"/>
              </w:rPr>
            </w:pPr>
          </w:p>
          <w:p w14:paraId="2106D8EB" w14:textId="49A734A6" w:rsidR="00B0454A" w:rsidRPr="00493268" w:rsidRDefault="00B0454A" w:rsidP="00493268">
            <w:pPr>
              <w:rPr>
                <w:rFonts w:ascii="Aptos" w:hAnsi="Aptos"/>
                <w:szCs w:val="22"/>
              </w:rPr>
            </w:pPr>
            <w:r>
              <w:rPr>
                <w:rFonts w:ascii="Aptos" w:hAnsi="Aptos"/>
                <w:szCs w:val="22"/>
              </w:rPr>
              <w:t>Work</w:t>
            </w:r>
            <w:r w:rsidR="004B0A94">
              <w:rPr>
                <w:rFonts w:ascii="Aptos" w:hAnsi="Aptos"/>
                <w:szCs w:val="22"/>
              </w:rPr>
              <w:t xml:space="preserve"> </w:t>
            </w:r>
            <w:r>
              <w:rPr>
                <w:rFonts w:ascii="Aptos" w:hAnsi="Aptos"/>
                <w:szCs w:val="22"/>
              </w:rPr>
              <w:t>with colleagues and suppliers t</w:t>
            </w:r>
            <w:r w:rsidR="004B0A94">
              <w:rPr>
                <w:rFonts w:ascii="Aptos" w:hAnsi="Aptos"/>
                <w:szCs w:val="22"/>
              </w:rPr>
              <w:t>o troubleshoot software, hardware and integration issues</w:t>
            </w:r>
          </w:p>
          <w:p w14:paraId="1EFBC0C3" w14:textId="77777777" w:rsidR="00493268" w:rsidRDefault="00493268" w:rsidP="00493268">
            <w:pPr>
              <w:rPr>
                <w:rFonts w:ascii="Aptos" w:hAnsi="Aptos"/>
                <w:szCs w:val="22"/>
              </w:rPr>
            </w:pPr>
          </w:p>
          <w:p w14:paraId="50C41434" w14:textId="1BD9060D" w:rsidR="00C112A4" w:rsidRDefault="00333F36" w:rsidP="00493268">
            <w:pPr>
              <w:rPr>
                <w:rFonts w:ascii="Aptos" w:hAnsi="Aptos"/>
                <w:szCs w:val="22"/>
              </w:rPr>
            </w:pPr>
            <w:r w:rsidRPr="00493268">
              <w:rPr>
                <w:rFonts w:ascii="Aptos" w:hAnsi="Aptos"/>
                <w:szCs w:val="22"/>
              </w:rPr>
              <w:t xml:space="preserve">Develop skills </w:t>
            </w:r>
            <w:r w:rsidR="008F14C2">
              <w:rPr>
                <w:rFonts w:ascii="Aptos" w:hAnsi="Aptos"/>
                <w:szCs w:val="22"/>
              </w:rPr>
              <w:t>in supporting the implementation of application upgrades, patches, fixes and new technologies</w:t>
            </w:r>
            <w:r w:rsidR="009D2DE0">
              <w:rPr>
                <w:rFonts w:ascii="Aptos" w:hAnsi="Aptos"/>
                <w:szCs w:val="22"/>
              </w:rPr>
              <w:t>.</w:t>
            </w:r>
          </w:p>
          <w:p w14:paraId="2E068CE1" w14:textId="77777777" w:rsidR="009D2DE0" w:rsidRDefault="009D2DE0" w:rsidP="00493268">
            <w:pPr>
              <w:rPr>
                <w:rFonts w:ascii="Aptos" w:hAnsi="Aptos"/>
                <w:szCs w:val="22"/>
              </w:rPr>
            </w:pPr>
          </w:p>
          <w:p w14:paraId="50A65D5A" w14:textId="3D5C66E9" w:rsidR="009D2DE0" w:rsidRDefault="009D2DE0" w:rsidP="00493268">
            <w:pPr>
              <w:rPr>
                <w:rFonts w:ascii="Aptos" w:hAnsi="Aptos"/>
                <w:szCs w:val="22"/>
              </w:rPr>
            </w:pPr>
            <w:r>
              <w:rPr>
                <w:rFonts w:ascii="Aptos" w:hAnsi="Aptos"/>
                <w:szCs w:val="22"/>
              </w:rPr>
              <w:t>Maintain system documentation, user guides, procedures and knowledge base articles.</w:t>
            </w:r>
          </w:p>
          <w:p w14:paraId="41C4576A" w14:textId="401459B1" w:rsidR="00D97B7E" w:rsidRPr="00585D8E" w:rsidRDefault="00A4700B" w:rsidP="00A4700B">
            <w:pPr>
              <w:tabs>
                <w:tab w:val="left" w:pos="4158"/>
              </w:tabs>
              <w:spacing w:line="276" w:lineRule="auto"/>
              <w:rPr>
                <w:rFonts w:ascii="Aptos" w:eastAsia="Arial" w:hAnsi="Aptos"/>
                <w:szCs w:val="22"/>
                <w:lang w:val="en-US"/>
              </w:rPr>
            </w:pPr>
            <w:r w:rsidRPr="00585D8E">
              <w:rPr>
                <w:rFonts w:ascii="Aptos" w:eastAsia="Arial" w:hAnsi="Aptos"/>
                <w:szCs w:val="22"/>
                <w:lang w:val="en-US"/>
              </w:rPr>
              <w:tab/>
            </w:r>
          </w:p>
        </w:tc>
      </w:tr>
      <w:tr w:rsidR="00D97B7E" w:rsidRPr="00585D8E" w14:paraId="2DC98F2F"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585D8E" w:rsidRDefault="00D97B7E">
            <w:pPr>
              <w:spacing w:line="276" w:lineRule="auto"/>
              <w:rPr>
                <w:rFonts w:ascii="Aptos" w:hAnsi="Aptos"/>
                <w:b/>
                <w:bCs/>
                <w:szCs w:val="22"/>
              </w:rPr>
            </w:pPr>
            <w:r w:rsidRPr="00585D8E">
              <w:rPr>
                <w:rFonts w:ascii="Aptos" w:hAnsi="Aptos"/>
                <w:b/>
                <w:bCs/>
                <w:szCs w:val="22"/>
              </w:rPr>
              <w:t xml:space="preserve">Key tasks </w:t>
            </w:r>
          </w:p>
          <w:p w14:paraId="0F2833D3" w14:textId="77777777" w:rsidR="00D97B7E" w:rsidRPr="00585D8E" w:rsidRDefault="00D97B7E">
            <w:pPr>
              <w:spacing w:line="276" w:lineRule="auto"/>
              <w:ind w:right="180"/>
              <w:rPr>
                <w:rFonts w:ascii="Aptos" w:hAnsi="Aptos"/>
                <w:szCs w:val="22"/>
              </w:rPr>
            </w:pPr>
          </w:p>
          <w:p w14:paraId="1458CC9E" w14:textId="77777777" w:rsidR="00D97B7E" w:rsidRPr="00585D8E" w:rsidRDefault="00D97B7E">
            <w:pPr>
              <w:spacing w:line="276" w:lineRule="auto"/>
              <w:ind w:right="180"/>
              <w:rPr>
                <w:rFonts w:ascii="Aptos" w:hAnsi="Aptos"/>
                <w:szCs w:val="22"/>
              </w:rPr>
            </w:pPr>
          </w:p>
          <w:p w14:paraId="2DAE8E42" w14:textId="77777777" w:rsidR="00D97B7E" w:rsidRPr="00585D8E" w:rsidRDefault="00D97B7E">
            <w:pPr>
              <w:spacing w:line="276" w:lineRule="auto"/>
              <w:ind w:right="180"/>
              <w:rPr>
                <w:rFonts w:ascii="Aptos" w:hAnsi="Aptos"/>
                <w:szCs w:val="22"/>
              </w:rPr>
            </w:pPr>
          </w:p>
          <w:p w14:paraId="1C94510C" w14:textId="77777777" w:rsidR="00D97B7E" w:rsidRPr="00585D8E" w:rsidRDefault="00D97B7E">
            <w:pPr>
              <w:spacing w:line="276" w:lineRule="auto"/>
              <w:ind w:right="180"/>
              <w:rPr>
                <w:rFonts w:ascii="Aptos" w:hAnsi="Aptos"/>
                <w:szCs w:val="22"/>
              </w:rPr>
            </w:pPr>
          </w:p>
          <w:p w14:paraId="00F5EF63" w14:textId="77777777" w:rsidR="00D97B7E" w:rsidRPr="00585D8E" w:rsidRDefault="00D97B7E">
            <w:pPr>
              <w:spacing w:line="276" w:lineRule="auto"/>
              <w:rPr>
                <w:rFonts w:ascii="Aptos" w:hAnsi="Aptos"/>
                <w:color w:val="000000"/>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3CC9D7" w14:textId="46A22A65" w:rsidR="008C24CC" w:rsidRDefault="005F79F2" w:rsidP="005D4015">
            <w:pPr>
              <w:rPr>
                <w:rFonts w:ascii="Aptos" w:hAnsi="Aptos"/>
                <w:szCs w:val="22"/>
                <w:lang w:val="en-US"/>
              </w:rPr>
            </w:pPr>
            <w:r>
              <w:rPr>
                <w:rFonts w:ascii="Aptos" w:hAnsi="Aptos"/>
                <w:szCs w:val="22"/>
                <w:lang w:val="en-US"/>
              </w:rPr>
              <w:t>Support colleagues</w:t>
            </w:r>
            <w:r w:rsidR="001D1364">
              <w:rPr>
                <w:rFonts w:ascii="Aptos" w:hAnsi="Aptos"/>
                <w:szCs w:val="22"/>
                <w:lang w:val="en-US"/>
              </w:rPr>
              <w:t xml:space="preserve"> in the use of the applications through guidance</w:t>
            </w:r>
            <w:r w:rsidR="00462E6E">
              <w:rPr>
                <w:rFonts w:ascii="Aptos" w:hAnsi="Aptos"/>
                <w:szCs w:val="22"/>
                <w:lang w:val="en-US"/>
              </w:rPr>
              <w:t xml:space="preserve">, documentation </w:t>
            </w:r>
            <w:r w:rsidR="001D1364">
              <w:rPr>
                <w:rFonts w:ascii="Aptos" w:hAnsi="Aptos"/>
                <w:szCs w:val="22"/>
                <w:lang w:val="en-US"/>
              </w:rPr>
              <w:t xml:space="preserve">and </w:t>
            </w:r>
            <w:r w:rsidR="00462E6E">
              <w:rPr>
                <w:rFonts w:ascii="Aptos" w:hAnsi="Aptos"/>
                <w:szCs w:val="22"/>
                <w:lang w:val="en-US"/>
              </w:rPr>
              <w:t>advice.</w:t>
            </w:r>
          </w:p>
          <w:p w14:paraId="227B5CE3" w14:textId="77777777" w:rsidR="00462E6E" w:rsidRDefault="00462E6E" w:rsidP="005D4015">
            <w:pPr>
              <w:rPr>
                <w:rFonts w:ascii="Aptos" w:hAnsi="Aptos"/>
                <w:szCs w:val="22"/>
                <w:lang w:val="en-US"/>
              </w:rPr>
            </w:pPr>
          </w:p>
          <w:p w14:paraId="37620076" w14:textId="4E8EAF38" w:rsidR="00462E6E" w:rsidRDefault="00462E6E" w:rsidP="005D4015">
            <w:pPr>
              <w:rPr>
                <w:rFonts w:ascii="Aptos" w:hAnsi="Aptos"/>
                <w:szCs w:val="22"/>
                <w:lang w:val="en-US"/>
              </w:rPr>
            </w:pPr>
            <w:r>
              <w:rPr>
                <w:rFonts w:ascii="Aptos" w:hAnsi="Aptos"/>
                <w:szCs w:val="22"/>
                <w:lang w:val="en-US"/>
              </w:rPr>
              <w:t>Participate in transformation activities and continuous improvement activities.</w:t>
            </w:r>
          </w:p>
          <w:p w14:paraId="7E069F19" w14:textId="77777777" w:rsidR="00462E6E" w:rsidRDefault="00462E6E" w:rsidP="005D4015">
            <w:pPr>
              <w:rPr>
                <w:rFonts w:ascii="Aptos" w:hAnsi="Aptos"/>
                <w:szCs w:val="22"/>
                <w:lang w:val="en-US"/>
              </w:rPr>
            </w:pPr>
          </w:p>
          <w:p w14:paraId="65592E0A" w14:textId="3B70DF6A" w:rsidR="00462E6E" w:rsidRDefault="00462E6E" w:rsidP="005D4015">
            <w:pPr>
              <w:rPr>
                <w:rFonts w:ascii="Aptos" w:hAnsi="Aptos"/>
                <w:szCs w:val="22"/>
                <w:lang w:val="en-US"/>
              </w:rPr>
            </w:pPr>
            <w:r>
              <w:rPr>
                <w:rFonts w:ascii="Aptos" w:hAnsi="Aptos"/>
                <w:szCs w:val="22"/>
                <w:lang w:val="en-US"/>
              </w:rPr>
              <w:t>Maintain accurate records of work undertaken using ICT service desk management tools.</w:t>
            </w:r>
          </w:p>
          <w:p w14:paraId="6A87CE5A" w14:textId="61500646" w:rsidR="00194A00" w:rsidRPr="00237F29" w:rsidRDefault="00194A00" w:rsidP="00237F29">
            <w:pPr>
              <w:rPr>
                <w:rFonts w:ascii="Aptos" w:hAnsi="Aptos"/>
                <w:szCs w:val="22"/>
              </w:rPr>
            </w:pPr>
          </w:p>
          <w:p w14:paraId="77043962" w14:textId="56BFF58B" w:rsidR="00194A00" w:rsidRPr="00237F29" w:rsidRDefault="00194A00" w:rsidP="00237F29">
            <w:pPr>
              <w:rPr>
                <w:rFonts w:ascii="Aptos" w:hAnsi="Aptos"/>
                <w:szCs w:val="22"/>
              </w:rPr>
            </w:pPr>
            <w:r w:rsidRPr="00237F29">
              <w:rPr>
                <w:rFonts w:ascii="Aptos" w:hAnsi="Aptos"/>
                <w:szCs w:val="22"/>
                <w:lang w:val="en-US"/>
              </w:rPr>
              <w:t>Adhere to local procedures, particularly those relating to information governance, data protection, data quality, security and responsible use of data.</w:t>
            </w:r>
            <w:r w:rsidR="00237F29">
              <w:rPr>
                <w:rFonts w:ascii="Aptos" w:hAnsi="Aptos"/>
                <w:szCs w:val="22"/>
                <w:lang w:val="en-US"/>
              </w:rPr>
              <w:br/>
            </w:r>
          </w:p>
          <w:p w14:paraId="781A4F4C" w14:textId="77777777" w:rsidR="00194A00" w:rsidRPr="00237F29" w:rsidRDefault="00194A00" w:rsidP="00237F29">
            <w:pPr>
              <w:rPr>
                <w:rFonts w:ascii="Aptos" w:hAnsi="Aptos"/>
                <w:szCs w:val="22"/>
              </w:rPr>
            </w:pPr>
            <w:r w:rsidRPr="00237F29">
              <w:rPr>
                <w:rFonts w:ascii="Aptos" w:hAnsi="Aptos"/>
                <w:szCs w:val="22"/>
                <w:lang w:val="en-US"/>
              </w:rPr>
              <w:t>Carry out any other duties commensurate with the grade specified by the line manager.</w:t>
            </w:r>
          </w:p>
          <w:p w14:paraId="75ED5B04" w14:textId="77777777" w:rsidR="00D97B7E" w:rsidRPr="00585D8E" w:rsidRDefault="00D97B7E">
            <w:pPr>
              <w:pStyle w:val="Default"/>
              <w:rPr>
                <w:rFonts w:ascii="Aptos" w:hAnsi="Aptos"/>
                <w:color w:val="000000" w:themeColor="text1"/>
                <w:sz w:val="22"/>
                <w:szCs w:val="22"/>
                <w:lang w:eastAsia="en-US"/>
              </w:rPr>
            </w:pPr>
          </w:p>
        </w:tc>
      </w:tr>
      <w:tr w:rsidR="00D97B7E" w:rsidRPr="00585D8E" w14:paraId="7B00AEE9" w14:textId="77777777">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017ABFF" w:rsidR="00D97B7E" w:rsidRPr="00585D8E" w:rsidRDefault="00D97B7E">
            <w:pPr>
              <w:spacing w:line="276" w:lineRule="auto"/>
              <w:rPr>
                <w:rFonts w:ascii="Aptos" w:hAnsi="Aptos"/>
                <w:b/>
                <w:bCs/>
                <w:szCs w:val="22"/>
              </w:rPr>
            </w:pPr>
            <w:r w:rsidRPr="00585D8E">
              <w:rPr>
                <w:rFonts w:ascii="Aptos" w:hAnsi="Aptos"/>
                <w:b/>
                <w:bCs/>
                <w:szCs w:val="22"/>
              </w:rPr>
              <w:t xml:space="preserve">Other duties/specific policies </w:t>
            </w:r>
          </w:p>
          <w:p w14:paraId="543EE9E8" w14:textId="77777777" w:rsidR="00D97B7E" w:rsidRPr="00585D8E" w:rsidRDefault="00D97B7E">
            <w:pPr>
              <w:spacing w:line="276" w:lineRule="auto"/>
              <w:rPr>
                <w:rFonts w:ascii="Aptos" w:hAnsi="Aptos"/>
                <w:szCs w:val="22"/>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The post holder must carry out their duties with full regard to the Council’s Equal Opportunities Policy, Code of Conduct and all other Council Policies.</w:t>
            </w:r>
          </w:p>
          <w:p w14:paraId="7F691DD2" w14:textId="77777777" w:rsidR="00D97B7E" w:rsidRPr="00585D8E" w:rsidRDefault="00D97B7E">
            <w:pPr>
              <w:spacing w:line="276" w:lineRule="auto"/>
              <w:rPr>
                <w:rFonts w:ascii="Aptos" w:hAnsi="Aptos"/>
                <w:color w:val="000000"/>
                <w:szCs w:val="22"/>
              </w:rPr>
            </w:pPr>
          </w:p>
          <w:p w14:paraId="7EAA0289" w14:textId="1CAFEC9A"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 xml:space="preserve">The post holder must comply with the Council’s Health and </w:t>
            </w:r>
            <w:r w:rsidR="006A2F58" w:rsidRPr="00585D8E">
              <w:rPr>
                <w:rFonts w:ascii="Aptos" w:hAnsi="Aptos"/>
                <w:color w:val="000000" w:themeColor="text1"/>
                <w:szCs w:val="22"/>
              </w:rPr>
              <w:t>S</w:t>
            </w:r>
            <w:r w:rsidRPr="00585D8E">
              <w:rPr>
                <w:rFonts w:ascii="Aptos" w:hAnsi="Aptos"/>
                <w:color w:val="000000" w:themeColor="text1"/>
                <w:szCs w:val="22"/>
              </w:rPr>
              <w:t xml:space="preserve">afety rules and regulations and with Health and </w:t>
            </w:r>
            <w:r w:rsidR="006A2F58" w:rsidRPr="00585D8E">
              <w:rPr>
                <w:rFonts w:ascii="Aptos" w:hAnsi="Aptos"/>
                <w:color w:val="000000" w:themeColor="text1"/>
                <w:szCs w:val="22"/>
              </w:rPr>
              <w:t>S</w:t>
            </w:r>
            <w:r w:rsidRPr="00585D8E">
              <w:rPr>
                <w:rFonts w:ascii="Aptos" w:hAnsi="Aptos"/>
                <w:color w:val="000000" w:themeColor="text1"/>
                <w:szCs w:val="22"/>
              </w:rPr>
              <w:t>afety legislation.</w:t>
            </w:r>
          </w:p>
          <w:p w14:paraId="5B304EB5" w14:textId="77777777" w:rsidR="00D97B7E" w:rsidRPr="00585D8E" w:rsidRDefault="00D97B7E">
            <w:pPr>
              <w:spacing w:line="276" w:lineRule="auto"/>
              <w:rPr>
                <w:rFonts w:ascii="Aptos" w:hAnsi="Aptos"/>
                <w:color w:val="000000"/>
                <w:szCs w:val="22"/>
              </w:rPr>
            </w:pPr>
          </w:p>
          <w:p w14:paraId="67486937" w14:textId="7777777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 xml:space="preserve">The post holder must comply with the principles of the Freedom of Information Act 2000 in relation to the management of Council records and information. </w:t>
            </w:r>
          </w:p>
          <w:p w14:paraId="5FF95FA9" w14:textId="77777777" w:rsidR="00D97B7E" w:rsidRPr="00585D8E" w:rsidRDefault="00D97B7E">
            <w:pPr>
              <w:pStyle w:val="ListParagraph"/>
              <w:spacing w:line="276" w:lineRule="auto"/>
              <w:ind w:left="360"/>
              <w:rPr>
                <w:rFonts w:ascii="Aptos" w:hAnsi="Aptos" w:cs="Arial"/>
                <w:color w:val="000000"/>
                <w:sz w:val="22"/>
                <w:szCs w:val="22"/>
              </w:rPr>
            </w:pPr>
          </w:p>
          <w:p w14:paraId="7CD7B9D2" w14:textId="782DE607" w:rsidR="00D97B7E" w:rsidRPr="00585D8E" w:rsidRDefault="00D97B7E">
            <w:pPr>
              <w:spacing w:line="276" w:lineRule="auto"/>
              <w:rPr>
                <w:rFonts w:ascii="Aptos" w:hAnsi="Aptos"/>
                <w:color w:val="000000"/>
                <w:szCs w:val="22"/>
              </w:rPr>
            </w:pPr>
            <w:r w:rsidRPr="00585D8E">
              <w:rPr>
                <w:rFonts w:ascii="Aptos" w:hAnsi="Aptos"/>
                <w:color w:val="000000" w:themeColor="text1"/>
                <w:szCs w:val="22"/>
              </w:rPr>
              <w:t>To comply with the principles and requirements of the Data Protection Act 2018 and GDPR in relation to the management of Council records and information and respect the privacy of personal information held by the Council.</w:t>
            </w:r>
            <w:r w:rsidRPr="00585D8E">
              <w:rPr>
                <w:rFonts w:ascii="Aptos" w:hAnsi="Aptos"/>
                <w:szCs w:val="22"/>
              </w:rPr>
              <w:br/>
            </w:r>
          </w:p>
        </w:tc>
      </w:tr>
    </w:tbl>
    <w:p w14:paraId="0084ED67" w14:textId="4446815C" w:rsidR="00C112A4" w:rsidRPr="00585D8E" w:rsidRDefault="00C112A4">
      <w:pPr>
        <w:pStyle w:val="Header"/>
        <w:tabs>
          <w:tab w:val="clear" w:pos="4153"/>
          <w:tab w:val="clear" w:pos="8306"/>
        </w:tabs>
        <w:spacing w:line="276" w:lineRule="auto"/>
        <w:rPr>
          <w:rFonts w:ascii="Aptos" w:hAnsi="Aptos"/>
          <w:szCs w:val="22"/>
        </w:rPr>
      </w:pPr>
    </w:p>
    <w:sectPr w:rsidR="00C112A4" w:rsidRPr="00585D8E">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A08D0" w14:textId="77777777" w:rsidR="00C80D3F" w:rsidRDefault="00C80D3F">
      <w:r>
        <w:separator/>
      </w:r>
    </w:p>
  </w:endnote>
  <w:endnote w:type="continuationSeparator" w:id="0">
    <w:p w14:paraId="6D610821" w14:textId="77777777" w:rsidR="00C80D3F" w:rsidRDefault="00C8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2D9D" w14:textId="77777777" w:rsidR="00C80D3F" w:rsidRDefault="00C80D3F">
      <w:r>
        <w:separator/>
      </w:r>
    </w:p>
  </w:footnote>
  <w:footnote w:type="continuationSeparator" w:id="0">
    <w:p w14:paraId="1BB7A7AE" w14:textId="77777777" w:rsidR="00C80D3F" w:rsidRDefault="00C80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45F9"/>
    <w:multiLevelType w:val="multilevel"/>
    <w:tmpl w:val="310E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26859"/>
    <w:multiLevelType w:val="multilevel"/>
    <w:tmpl w:val="E8A4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B4763"/>
    <w:multiLevelType w:val="multilevel"/>
    <w:tmpl w:val="E312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144E53"/>
    <w:multiLevelType w:val="multilevel"/>
    <w:tmpl w:val="F428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154966"/>
    <w:multiLevelType w:val="multilevel"/>
    <w:tmpl w:val="14AA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81A84"/>
    <w:multiLevelType w:val="multilevel"/>
    <w:tmpl w:val="DD1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3664A6"/>
    <w:multiLevelType w:val="multilevel"/>
    <w:tmpl w:val="0166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F95D82"/>
    <w:multiLevelType w:val="hybridMultilevel"/>
    <w:tmpl w:val="1F543BFE"/>
    <w:lvl w:ilvl="0" w:tplc="15DC0AF4">
      <w:start w:val="1"/>
      <w:numFmt w:val="bullet"/>
      <w:lvlText w:val=""/>
      <w:lvlJc w:val="left"/>
      <w:pPr>
        <w:ind w:left="720"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46060F8"/>
    <w:multiLevelType w:val="multilevel"/>
    <w:tmpl w:val="A6BA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5A0423F4"/>
    <w:multiLevelType w:val="multilevel"/>
    <w:tmpl w:val="16F4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DF0477"/>
    <w:multiLevelType w:val="multilevel"/>
    <w:tmpl w:val="CF24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671170">
    <w:abstractNumId w:val="9"/>
  </w:num>
  <w:num w:numId="2" w16cid:durableId="1516337016">
    <w:abstractNumId w:val="9"/>
  </w:num>
  <w:num w:numId="3" w16cid:durableId="936908307">
    <w:abstractNumId w:val="5"/>
  </w:num>
  <w:num w:numId="4" w16cid:durableId="689717166">
    <w:abstractNumId w:val="2"/>
  </w:num>
  <w:num w:numId="5" w16cid:durableId="1290624163">
    <w:abstractNumId w:val="3"/>
  </w:num>
  <w:num w:numId="6" w16cid:durableId="2069762241">
    <w:abstractNumId w:val="7"/>
  </w:num>
  <w:num w:numId="7" w16cid:durableId="378826128">
    <w:abstractNumId w:val="4"/>
  </w:num>
  <w:num w:numId="8" w16cid:durableId="106974295">
    <w:abstractNumId w:val="0"/>
  </w:num>
  <w:num w:numId="9" w16cid:durableId="1238635784">
    <w:abstractNumId w:val="11"/>
  </w:num>
  <w:num w:numId="10" w16cid:durableId="1421562125">
    <w:abstractNumId w:val="10"/>
  </w:num>
  <w:num w:numId="11" w16cid:durableId="763067436">
    <w:abstractNumId w:val="8"/>
  </w:num>
  <w:num w:numId="12" w16cid:durableId="742021730">
    <w:abstractNumId w:val="6"/>
  </w:num>
  <w:num w:numId="13" w16cid:durableId="1583489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50262"/>
    <w:rsid w:val="000509EC"/>
    <w:rsid w:val="000B0B22"/>
    <w:rsid w:val="000C2612"/>
    <w:rsid w:val="000C2767"/>
    <w:rsid w:val="000C37F9"/>
    <w:rsid w:val="000D2BCA"/>
    <w:rsid w:val="00101BC0"/>
    <w:rsid w:val="0010563F"/>
    <w:rsid w:val="001173D9"/>
    <w:rsid w:val="0014241D"/>
    <w:rsid w:val="00194A00"/>
    <w:rsid w:val="00195CFD"/>
    <w:rsid w:val="001D1364"/>
    <w:rsid w:val="002022DA"/>
    <w:rsid w:val="002060CF"/>
    <w:rsid w:val="00213DA2"/>
    <w:rsid w:val="00230972"/>
    <w:rsid w:val="00237F29"/>
    <w:rsid w:val="0027180F"/>
    <w:rsid w:val="00272418"/>
    <w:rsid w:val="002915F2"/>
    <w:rsid w:val="002B2774"/>
    <w:rsid w:val="002B40A6"/>
    <w:rsid w:val="002C3DF6"/>
    <w:rsid w:val="002E2F87"/>
    <w:rsid w:val="002E400C"/>
    <w:rsid w:val="002E432A"/>
    <w:rsid w:val="002F6605"/>
    <w:rsid w:val="003075B5"/>
    <w:rsid w:val="00310497"/>
    <w:rsid w:val="003335FA"/>
    <w:rsid w:val="00333F36"/>
    <w:rsid w:val="00380B39"/>
    <w:rsid w:val="003839F4"/>
    <w:rsid w:val="00394885"/>
    <w:rsid w:val="003A40CC"/>
    <w:rsid w:val="003C0188"/>
    <w:rsid w:val="004223F3"/>
    <w:rsid w:val="00450B30"/>
    <w:rsid w:val="00462E6E"/>
    <w:rsid w:val="004802F3"/>
    <w:rsid w:val="00480CF4"/>
    <w:rsid w:val="004903DD"/>
    <w:rsid w:val="00493268"/>
    <w:rsid w:val="00497AE9"/>
    <w:rsid w:val="004B0A94"/>
    <w:rsid w:val="004C3B6F"/>
    <w:rsid w:val="004C6D44"/>
    <w:rsid w:val="004E04CA"/>
    <w:rsid w:val="004E1597"/>
    <w:rsid w:val="005229CB"/>
    <w:rsid w:val="005422B2"/>
    <w:rsid w:val="00550061"/>
    <w:rsid w:val="00564FBE"/>
    <w:rsid w:val="00585D8E"/>
    <w:rsid w:val="005A4F35"/>
    <w:rsid w:val="005C1FA6"/>
    <w:rsid w:val="005C5625"/>
    <w:rsid w:val="005D2CF4"/>
    <w:rsid w:val="005D4015"/>
    <w:rsid w:val="005F2720"/>
    <w:rsid w:val="005F79F2"/>
    <w:rsid w:val="00612508"/>
    <w:rsid w:val="00615E70"/>
    <w:rsid w:val="006274AF"/>
    <w:rsid w:val="00637C7A"/>
    <w:rsid w:val="00660181"/>
    <w:rsid w:val="006A0A8F"/>
    <w:rsid w:val="006A2F58"/>
    <w:rsid w:val="006A3898"/>
    <w:rsid w:val="006A3D80"/>
    <w:rsid w:val="006B4BD9"/>
    <w:rsid w:val="006C1396"/>
    <w:rsid w:val="006C2904"/>
    <w:rsid w:val="006D503E"/>
    <w:rsid w:val="0070026B"/>
    <w:rsid w:val="00700A34"/>
    <w:rsid w:val="007116BB"/>
    <w:rsid w:val="00730E88"/>
    <w:rsid w:val="00780A50"/>
    <w:rsid w:val="00782E48"/>
    <w:rsid w:val="0078305B"/>
    <w:rsid w:val="007D5C60"/>
    <w:rsid w:val="007D7A57"/>
    <w:rsid w:val="0080045B"/>
    <w:rsid w:val="008019FE"/>
    <w:rsid w:val="00805C73"/>
    <w:rsid w:val="00807107"/>
    <w:rsid w:val="008436B6"/>
    <w:rsid w:val="00860D59"/>
    <w:rsid w:val="0088706A"/>
    <w:rsid w:val="0088786E"/>
    <w:rsid w:val="008976F5"/>
    <w:rsid w:val="008B3F87"/>
    <w:rsid w:val="008C24CC"/>
    <w:rsid w:val="008E2E70"/>
    <w:rsid w:val="008F14C2"/>
    <w:rsid w:val="0090090C"/>
    <w:rsid w:val="00933784"/>
    <w:rsid w:val="0093393F"/>
    <w:rsid w:val="00941818"/>
    <w:rsid w:val="00955FB7"/>
    <w:rsid w:val="0096212A"/>
    <w:rsid w:val="0097521F"/>
    <w:rsid w:val="0098123E"/>
    <w:rsid w:val="009B625F"/>
    <w:rsid w:val="009D2DE0"/>
    <w:rsid w:val="009D3CCB"/>
    <w:rsid w:val="00A4700B"/>
    <w:rsid w:val="00A84C1A"/>
    <w:rsid w:val="00AB11D2"/>
    <w:rsid w:val="00AB6884"/>
    <w:rsid w:val="00AC046D"/>
    <w:rsid w:val="00AC05A2"/>
    <w:rsid w:val="00AC35F0"/>
    <w:rsid w:val="00AD0160"/>
    <w:rsid w:val="00AD3B1A"/>
    <w:rsid w:val="00B0454A"/>
    <w:rsid w:val="00B06843"/>
    <w:rsid w:val="00B2493A"/>
    <w:rsid w:val="00B409F5"/>
    <w:rsid w:val="00B43A89"/>
    <w:rsid w:val="00BA022F"/>
    <w:rsid w:val="00BA5C02"/>
    <w:rsid w:val="00BB383E"/>
    <w:rsid w:val="00BF7F5B"/>
    <w:rsid w:val="00C112A4"/>
    <w:rsid w:val="00C41730"/>
    <w:rsid w:val="00C80D3F"/>
    <w:rsid w:val="00C92191"/>
    <w:rsid w:val="00CA1E78"/>
    <w:rsid w:val="00D05206"/>
    <w:rsid w:val="00D30649"/>
    <w:rsid w:val="00D7648B"/>
    <w:rsid w:val="00D77D9A"/>
    <w:rsid w:val="00D803BE"/>
    <w:rsid w:val="00D82F6F"/>
    <w:rsid w:val="00D97B7E"/>
    <w:rsid w:val="00DC1C9E"/>
    <w:rsid w:val="00DC2D0E"/>
    <w:rsid w:val="00DE011A"/>
    <w:rsid w:val="00DE3A54"/>
    <w:rsid w:val="00E031BC"/>
    <w:rsid w:val="00E12322"/>
    <w:rsid w:val="00E3022D"/>
    <w:rsid w:val="00E3294B"/>
    <w:rsid w:val="00E57296"/>
    <w:rsid w:val="00E627E3"/>
    <w:rsid w:val="00E82B36"/>
    <w:rsid w:val="00E86D22"/>
    <w:rsid w:val="00E90331"/>
    <w:rsid w:val="00EB2AEE"/>
    <w:rsid w:val="00EE147A"/>
    <w:rsid w:val="00EF3E7F"/>
    <w:rsid w:val="00F32ACF"/>
    <w:rsid w:val="00F4022C"/>
    <w:rsid w:val="00F72D5E"/>
    <w:rsid w:val="00F860AC"/>
    <w:rsid w:val="00FB4D90"/>
    <w:rsid w:val="00FF12B6"/>
    <w:rsid w:val="00FF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CDACD8BF-36BE-456A-9258-85CE22AA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link w:val="Heading1Char"/>
    <w:uiPriority w:val="9"/>
    <w:qFormat/>
    <w:pPr>
      <w:keepNext/>
      <w:spacing w:before="60" w:after="60" w:line="276" w:lineRule="auto"/>
      <w:outlineLvl w:val="0"/>
    </w:pPr>
    <w:rPr>
      <w:b/>
      <w:bCs/>
    </w:rPr>
  </w:style>
  <w:style w:type="paragraph" w:styleId="Heading2">
    <w:name w:val="heading 2"/>
    <w:basedOn w:val="Normal"/>
    <w:next w:val="Normal"/>
    <w:link w:val="Heading2Char"/>
    <w:uiPriority w:val="9"/>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character" w:customStyle="1" w:styleId="ui-provider">
    <w:name w:val="ui-provider"/>
    <w:basedOn w:val="DefaultParagraphFont"/>
    <w:rsid w:val="00F860AC"/>
  </w:style>
  <w:style w:type="paragraph" w:styleId="Revision">
    <w:name w:val="Revision"/>
    <w:hidden/>
    <w:uiPriority w:val="99"/>
    <w:semiHidden/>
    <w:rsid w:val="006C2904"/>
    <w:rPr>
      <w:rFonts w:ascii="Arial" w:hAnsi="Arial" w:cs="Arial"/>
      <w:sz w:val="22"/>
      <w:szCs w:val="24"/>
      <w:lang w:eastAsia="en-US"/>
    </w:rPr>
  </w:style>
  <w:style w:type="character" w:customStyle="1" w:styleId="Heading1Char">
    <w:name w:val="Heading 1 Char"/>
    <w:basedOn w:val="DefaultParagraphFont"/>
    <w:link w:val="Heading1"/>
    <w:uiPriority w:val="9"/>
    <w:rsid w:val="005C5625"/>
    <w:rPr>
      <w:rFonts w:ascii="Arial" w:hAnsi="Arial" w:cs="Arial"/>
      <w:b/>
      <w:bCs/>
      <w:sz w:val="22"/>
      <w:szCs w:val="24"/>
      <w:lang w:eastAsia="en-US"/>
    </w:rPr>
  </w:style>
  <w:style w:type="character" w:customStyle="1" w:styleId="Heading2Char">
    <w:name w:val="Heading 2 Char"/>
    <w:basedOn w:val="DefaultParagraphFont"/>
    <w:link w:val="Heading2"/>
    <w:uiPriority w:val="9"/>
    <w:rsid w:val="005C5625"/>
    <w:rPr>
      <w:rFonts w:ascii="Arial" w:hAnsi="Arial" w:cs="Arial"/>
      <w:b/>
      <w:bCs/>
      <w:sz w:val="3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8368C3C-D2B6-4ECF-A059-0C99193834B8}">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9E437AE2-EEE2-4A5E-ADCB-8303F3D84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4</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2005-05-31T19:32:00Z</cp:lastPrinted>
  <dcterms:created xsi:type="dcterms:W3CDTF">2026-08-03T15:06:00Z</dcterms:created>
  <dcterms:modified xsi:type="dcterms:W3CDTF">2026-08-03T15:06:00Z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