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0A7725" w:rsidRDefault="00272418" w:rsidP="00C23E50">
      <w:pPr>
        <w:tabs>
          <w:tab w:val="left" w:pos="2410"/>
        </w:tabs>
        <w:ind w:right="180"/>
        <w:rPr>
          <w:b/>
          <w:bCs/>
          <w:sz w:val="24"/>
        </w:rPr>
      </w:pPr>
      <w:r w:rsidRPr="000A7725">
        <w:rPr>
          <w:noProof/>
          <w:sz w:val="24"/>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0A7725">
        <w:rPr>
          <w:b/>
          <w:bCs/>
          <w:sz w:val="24"/>
        </w:rPr>
        <w:t>Person Specification</w:t>
      </w:r>
    </w:p>
    <w:p w14:paraId="482E3EB5" w14:textId="77777777" w:rsidR="00C23E50" w:rsidRPr="000A7725" w:rsidRDefault="00C23E50" w:rsidP="00C23E50">
      <w:pPr>
        <w:ind w:right="180"/>
      </w:pPr>
    </w:p>
    <w:p w14:paraId="312872EE" w14:textId="33342501" w:rsidR="00C23E50" w:rsidRPr="000A7725" w:rsidRDefault="00C23E50" w:rsidP="00C23E50">
      <w:pPr>
        <w:tabs>
          <w:tab w:val="left" w:pos="2694"/>
        </w:tabs>
        <w:ind w:left="1440" w:hanging="1440"/>
        <w:rPr>
          <w:b/>
          <w:bCs/>
          <w:sz w:val="24"/>
        </w:rPr>
      </w:pPr>
      <w:r w:rsidRPr="000A7725">
        <w:rPr>
          <w:b/>
          <w:bCs/>
          <w:sz w:val="24"/>
        </w:rPr>
        <w:t xml:space="preserve">Job title: </w:t>
      </w:r>
      <w:r w:rsidR="00AB6A1C">
        <w:rPr>
          <w:b/>
          <w:bCs/>
          <w:sz w:val="24"/>
        </w:rPr>
        <w:t xml:space="preserve">Port Services Apprentice </w:t>
      </w:r>
    </w:p>
    <w:p w14:paraId="77CDF1BE" w14:textId="77777777" w:rsidR="00C23E50" w:rsidRPr="000A7725" w:rsidRDefault="00C23E50" w:rsidP="00C23E50">
      <w:pPr>
        <w:ind w:right="180"/>
      </w:pPr>
    </w:p>
    <w:p w14:paraId="32C00BB2" w14:textId="77777777" w:rsidR="00C23E50" w:rsidRPr="000A7725" w:rsidRDefault="00C23E50" w:rsidP="00C23E50">
      <w:pPr>
        <w:rPr>
          <w:sz w:val="24"/>
        </w:rPr>
      </w:pPr>
      <w:bookmarkStart w:id="0" w:name="_Hlk71881402"/>
      <w:r w:rsidRPr="000A7725">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0A7725">
        <w:rPr>
          <w:sz w:val="24"/>
        </w:rPr>
        <w:t xml:space="preserve"> </w:t>
      </w:r>
    </w:p>
    <w:p w14:paraId="52ED8654" w14:textId="77777777" w:rsidR="00234CFA" w:rsidRPr="000A7725" w:rsidRDefault="00234CFA" w:rsidP="00C23E50">
      <w:pPr>
        <w:rPr>
          <w:sz w:val="24"/>
        </w:rPr>
      </w:pPr>
    </w:p>
    <w:p w14:paraId="0C8D874E" w14:textId="77777777" w:rsidR="00C23E50" w:rsidRPr="000A7725" w:rsidRDefault="00C23E50" w:rsidP="00C23E50">
      <w:pPr>
        <w:rPr>
          <w:color w:val="000000"/>
          <w:sz w:val="18"/>
          <w:szCs w:val="18"/>
        </w:rPr>
      </w:pPr>
      <w:r w:rsidRPr="000A7725">
        <w:rPr>
          <w:color w:val="000000"/>
          <w:sz w:val="24"/>
        </w:rPr>
        <w:t>Each listed requirement will state how it will be assessed e.g. application form, interview, work-based test and certificate</w:t>
      </w:r>
      <w:r w:rsidRPr="000A7725">
        <w:rPr>
          <w:color w:val="000000"/>
          <w:sz w:val="18"/>
          <w:szCs w:val="18"/>
        </w:rPr>
        <w:t>.</w:t>
      </w:r>
    </w:p>
    <w:bookmarkEnd w:id="0"/>
    <w:p w14:paraId="2C8C746F" w14:textId="77777777" w:rsidR="00C23E50" w:rsidRPr="000A7725" w:rsidRDefault="00C23E50" w:rsidP="00C23E50">
      <w:pPr>
        <w:ind w:right="180"/>
      </w:pPr>
    </w:p>
    <w:tbl>
      <w:tblPr>
        <w:tblW w:w="13120" w:type="dxa"/>
        <w:tblInd w:w="-113" w:type="dxa"/>
        <w:tblCellMar>
          <w:left w:w="10" w:type="dxa"/>
          <w:right w:w="10" w:type="dxa"/>
        </w:tblCellMar>
        <w:tblLook w:val="04A0" w:firstRow="1" w:lastRow="0" w:firstColumn="1" w:lastColumn="0" w:noHBand="0" w:noVBand="1"/>
      </w:tblPr>
      <w:tblGrid>
        <w:gridCol w:w="3051"/>
        <w:gridCol w:w="4471"/>
        <w:gridCol w:w="2364"/>
        <w:gridCol w:w="3234"/>
      </w:tblGrid>
      <w:tr w:rsidR="00A268A6" w:rsidRPr="000A7725" w14:paraId="784964DE" w14:textId="77777777" w:rsidTr="004E6ECC">
        <w:trPr>
          <w:gridAfter w:val="1"/>
          <w:wAfter w:w="3234" w:type="dxa"/>
          <w:trHeight w:val="316"/>
          <w:tblHeader/>
        </w:trPr>
        <w:tc>
          <w:tcPr>
            <w:tcW w:w="752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0A7725" w:rsidRDefault="00C23E50" w:rsidP="0028076F">
            <w:pPr>
              <w:jc w:val="center"/>
              <w:rPr>
                <w:color w:val="000000"/>
                <w:sz w:val="20"/>
                <w:szCs w:val="20"/>
              </w:rPr>
            </w:pPr>
            <w:r w:rsidRPr="000A7725">
              <w:rPr>
                <w:b/>
                <w:color w:val="000000"/>
              </w:rPr>
              <w:t>Essential Criteria</w:t>
            </w:r>
          </w:p>
        </w:tc>
        <w:tc>
          <w:tcPr>
            <w:tcW w:w="2364"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Pr="000A7725" w:rsidRDefault="00C23E50" w:rsidP="0028076F">
            <w:pPr>
              <w:jc w:val="center"/>
              <w:rPr>
                <w:color w:val="000000"/>
                <w:sz w:val="20"/>
                <w:szCs w:val="20"/>
              </w:rPr>
            </w:pPr>
            <w:r w:rsidRPr="000A7725">
              <w:rPr>
                <w:b/>
                <w:color w:val="000000"/>
              </w:rPr>
              <w:t>Method of Assessment</w:t>
            </w:r>
          </w:p>
        </w:tc>
      </w:tr>
      <w:tr w:rsidR="005E4FC4" w:rsidRPr="000A7725" w14:paraId="492752A0" w14:textId="77777777" w:rsidTr="005E4FC4">
        <w:trPr>
          <w:gridAfter w:val="1"/>
          <w:wAfter w:w="3234" w:type="dxa"/>
          <w:trHeight w:val="1380"/>
        </w:trPr>
        <w:tc>
          <w:tcPr>
            <w:tcW w:w="3051" w:type="dxa"/>
            <w:vMerge w:val="restart"/>
            <w:tcBorders>
              <w:top w:val="single" w:sz="4" w:space="0" w:color="000000" w:themeColor="text1"/>
              <w:left w:val="single" w:sz="4" w:space="0" w:color="auto"/>
              <w:right w:val="single" w:sz="4" w:space="0" w:color="auto"/>
            </w:tcBorders>
            <w:tcMar>
              <w:left w:w="108" w:type="dxa"/>
              <w:right w:w="108" w:type="dxa"/>
            </w:tcMar>
          </w:tcPr>
          <w:p w14:paraId="32AF8F30" w14:textId="77777777" w:rsidR="005E4FC4" w:rsidRPr="000A7725" w:rsidRDefault="005E4FC4" w:rsidP="004E6ECC">
            <w:pPr>
              <w:rPr>
                <w:b/>
                <w:bCs/>
                <w:sz w:val="24"/>
              </w:rPr>
            </w:pPr>
            <w:r w:rsidRPr="000A7725">
              <w:rPr>
                <w:b/>
                <w:bCs/>
                <w:sz w:val="24"/>
              </w:rPr>
              <w:t xml:space="preserve">Qualifications / </w:t>
            </w:r>
          </w:p>
          <w:p w14:paraId="1414E5B4" w14:textId="77777777" w:rsidR="005E4FC4" w:rsidRPr="000A7725" w:rsidRDefault="005E4FC4" w:rsidP="004E6ECC">
            <w:pPr>
              <w:rPr>
                <w:b/>
                <w:bCs/>
                <w:sz w:val="24"/>
              </w:rPr>
            </w:pPr>
            <w:r w:rsidRPr="000A7725">
              <w:rPr>
                <w:b/>
                <w:bCs/>
                <w:sz w:val="24"/>
              </w:rPr>
              <w:t>Professional Registration/</w:t>
            </w:r>
          </w:p>
          <w:p w14:paraId="00BCE5E3" w14:textId="77777777" w:rsidR="005E4FC4" w:rsidRPr="000A7725" w:rsidRDefault="005E4FC4" w:rsidP="004E6ECC">
            <w:pPr>
              <w:rPr>
                <w:b/>
                <w:bCs/>
                <w:sz w:val="24"/>
              </w:rPr>
            </w:pPr>
            <w:r w:rsidRPr="000A7725">
              <w:rPr>
                <w:b/>
                <w:bCs/>
                <w:sz w:val="24"/>
              </w:rPr>
              <w:t>Membership</w:t>
            </w:r>
          </w:p>
          <w:p w14:paraId="69CBF17B" w14:textId="77777777" w:rsidR="005E4FC4" w:rsidRPr="000A7725" w:rsidRDefault="005E4FC4" w:rsidP="004E6ECC">
            <w:pPr>
              <w:rPr>
                <w:sz w:val="24"/>
              </w:rPr>
            </w:pPr>
          </w:p>
          <w:p w14:paraId="4FFBE87B" w14:textId="0ED4B438" w:rsidR="005E4FC4" w:rsidRPr="000A7725" w:rsidRDefault="005E4FC4" w:rsidP="004E6ECC">
            <w:pPr>
              <w:rPr>
                <w:b/>
                <w:bCs/>
                <w:i/>
                <w:iCs/>
                <w:sz w:val="24"/>
              </w:rPr>
            </w:pPr>
          </w:p>
        </w:tc>
        <w:tc>
          <w:tcPr>
            <w:tcW w:w="4471"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74D55680" w14:textId="483567C5" w:rsidR="005E4FC4" w:rsidRPr="000A7725" w:rsidRDefault="005E4FC4" w:rsidP="00791AE3">
            <w:pPr>
              <w:spacing w:after="160" w:line="259" w:lineRule="auto"/>
              <w:jc w:val="both"/>
              <w:rPr>
                <w:sz w:val="24"/>
              </w:rPr>
            </w:pPr>
            <w:r w:rsidRPr="000A7725">
              <w:rPr>
                <w:sz w:val="24"/>
              </w:rPr>
              <w:t>At least four GCSE’s (attained or predicated) at Level 4/C or above (or equivalent) including Maths and English. Or the ability to achieve Level 2 before undertaking the End Point Assessment of the apprenticeship.</w:t>
            </w:r>
          </w:p>
          <w:p w14:paraId="516C75E1" w14:textId="77777777" w:rsidR="005E4FC4" w:rsidRPr="000A7725" w:rsidRDefault="005E4FC4" w:rsidP="004E6ECC">
            <w:pPr>
              <w:rPr>
                <w:sz w:val="24"/>
              </w:rPr>
            </w:pPr>
          </w:p>
          <w:p w14:paraId="0E129219" w14:textId="6F6873F1" w:rsidR="005E4FC4" w:rsidRPr="00791AE3" w:rsidRDefault="005E4FC4" w:rsidP="005E4FC4">
            <w:pPr>
              <w:rPr>
                <w:color w:val="000000"/>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1B222C" w14:textId="79EF4B43" w:rsidR="005E4FC4" w:rsidRPr="000A7725" w:rsidRDefault="005E4FC4" w:rsidP="004E6ECC">
            <w:pPr>
              <w:rPr>
                <w:color w:val="000000"/>
                <w:sz w:val="24"/>
              </w:rPr>
            </w:pPr>
            <w:r w:rsidRPr="000A7725">
              <w:rPr>
                <w:color w:val="000000"/>
                <w:sz w:val="24"/>
              </w:rPr>
              <w:t>Application form/Certificates</w:t>
            </w:r>
          </w:p>
          <w:p w14:paraId="62FAABAD" w14:textId="77777777" w:rsidR="005E4FC4" w:rsidRPr="000A7725" w:rsidRDefault="005E4FC4" w:rsidP="004E6ECC">
            <w:pPr>
              <w:rPr>
                <w:color w:val="000000"/>
                <w:sz w:val="24"/>
              </w:rPr>
            </w:pPr>
          </w:p>
          <w:p w14:paraId="459906CE" w14:textId="77777777" w:rsidR="005E4FC4" w:rsidRPr="000A7725" w:rsidRDefault="005E4FC4" w:rsidP="004E6ECC">
            <w:pPr>
              <w:rPr>
                <w:color w:val="000000"/>
                <w:sz w:val="24"/>
                <w:highlight w:val="yellow"/>
              </w:rPr>
            </w:pPr>
          </w:p>
          <w:p w14:paraId="7AB6A7C3" w14:textId="77777777" w:rsidR="005E4FC4" w:rsidRPr="000A7725" w:rsidRDefault="005E4FC4" w:rsidP="004E6ECC">
            <w:pPr>
              <w:rPr>
                <w:color w:val="000000"/>
                <w:sz w:val="24"/>
              </w:rPr>
            </w:pPr>
          </w:p>
          <w:p w14:paraId="14DBA3CB" w14:textId="7174CC93" w:rsidR="005E4FC4" w:rsidRPr="000A7725" w:rsidRDefault="005E4FC4" w:rsidP="004E6ECC">
            <w:pPr>
              <w:rPr>
                <w:color w:val="000000"/>
                <w:sz w:val="24"/>
              </w:rPr>
            </w:pPr>
          </w:p>
        </w:tc>
      </w:tr>
      <w:tr w:rsidR="005E4FC4" w:rsidRPr="000A7725" w14:paraId="1C54EF01" w14:textId="77777777" w:rsidTr="005E4FC4">
        <w:trPr>
          <w:gridAfter w:val="1"/>
          <w:wAfter w:w="3234" w:type="dxa"/>
          <w:trHeight w:val="1380"/>
        </w:trPr>
        <w:tc>
          <w:tcPr>
            <w:tcW w:w="3051" w:type="dxa"/>
            <w:vMerge/>
            <w:tcBorders>
              <w:left w:val="single" w:sz="4" w:space="0" w:color="auto"/>
              <w:right w:val="single" w:sz="4" w:space="0" w:color="auto"/>
            </w:tcBorders>
            <w:tcMar>
              <w:left w:w="108" w:type="dxa"/>
              <w:right w:w="108" w:type="dxa"/>
            </w:tcMar>
          </w:tcPr>
          <w:p w14:paraId="3F34D9FC" w14:textId="77777777" w:rsidR="005E4FC4" w:rsidRPr="000A7725" w:rsidRDefault="005E4FC4" w:rsidP="004E6ECC">
            <w:pPr>
              <w:rPr>
                <w:b/>
                <w:bCs/>
                <w:sz w:val="24"/>
              </w:rPr>
            </w:pPr>
          </w:p>
        </w:tc>
        <w:tc>
          <w:tcPr>
            <w:tcW w:w="4471" w:type="dxa"/>
            <w:tcBorders>
              <w:top w:val="single" w:sz="4" w:space="0" w:color="auto"/>
              <w:left w:val="single" w:sz="4" w:space="0" w:color="auto"/>
              <w:bottom w:val="single" w:sz="4" w:space="0" w:color="auto"/>
              <w:right w:val="single" w:sz="4" w:space="0" w:color="auto"/>
            </w:tcBorders>
            <w:tcMar>
              <w:left w:w="108" w:type="dxa"/>
              <w:right w:w="108" w:type="dxa"/>
            </w:tcMar>
          </w:tcPr>
          <w:p w14:paraId="3314A3E1" w14:textId="77777777" w:rsidR="005E4FC4" w:rsidRDefault="005E4FC4" w:rsidP="005E4FC4">
            <w:pPr>
              <w:rPr>
                <w:strike/>
                <w:sz w:val="24"/>
              </w:rPr>
            </w:pPr>
            <w:r w:rsidRPr="000A7725">
              <w:rPr>
                <w:sz w:val="24"/>
              </w:rPr>
              <w:t xml:space="preserve">Must hold a full, valid driving licence. </w:t>
            </w:r>
          </w:p>
          <w:p w14:paraId="699B6259" w14:textId="77777777" w:rsidR="005E4FC4" w:rsidRPr="005E4FC4" w:rsidRDefault="005E4FC4" w:rsidP="005E4FC4">
            <w:pPr>
              <w:rPr>
                <w:color w:val="000000"/>
                <w:sz w:val="24"/>
              </w:rPr>
            </w:pPr>
          </w:p>
        </w:tc>
        <w:tc>
          <w:tcPr>
            <w:tcW w:w="2364" w:type="dxa"/>
            <w:tcBorders>
              <w:top w:val="single" w:sz="4" w:space="0" w:color="000000" w:themeColor="text1"/>
              <w:left w:val="single" w:sz="4" w:space="0" w:color="auto"/>
              <w:bottom w:val="single" w:sz="4" w:space="0" w:color="000000" w:themeColor="text1"/>
              <w:right w:val="single" w:sz="4" w:space="0" w:color="000000" w:themeColor="text1"/>
            </w:tcBorders>
          </w:tcPr>
          <w:p w14:paraId="0918ED51" w14:textId="008166AD" w:rsidR="005E4FC4" w:rsidRPr="000A7725" w:rsidRDefault="00BD4B6E" w:rsidP="004E6ECC">
            <w:pPr>
              <w:rPr>
                <w:color w:val="000000"/>
                <w:sz w:val="24"/>
              </w:rPr>
            </w:pPr>
            <w:r>
              <w:rPr>
                <w:color w:val="000000"/>
                <w:sz w:val="24"/>
              </w:rPr>
              <w:t xml:space="preserve">Application form/ </w:t>
            </w:r>
            <w:r w:rsidR="001527DF">
              <w:rPr>
                <w:color w:val="000000"/>
                <w:sz w:val="24"/>
              </w:rPr>
              <w:t>Verification of driving licence</w:t>
            </w:r>
          </w:p>
        </w:tc>
      </w:tr>
      <w:tr w:rsidR="004E6ECC" w:rsidRPr="000A7725" w14:paraId="7E8A1546" w14:textId="77777777" w:rsidTr="005E4FC4">
        <w:trPr>
          <w:gridAfter w:val="1"/>
          <w:wAfter w:w="3234" w:type="dxa"/>
          <w:trHeight w:val="284"/>
        </w:trPr>
        <w:tc>
          <w:tcPr>
            <w:tcW w:w="3051"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4E6ECC" w:rsidRPr="000A7725" w:rsidRDefault="004E6ECC" w:rsidP="004E6ECC">
            <w:pPr>
              <w:rPr>
                <w:b/>
                <w:bCs/>
                <w:sz w:val="24"/>
              </w:rPr>
            </w:pPr>
            <w:bookmarkStart w:id="1" w:name="_Hlk92295067"/>
            <w:r w:rsidRPr="000A7725">
              <w:rPr>
                <w:b/>
                <w:bCs/>
                <w:sz w:val="24"/>
              </w:rPr>
              <w:t xml:space="preserve">Skills, Knowledge, Ability (including ability </w:t>
            </w:r>
          </w:p>
          <w:p w14:paraId="2FAEF0FB" w14:textId="77777777" w:rsidR="004E6ECC" w:rsidRPr="000A7725" w:rsidRDefault="004E6ECC" w:rsidP="004E6ECC">
            <w:pPr>
              <w:rPr>
                <w:b/>
                <w:bCs/>
                <w:sz w:val="24"/>
              </w:rPr>
            </w:pPr>
            <w:r w:rsidRPr="000A7725">
              <w:rPr>
                <w:b/>
                <w:bCs/>
                <w:sz w:val="24"/>
              </w:rPr>
              <w:t>to develop knowledge,</w:t>
            </w:r>
          </w:p>
          <w:p w14:paraId="655F9A6F" w14:textId="77777777" w:rsidR="004E6ECC" w:rsidRPr="000A7725" w:rsidRDefault="004E6ECC" w:rsidP="004E6ECC">
            <w:pPr>
              <w:rPr>
                <w:b/>
                <w:bCs/>
                <w:sz w:val="24"/>
              </w:rPr>
            </w:pPr>
            <w:r w:rsidRPr="000A7725">
              <w:rPr>
                <w:b/>
                <w:bCs/>
                <w:sz w:val="24"/>
              </w:rPr>
              <w:t xml:space="preserve"> skill or experience)</w:t>
            </w:r>
          </w:p>
          <w:p w14:paraId="1FB47895" w14:textId="77777777" w:rsidR="004E6ECC" w:rsidRPr="000A7725" w:rsidRDefault="004E6ECC" w:rsidP="004E6ECC">
            <w:pPr>
              <w:rPr>
                <w:color w:val="000000"/>
                <w:sz w:val="24"/>
                <w:highlight w:val="yellow"/>
              </w:rPr>
            </w:pPr>
          </w:p>
        </w:tc>
        <w:tc>
          <w:tcPr>
            <w:tcW w:w="4471" w:type="dxa"/>
            <w:tcBorders>
              <w:top w:val="single" w:sz="4" w:space="0" w:color="auto"/>
              <w:left w:val="single" w:sz="4" w:space="0" w:color="auto"/>
              <w:bottom w:val="single" w:sz="4" w:space="0" w:color="000000" w:themeColor="text1"/>
              <w:right w:val="single" w:sz="4" w:space="0" w:color="000000" w:themeColor="text1"/>
            </w:tcBorders>
            <w:tcMar>
              <w:left w:w="108" w:type="dxa"/>
              <w:right w:w="108" w:type="dxa"/>
            </w:tcMar>
          </w:tcPr>
          <w:p w14:paraId="6982A0F3" w14:textId="536E0F12" w:rsidR="004E6ECC" w:rsidRPr="00791AE3" w:rsidRDefault="004E6ECC" w:rsidP="0025163F">
            <w:pPr>
              <w:spacing w:after="160" w:line="259" w:lineRule="auto"/>
              <w:jc w:val="both"/>
              <w:rPr>
                <w:color w:val="000000"/>
                <w:sz w:val="24"/>
              </w:rPr>
            </w:pPr>
            <w:r w:rsidRPr="00791AE3">
              <w:rPr>
                <w:color w:val="000000"/>
                <w:sz w:val="24"/>
              </w:rPr>
              <w:t>Ability to work well as part of a team as well as independently.</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1BE9A" w14:textId="2EC457E5" w:rsidR="004E6ECC" w:rsidRPr="000A7725" w:rsidRDefault="00E93E19" w:rsidP="004E6ECC">
            <w:pPr>
              <w:rPr>
                <w:color w:val="000000"/>
                <w:sz w:val="24"/>
              </w:rPr>
            </w:pPr>
            <w:r>
              <w:rPr>
                <w:color w:val="000000"/>
                <w:sz w:val="24"/>
              </w:rPr>
              <w:t>Application form</w:t>
            </w:r>
          </w:p>
        </w:tc>
      </w:tr>
      <w:tr w:rsidR="007D021C" w:rsidRPr="000A7725" w14:paraId="00EEA94D" w14:textId="77777777" w:rsidTr="004E6ECC">
        <w:trPr>
          <w:gridAfter w:val="1"/>
          <w:wAfter w:w="3234" w:type="dxa"/>
          <w:trHeight w:val="284"/>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D48BCE3" w14:textId="77777777" w:rsidR="007D021C" w:rsidRPr="000A7725" w:rsidRDefault="007D021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A831A6B" w14:textId="28339570" w:rsidR="00B235D6" w:rsidRPr="007D021C" w:rsidRDefault="007D021C" w:rsidP="0025163F">
            <w:pPr>
              <w:spacing w:after="160" w:line="259" w:lineRule="auto"/>
              <w:jc w:val="both"/>
              <w:rPr>
                <w:color w:val="000000"/>
                <w:sz w:val="24"/>
              </w:rPr>
            </w:pPr>
            <w:r>
              <w:rPr>
                <w:color w:val="000000"/>
                <w:sz w:val="24"/>
              </w:rPr>
              <w:t>Committed to continued professional development to maintain and enhance competence to complete</w:t>
            </w:r>
            <w:r w:rsidR="00B235D6">
              <w:rPr>
                <w:color w:val="000000"/>
                <w:sz w:val="24"/>
              </w:rPr>
              <w:t xml:space="preserve"> apprenticeship</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995F6C" w14:textId="3D6CBE03" w:rsidR="007D021C" w:rsidRPr="000A7725" w:rsidRDefault="00E93E19" w:rsidP="004E6ECC">
            <w:pPr>
              <w:rPr>
                <w:color w:val="000000"/>
                <w:sz w:val="24"/>
              </w:rPr>
            </w:pPr>
            <w:r>
              <w:rPr>
                <w:color w:val="000000"/>
                <w:sz w:val="24"/>
              </w:rPr>
              <w:t>Application form</w:t>
            </w:r>
          </w:p>
        </w:tc>
      </w:tr>
      <w:tr w:rsidR="004E6ECC" w:rsidRPr="000A7725" w14:paraId="29704219" w14:textId="77777777" w:rsidTr="004E6ECC">
        <w:trPr>
          <w:gridAfter w:val="1"/>
          <w:wAfter w:w="3234" w:type="dxa"/>
          <w:trHeight w:val="284"/>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41AED25A"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AC8A015" w14:textId="34A3225D" w:rsidR="004E6ECC" w:rsidRPr="00791AE3" w:rsidRDefault="004E6ECC" w:rsidP="00791AE3">
            <w:pPr>
              <w:spacing w:after="160" w:line="259" w:lineRule="auto"/>
              <w:jc w:val="both"/>
            </w:pPr>
            <w:proofErr w:type="gramStart"/>
            <w:r w:rsidRPr="00791AE3">
              <w:rPr>
                <w:color w:val="000000"/>
                <w:sz w:val="24"/>
              </w:rPr>
              <w:t>Have the ability to</w:t>
            </w:r>
            <w:proofErr w:type="gramEnd"/>
            <w:r w:rsidRPr="00791AE3">
              <w:rPr>
                <w:color w:val="000000"/>
                <w:sz w:val="24"/>
              </w:rPr>
              <w:t xml:space="preserve"> think about both short term and long-term needs and consequences of actions</w:t>
            </w:r>
            <w:r w:rsidR="0050246A">
              <w:rPr>
                <w:color w:val="000000"/>
                <w:sz w:val="24"/>
              </w:rPr>
              <w:t>.</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B23A38" w14:textId="0FC2606B" w:rsidR="004E6ECC" w:rsidRPr="000A7725" w:rsidRDefault="00E93E19" w:rsidP="004E6ECC">
            <w:pPr>
              <w:rPr>
                <w:color w:val="000000"/>
                <w:sz w:val="24"/>
              </w:rPr>
            </w:pPr>
            <w:r>
              <w:rPr>
                <w:color w:val="000000"/>
                <w:sz w:val="24"/>
              </w:rPr>
              <w:t>Application form</w:t>
            </w:r>
          </w:p>
        </w:tc>
      </w:tr>
      <w:tr w:rsidR="004E6ECC" w:rsidRPr="000A7725" w14:paraId="1B50AC63" w14:textId="77777777" w:rsidTr="004E6ECC">
        <w:trPr>
          <w:trHeight w:val="284"/>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F53F823"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63240A" w14:textId="3BB5D410" w:rsidR="004E6ECC" w:rsidRPr="00791AE3" w:rsidRDefault="004E6ECC" w:rsidP="0025163F">
            <w:pPr>
              <w:rPr>
                <w:color w:val="000000"/>
                <w:sz w:val="24"/>
              </w:rPr>
            </w:pPr>
            <w:r w:rsidRPr="00791AE3">
              <w:rPr>
                <w:color w:val="000000"/>
                <w:sz w:val="24"/>
              </w:rPr>
              <w:t xml:space="preserve">Abide by rules, health and safety and works effectively as part of a team to minimise any potential risk to individuals or the organisation. </w:t>
            </w:r>
            <w:r w:rsidR="00E93E19">
              <w:rPr>
                <w:color w:val="000000"/>
                <w:sz w:val="24"/>
              </w:rPr>
              <w:br/>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6A7EDB" w14:textId="2EF9AEDB" w:rsidR="004E6ECC" w:rsidRPr="000A7725" w:rsidRDefault="00E93E19" w:rsidP="004E6ECC">
            <w:pPr>
              <w:rPr>
                <w:color w:val="000000"/>
                <w:sz w:val="24"/>
              </w:rPr>
            </w:pPr>
            <w:r>
              <w:rPr>
                <w:color w:val="000000"/>
                <w:sz w:val="24"/>
              </w:rPr>
              <w:t>Application form</w:t>
            </w:r>
          </w:p>
        </w:tc>
        <w:tc>
          <w:tcPr>
            <w:tcW w:w="3234" w:type="dxa"/>
          </w:tcPr>
          <w:p w14:paraId="39916EB3" w14:textId="77777777" w:rsidR="004E6ECC" w:rsidRPr="000A7725" w:rsidRDefault="004E6ECC" w:rsidP="004E6ECC"/>
        </w:tc>
      </w:tr>
      <w:tr w:rsidR="004E6ECC" w:rsidRPr="000A7725" w14:paraId="63077A1A" w14:textId="51F23893" w:rsidTr="004E6ECC">
        <w:trPr>
          <w:trHeight w:val="284"/>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5DDDDF0D"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23C2E4B2" w14:textId="287ADCD5" w:rsidR="004E6ECC" w:rsidRPr="00791AE3" w:rsidRDefault="004E6ECC" w:rsidP="0025163F">
            <w:pPr>
              <w:spacing w:after="160" w:line="259" w:lineRule="auto"/>
              <w:jc w:val="both"/>
              <w:rPr>
                <w:sz w:val="24"/>
              </w:rPr>
            </w:pPr>
            <w:r w:rsidRPr="00791AE3">
              <w:rPr>
                <w:color w:val="000000"/>
                <w:sz w:val="24"/>
              </w:rPr>
              <w:t>Ability to develop the knowledge of basic mechanical maintenance for the operation of Port plant and machinery.</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C3485" w14:textId="49952EBF" w:rsidR="004E6ECC" w:rsidRPr="000A7725" w:rsidRDefault="00E93E19" w:rsidP="004E6ECC">
            <w:pPr>
              <w:rPr>
                <w:color w:val="000000"/>
                <w:sz w:val="24"/>
              </w:rPr>
            </w:pPr>
            <w:r>
              <w:rPr>
                <w:color w:val="000000"/>
                <w:sz w:val="24"/>
              </w:rPr>
              <w:t>Application form</w:t>
            </w:r>
          </w:p>
        </w:tc>
        <w:tc>
          <w:tcPr>
            <w:tcW w:w="3234" w:type="dxa"/>
          </w:tcPr>
          <w:p w14:paraId="547141C8" w14:textId="77777777" w:rsidR="004E6ECC" w:rsidRPr="000A7725" w:rsidRDefault="004E6ECC" w:rsidP="004E6ECC"/>
        </w:tc>
      </w:tr>
      <w:tr w:rsidR="004E6ECC" w:rsidRPr="000A7725" w14:paraId="71F86BCF" w14:textId="77777777" w:rsidTr="004E6ECC">
        <w:trPr>
          <w:trHeight w:val="284"/>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A4FE376"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5D5F18C" w14:textId="563D35D1" w:rsidR="004E6ECC" w:rsidRPr="00791AE3" w:rsidRDefault="004E6ECC" w:rsidP="0025163F">
            <w:pPr>
              <w:spacing w:after="160" w:line="259" w:lineRule="auto"/>
              <w:jc w:val="both"/>
              <w:rPr>
                <w:sz w:val="24"/>
              </w:rPr>
            </w:pPr>
            <w:r w:rsidRPr="00791AE3">
              <w:rPr>
                <w:sz w:val="24"/>
              </w:rPr>
              <w:t>At all times conduct one</w:t>
            </w:r>
            <w:r w:rsidR="008448A1">
              <w:rPr>
                <w:sz w:val="24"/>
              </w:rPr>
              <w:t>self</w:t>
            </w:r>
            <w:r w:rsidRPr="00791AE3">
              <w:rPr>
                <w:sz w:val="24"/>
              </w:rPr>
              <w:t xml:space="preserve"> in a professional and courteous manner throughout your daily routine. </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A04CDD" w14:textId="7B2F336B" w:rsidR="004E6ECC" w:rsidRPr="000A7725" w:rsidRDefault="00E93E19" w:rsidP="004E6ECC">
            <w:pPr>
              <w:rPr>
                <w:color w:val="000000"/>
                <w:sz w:val="24"/>
              </w:rPr>
            </w:pPr>
            <w:r>
              <w:rPr>
                <w:color w:val="000000"/>
                <w:sz w:val="24"/>
              </w:rPr>
              <w:t>Application form</w:t>
            </w:r>
          </w:p>
        </w:tc>
        <w:tc>
          <w:tcPr>
            <w:tcW w:w="3234" w:type="dxa"/>
          </w:tcPr>
          <w:p w14:paraId="4FB1C5A7" w14:textId="77777777" w:rsidR="004E6ECC" w:rsidRPr="000A7725" w:rsidRDefault="004E6ECC" w:rsidP="004E6ECC"/>
        </w:tc>
      </w:tr>
      <w:tr w:rsidR="004E6ECC" w:rsidRPr="000A7725" w14:paraId="08D51436" w14:textId="77777777" w:rsidTr="004E6ECC">
        <w:trPr>
          <w:gridAfter w:val="1"/>
          <w:wAfter w:w="3234" w:type="dxa"/>
          <w:trHeight w:val="284"/>
        </w:trPr>
        <w:tc>
          <w:tcPr>
            <w:tcW w:w="3051" w:type="dxa"/>
            <w:vMerge/>
            <w:tcBorders>
              <w:left w:val="single" w:sz="4" w:space="0" w:color="auto"/>
              <w:bottom w:val="single" w:sz="4" w:space="0" w:color="auto"/>
              <w:right w:val="single" w:sz="4" w:space="0" w:color="auto"/>
            </w:tcBorders>
            <w:tcMar>
              <w:left w:w="108" w:type="dxa"/>
              <w:right w:w="108" w:type="dxa"/>
            </w:tcMar>
          </w:tcPr>
          <w:p w14:paraId="125F1E09"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60FFFA2" w14:textId="22A2ADEF" w:rsidR="004E6ECC" w:rsidRPr="0050246A" w:rsidRDefault="004E6ECC" w:rsidP="0050246A">
            <w:pPr>
              <w:spacing w:after="160" w:line="259" w:lineRule="auto"/>
              <w:jc w:val="both"/>
              <w:rPr>
                <w:sz w:val="24"/>
              </w:rPr>
            </w:pPr>
            <w:r w:rsidRPr="00791AE3">
              <w:rPr>
                <w:sz w:val="24"/>
              </w:rPr>
              <w:t xml:space="preserve">Ability to communicate progress, delays, or problems (actual or anticipated) to your Cargo Team Leader. </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14D09" w14:textId="5CD48E80" w:rsidR="004E6ECC" w:rsidRPr="000A7725" w:rsidRDefault="00E93E19" w:rsidP="004E6ECC">
            <w:pPr>
              <w:rPr>
                <w:color w:val="000000"/>
                <w:sz w:val="24"/>
              </w:rPr>
            </w:pPr>
            <w:r>
              <w:rPr>
                <w:color w:val="000000"/>
                <w:sz w:val="24"/>
              </w:rPr>
              <w:t>Application form</w:t>
            </w:r>
          </w:p>
        </w:tc>
      </w:tr>
      <w:tr w:rsidR="004E6ECC" w:rsidRPr="000A7725" w14:paraId="5341CF8D" w14:textId="77777777" w:rsidTr="004E6ECC">
        <w:trPr>
          <w:gridAfter w:val="1"/>
          <w:wAfter w:w="3234" w:type="dxa"/>
          <w:trHeight w:val="284"/>
        </w:trPr>
        <w:tc>
          <w:tcPr>
            <w:tcW w:w="3051" w:type="dxa"/>
            <w:vMerge/>
            <w:tcBorders>
              <w:left w:val="single" w:sz="4" w:space="0" w:color="auto"/>
              <w:bottom w:val="single" w:sz="4" w:space="0" w:color="auto"/>
              <w:right w:val="single" w:sz="4" w:space="0" w:color="auto"/>
            </w:tcBorders>
            <w:tcMar>
              <w:left w:w="108" w:type="dxa"/>
              <w:right w:w="108" w:type="dxa"/>
            </w:tcMar>
          </w:tcPr>
          <w:p w14:paraId="71750919"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1EAE7BD" w14:textId="7FC1FA86" w:rsidR="004E6ECC" w:rsidRPr="0050246A" w:rsidRDefault="004E6ECC" w:rsidP="0050246A">
            <w:pPr>
              <w:spacing w:after="160" w:line="259" w:lineRule="auto"/>
              <w:rPr>
                <w:sz w:val="24"/>
              </w:rPr>
            </w:pPr>
            <w:r w:rsidRPr="00791AE3">
              <w:rPr>
                <w:sz w:val="24"/>
              </w:rPr>
              <w:t xml:space="preserve">Ability to safely and appropriately use all plant allocated to carry out a given task. </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35F698" w14:textId="616B9D70" w:rsidR="004E6ECC" w:rsidRPr="000A7725" w:rsidRDefault="00E93E19" w:rsidP="004E6ECC">
            <w:pPr>
              <w:rPr>
                <w:color w:val="000000"/>
                <w:sz w:val="24"/>
              </w:rPr>
            </w:pPr>
            <w:r>
              <w:rPr>
                <w:color w:val="000000"/>
                <w:sz w:val="24"/>
              </w:rPr>
              <w:t>Application form</w:t>
            </w:r>
          </w:p>
        </w:tc>
      </w:tr>
      <w:tr w:rsidR="004E6ECC" w:rsidRPr="000A7725" w14:paraId="75DB8AA2" w14:textId="77777777" w:rsidTr="004E6ECC">
        <w:trPr>
          <w:gridAfter w:val="1"/>
          <w:wAfter w:w="3234" w:type="dxa"/>
          <w:trHeight w:val="284"/>
        </w:trPr>
        <w:tc>
          <w:tcPr>
            <w:tcW w:w="3051" w:type="dxa"/>
            <w:vMerge/>
            <w:tcBorders>
              <w:left w:val="single" w:sz="4" w:space="0" w:color="auto"/>
              <w:bottom w:val="single" w:sz="4" w:space="0" w:color="auto"/>
              <w:right w:val="single" w:sz="4" w:space="0" w:color="auto"/>
            </w:tcBorders>
            <w:tcMar>
              <w:left w:w="108" w:type="dxa"/>
              <w:right w:w="108" w:type="dxa"/>
            </w:tcMar>
          </w:tcPr>
          <w:p w14:paraId="7CE3341A"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352BB90" w14:textId="0F633FA6" w:rsidR="004E6ECC" w:rsidRPr="00791AE3" w:rsidRDefault="004E6ECC" w:rsidP="0025163F">
            <w:pPr>
              <w:spacing w:after="160" w:line="259" w:lineRule="auto"/>
              <w:rPr>
                <w:sz w:val="24"/>
              </w:rPr>
            </w:pPr>
            <w:r w:rsidRPr="00791AE3">
              <w:rPr>
                <w:sz w:val="24"/>
              </w:rPr>
              <w:t>Ability to keep all equipment cabs clean and in good condition, and to report any faults with allocated plant/equipment to Cargo Team Leader.</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F24F5E" w14:textId="7883C2D3" w:rsidR="004E6ECC" w:rsidRPr="000A7725" w:rsidRDefault="00E93E19" w:rsidP="004E6ECC">
            <w:pPr>
              <w:rPr>
                <w:color w:val="000000"/>
                <w:sz w:val="24"/>
              </w:rPr>
            </w:pPr>
            <w:r>
              <w:rPr>
                <w:color w:val="000000"/>
                <w:sz w:val="24"/>
              </w:rPr>
              <w:t>Application form</w:t>
            </w:r>
          </w:p>
        </w:tc>
      </w:tr>
      <w:tr w:rsidR="004E6ECC" w:rsidRPr="000A7725" w14:paraId="060E55DC" w14:textId="77777777" w:rsidTr="004E6ECC">
        <w:trPr>
          <w:gridAfter w:val="1"/>
          <w:wAfter w:w="3234" w:type="dxa"/>
          <w:trHeight w:val="284"/>
        </w:trPr>
        <w:tc>
          <w:tcPr>
            <w:tcW w:w="3051" w:type="dxa"/>
            <w:vMerge/>
            <w:tcBorders>
              <w:left w:val="single" w:sz="4" w:space="0" w:color="auto"/>
              <w:bottom w:val="single" w:sz="4" w:space="0" w:color="auto"/>
              <w:right w:val="single" w:sz="4" w:space="0" w:color="auto"/>
            </w:tcBorders>
            <w:tcMar>
              <w:left w:w="108" w:type="dxa"/>
              <w:right w:w="108" w:type="dxa"/>
            </w:tcMar>
          </w:tcPr>
          <w:p w14:paraId="3AABF711"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2322B81" w14:textId="7940AD16" w:rsidR="004E6ECC" w:rsidRPr="00791AE3" w:rsidRDefault="004E6ECC" w:rsidP="0025163F">
            <w:pPr>
              <w:spacing w:after="160" w:line="259" w:lineRule="auto"/>
              <w:rPr>
                <w:color w:val="000000"/>
                <w:sz w:val="24"/>
              </w:rPr>
            </w:pPr>
            <w:r w:rsidRPr="00791AE3">
              <w:rPr>
                <w:color w:val="000000"/>
                <w:sz w:val="24"/>
              </w:rPr>
              <w:t>Hold basic ICT skills, with the ability to learn new software and systems as required.</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BD606" w14:textId="71D6237E" w:rsidR="004E6ECC" w:rsidRPr="000A7725" w:rsidRDefault="00E93E19" w:rsidP="004E6ECC">
            <w:pPr>
              <w:rPr>
                <w:color w:val="000000"/>
                <w:sz w:val="24"/>
              </w:rPr>
            </w:pPr>
            <w:r>
              <w:rPr>
                <w:color w:val="000000"/>
                <w:sz w:val="24"/>
              </w:rPr>
              <w:t>Application form</w:t>
            </w:r>
          </w:p>
        </w:tc>
      </w:tr>
      <w:tr w:rsidR="004E6ECC" w:rsidRPr="000A7725" w14:paraId="3C8DB718" w14:textId="77777777" w:rsidTr="004E6ECC">
        <w:trPr>
          <w:gridAfter w:val="1"/>
          <w:wAfter w:w="3234" w:type="dxa"/>
          <w:trHeight w:val="284"/>
        </w:trPr>
        <w:tc>
          <w:tcPr>
            <w:tcW w:w="3051" w:type="dxa"/>
            <w:vMerge/>
            <w:tcBorders>
              <w:left w:val="single" w:sz="4" w:space="0" w:color="auto"/>
              <w:bottom w:val="single" w:sz="4" w:space="0" w:color="auto"/>
              <w:right w:val="single" w:sz="4" w:space="0" w:color="auto"/>
            </w:tcBorders>
            <w:tcMar>
              <w:left w:w="108" w:type="dxa"/>
              <w:right w:w="108" w:type="dxa"/>
            </w:tcMar>
          </w:tcPr>
          <w:p w14:paraId="11E83ECA" w14:textId="77777777" w:rsidR="004E6ECC" w:rsidRPr="000A7725"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5BD7964" w14:textId="25AACC0A" w:rsidR="004E6ECC" w:rsidRPr="00791AE3" w:rsidRDefault="004E6ECC" w:rsidP="0025163F">
            <w:pPr>
              <w:spacing w:after="160" w:line="259" w:lineRule="auto"/>
              <w:rPr>
                <w:color w:val="000000"/>
                <w:sz w:val="24"/>
              </w:rPr>
            </w:pPr>
            <w:r w:rsidRPr="00791AE3">
              <w:rPr>
                <w:color w:val="000000"/>
                <w:sz w:val="24"/>
              </w:rPr>
              <w:t xml:space="preserve">Ability to work in a role which is physically demanding, with the requirement to work at height </w:t>
            </w:r>
            <w:proofErr w:type="gramStart"/>
            <w:r w:rsidRPr="00791AE3">
              <w:rPr>
                <w:color w:val="000000"/>
                <w:sz w:val="24"/>
              </w:rPr>
              <w:t>and also</w:t>
            </w:r>
            <w:proofErr w:type="gramEnd"/>
            <w:r w:rsidRPr="00791AE3">
              <w:rPr>
                <w:color w:val="000000"/>
                <w:sz w:val="24"/>
              </w:rPr>
              <w:t xml:space="preserve"> in a ship’s hold. You will also be required to work in all weather conditions.  </w:t>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56197" w14:textId="3F1C88F1" w:rsidR="004E6ECC" w:rsidRPr="000A7725" w:rsidRDefault="00E93E19" w:rsidP="004E6ECC">
            <w:pPr>
              <w:rPr>
                <w:color w:val="000000"/>
                <w:sz w:val="24"/>
              </w:rPr>
            </w:pPr>
            <w:r>
              <w:rPr>
                <w:color w:val="000000"/>
                <w:sz w:val="24"/>
              </w:rPr>
              <w:t>Application form</w:t>
            </w:r>
          </w:p>
        </w:tc>
      </w:tr>
      <w:tr w:rsidR="004E6ECC" w:rsidRPr="000A7725" w14:paraId="76412F9C" w14:textId="77777777" w:rsidTr="004E6ECC">
        <w:trPr>
          <w:gridAfter w:val="1"/>
          <w:wAfter w:w="3234" w:type="dxa"/>
        </w:trPr>
        <w:tc>
          <w:tcPr>
            <w:tcW w:w="3051" w:type="dxa"/>
            <w:vMerge w:val="restart"/>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29BE9765" w14:textId="77777777" w:rsidR="004E6ECC" w:rsidRPr="00280CB7" w:rsidRDefault="004E6ECC" w:rsidP="004E6ECC">
            <w:pPr>
              <w:rPr>
                <w:b/>
                <w:bCs/>
                <w:sz w:val="24"/>
              </w:rPr>
            </w:pPr>
            <w:r w:rsidRPr="00280CB7">
              <w:rPr>
                <w:b/>
                <w:bCs/>
                <w:sz w:val="24"/>
              </w:rPr>
              <w:t>Work Related Circumstances/</w:t>
            </w:r>
          </w:p>
          <w:p w14:paraId="0FC2C5A0" w14:textId="77777777" w:rsidR="004E6ECC" w:rsidRPr="00280CB7" w:rsidRDefault="004E6ECC" w:rsidP="004E6ECC">
            <w:pPr>
              <w:rPr>
                <w:b/>
                <w:bCs/>
                <w:sz w:val="24"/>
              </w:rPr>
            </w:pPr>
            <w:r w:rsidRPr="00280CB7">
              <w:rPr>
                <w:b/>
                <w:bCs/>
                <w:sz w:val="24"/>
              </w:rPr>
              <w:t>Values of the Council</w:t>
            </w:r>
          </w:p>
          <w:p w14:paraId="3E244CFD" w14:textId="77777777" w:rsidR="004E6ECC" w:rsidRPr="00280CB7"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E36D0CB" w14:textId="44BE5C3E" w:rsidR="004E6ECC" w:rsidRPr="00791AE3" w:rsidRDefault="004E6ECC" w:rsidP="000A7725">
            <w:pPr>
              <w:rPr>
                <w:color w:val="000000"/>
                <w:sz w:val="24"/>
              </w:rPr>
            </w:pPr>
            <w:r w:rsidRPr="00791AE3">
              <w:rPr>
                <w:color w:val="000000"/>
                <w:sz w:val="24"/>
              </w:rPr>
              <w:t xml:space="preserve">The ability to work flexibly, including 12-hour shifts and nightshifts. </w:t>
            </w:r>
            <w:r w:rsidR="00E93E19">
              <w:rPr>
                <w:color w:val="000000"/>
                <w:sz w:val="24"/>
              </w:rPr>
              <w:br/>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403E15D7" w:rsidR="004E6ECC" w:rsidRPr="00E93E19" w:rsidRDefault="00E93E19" w:rsidP="004E6ECC">
            <w:pPr>
              <w:rPr>
                <w:b/>
                <w:bCs/>
                <w:color w:val="000000"/>
                <w:sz w:val="24"/>
              </w:rPr>
            </w:pPr>
            <w:r>
              <w:rPr>
                <w:color w:val="000000"/>
                <w:sz w:val="24"/>
              </w:rPr>
              <w:t>Application form</w:t>
            </w:r>
          </w:p>
        </w:tc>
      </w:tr>
      <w:tr w:rsidR="004E6ECC" w:rsidRPr="000A7725" w14:paraId="4F25E3CA" w14:textId="77777777" w:rsidTr="004E6ECC">
        <w:trPr>
          <w:gridAfter w:val="1"/>
          <w:wAfter w:w="3234" w:type="dxa"/>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3632DDD" w14:textId="77777777" w:rsidR="004E6ECC" w:rsidRPr="00280CB7"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5EE32776" w14:textId="55E5966E" w:rsidR="004E6ECC" w:rsidRPr="00791AE3" w:rsidRDefault="004E6ECC" w:rsidP="000A7725">
            <w:pPr>
              <w:rPr>
                <w:color w:val="000000"/>
                <w:sz w:val="24"/>
              </w:rPr>
            </w:pPr>
            <w:r w:rsidRPr="00791AE3">
              <w:rPr>
                <w:color w:val="000000"/>
                <w:sz w:val="24"/>
              </w:rPr>
              <w:t xml:space="preserve">A </w:t>
            </w:r>
            <w:r w:rsidRPr="00791AE3">
              <w:rPr>
                <w:sz w:val="24"/>
              </w:rPr>
              <w:t>willingness to be deployed at short notice is required, and an accepting nature regarding where you work within the Port and what role you will perform.</w:t>
            </w:r>
            <w:r w:rsidR="00E93E19">
              <w:rPr>
                <w:sz w:val="24"/>
              </w:rPr>
              <w:br/>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6DD234" w14:textId="28D8BA84" w:rsidR="004E6ECC" w:rsidRPr="000A7725" w:rsidRDefault="00E93E19" w:rsidP="004E6ECC">
            <w:pPr>
              <w:rPr>
                <w:color w:val="000000"/>
                <w:sz w:val="24"/>
              </w:rPr>
            </w:pPr>
            <w:r>
              <w:rPr>
                <w:color w:val="000000"/>
                <w:sz w:val="24"/>
              </w:rPr>
              <w:t>Application form</w:t>
            </w:r>
          </w:p>
        </w:tc>
      </w:tr>
      <w:tr w:rsidR="004E6ECC" w:rsidRPr="000A7725" w14:paraId="27DEC1CD" w14:textId="77777777" w:rsidTr="004E6ECC">
        <w:trPr>
          <w:gridAfter w:val="1"/>
          <w:wAfter w:w="3234" w:type="dxa"/>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0C29B393" w14:textId="77777777" w:rsidR="004E6ECC" w:rsidRPr="00280CB7"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36DABEF5" w14:textId="226B7DD7" w:rsidR="004E6ECC" w:rsidRPr="00791AE3" w:rsidRDefault="004E6ECC" w:rsidP="000A7725">
            <w:pPr>
              <w:rPr>
                <w:color w:val="000000"/>
                <w:sz w:val="24"/>
              </w:rPr>
            </w:pPr>
            <w:r w:rsidRPr="00791AE3">
              <w:rPr>
                <w:color w:val="000000"/>
                <w:sz w:val="24"/>
              </w:rPr>
              <w:t xml:space="preserve">Ability to meet any travel requirements associated with the completion of required training. </w:t>
            </w:r>
            <w:r w:rsidR="00E93E19">
              <w:rPr>
                <w:color w:val="000000"/>
                <w:sz w:val="24"/>
              </w:rPr>
              <w:br/>
            </w: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DC8B75" w14:textId="1D781287" w:rsidR="004E6ECC" w:rsidRPr="000A7725" w:rsidRDefault="00E93E19" w:rsidP="004E6ECC">
            <w:pPr>
              <w:rPr>
                <w:color w:val="000000"/>
                <w:sz w:val="24"/>
              </w:rPr>
            </w:pPr>
            <w:r>
              <w:rPr>
                <w:color w:val="000000"/>
                <w:sz w:val="24"/>
              </w:rPr>
              <w:t>Application form</w:t>
            </w:r>
          </w:p>
        </w:tc>
      </w:tr>
      <w:tr w:rsidR="004E6ECC" w:rsidRPr="000A7725" w14:paraId="0856AAEE" w14:textId="77777777" w:rsidTr="004E6ECC">
        <w:trPr>
          <w:gridAfter w:val="1"/>
          <w:wAfter w:w="3234" w:type="dxa"/>
        </w:trPr>
        <w:tc>
          <w:tcPr>
            <w:tcW w:w="3051" w:type="dxa"/>
            <w:vMerge/>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CF042C4" w14:textId="77777777" w:rsidR="004E6ECC" w:rsidRPr="00280CB7"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F025577" w14:textId="77777777" w:rsidR="004E6ECC" w:rsidRPr="00791AE3" w:rsidRDefault="004E6ECC" w:rsidP="000A7725">
            <w:pPr>
              <w:rPr>
                <w:color w:val="000000"/>
                <w:sz w:val="24"/>
              </w:rPr>
            </w:pPr>
            <w:r w:rsidRPr="00791AE3">
              <w:rPr>
                <w:color w:val="000000"/>
                <w:sz w:val="24"/>
              </w:rPr>
              <w:t>Commitment to Equal Opportunities.</w:t>
            </w:r>
          </w:p>
          <w:p w14:paraId="283E4EC4" w14:textId="77777777" w:rsidR="004E6ECC" w:rsidRPr="00280CB7" w:rsidRDefault="004E6ECC" w:rsidP="004E6ECC">
            <w:pPr>
              <w:rPr>
                <w:color w:val="000000"/>
                <w:sz w:val="24"/>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08EE4" w14:textId="10C76ECF" w:rsidR="004E6ECC" w:rsidRPr="000A7725" w:rsidRDefault="00E93E19" w:rsidP="004E6ECC">
            <w:pPr>
              <w:rPr>
                <w:color w:val="000000"/>
                <w:sz w:val="24"/>
              </w:rPr>
            </w:pPr>
            <w:r>
              <w:rPr>
                <w:color w:val="000000"/>
                <w:sz w:val="24"/>
              </w:rPr>
              <w:t>Application form</w:t>
            </w:r>
          </w:p>
        </w:tc>
      </w:tr>
      <w:tr w:rsidR="004E6ECC" w:rsidRPr="000A7725" w14:paraId="1C8E7982" w14:textId="77777777" w:rsidTr="004E6ECC">
        <w:trPr>
          <w:gridAfter w:val="1"/>
          <w:wAfter w:w="3234" w:type="dxa"/>
        </w:trPr>
        <w:tc>
          <w:tcPr>
            <w:tcW w:w="3051" w:type="dxa"/>
            <w:vMerge/>
            <w:tcBorders>
              <w:left w:val="single" w:sz="4" w:space="0" w:color="auto"/>
              <w:bottom w:val="single" w:sz="4" w:space="0" w:color="auto"/>
              <w:right w:val="single" w:sz="4" w:space="0" w:color="auto"/>
            </w:tcBorders>
            <w:tcMar>
              <w:left w:w="108" w:type="dxa"/>
              <w:right w:w="108" w:type="dxa"/>
            </w:tcMar>
          </w:tcPr>
          <w:p w14:paraId="3DCC6317" w14:textId="77777777" w:rsidR="004E6ECC" w:rsidRPr="00280CB7" w:rsidRDefault="004E6ECC" w:rsidP="004E6ECC">
            <w:pPr>
              <w:rPr>
                <w:b/>
                <w:bCs/>
                <w:sz w:val="24"/>
              </w:rPr>
            </w:pPr>
          </w:p>
        </w:tc>
        <w:tc>
          <w:tcPr>
            <w:tcW w:w="4471"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65024717" w14:textId="186F1A14" w:rsidR="004E6ECC" w:rsidRPr="00791AE3" w:rsidRDefault="004E6ECC" w:rsidP="000A7725">
            <w:pPr>
              <w:rPr>
                <w:color w:val="000000"/>
                <w:sz w:val="24"/>
              </w:rPr>
            </w:pPr>
            <w:r w:rsidRPr="00791AE3">
              <w:rPr>
                <w:color w:val="000000"/>
                <w:sz w:val="24"/>
              </w:rPr>
              <w:t>Compliance with health and safety rules, regulations, and legislation.</w:t>
            </w:r>
          </w:p>
          <w:p w14:paraId="236E201D" w14:textId="77777777" w:rsidR="004E6ECC" w:rsidRPr="00280CB7" w:rsidRDefault="004E6ECC" w:rsidP="004E6ECC">
            <w:pPr>
              <w:rPr>
                <w:color w:val="000000"/>
                <w:sz w:val="24"/>
              </w:rPr>
            </w:pPr>
          </w:p>
        </w:tc>
        <w:tc>
          <w:tcPr>
            <w:tcW w:w="236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4DF2BC89" w:rsidR="004E6ECC" w:rsidRPr="000A7725" w:rsidRDefault="00E93E19" w:rsidP="004E6ECC">
            <w:pPr>
              <w:rPr>
                <w:color w:val="000000"/>
                <w:sz w:val="24"/>
              </w:rPr>
            </w:pPr>
            <w:r>
              <w:rPr>
                <w:color w:val="000000"/>
                <w:sz w:val="24"/>
              </w:rPr>
              <w:t>Application form</w:t>
            </w:r>
          </w:p>
        </w:tc>
      </w:tr>
      <w:tr w:rsidR="004E6ECC" w:rsidRPr="000A7725" w14:paraId="7FE51C9B" w14:textId="77777777" w:rsidTr="008448A1">
        <w:trPr>
          <w:gridAfter w:val="1"/>
          <w:wAfter w:w="3234" w:type="dxa"/>
        </w:trPr>
        <w:tc>
          <w:tcPr>
            <w:tcW w:w="3051" w:type="dxa"/>
            <w:vMerge/>
            <w:tcBorders>
              <w:left w:val="single" w:sz="4" w:space="0" w:color="auto"/>
              <w:bottom w:val="single" w:sz="4" w:space="0" w:color="auto"/>
              <w:right w:val="single" w:sz="4" w:space="0" w:color="auto"/>
            </w:tcBorders>
            <w:tcMar>
              <w:left w:w="108" w:type="dxa"/>
              <w:right w:w="108" w:type="dxa"/>
            </w:tcMar>
          </w:tcPr>
          <w:p w14:paraId="20D82008" w14:textId="77777777" w:rsidR="004E6ECC" w:rsidRPr="00280CB7" w:rsidRDefault="004E6ECC" w:rsidP="004E6ECC">
            <w:pPr>
              <w:rPr>
                <w:b/>
                <w:bCs/>
                <w:sz w:val="24"/>
              </w:rPr>
            </w:pPr>
          </w:p>
        </w:tc>
        <w:tc>
          <w:tcPr>
            <w:tcW w:w="4471" w:type="dxa"/>
            <w:tcBorders>
              <w:top w:val="single" w:sz="4" w:space="0" w:color="000000" w:themeColor="text1"/>
              <w:left w:val="single" w:sz="4" w:space="0" w:color="auto"/>
              <w:bottom w:val="single" w:sz="4" w:space="0" w:color="auto"/>
              <w:right w:val="single" w:sz="4" w:space="0" w:color="000000" w:themeColor="text1"/>
            </w:tcBorders>
            <w:tcMar>
              <w:left w:w="108" w:type="dxa"/>
              <w:right w:w="108" w:type="dxa"/>
            </w:tcMar>
          </w:tcPr>
          <w:p w14:paraId="1E51A867" w14:textId="77777777" w:rsidR="004E6ECC" w:rsidRPr="00791AE3" w:rsidRDefault="004E6ECC" w:rsidP="000A7725">
            <w:pPr>
              <w:rPr>
                <w:color w:val="000000"/>
                <w:sz w:val="24"/>
              </w:rPr>
            </w:pPr>
            <w:r w:rsidRPr="00791AE3">
              <w:rPr>
                <w:color w:val="000000"/>
                <w:sz w:val="24"/>
              </w:rPr>
              <w:t>Ability to comply with the Councils values of:</w:t>
            </w:r>
          </w:p>
          <w:p w14:paraId="3DB6348F" w14:textId="5F350483" w:rsidR="004E6ECC" w:rsidRPr="00280CB7" w:rsidRDefault="004E6ECC" w:rsidP="004E6ECC">
            <w:pPr>
              <w:pStyle w:val="ListParagraph"/>
              <w:numPr>
                <w:ilvl w:val="0"/>
                <w:numId w:val="13"/>
              </w:numPr>
              <w:ind w:firstLine="295"/>
              <w:rPr>
                <w:rFonts w:ascii="Arial" w:hAnsi="Arial" w:cs="Arial"/>
                <w:color w:val="000000"/>
              </w:rPr>
            </w:pPr>
            <w:r w:rsidRPr="00280CB7">
              <w:rPr>
                <w:rFonts w:ascii="Arial" w:hAnsi="Arial" w:cs="Arial"/>
                <w:color w:val="000000"/>
              </w:rPr>
              <w:t>We innovate.</w:t>
            </w:r>
          </w:p>
          <w:p w14:paraId="120B342F" w14:textId="0FFB0F0D" w:rsidR="004E6ECC" w:rsidRPr="00280CB7" w:rsidRDefault="004E6ECC" w:rsidP="004E6ECC">
            <w:pPr>
              <w:pStyle w:val="ListParagraph"/>
              <w:numPr>
                <w:ilvl w:val="0"/>
                <w:numId w:val="13"/>
              </w:numPr>
              <w:ind w:firstLine="295"/>
              <w:rPr>
                <w:rFonts w:ascii="Arial" w:hAnsi="Arial" w:cs="Arial"/>
                <w:color w:val="000000"/>
              </w:rPr>
            </w:pPr>
            <w:r w:rsidRPr="00280CB7">
              <w:rPr>
                <w:rFonts w:ascii="Arial" w:hAnsi="Arial" w:cs="Arial"/>
                <w:color w:val="000000"/>
              </w:rPr>
              <w:t>We enable.</w:t>
            </w:r>
          </w:p>
          <w:p w14:paraId="4DD1295C" w14:textId="77777777" w:rsidR="004E6ECC" w:rsidRPr="00280CB7" w:rsidRDefault="004E6ECC" w:rsidP="004E6ECC">
            <w:pPr>
              <w:pStyle w:val="ListParagraph"/>
              <w:numPr>
                <w:ilvl w:val="0"/>
                <w:numId w:val="13"/>
              </w:numPr>
              <w:ind w:firstLine="295"/>
              <w:rPr>
                <w:rFonts w:ascii="Arial" w:hAnsi="Arial" w:cs="Arial"/>
                <w:color w:val="000000"/>
              </w:rPr>
            </w:pPr>
            <w:r w:rsidRPr="00280CB7">
              <w:rPr>
                <w:rFonts w:ascii="Arial" w:hAnsi="Arial" w:cs="Arial"/>
                <w:color w:val="000000"/>
              </w:rPr>
              <w:t xml:space="preserve">We respect. </w:t>
            </w:r>
          </w:p>
          <w:p w14:paraId="52DDA792" w14:textId="77777777" w:rsidR="004E6ECC" w:rsidRPr="00280CB7" w:rsidRDefault="004E6ECC" w:rsidP="004E6ECC">
            <w:pPr>
              <w:pStyle w:val="ListParagraph"/>
              <w:rPr>
                <w:rFonts w:ascii="Arial" w:hAnsi="Arial" w:cs="Arial"/>
                <w:color w:val="000000"/>
              </w:rPr>
            </w:pPr>
          </w:p>
        </w:tc>
        <w:tc>
          <w:tcPr>
            <w:tcW w:w="2364" w:type="dxa"/>
            <w:tcBorders>
              <w:top w:val="single" w:sz="4" w:space="0" w:color="000000" w:themeColor="text1"/>
              <w:left w:val="single" w:sz="4" w:space="0" w:color="000000" w:themeColor="text1"/>
              <w:bottom w:val="single" w:sz="4" w:space="0" w:color="auto"/>
              <w:right w:val="single" w:sz="4" w:space="0" w:color="000000" w:themeColor="text1"/>
            </w:tcBorders>
          </w:tcPr>
          <w:p w14:paraId="0EAF8DF1" w14:textId="7437BC97" w:rsidR="004E6ECC" w:rsidRPr="000A7725" w:rsidRDefault="00E93E19" w:rsidP="004E6ECC">
            <w:pPr>
              <w:rPr>
                <w:color w:val="000000"/>
                <w:sz w:val="24"/>
              </w:rPr>
            </w:pPr>
            <w:r>
              <w:rPr>
                <w:color w:val="000000"/>
                <w:sz w:val="24"/>
              </w:rPr>
              <w:t>Application form</w:t>
            </w:r>
          </w:p>
        </w:tc>
      </w:tr>
      <w:tr w:rsidR="00280CB7" w:rsidRPr="000A7725" w14:paraId="1C0684C1" w14:textId="77777777" w:rsidTr="008448A1">
        <w:trPr>
          <w:gridAfter w:val="1"/>
          <w:wAfter w:w="3234" w:type="dxa"/>
        </w:trPr>
        <w:tc>
          <w:tcPr>
            <w:tcW w:w="3051" w:type="dxa"/>
            <w:tcBorders>
              <w:top w:val="single" w:sz="4" w:space="0" w:color="auto"/>
              <w:left w:val="single" w:sz="4" w:space="0" w:color="auto"/>
              <w:bottom w:val="single" w:sz="4" w:space="0" w:color="auto"/>
              <w:right w:val="single" w:sz="4" w:space="0" w:color="auto"/>
            </w:tcBorders>
            <w:tcMar>
              <w:left w:w="108" w:type="dxa"/>
              <w:right w:w="108" w:type="dxa"/>
            </w:tcMar>
          </w:tcPr>
          <w:p w14:paraId="7CD6A4C3" w14:textId="3269B171" w:rsidR="00280CB7" w:rsidRPr="00280CB7" w:rsidRDefault="00280CB7" w:rsidP="00280CB7">
            <w:pPr>
              <w:rPr>
                <w:b/>
                <w:bCs/>
                <w:sz w:val="24"/>
              </w:rPr>
            </w:pPr>
            <w:r w:rsidRPr="00791AE3">
              <w:rPr>
                <w:b/>
                <w:bCs/>
                <w:sz w:val="24"/>
              </w:rPr>
              <w:t>Eligibility for an apprenticeship</w:t>
            </w:r>
          </w:p>
        </w:tc>
        <w:tc>
          <w:tcPr>
            <w:tcW w:w="4471" w:type="dxa"/>
            <w:tcBorders>
              <w:top w:val="single" w:sz="4" w:space="0" w:color="auto"/>
              <w:left w:val="single" w:sz="4" w:space="0" w:color="auto"/>
              <w:bottom w:val="single" w:sz="4" w:space="0" w:color="auto"/>
              <w:right w:val="single" w:sz="4" w:space="0" w:color="auto"/>
            </w:tcBorders>
            <w:tcMar>
              <w:left w:w="108" w:type="dxa"/>
              <w:right w:w="108" w:type="dxa"/>
            </w:tcMar>
          </w:tcPr>
          <w:p w14:paraId="1BC8F97F" w14:textId="25CCE2B0" w:rsidR="00280CB7" w:rsidRPr="00280CB7" w:rsidRDefault="005F6172" w:rsidP="00280CB7">
            <w:pPr>
              <w:pStyle w:val="ListParagraph"/>
              <w:numPr>
                <w:ilvl w:val="0"/>
                <w:numId w:val="16"/>
              </w:numPr>
              <w:suppressAutoHyphens w:val="0"/>
              <w:spacing w:after="240"/>
              <w:textAlignment w:val="auto"/>
              <w:rPr>
                <w:rFonts w:ascii="Arial" w:hAnsi="Arial" w:cs="Arial"/>
                <w:color w:val="000000"/>
              </w:rPr>
            </w:pPr>
            <w:r>
              <w:rPr>
                <w:rFonts w:ascii="Arial" w:hAnsi="Arial" w:cs="Arial"/>
                <w:color w:val="000000"/>
              </w:rPr>
              <w:t>Due to the nature of the work involved in this post, applicants must</w:t>
            </w:r>
            <w:r w:rsidR="00280CB7" w:rsidRPr="00280CB7">
              <w:rPr>
                <w:rFonts w:ascii="Arial" w:hAnsi="Arial" w:cs="Arial"/>
                <w:color w:val="000000"/>
              </w:rPr>
              <w:t xml:space="preserve"> be </w:t>
            </w:r>
            <w:r w:rsidR="00791AE3">
              <w:rPr>
                <w:rFonts w:ascii="Arial" w:hAnsi="Arial" w:cs="Arial"/>
                <w:color w:val="000000"/>
              </w:rPr>
              <w:t>18</w:t>
            </w:r>
            <w:r w:rsidR="00280CB7" w:rsidRPr="00280CB7">
              <w:rPr>
                <w:rFonts w:ascii="Arial" w:hAnsi="Arial" w:cs="Arial"/>
                <w:color w:val="000000"/>
              </w:rPr>
              <w:t xml:space="preserve"> or over at the start of the apprenticeship;</w:t>
            </w:r>
          </w:p>
          <w:p w14:paraId="08182E85" w14:textId="77777777" w:rsidR="00280CB7" w:rsidRPr="00280CB7" w:rsidRDefault="00280CB7" w:rsidP="00280CB7">
            <w:pPr>
              <w:pStyle w:val="ListParagraph"/>
              <w:numPr>
                <w:ilvl w:val="0"/>
                <w:numId w:val="16"/>
              </w:numPr>
              <w:suppressAutoHyphens w:val="0"/>
              <w:spacing w:after="240"/>
              <w:textAlignment w:val="auto"/>
              <w:rPr>
                <w:rFonts w:ascii="Arial" w:hAnsi="Arial" w:cs="Arial"/>
                <w:color w:val="000000"/>
              </w:rPr>
            </w:pPr>
            <w:r w:rsidRPr="00280CB7">
              <w:rPr>
                <w:rFonts w:ascii="Arial" w:hAnsi="Arial" w:cs="Arial"/>
                <w:color w:val="000000"/>
              </w:rPr>
              <w:lastRenderedPageBreak/>
              <w:t xml:space="preserve">Not in full-time education; </w:t>
            </w:r>
          </w:p>
          <w:p w14:paraId="22BD4C55" w14:textId="77777777" w:rsidR="00280CB7" w:rsidRPr="00280CB7" w:rsidRDefault="00280CB7" w:rsidP="00280CB7">
            <w:pPr>
              <w:pStyle w:val="ListParagraph"/>
              <w:numPr>
                <w:ilvl w:val="0"/>
                <w:numId w:val="16"/>
              </w:numPr>
              <w:suppressAutoHyphens w:val="0"/>
              <w:spacing w:after="240"/>
              <w:textAlignment w:val="auto"/>
              <w:rPr>
                <w:rFonts w:ascii="Arial" w:hAnsi="Arial" w:cs="Arial"/>
                <w:color w:val="000000"/>
              </w:rPr>
            </w:pPr>
            <w:r w:rsidRPr="00280CB7">
              <w:rPr>
                <w:rFonts w:ascii="Arial" w:hAnsi="Arial" w:cs="Arial"/>
                <w:color w:val="000000"/>
              </w:rPr>
              <w:t xml:space="preserve">Be a UK citizen or have proof of right to work in the UK;  </w:t>
            </w:r>
          </w:p>
          <w:p w14:paraId="53260C34" w14:textId="77777777" w:rsidR="00280CB7" w:rsidRPr="00280CB7" w:rsidRDefault="00280CB7" w:rsidP="00280CB7">
            <w:pPr>
              <w:pStyle w:val="ListParagraph"/>
              <w:numPr>
                <w:ilvl w:val="0"/>
                <w:numId w:val="16"/>
              </w:numPr>
              <w:suppressAutoHyphens w:val="0"/>
              <w:textAlignment w:val="auto"/>
              <w:rPr>
                <w:color w:val="000000"/>
              </w:rPr>
            </w:pPr>
            <w:r w:rsidRPr="00280CB7">
              <w:rPr>
                <w:rFonts w:ascii="Arial" w:hAnsi="Arial" w:cs="Arial"/>
                <w:color w:val="000000"/>
              </w:rPr>
              <w:t>Have lived in the UK/EEA for the last 3 years or more;</w:t>
            </w:r>
          </w:p>
          <w:p w14:paraId="75AF10FC" w14:textId="77777777" w:rsidR="00280CB7" w:rsidRPr="00791AE3" w:rsidRDefault="00280CB7" w:rsidP="00280CB7">
            <w:pPr>
              <w:rPr>
                <w:color w:val="000000"/>
                <w:sz w:val="24"/>
              </w:rPr>
            </w:pPr>
          </w:p>
          <w:p w14:paraId="517BC540" w14:textId="6B277BFC" w:rsidR="00280CB7" w:rsidRPr="00280CB7" w:rsidRDefault="00E93E19" w:rsidP="00280CB7">
            <w:pPr>
              <w:rPr>
                <w:color w:val="000000"/>
                <w:sz w:val="24"/>
              </w:rPr>
            </w:pPr>
            <w:r>
              <w:rPr>
                <w:color w:val="000000"/>
                <w:sz w:val="24"/>
              </w:rPr>
              <w:t>Applicants m</w:t>
            </w:r>
            <w:r w:rsidR="00280CB7" w:rsidRPr="00791AE3">
              <w:rPr>
                <w:color w:val="000000"/>
                <w:sz w:val="24"/>
              </w:rPr>
              <w:t xml:space="preserve">ust have the legal right to work in the UK for the full duration of the apprenticeship </w:t>
            </w:r>
            <w:r>
              <w:rPr>
                <w:color w:val="000000"/>
                <w:sz w:val="24"/>
              </w:rPr>
              <w:br/>
            </w:r>
          </w:p>
        </w:tc>
        <w:tc>
          <w:tcPr>
            <w:tcW w:w="2364" w:type="dxa"/>
            <w:tcBorders>
              <w:top w:val="single" w:sz="4" w:space="0" w:color="auto"/>
              <w:left w:val="single" w:sz="4" w:space="0" w:color="auto"/>
              <w:bottom w:val="single" w:sz="4" w:space="0" w:color="auto"/>
              <w:right w:val="single" w:sz="4" w:space="0" w:color="auto"/>
            </w:tcBorders>
          </w:tcPr>
          <w:p w14:paraId="1BFAF10D" w14:textId="131815F1" w:rsidR="00280CB7" w:rsidRPr="00791AE3" w:rsidRDefault="00E93E19" w:rsidP="00280CB7">
            <w:pPr>
              <w:rPr>
                <w:color w:val="000000"/>
                <w:sz w:val="24"/>
              </w:rPr>
            </w:pPr>
            <w:r>
              <w:rPr>
                <w:color w:val="000000"/>
                <w:sz w:val="24"/>
              </w:rPr>
              <w:lastRenderedPageBreak/>
              <w:t>Application form/</w:t>
            </w:r>
            <w:r w:rsidR="00280CB7" w:rsidRPr="00791AE3">
              <w:rPr>
                <w:color w:val="000000"/>
                <w:sz w:val="24"/>
              </w:rPr>
              <w:t xml:space="preserve">Evidence to support eligibility </w:t>
            </w:r>
          </w:p>
          <w:p w14:paraId="144AFE32" w14:textId="77777777" w:rsidR="00280CB7" w:rsidRPr="000A7725" w:rsidRDefault="00280CB7" w:rsidP="00280CB7">
            <w:pPr>
              <w:rPr>
                <w:color w:val="000000"/>
                <w:sz w:val="24"/>
              </w:rPr>
            </w:pPr>
          </w:p>
        </w:tc>
      </w:tr>
      <w:bookmarkEnd w:id="1"/>
    </w:tbl>
    <w:p w14:paraId="545587F9" w14:textId="77777777" w:rsidR="00C23E50" w:rsidRPr="000A7725" w:rsidRDefault="00C23E50" w:rsidP="00C23E50">
      <w:pPr>
        <w:pStyle w:val="NormalWeb"/>
        <w:tabs>
          <w:tab w:val="left" w:pos="4962"/>
        </w:tabs>
        <w:spacing w:before="0" w:after="0"/>
        <w:rPr>
          <w:rFonts w:ascii="Arial" w:hAnsi="Arial" w:cs="Arial"/>
          <w:sz w:val="12"/>
          <w:szCs w:val="12"/>
        </w:rPr>
      </w:pPr>
    </w:p>
    <w:p w14:paraId="704E33B8" w14:textId="4B20E10C" w:rsidR="00C23E50" w:rsidRPr="002D1FFE" w:rsidRDefault="00C23E50" w:rsidP="00C23E50">
      <w:pPr>
        <w:pStyle w:val="NormalWeb"/>
        <w:tabs>
          <w:tab w:val="left" w:pos="4962"/>
        </w:tabs>
        <w:spacing w:before="0" w:after="0"/>
        <w:rPr>
          <w:rFonts w:ascii="Arial" w:hAnsi="Arial" w:cs="Arial"/>
        </w:rPr>
      </w:pPr>
      <w:r w:rsidRPr="002D1FFE">
        <w:rPr>
          <w:rFonts w:ascii="Arial" w:hAnsi="Arial" w:cs="Arial"/>
        </w:rPr>
        <w:t>Author</w:t>
      </w:r>
      <w:r w:rsidR="002D1FFE">
        <w:rPr>
          <w:rFonts w:ascii="Arial" w:hAnsi="Arial" w:cs="Arial"/>
        </w:rPr>
        <w:t>: Matthew Hunt</w:t>
      </w:r>
    </w:p>
    <w:p w14:paraId="03231900" w14:textId="3D78DBC2" w:rsidR="00C23E50" w:rsidRPr="002D1FFE" w:rsidRDefault="00C23E50" w:rsidP="00C23E50">
      <w:pPr>
        <w:pStyle w:val="NormalWeb"/>
        <w:tabs>
          <w:tab w:val="left" w:pos="4962"/>
        </w:tabs>
        <w:spacing w:before="0" w:after="0"/>
        <w:rPr>
          <w:rFonts w:ascii="Arial" w:hAnsi="Arial" w:cs="Arial"/>
        </w:rPr>
      </w:pPr>
      <w:r w:rsidRPr="002D1FFE">
        <w:rPr>
          <w:rFonts w:ascii="Arial" w:hAnsi="Arial" w:cs="Arial"/>
        </w:rPr>
        <w:t>Date</w:t>
      </w:r>
      <w:r w:rsidR="002D1FFE">
        <w:rPr>
          <w:rFonts w:ascii="Arial" w:hAnsi="Arial" w:cs="Arial"/>
        </w:rPr>
        <w:t>: July 2026</w:t>
      </w:r>
    </w:p>
    <w:p w14:paraId="6E7413B4" w14:textId="77777777" w:rsidR="00D97B7E" w:rsidRPr="000A7725" w:rsidRDefault="00D97B7E" w:rsidP="00D97B7E">
      <w:pPr>
        <w:ind w:right="180"/>
      </w:pPr>
    </w:p>
    <w:p w14:paraId="7624E5AF" w14:textId="77777777" w:rsidR="00D97B7E" w:rsidRPr="003D2C88" w:rsidRDefault="00D97B7E" w:rsidP="00D97B7E">
      <w:pPr>
        <w:ind w:right="180"/>
        <w:rPr>
          <w:sz w:val="16"/>
          <w:szCs w:val="16"/>
        </w:rPr>
      </w:pPr>
    </w:p>
    <w:p w14:paraId="1DE1F890" w14:textId="77777777" w:rsidR="00A16DE4" w:rsidRPr="003D2C88" w:rsidRDefault="00A16DE4">
      <w:pPr>
        <w:ind w:right="180"/>
        <w:rPr>
          <w:sz w:val="16"/>
          <w:szCs w:val="16"/>
        </w:rPr>
      </w:pPr>
    </w:p>
    <w:sectPr w:rsidR="00A16DE4" w:rsidRPr="003D2C88">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62B90" w14:textId="77777777" w:rsidR="0005763B" w:rsidRDefault="0005763B">
      <w:r>
        <w:separator/>
      </w:r>
    </w:p>
  </w:endnote>
  <w:endnote w:type="continuationSeparator" w:id="0">
    <w:p w14:paraId="5A0D3B69" w14:textId="77777777" w:rsidR="0005763B" w:rsidRDefault="00057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31AB03" w14:textId="77777777" w:rsidR="0005763B" w:rsidRDefault="0005763B">
      <w:r>
        <w:separator/>
      </w:r>
    </w:p>
  </w:footnote>
  <w:footnote w:type="continuationSeparator" w:id="0">
    <w:p w14:paraId="6AB1EA05" w14:textId="77777777" w:rsidR="0005763B" w:rsidRDefault="00057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E1AD9"/>
    <w:multiLevelType w:val="hybridMultilevel"/>
    <w:tmpl w:val="71568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A23459"/>
    <w:multiLevelType w:val="hybridMultilevel"/>
    <w:tmpl w:val="08608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2E5737"/>
    <w:multiLevelType w:val="hybridMultilevel"/>
    <w:tmpl w:val="4BEE411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C657FB9"/>
    <w:multiLevelType w:val="hybridMultilevel"/>
    <w:tmpl w:val="5F8268EC"/>
    <w:lvl w:ilvl="0" w:tplc="BF06FC4A">
      <w:numFmt w:val="bullet"/>
      <w:lvlText w:val="-"/>
      <w:lvlJc w:val="left"/>
      <w:pPr>
        <w:ind w:left="720" w:hanging="360"/>
      </w:pPr>
      <w:rPr>
        <w:rFonts w:ascii="Arial" w:eastAsia="Times New Roman"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CF35E36"/>
    <w:multiLevelType w:val="hybridMultilevel"/>
    <w:tmpl w:val="0FAC82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E77F6B"/>
    <w:multiLevelType w:val="hybridMultilevel"/>
    <w:tmpl w:val="66E61878"/>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D9544D"/>
    <w:multiLevelType w:val="hybridMultilevel"/>
    <w:tmpl w:val="AE08F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D133C2"/>
    <w:multiLevelType w:val="hybridMultilevel"/>
    <w:tmpl w:val="8BE4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A40B49"/>
    <w:multiLevelType w:val="hybridMultilevel"/>
    <w:tmpl w:val="66E6187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1" w15:restartNumberingAfterBreak="0">
    <w:nsid w:val="4F4B324A"/>
    <w:multiLevelType w:val="hybridMultilevel"/>
    <w:tmpl w:val="96CA3E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3954856"/>
    <w:multiLevelType w:val="hybridMultilevel"/>
    <w:tmpl w:val="BE0207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27529D"/>
    <w:multiLevelType w:val="hybridMultilevel"/>
    <w:tmpl w:val="F7541BD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0BB2F3F"/>
    <w:multiLevelType w:val="hybridMultilevel"/>
    <w:tmpl w:val="8F7E5C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10"/>
  </w:num>
  <w:num w:numId="2" w16cid:durableId="1516337016">
    <w:abstractNumId w:val="10"/>
  </w:num>
  <w:num w:numId="3" w16cid:durableId="171771728">
    <w:abstractNumId w:val="6"/>
  </w:num>
  <w:num w:numId="4" w16cid:durableId="1542862050">
    <w:abstractNumId w:val="9"/>
  </w:num>
  <w:num w:numId="5" w16cid:durableId="1956129669">
    <w:abstractNumId w:val="1"/>
  </w:num>
  <w:num w:numId="6" w16cid:durableId="1861552607">
    <w:abstractNumId w:val="0"/>
  </w:num>
  <w:num w:numId="7" w16cid:durableId="995647527">
    <w:abstractNumId w:val="8"/>
  </w:num>
  <w:num w:numId="8" w16cid:durableId="433524113">
    <w:abstractNumId w:val="7"/>
  </w:num>
  <w:num w:numId="9" w16cid:durableId="2114788442">
    <w:abstractNumId w:val="4"/>
  </w:num>
  <w:num w:numId="10" w16cid:durableId="996222772">
    <w:abstractNumId w:val="11"/>
  </w:num>
  <w:num w:numId="11" w16cid:durableId="2050841584">
    <w:abstractNumId w:val="12"/>
  </w:num>
  <w:num w:numId="12" w16cid:durableId="556743415">
    <w:abstractNumId w:val="14"/>
  </w:num>
  <w:num w:numId="13" w16cid:durableId="423650141">
    <w:abstractNumId w:val="2"/>
  </w:num>
  <w:num w:numId="14" w16cid:durableId="171535635">
    <w:abstractNumId w:val="13"/>
  </w:num>
  <w:num w:numId="15" w16cid:durableId="2021198631">
    <w:abstractNumId w:val="5"/>
  </w:num>
  <w:num w:numId="16" w16cid:durableId="232198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6F25"/>
    <w:rsid w:val="00011BCF"/>
    <w:rsid w:val="000144CF"/>
    <w:rsid w:val="00021F75"/>
    <w:rsid w:val="000342DF"/>
    <w:rsid w:val="0004666C"/>
    <w:rsid w:val="00052481"/>
    <w:rsid w:val="0005763B"/>
    <w:rsid w:val="00066C7F"/>
    <w:rsid w:val="00090368"/>
    <w:rsid w:val="00091A86"/>
    <w:rsid w:val="000A1B1E"/>
    <w:rsid w:val="000A7725"/>
    <w:rsid w:val="000B4600"/>
    <w:rsid w:val="000B56D0"/>
    <w:rsid w:val="00144B14"/>
    <w:rsid w:val="001527DF"/>
    <w:rsid w:val="001726FB"/>
    <w:rsid w:val="0019263D"/>
    <w:rsid w:val="001E4946"/>
    <w:rsid w:val="00234CFA"/>
    <w:rsid w:val="00241E42"/>
    <w:rsid w:val="0025163F"/>
    <w:rsid w:val="00252CB3"/>
    <w:rsid w:val="00253D0A"/>
    <w:rsid w:val="00266DD8"/>
    <w:rsid w:val="0027180F"/>
    <w:rsid w:val="00271F87"/>
    <w:rsid w:val="00272418"/>
    <w:rsid w:val="00280CB7"/>
    <w:rsid w:val="00290A3C"/>
    <w:rsid w:val="0029697C"/>
    <w:rsid w:val="002B3B39"/>
    <w:rsid w:val="002D1FFE"/>
    <w:rsid w:val="002E2F87"/>
    <w:rsid w:val="002E432A"/>
    <w:rsid w:val="00362FA9"/>
    <w:rsid w:val="003A1CBA"/>
    <w:rsid w:val="003A7EA7"/>
    <w:rsid w:val="003C73E8"/>
    <w:rsid w:val="003D2C88"/>
    <w:rsid w:val="003E45DC"/>
    <w:rsid w:val="00455858"/>
    <w:rsid w:val="004C3B6F"/>
    <w:rsid w:val="004D2D74"/>
    <w:rsid w:val="004E6ECC"/>
    <w:rsid w:val="0050246A"/>
    <w:rsid w:val="00522838"/>
    <w:rsid w:val="005327B5"/>
    <w:rsid w:val="00534079"/>
    <w:rsid w:val="00546C23"/>
    <w:rsid w:val="00575B19"/>
    <w:rsid w:val="005A2A33"/>
    <w:rsid w:val="005E234B"/>
    <w:rsid w:val="005E4FC4"/>
    <w:rsid w:val="005F46FD"/>
    <w:rsid w:val="005F6172"/>
    <w:rsid w:val="006146DB"/>
    <w:rsid w:val="00665F4C"/>
    <w:rsid w:val="006A3D80"/>
    <w:rsid w:val="006A40A5"/>
    <w:rsid w:val="006C5C6C"/>
    <w:rsid w:val="006C60BD"/>
    <w:rsid w:val="006D1538"/>
    <w:rsid w:val="006D503E"/>
    <w:rsid w:val="00774138"/>
    <w:rsid w:val="00791AE3"/>
    <w:rsid w:val="007C7BD6"/>
    <w:rsid w:val="007D021C"/>
    <w:rsid w:val="00805643"/>
    <w:rsid w:val="00806501"/>
    <w:rsid w:val="008448A1"/>
    <w:rsid w:val="0084562E"/>
    <w:rsid w:val="008752CE"/>
    <w:rsid w:val="0088253E"/>
    <w:rsid w:val="008B3F87"/>
    <w:rsid w:val="008C2628"/>
    <w:rsid w:val="008C7A0F"/>
    <w:rsid w:val="00906A61"/>
    <w:rsid w:val="00917E67"/>
    <w:rsid w:val="00924C6E"/>
    <w:rsid w:val="00930E5B"/>
    <w:rsid w:val="00941818"/>
    <w:rsid w:val="00953C21"/>
    <w:rsid w:val="0096212A"/>
    <w:rsid w:val="00972C48"/>
    <w:rsid w:val="00981A1F"/>
    <w:rsid w:val="009A7F5D"/>
    <w:rsid w:val="009B1C96"/>
    <w:rsid w:val="009D3CCB"/>
    <w:rsid w:val="009F74B6"/>
    <w:rsid w:val="00A16DE4"/>
    <w:rsid w:val="00A268A6"/>
    <w:rsid w:val="00A30FAA"/>
    <w:rsid w:val="00A83116"/>
    <w:rsid w:val="00AB6A1C"/>
    <w:rsid w:val="00AC0A22"/>
    <w:rsid w:val="00B07BDD"/>
    <w:rsid w:val="00B128D1"/>
    <w:rsid w:val="00B143B6"/>
    <w:rsid w:val="00B235D6"/>
    <w:rsid w:val="00B24F85"/>
    <w:rsid w:val="00B45D4A"/>
    <w:rsid w:val="00BA523A"/>
    <w:rsid w:val="00BB0D29"/>
    <w:rsid w:val="00BB769C"/>
    <w:rsid w:val="00BC1D9C"/>
    <w:rsid w:val="00BD1A9A"/>
    <w:rsid w:val="00BD4B6E"/>
    <w:rsid w:val="00BF50AF"/>
    <w:rsid w:val="00C01C43"/>
    <w:rsid w:val="00C112A4"/>
    <w:rsid w:val="00C23E50"/>
    <w:rsid w:val="00C7295A"/>
    <w:rsid w:val="00CA58DD"/>
    <w:rsid w:val="00CD0A0F"/>
    <w:rsid w:val="00D14487"/>
    <w:rsid w:val="00D56D20"/>
    <w:rsid w:val="00D803BE"/>
    <w:rsid w:val="00D923CA"/>
    <w:rsid w:val="00D9747E"/>
    <w:rsid w:val="00D97B7E"/>
    <w:rsid w:val="00DD2483"/>
    <w:rsid w:val="00E348A2"/>
    <w:rsid w:val="00E53556"/>
    <w:rsid w:val="00E70C66"/>
    <w:rsid w:val="00E8777B"/>
    <w:rsid w:val="00E87B53"/>
    <w:rsid w:val="00E93E19"/>
    <w:rsid w:val="00F10A5B"/>
    <w:rsid w:val="00F32ACF"/>
    <w:rsid w:val="00F66B1E"/>
    <w:rsid w:val="00F672A4"/>
    <w:rsid w:val="00F70C2B"/>
    <w:rsid w:val="00FB0E93"/>
    <w:rsid w:val="00FB4D90"/>
    <w:rsid w:val="00FC10DC"/>
    <w:rsid w:val="00FF6E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 w:type="paragraph" w:styleId="Revision">
    <w:name w:val="Revision"/>
    <w:hidden/>
    <w:uiPriority w:val="99"/>
    <w:semiHidden/>
    <w:rsid w:val="004D2D74"/>
    <w:rPr>
      <w:rFonts w:ascii="Arial" w:hAnsi="Arial" w:cs="Arial"/>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Value>40</Value>
      <Value>39</Value>
      <Value>2</Value>
    </TaxCatchAll>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1FEADC5E-140E-4BBE-81A0-D882059450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0F18B613-2372-410D-8122-E594058ACA7B}">
  <ds:schemaRefs>
    <ds:schemaRef ds:uri="http://schemas.microsoft.com/office/2006/metadata/properties"/>
    <ds:schemaRef ds:uri="http://schemas.microsoft.com/office/infopath/2007/PartnerControls"/>
    <ds:schemaRef ds:uri="0862de27-bf98-42c3-9af4-81ee2ef416fb"/>
    <ds:schemaRef ds:uri="90b2ce22-5f08-499d-8a51-a55788aa8ef6"/>
    <ds:schemaRef ds:uri="9f8b2057-8571-43f1-89d8-04dcb45c61d7"/>
  </ds:schemaRefs>
</ds:datastoreItem>
</file>

<file path=customXml/itemProps4.xml><?xml version="1.0" encoding="utf-8"?>
<ds:datastoreItem xmlns:ds="http://schemas.openxmlformats.org/officeDocument/2006/customXml" ds:itemID="{77C7AAFC-A8EA-46A1-863F-2A2F1603DB78}">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9</TotalTime>
  <Pages>3</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10</cp:revision>
  <cp:lastPrinted>2005-05-31T11:32:00Z</cp:lastPrinted>
  <dcterms:created xsi:type="dcterms:W3CDTF">2026-08-03T12:57:00Z</dcterms:created>
  <dcterms:modified xsi:type="dcterms:W3CDTF">2026-08-06T11:43:00Z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