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4CADF" w14:textId="77777777" w:rsidR="0070746F" w:rsidRDefault="0070746F"/>
    <w:p w14:paraId="50C7C246" w14:textId="77777777" w:rsidR="00F73441" w:rsidRDefault="00F73441" w:rsidP="0070746F">
      <w:pPr>
        <w:rPr>
          <w:rFonts w:ascii="Arial" w:hAnsi="Arial" w:cs="Arial"/>
        </w:rPr>
      </w:pPr>
      <w:bookmarkStart w:id="0" w:name="_Hlk211602901"/>
    </w:p>
    <w:p w14:paraId="1A74DB89"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1016E406" w14:textId="77777777" w:rsidR="00134342" w:rsidRDefault="00134342" w:rsidP="0070746F">
      <w:pPr>
        <w:rPr>
          <w:rFonts w:ascii="Arial" w:hAnsi="Arial" w:cs="Arial"/>
        </w:rPr>
      </w:pPr>
    </w:p>
    <w:bookmarkEnd w:id="0"/>
    <w:p w14:paraId="59367812" w14:textId="77777777" w:rsidR="00C129FC" w:rsidRDefault="00D92F7E" w:rsidP="00D92F7E">
      <w:pPr>
        <w:pStyle w:val="PlainText"/>
        <w:jc w:val="center"/>
        <w:outlineLvl w:val="0"/>
        <w:rPr>
          <w:rFonts w:ascii="Arial" w:hAnsi="Arial" w:cs="Arial"/>
          <w:b/>
          <w:sz w:val="24"/>
          <w:szCs w:val="24"/>
          <w:u w:val="single"/>
        </w:rPr>
      </w:pPr>
      <w:r>
        <w:rPr>
          <w:rFonts w:ascii="Arial" w:hAnsi="Arial" w:cs="Arial"/>
          <w:b/>
          <w:sz w:val="24"/>
          <w:szCs w:val="24"/>
          <w:u w:val="single"/>
        </w:rPr>
        <w:t>Neighbourhoods and Regulatory Services</w:t>
      </w:r>
    </w:p>
    <w:p w14:paraId="19A925BB" w14:textId="77777777" w:rsidR="00C129FC" w:rsidRDefault="00C129FC" w:rsidP="00C129FC">
      <w:pPr>
        <w:pStyle w:val="PlainText"/>
        <w:jc w:val="center"/>
        <w:outlineLvl w:val="0"/>
        <w:rPr>
          <w:rFonts w:ascii="Arial" w:hAnsi="Arial" w:cs="Arial"/>
          <w:b/>
          <w:sz w:val="24"/>
          <w:szCs w:val="24"/>
          <w:u w:val="single"/>
        </w:rPr>
      </w:pPr>
    </w:p>
    <w:p w14:paraId="09192C96" w14:textId="77777777" w:rsidR="00D92F7E" w:rsidRPr="007B5246" w:rsidRDefault="00D92F7E" w:rsidP="00D92F7E">
      <w:pPr>
        <w:rPr>
          <w:rFonts w:ascii="Arial" w:hAnsi="Arial" w:cs="Arial"/>
          <w:b/>
          <w:sz w:val="28"/>
          <w:szCs w:val="28"/>
        </w:rPr>
      </w:pPr>
      <w:r>
        <w:rPr>
          <w:rFonts w:ascii="Arial" w:hAnsi="Arial" w:cs="Arial"/>
          <w:bCs/>
          <w:sz w:val="28"/>
          <w:szCs w:val="28"/>
        </w:rPr>
        <w:t>J</w:t>
      </w:r>
      <w:r w:rsidRPr="007B5246">
        <w:rPr>
          <w:rFonts w:ascii="Arial" w:hAnsi="Arial" w:cs="Arial"/>
          <w:bCs/>
          <w:sz w:val="28"/>
          <w:szCs w:val="28"/>
        </w:rPr>
        <w:t>OB TITLE</w:t>
      </w:r>
      <w:r w:rsidRPr="007B5246">
        <w:rPr>
          <w:rFonts w:ascii="Arial" w:hAnsi="Arial" w:cs="Arial"/>
          <w:sz w:val="28"/>
          <w:szCs w:val="28"/>
        </w:rPr>
        <w:tab/>
      </w:r>
      <w:r w:rsidRPr="007B5246">
        <w:rPr>
          <w:rFonts w:ascii="Arial" w:hAnsi="Arial" w:cs="Arial"/>
          <w:sz w:val="28"/>
          <w:szCs w:val="28"/>
        </w:rPr>
        <w:tab/>
      </w:r>
      <w:r w:rsidRPr="007B5246">
        <w:rPr>
          <w:rFonts w:ascii="Arial" w:hAnsi="Arial" w:cs="Arial"/>
          <w:sz w:val="28"/>
          <w:szCs w:val="28"/>
        </w:rPr>
        <w:tab/>
      </w:r>
      <w:r w:rsidRPr="007B5246">
        <w:rPr>
          <w:rFonts w:ascii="Arial" w:hAnsi="Arial" w:cs="Arial"/>
          <w:b/>
          <w:sz w:val="28"/>
          <w:szCs w:val="28"/>
        </w:rPr>
        <w:t xml:space="preserve">Apprentice – Business Administration </w:t>
      </w:r>
    </w:p>
    <w:p w14:paraId="25D02C11" w14:textId="77777777" w:rsidR="00D92F7E" w:rsidRPr="007B5246" w:rsidRDefault="00D92F7E" w:rsidP="00D92F7E">
      <w:pPr>
        <w:rPr>
          <w:rFonts w:ascii="Arial" w:hAnsi="Arial" w:cs="Arial"/>
          <w:b/>
          <w:sz w:val="28"/>
          <w:szCs w:val="28"/>
        </w:rPr>
      </w:pPr>
    </w:p>
    <w:p w14:paraId="3E375D25" w14:textId="77777777" w:rsidR="00D92F7E" w:rsidRPr="007B5246" w:rsidRDefault="00D92F7E" w:rsidP="00D92F7E">
      <w:pPr>
        <w:ind w:left="2880" w:hanging="2880"/>
        <w:rPr>
          <w:rFonts w:ascii="Arial" w:hAnsi="Arial" w:cs="Arial"/>
          <w:sz w:val="28"/>
          <w:szCs w:val="28"/>
        </w:rPr>
      </w:pPr>
      <w:r w:rsidRPr="007B5246">
        <w:rPr>
          <w:rFonts w:ascii="Arial" w:hAnsi="Arial" w:cs="Arial"/>
          <w:sz w:val="28"/>
          <w:szCs w:val="28"/>
        </w:rPr>
        <w:t>LOCATION</w:t>
      </w:r>
      <w:r w:rsidRPr="007B5246">
        <w:rPr>
          <w:rFonts w:ascii="Arial" w:hAnsi="Arial" w:cs="Arial"/>
          <w:b/>
          <w:sz w:val="28"/>
          <w:szCs w:val="28"/>
        </w:rPr>
        <w:tab/>
      </w:r>
      <w:r w:rsidR="002234C4">
        <w:rPr>
          <w:rFonts w:ascii="Arial" w:hAnsi="Arial" w:cs="Arial"/>
          <w:b/>
          <w:sz w:val="28"/>
          <w:szCs w:val="28"/>
        </w:rPr>
        <w:t xml:space="preserve">Cleveland Emergency Planning Unit, </w:t>
      </w:r>
      <w:r>
        <w:rPr>
          <w:rFonts w:ascii="Arial" w:hAnsi="Arial" w:cs="Arial"/>
          <w:b/>
          <w:sz w:val="28"/>
          <w:szCs w:val="28"/>
        </w:rPr>
        <w:t>Stockton Police Annex, Bishop Street, Stockton. TS18 1SY</w:t>
      </w:r>
    </w:p>
    <w:p w14:paraId="6CFD2D87" w14:textId="77777777" w:rsidR="00D92F7E" w:rsidRPr="007B5246" w:rsidRDefault="00D92F7E" w:rsidP="00D92F7E">
      <w:pPr>
        <w:rPr>
          <w:rFonts w:ascii="Arial" w:hAnsi="Arial" w:cs="Arial"/>
          <w:sz w:val="28"/>
          <w:szCs w:val="28"/>
        </w:rPr>
      </w:pPr>
      <w:r w:rsidRPr="007B5246">
        <w:rPr>
          <w:rFonts w:ascii="Arial" w:hAnsi="Arial" w:cs="Arial"/>
          <w:bCs/>
          <w:sz w:val="28"/>
          <w:szCs w:val="28"/>
        </w:rPr>
        <w:br/>
        <w:t>DIVISION</w:t>
      </w:r>
      <w:r w:rsidRPr="007B5246">
        <w:rPr>
          <w:rFonts w:ascii="Arial" w:hAnsi="Arial" w:cs="Arial"/>
          <w:sz w:val="28"/>
          <w:szCs w:val="28"/>
        </w:rPr>
        <w:tab/>
      </w:r>
      <w:r w:rsidRPr="007B5246">
        <w:rPr>
          <w:rFonts w:ascii="Arial" w:hAnsi="Arial" w:cs="Arial"/>
          <w:sz w:val="28"/>
          <w:szCs w:val="28"/>
        </w:rPr>
        <w:tab/>
      </w:r>
      <w:r w:rsidRPr="007B5246">
        <w:rPr>
          <w:rFonts w:ascii="Arial" w:hAnsi="Arial" w:cs="Arial"/>
          <w:sz w:val="28"/>
          <w:szCs w:val="28"/>
        </w:rPr>
        <w:tab/>
      </w:r>
      <w:r>
        <w:rPr>
          <w:rFonts w:ascii="Arial" w:hAnsi="Arial" w:cs="Arial"/>
          <w:b/>
          <w:sz w:val="28"/>
          <w:szCs w:val="28"/>
        </w:rPr>
        <w:t>Emergency Planning</w:t>
      </w:r>
    </w:p>
    <w:p w14:paraId="47C8931F" w14:textId="77777777" w:rsidR="00D92F7E" w:rsidRPr="007B5246" w:rsidRDefault="00D92F7E" w:rsidP="00D92F7E">
      <w:pPr>
        <w:rPr>
          <w:rFonts w:ascii="Arial" w:hAnsi="Arial" w:cs="Arial"/>
          <w:sz w:val="28"/>
          <w:szCs w:val="28"/>
        </w:rPr>
      </w:pPr>
    </w:p>
    <w:p w14:paraId="74C0E87F" w14:textId="77777777" w:rsidR="00D92F7E" w:rsidRDefault="00D92F7E" w:rsidP="00D92F7E">
      <w:pPr>
        <w:rPr>
          <w:rFonts w:ascii="Arial" w:hAnsi="Arial" w:cs="Arial"/>
          <w:b/>
          <w:bCs/>
          <w:sz w:val="28"/>
          <w:szCs w:val="28"/>
        </w:rPr>
      </w:pPr>
      <w:r w:rsidRPr="007B5246">
        <w:rPr>
          <w:rFonts w:ascii="Arial" w:hAnsi="Arial" w:cs="Arial"/>
          <w:bCs/>
          <w:sz w:val="28"/>
          <w:szCs w:val="28"/>
        </w:rPr>
        <w:t>RESPONSIBLE TO</w:t>
      </w:r>
      <w:r w:rsidRPr="007B5246">
        <w:rPr>
          <w:rFonts w:ascii="Arial" w:hAnsi="Arial" w:cs="Arial"/>
          <w:sz w:val="28"/>
          <w:szCs w:val="28"/>
        </w:rPr>
        <w:tab/>
      </w:r>
      <w:r>
        <w:rPr>
          <w:rFonts w:ascii="Arial" w:hAnsi="Arial" w:cs="Arial"/>
          <w:b/>
          <w:bCs/>
          <w:sz w:val="28"/>
          <w:szCs w:val="28"/>
        </w:rPr>
        <w:t>Rachael Campbell</w:t>
      </w:r>
    </w:p>
    <w:p w14:paraId="27A440FB" w14:textId="77777777" w:rsidR="00D92F7E" w:rsidRPr="007B5246" w:rsidRDefault="00D92F7E" w:rsidP="00D92F7E">
      <w:pPr>
        <w:rPr>
          <w:rFonts w:ascii="Arial" w:hAnsi="Arial" w:cs="Arial"/>
          <w:b/>
          <w:bCs/>
          <w:sz w:val="28"/>
          <w:szCs w:val="28"/>
        </w:rPr>
      </w:pPr>
    </w:p>
    <w:p w14:paraId="635DA5F0" w14:textId="77777777" w:rsidR="00D92F7E" w:rsidRPr="007B5246" w:rsidRDefault="00D92F7E" w:rsidP="00D92F7E">
      <w:pPr>
        <w:pStyle w:val="Heading2"/>
        <w:rPr>
          <w:i/>
        </w:rPr>
      </w:pPr>
      <w:r w:rsidRPr="007B5246">
        <w:t>Purpose of Post</w:t>
      </w:r>
    </w:p>
    <w:p w14:paraId="1AB3D057" w14:textId="77777777" w:rsidR="00D92F7E" w:rsidRDefault="00D92F7E" w:rsidP="00D92F7E">
      <w:pPr>
        <w:rPr>
          <w:rFonts w:ascii="Arial" w:hAnsi="Arial" w:cs="Arial"/>
          <w:szCs w:val="24"/>
        </w:rPr>
      </w:pPr>
      <w:r w:rsidRPr="00D92F7E">
        <w:rPr>
          <w:rFonts w:ascii="Arial" w:hAnsi="Arial" w:cs="Arial"/>
          <w:szCs w:val="24"/>
        </w:rPr>
        <w:t xml:space="preserve">To provide administrative </w:t>
      </w:r>
      <w:r>
        <w:rPr>
          <w:rFonts w:ascii="Arial" w:hAnsi="Arial" w:cs="Arial"/>
          <w:szCs w:val="24"/>
        </w:rPr>
        <w:t xml:space="preserve">support to </w:t>
      </w:r>
      <w:r w:rsidRPr="00D92F7E">
        <w:rPr>
          <w:rFonts w:ascii="Arial" w:hAnsi="Arial" w:cs="Arial"/>
          <w:szCs w:val="24"/>
        </w:rPr>
        <w:t xml:space="preserve">the Cleveland Local Resilience Forum and Emergency Planning </w:t>
      </w:r>
      <w:r>
        <w:rPr>
          <w:rFonts w:ascii="Arial" w:hAnsi="Arial" w:cs="Arial"/>
          <w:szCs w:val="24"/>
        </w:rPr>
        <w:t xml:space="preserve">Team who provide </w:t>
      </w:r>
      <w:r w:rsidRPr="00D92F7E">
        <w:rPr>
          <w:rFonts w:ascii="Arial" w:hAnsi="Arial" w:cs="Arial"/>
          <w:szCs w:val="24"/>
        </w:rPr>
        <w:t>emergency planning service</w:t>
      </w:r>
      <w:r>
        <w:rPr>
          <w:rFonts w:ascii="Arial" w:hAnsi="Arial" w:cs="Arial"/>
          <w:szCs w:val="24"/>
        </w:rPr>
        <w:t>s</w:t>
      </w:r>
      <w:r w:rsidRPr="00D92F7E">
        <w:rPr>
          <w:rFonts w:ascii="Arial" w:hAnsi="Arial" w:cs="Arial"/>
          <w:szCs w:val="24"/>
        </w:rPr>
        <w:t xml:space="preserve"> to the four constituent local authorities of Hartlepool, Stockton on Tees, Middlesbrough and Redcar and Cleveland.</w:t>
      </w:r>
    </w:p>
    <w:p w14:paraId="7F4C5F83" w14:textId="77777777" w:rsidR="00D92F7E" w:rsidRPr="00D92F7E" w:rsidRDefault="00D92F7E" w:rsidP="00D92F7E">
      <w:pPr>
        <w:rPr>
          <w:rFonts w:ascii="Arial" w:hAnsi="Arial" w:cs="Arial"/>
          <w:szCs w:val="24"/>
        </w:rPr>
      </w:pPr>
    </w:p>
    <w:p w14:paraId="2FF9107D" w14:textId="77777777" w:rsidR="00D92F7E" w:rsidRPr="002234C4" w:rsidRDefault="00D92F7E" w:rsidP="00D92F7E">
      <w:pPr>
        <w:rPr>
          <w:rFonts w:ascii="Arial" w:hAnsi="Arial" w:cs="Arial"/>
          <w:szCs w:val="24"/>
        </w:rPr>
      </w:pPr>
      <w:r w:rsidRPr="00D92F7E">
        <w:rPr>
          <w:rFonts w:ascii="Arial" w:hAnsi="Arial" w:cs="Arial"/>
          <w:szCs w:val="24"/>
        </w:rPr>
        <w:t>In addition, skills, knowledge and experience will be developed in all aspects of business administration within a public sector environment whilst working towards a level 3 in Business Administration.</w:t>
      </w:r>
    </w:p>
    <w:p w14:paraId="00FA5478" w14:textId="77777777" w:rsidR="00D92F7E" w:rsidRPr="007B5246" w:rsidRDefault="00D92F7E" w:rsidP="00D92F7E">
      <w:pPr>
        <w:pStyle w:val="Heading2"/>
      </w:pPr>
      <w:r>
        <w:t>Key Relationships</w:t>
      </w:r>
    </w:p>
    <w:p w14:paraId="1E8736E5" w14:textId="77777777" w:rsidR="00D92F7E" w:rsidRPr="007B5246" w:rsidRDefault="00D92F7E" w:rsidP="00D92F7E">
      <w:pPr>
        <w:rPr>
          <w:rFonts w:ascii="Arial" w:hAnsi="Arial" w:cs="Arial"/>
        </w:rPr>
      </w:pPr>
      <w:r w:rsidRPr="00D92F7E">
        <w:rPr>
          <w:rFonts w:ascii="Arial" w:hAnsi="Arial" w:cs="Arial"/>
        </w:rPr>
        <w:t xml:space="preserve">You will be line managed by the Principal Emergency Planning Officer however you will work closely with </w:t>
      </w:r>
      <w:r w:rsidR="002234C4">
        <w:rPr>
          <w:rFonts w:ascii="Arial" w:hAnsi="Arial" w:cs="Arial"/>
        </w:rPr>
        <w:t xml:space="preserve">the Local Resilience Forum Coordinator and the Business Support Officer, and more widely with </w:t>
      </w:r>
      <w:r w:rsidRPr="00D92F7E">
        <w:rPr>
          <w:rFonts w:ascii="Arial" w:hAnsi="Arial" w:cs="Arial"/>
        </w:rPr>
        <w:t>all team members</w:t>
      </w:r>
      <w:r w:rsidR="002234C4">
        <w:rPr>
          <w:rFonts w:ascii="Arial" w:hAnsi="Arial" w:cs="Arial"/>
        </w:rPr>
        <w:t xml:space="preserve">. </w:t>
      </w:r>
    </w:p>
    <w:p w14:paraId="4451A49E" w14:textId="77777777" w:rsidR="00D92F7E" w:rsidRPr="002234C4" w:rsidRDefault="00D92F7E" w:rsidP="002234C4">
      <w:pPr>
        <w:pStyle w:val="Heading2"/>
      </w:pPr>
      <w:r w:rsidRPr="007B5246">
        <w:t>Main Duties and Responsibilities</w:t>
      </w:r>
    </w:p>
    <w:p w14:paraId="0B2513EF" w14:textId="77777777" w:rsidR="00D92F7E" w:rsidRPr="00D92F7E" w:rsidRDefault="00D92F7E" w:rsidP="002234C4">
      <w:pPr>
        <w:numPr>
          <w:ilvl w:val="0"/>
          <w:numId w:val="5"/>
        </w:numPr>
        <w:rPr>
          <w:rFonts w:ascii="Arial" w:hAnsi="Arial" w:cs="Arial"/>
          <w:szCs w:val="24"/>
        </w:rPr>
      </w:pPr>
      <w:r w:rsidRPr="00D92F7E">
        <w:rPr>
          <w:rFonts w:ascii="Arial" w:hAnsi="Arial" w:cs="Arial"/>
          <w:szCs w:val="24"/>
        </w:rPr>
        <w:t xml:space="preserve">To </w:t>
      </w:r>
      <w:r w:rsidRPr="00D92F7E">
        <w:rPr>
          <w:rFonts w:ascii="Arial" w:hAnsi="Arial" w:cs="Arial"/>
          <w:bCs/>
          <w:szCs w:val="24"/>
        </w:rPr>
        <w:t xml:space="preserve">provide general administrative support to </w:t>
      </w:r>
      <w:r w:rsidR="002234C4">
        <w:rPr>
          <w:rFonts w:ascii="Arial" w:hAnsi="Arial" w:cs="Arial"/>
          <w:bCs/>
          <w:szCs w:val="24"/>
        </w:rPr>
        <w:t>the Emergency Planning Team</w:t>
      </w:r>
      <w:r w:rsidRPr="00D92F7E">
        <w:rPr>
          <w:rFonts w:ascii="Arial" w:hAnsi="Arial" w:cs="Arial"/>
          <w:bCs/>
          <w:szCs w:val="24"/>
        </w:rPr>
        <w:t xml:space="preserve">.  </w:t>
      </w:r>
    </w:p>
    <w:p w14:paraId="287A8168" w14:textId="77777777" w:rsidR="00D92F7E" w:rsidRPr="00D92F7E" w:rsidRDefault="00D92F7E" w:rsidP="002234C4">
      <w:pPr>
        <w:rPr>
          <w:rFonts w:ascii="Arial" w:hAnsi="Arial" w:cs="Arial"/>
          <w:szCs w:val="24"/>
        </w:rPr>
      </w:pPr>
    </w:p>
    <w:p w14:paraId="7EC3347D" w14:textId="77777777" w:rsidR="00D92F7E" w:rsidRPr="00D92F7E" w:rsidRDefault="00D92F7E" w:rsidP="002234C4">
      <w:pPr>
        <w:numPr>
          <w:ilvl w:val="0"/>
          <w:numId w:val="5"/>
        </w:numPr>
        <w:rPr>
          <w:rFonts w:ascii="Arial" w:hAnsi="Arial" w:cs="Arial"/>
          <w:szCs w:val="24"/>
        </w:rPr>
      </w:pPr>
      <w:r w:rsidRPr="00D92F7E">
        <w:rPr>
          <w:rFonts w:ascii="Arial" w:hAnsi="Arial" w:cs="Arial"/>
          <w:szCs w:val="24"/>
        </w:rPr>
        <w:t>To work effectively in a team,</w:t>
      </w:r>
      <w:r w:rsidRPr="00D92F7E">
        <w:rPr>
          <w:rFonts w:ascii="Arial" w:hAnsi="Arial" w:cs="Arial"/>
          <w:b/>
          <w:szCs w:val="24"/>
        </w:rPr>
        <w:t xml:space="preserve"> </w:t>
      </w:r>
      <w:r w:rsidRPr="00D92F7E">
        <w:rPr>
          <w:rFonts w:ascii="Arial" w:hAnsi="Arial" w:cs="Arial"/>
          <w:szCs w:val="24"/>
        </w:rPr>
        <w:t>liaising appropriately with others, meeting deadlines, following supervisor’s instructions.</w:t>
      </w:r>
    </w:p>
    <w:p w14:paraId="21C1AB14" w14:textId="77777777" w:rsidR="00D92F7E" w:rsidRPr="00D92F7E" w:rsidRDefault="00D92F7E" w:rsidP="002234C4">
      <w:pPr>
        <w:pStyle w:val="BodyText"/>
        <w:rPr>
          <w:rFonts w:cs="Arial"/>
          <w:sz w:val="24"/>
          <w:szCs w:val="24"/>
        </w:rPr>
      </w:pPr>
    </w:p>
    <w:p w14:paraId="1DCCE7EC" w14:textId="77777777" w:rsidR="00D92F7E" w:rsidRPr="00D92F7E" w:rsidRDefault="00D92F7E" w:rsidP="002234C4">
      <w:pPr>
        <w:pStyle w:val="BodyText"/>
        <w:numPr>
          <w:ilvl w:val="0"/>
          <w:numId w:val="5"/>
        </w:numPr>
        <w:rPr>
          <w:rFonts w:cs="Arial"/>
          <w:sz w:val="24"/>
          <w:szCs w:val="24"/>
        </w:rPr>
      </w:pPr>
      <w:r w:rsidRPr="00D92F7E">
        <w:rPr>
          <w:rFonts w:cs="Arial"/>
          <w:sz w:val="24"/>
          <w:szCs w:val="24"/>
        </w:rPr>
        <w:t>To communicate effectively using the telephone, e-mail, in writing and face to face, following HBC procedures.</w:t>
      </w:r>
    </w:p>
    <w:p w14:paraId="58EA116A" w14:textId="77777777" w:rsidR="00D92F7E" w:rsidRPr="00D92F7E" w:rsidRDefault="00D92F7E" w:rsidP="002234C4">
      <w:pPr>
        <w:pStyle w:val="BodyText"/>
        <w:rPr>
          <w:rFonts w:cs="Arial"/>
          <w:sz w:val="24"/>
          <w:szCs w:val="24"/>
        </w:rPr>
      </w:pPr>
    </w:p>
    <w:p w14:paraId="26AAF0B1" w14:textId="77777777" w:rsidR="00D92F7E" w:rsidRPr="00D92F7E" w:rsidRDefault="00D92F7E" w:rsidP="002234C4">
      <w:pPr>
        <w:pStyle w:val="BodyText"/>
        <w:numPr>
          <w:ilvl w:val="0"/>
          <w:numId w:val="5"/>
        </w:numPr>
        <w:rPr>
          <w:rFonts w:cs="Arial"/>
          <w:sz w:val="24"/>
          <w:szCs w:val="24"/>
        </w:rPr>
      </w:pPr>
      <w:r w:rsidRPr="00D92F7E">
        <w:rPr>
          <w:rFonts w:cs="Arial"/>
          <w:sz w:val="24"/>
          <w:szCs w:val="24"/>
        </w:rPr>
        <w:t>To use computer systems effectively</w:t>
      </w:r>
      <w:r w:rsidRPr="00D92F7E">
        <w:rPr>
          <w:rFonts w:cs="Arial"/>
          <w:b/>
          <w:sz w:val="24"/>
          <w:szCs w:val="24"/>
        </w:rPr>
        <w:t xml:space="preserve"> </w:t>
      </w:r>
      <w:r w:rsidRPr="00D92F7E">
        <w:rPr>
          <w:rFonts w:cs="Arial"/>
          <w:sz w:val="24"/>
          <w:szCs w:val="24"/>
        </w:rPr>
        <w:t>as required by work placement area</w:t>
      </w:r>
      <w:r w:rsidRPr="00D92F7E">
        <w:rPr>
          <w:rFonts w:cs="Arial"/>
          <w:b/>
          <w:sz w:val="24"/>
          <w:szCs w:val="24"/>
        </w:rPr>
        <w:t xml:space="preserve"> </w:t>
      </w:r>
      <w:r w:rsidRPr="00D92F7E">
        <w:rPr>
          <w:rFonts w:cs="Arial"/>
          <w:sz w:val="24"/>
          <w:szCs w:val="24"/>
        </w:rPr>
        <w:t>for example</w:t>
      </w:r>
      <w:r w:rsidRPr="00D92F7E">
        <w:rPr>
          <w:rFonts w:cs="Arial"/>
          <w:b/>
          <w:sz w:val="24"/>
          <w:szCs w:val="24"/>
        </w:rPr>
        <w:t xml:space="preserve">, </w:t>
      </w:r>
      <w:r w:rsidRPr="00D92F7E">
        <w:rPr>
          <w:rFonts w:cs="Arial"/>
          <w:sz w:val="24"/>
          <w:szCs w:val="24"/>
        </w:rPr>
        <w:t xml:space="preserve">Excel, Word, Outlook, </w:t>
      </w:r>
      <w:r>
        <w:rPr>
          <w:rFonts w:cs="Arial"/>
          <w:sz w:val="24"/>
          <w:szCs w:val="24"/>
        </w:rPr>
        <w:t xml:space="preserve">Teams, </w:t>
      </w:r>
      <w:r w:rsidRPr="00D92F7E">
        <w:rPr>
          <w:rFonts w:cs="Arial"/>
          <w:sz w:val="24"/>
          <w:szCs w:val="24"/>
        </w:rPr>
        <w:t xml:space="preserve">Access etc, </w:t>
      </w:r>
    </w:p>
    <w:p w14:paraId="06E08055" w14:textId="77777777" w:rsidR="00D92F7E" w:rsidRPr="00D92F7E" w:rsidRDefault="00D92F7E" w:rsidP="002234C4">
      <w:pPr>
        <w:pStyle w:val="BodyText"/>
        <w:rPr>
          <w:rFonts w:cs="Arial"/>
          <w:sz w:val="24"/>
          <w:szCs w:val="24"/>
        </w:rPr>
      </w:pPr>
    </w:p>
    <w:p w14:paraId="6DA80209" w14:textId="77777777" w:rsidR="00D92F7E" w:rsidRDefault="00D92F7E" w:rsidP="002234C4">
      <w:pPr>
        <w:pStyle w:val="BodyText"/>
        <w:numPr>
          <w:ilvl w:val="0"/>
          <w:numId w:val="5"/>
        </w:numPr>
        <w:rPr>
          <w:rFonts w:cs="Arial"/>
          <w:sz w:val="24"/>
          <w:szCs w:val="24"/>
        </w:rPr>
      </w:pPr>
      <w:r w:rsidRPr="00D92F7E">
        <w:rPr>
          <w:rFonts w:cs="Arial"/>
          <w:sz w:val="24"/>
          <w:szCs w:val="24"/>
        </w:rPr>
        <w:t>To use office equipment effectively such as,</w:t>
      </w:r>
      <w:r w:rsidRPr="00D92F7E">
        <w:rPr>
          <w:rFonts w:cs="Arial"/>
          <w:b/>
          <w:sz w:val="24"/>
          <w:szCs w:val="24"/>
        </w:rPr>
        <w:t xml:space="preserve"> </w:t>
      </w:r>
      <w:r w:rsidRPr="00D92F7E">
        <w:rPr>
          <w:rFonts w:cs="Arial"/>
          <w:sz w:val="24"/>
          <w:szCs w:val="24"/>
        </w:rPr>
        <w:t>photocopiers, telephone systems, computer equipment etc.</w:t>
      </w:r>
    </w:p>
    <w:p w14:paraId="61630635" w14:textId="77777777" w:rsidR="002234C4" w:rsidRPr="00D92F7E" w:rsidRDefault="002234C4" w:rsidP="002234C4">
      <w:pPr>
        <w:pStyle w:val="BodyText"/>
        <w:rPr>
          <w:rFonts w:cs="Arial"/>
          <w:sz w:val="24"/>
          <w:szCs w:val="24"/>
        </w:rPr>
      </w:pPr>
    </w:p>
    <w:p w14:paraId="2EF211AC" w14:textId="77777777" w:rsidR="00D92F7E" w:rsidRPr="00D92F7E" w:rsidRDefault="00D92F7E" w:rsidP="002234C4">
      <w:pPr>
        <w:pStyle w:val="BodyText"/>
        <w:rPr>
          <w:rFonts w:cs="Arial"/>
          <w:sz w:val="24"/>
          <w:szCs w:val="24"/>
        </w:rPr>
      </w:pPr>
    </w:p>
    <w:p w14:paraId="179CB4F9" w14:textId="77777777" w:rsidR="00D92F7E" w:rsidRDefault="00D92F7E" w:rsidP="002234C4">
      <w:pPr>
        <w:pStyle w:val="BodyText"/>
        <w:numPr>
          <w:ilvl w:val="0"/>
          <w:numId w:val="5"/>
        </w:numPr>
        <w:rPr>
          <w:rFonts w:cs="Arial"/>
          <w:sz w:val="24"/>
          <w:szCs w:val="24"/>
        </w:rPr>
      </w:pPr>
      <w:r w:rsidRPr="00D92F7E">
        <w:rPr>
          <w:rFonts w:cs="Arial"/>
          <w:sz w:val="24"/>
          <w:szCs w:val="24"/>
        </w:rPr>
        <w:t xml:space="preserve">To </w:t>
      </w:r>
      <w:r>
        <w:rPr>
          <w:rFonts w:cs="Arial"/>
          <w:sz w:val="24"/>
          <w:szCs w:val="24"/>
        </w:rPr>
        <w:t>provide support to the Team with regards to organising training.</w:t>
      </w:r>
    </w:p>
    <w:p w14:paraId="71D784DA" w14:textId="77777777" w:rsidR="002234C4" w:rsidRPr="002234C4" w:rsidRDefault="002234C4" w:rsidP="002234C4">
      <w:pPr>
        <w:rPr>
          <w:rFonts w:cs="Arial"/>
        </w:rPr>
      </w:pPr>
    </w:p>
    <w:p w14:paraId="74109B93" w14:textId="77777777" w:rsidR="002234C4" w:rsidRDefault="002234C4" w:rsidP="002234C4">
      <w:pPr>
        <w:pStyle w:val="BodyText"/>
        <w:numPr>
          <w:ilvl w:val="0"/>
          <w:numId w:val="5"/>
        </w:numPr>
        <w:rPr>
          <w:rFonts w:cs="Arial"/>
          <w:sz w:val="24"/>
          <w:szCs w:val="24"/>
        </w:rPr>
      </w:pPr>
      <w:r>
        <w:rPr>
          <w:rFonts w:cs="Arial"/>
          <w:sz w:val="24"/>
          <w:szCs w:val="24"/>
        </w:rPr>
        <w:t>To provide support with aspects of finance, including using internal systems and following processes in line with the HBC policies and procedures</w:t>
      </w:r>
    </w:p>
    <w:p w14:paraId="3C2D4453" w14:textId="77777777" w:rsidR="002234C4" w:rsidRPr="002234C4" w:rsidRDefault="002234C4" w:rsidP="002234C4">
      <w:pPr>
        <w:rPr>
          <w:rFonts w:cs="Arial"/>
        </w:rPr>
      </w:pPr>
    </w:p>
    <w:p w14:paraId="2FA2E99D" w14:textId="77777777" w:rsidR="002234C4" w:rsidRDefault="002234C4" w:rsidP="002234C4">
      <w:pPr>
        <w:pStyle w:val="BodyText"/>
        <w:numPr>
          <w:ilvl w:val="0"/>
          <w:numId w:val="5"/>
        </w:numPr>
        <w:rPr>
          <w:rFonts w:cs="Arial"/>
          <w:sz w:val="24"/>
          <w:szCs w:val="24"/>
        </w:rPr>
      </w:pPr>
      <w:r>
        <w:rPr>
          <w:rFonts w:cs="Arial"/>
          <w:sz w:val="24"/>
          <w:szCs w:val="24"/>
        </w:rPr>
        <w:t xml:space="preserve">To support with arranging travel and accommodation </w:t>
      </w:r>
    </w:p>
    <w:p w14:paraId="17E8EE20" w14:textId="77777777" w:rsidR="002234C4" w:rsidRPr="002234C4" w:rsidRDefault="002234C4" w:rsidP="002234C4">
      <w:pPr>
        <w:rPr>
          <w:rFonts w:cs="Arial"/>
        </w:rPr>
      </w:pPr>
    </w:p>
    <w:p w14:paraId="5E03FD0B" w14:textId="77777777" w:rsidR="002234C4" w:rsidRDefault="002234C4" w:rsidP="002234C4">
      <w:pPr>
        <w:pStyle w:val="BodyText"/>
        <w:numPr>
          <w:ilvl w:val="0"/>
          <w:numId w:val="5"/>
        </w:numPr>
        <w:rPr>
          <w:rFonts w:cs="Arial"/>
          <w:sz w:val="24"/>
          <w:szCs w:val="24"/>
        </w:rPr>
      </w:pPr>
      <w:r>
        <w:rPr>
          <w:rFonts w:cs="Arial"/>
          <w:sz w:val="24"/>
          <w:szCs w:val="24"/>
        </w:rPr>
        <w:t>To provide support with gathering data.</w:t>
      </w:r>
    </w:p>
    <w:p w14:paraId="5A0F6A68" w14:textId="77777777" w:rsidR="00D92F7E" w:rsidRPr="00D92F7E" w:rsidRDefault="00D92F7E" w:rsidP="002234C4">
      <w:pPr>
        <w:pStyle w:val="BodyText"/>
        <w:rPr>
          <w:rFonts w:cs="Arial"/>
          <w:sz w:val="24"/>
          <w:szCs w:val="24"/>
        </w:rPr>
      </w:pPr>
    </w:p>
    <w:p w14:paraId="1C7208B3" w14:textId="77777777" w:rsidR="00D92F7E" w:rsidRPr="00D92F7E" w:rsidRDefault="00D92F7E" w:rsidP="002234C4">
      <w:pPr>
        <w:pStyle w:val="BodyText"/>
        <w:numPr>
          <w:ilvl w:val="0"/>
          <w:numId w:val="5"/>
        </w:numPr>
        <w:rPr>
          <w:rFonts w:cs="Arial"/>
          <w:sz w:val="24"/>
          <w:szCs w:val="24"/>
        </w:rPr>
      </w:pPr>
      <w:r w:rsidRPr="00D92F7E">
        <w:rPr>
          <w:rFonts w:cs="Arial"/>
          <w:sz w:val="24"/>
          <w:szCs w:val="24"/>
        </w:rPr>
        <w:t>To accurately monitor and maintain records</w:t>
      </w:r>
    </w:p>
    <w:p w14:paraId="5DC48A9A" w14:textId="77777777" w:rsidR="00D92F7E" w:rsidRPr="00D92F7E" w:rsidRDefault="00D92F7E" w:rsidP="002234C4">
      <w:pPr>
        <w:pStyle w:val="BodyText"/>
        <w:rPr>
          <w:rFonts w:cs="Arial"/>
          <w:sz w:val="24"/>
          <w:szCs w:val="24"/>
        </w:rPr>
      </w:pPr>
    </w:p>
    <w:p w14:paraId="58060C09" w14:textId="77777777" w:rsidR="00D92F7E" w:rsidRPr="00D92F7E" w:rsidRDefault="00D92F7E" w:rsidP="002234C4">
      <w:pPr>
        <w:pStyle w:val="BodyText"/>
        <w:numPr>
          <w:ilvl w:val="0"/>
          <w:numId w:val="6"/>
        </w:numPr>
        <w:rPr>
          <w:rFonts w:cs="Arial"/>
          <w:sz w:val="24"/>
          <w:szCs w:val="24"/>
        </w:rPr>
      </w:pPr>
      <w:r w:rsidRPr="00D92F7E">
        <w:rPr>
          <w:rFonts w:cs="Arial"/>
          <w:sz w:val="24"/>
          <w:szCs w:val="24"/>
        </w:rPr>
        <w:t>To demonstrate a commitment to developing personal skills in accordance with the apprenticeship framework</w:t>
      </w:r>
    </w:p>
    <w:p w14:paraId="7B08AA28" w14:textId="77777777" w:rsidR="00D92F7E" w:rsidRPr="00D92F7E" w:rsidRDefault="00D92F7E" w:rsidP="002234C4">
      <w:pPr>
        <w:pStyle w:val="BodyText"/>
        <w:rPr>
          <w:rFonts w:cs="Arial"/>
          <w:sz w:val="24"/>
          <w:szCs w:val="24"/>
        </w:rPr>
      </w:pPr>
    </w:p>
    <w:p w14:paraId="1674A829" w14:textId="77777777" w:rsidR="00D92F7E" w:rsidRPr="00D92F7E" w:rsidRDefault="00D92F7E" w:rsidP="002234C4">
      <w:pPr>
        <w:pStyle w:val="BodyText"/>
        <w:numPr>
          <w:ilvl w:val="0"/>
          <w:numId w:val="6"/>
        </w:numPr>
        <w:rPr>
          <w:rFonts w:cs="Arial"/>
          <w:sz w:val="24"/>
          <w:szCs w:val="24"/>
        </w:rPr>
      </w:pPr>
      <w:r w:rsidRPr="00D92F7E">
        <w:rPr>
          <w:rFonts w:cs="Arial"/>
          <w:sz w:val="24"/>
          <w:szCs w:val="24"/>
        </w:rPr>
        <w:t>To meet deadlines associated to progression throughout the full apprenticeship period</w:t>
      </w:r>
    </w:p>
    <w:p w14:paraId="1463E877" w14:textId="77777777" w:rsidR="00D92F7E" w:rsidRPr="00D92F7E" w:rsidRDefault="00D92F7E" w:rsidP="002234C4">
      <w:pPr>
        <w:pStyle w:val="BodyText"/>
        <w:rPr>
          <w:rFonts w:cs="Arial"/>
          <w:sz w:val="24"/>
          <w:szCs w:val="24"/>
        </w:rPr>
      </w:pPr>
    </w:p>
    <w:p w14:paraId="57D9E037" w14:textId="77777777" w:rsidR="00D92F7E" w:rsidRPr="00D92F7E" w:rsidRDefault="00D92F7E" w:rsidP="002234C4">
      <w:pPr>
        <w:pStyle w:val="BodyText"/>
        <w:numPr>
          <w:ilvl w:val="0"/>
          <w:numId w:val="6"/>
        </w:numPr>
        <w:rPr>
          <w:rFonts w:cs="Arial"/>
          <w:sz w:val="24"/>
          <w:szCs w:val="24"/>
        </w:rPr>
      </w:pPr>
      <w:r w:rsidRPr="00D92F7E">
        <w:rPr>
          <w:rFonts w:cs="Arial"/>
          <w:sz w:val="24"/>
          <w:szCs w:val="24"/>
        </w:rPr>
        <w:t>To complete assignments/projects which relate to the apprenticeship framework, meeting target dates</w:t>
      </w:r>
    </w:p>
    <w:p w14:paraId="5C7B86A7" w14:textId="77777777" w:rsidR="00D92F7E" w:rsidRPr="00D92F7E" w:rsidRDefault="00D92F7E" w:rsidP="002234C4">
      <w:pPr>
        <w:pStyle w:val="BodyText"/>
        <w:rPr>
          <w:rFonts w:cs="Arial"/>
          <w:sz w:val="24"/>
          <w:szCs w:val="24"/>
        </w:rPr>
      </w:pPr>
    </w:p>
    <w:p w14:paraId="09E9AB5C" w14:textId="77777777" w:rsidR="00D92F7E" w:rsidRPr="00D92F7E" w:rsidRDefault="00D92F7E" w:rsidP="002234C4">
      <w:pPr>
        <w:pStyle w:val="BodyText"/>
        <w:numPr>
          <w:ilvl w:val="0"/>
          <w:numId w:val="6"/>
        </w:numPr>
        <w:jc w:val="both"/>
        <w:rPr>
          <w:rFonts w:cs="Arial"/>
          <w:sz w:val="24"/>
          <w:szCs w:val="24"/>
        </w:rPr>
      </w:pPr>
      <w:r w:rsidRPr="00D92F7E">
        <w:rPr>
          <w:rFonts w:cs="Arial"/>
          <w:sz w:val="24"/>
          <w:szCs w:val="24"/>
        </w:rPr>
        <w:t>Any other duties of a related nature, which might reasonably be required and allocated by the Manager/Super</w:t>
      </w:r>
      <w:r w:rsidR="002234C4">
        <w:rPr>
          <w:rFonts w:cs="Arial"/>
          <w:sz w:val="24"/>
          <w:szCs w:val="24"/>
        </w:rPr>
        <w:t>visor</w:t>
      </w:r>
      <w:r w:rsidRPr="00D92F7E">
        <w:rPr>
          <w:rFonts w:cs="Arial"/>
          <w:sz w:val="24"/>
          <w:szCs w:val="24"/>
        </w:rPr>
        <w:t>.</w:t>
      </w:r>
    </w:p>
    <w:p w14:paraId="645F911B" w14:textId="77777777" w:rsidR="00C129FC" w:rsidRPr="00D92F7E" w:rsidRDefault="00C129FC" w:rsidP="00C129FC">
      <w:pPr>
        <w:ind w:left="2880" w:hanging="2880"/>
        <w:rPr>
          <w:rFonts w:cs="Arial"/>
          <w:b/>
          <w:bCs/>
          <w:szCs w:val="24"/>
        </w:rPr>
      </w:pPr>
    </w:p>
    <w:p w14:paraId="414EAADA" w14:textId="77777777" w:rsidR="00C129FC" w:rsidRPr="00C129FC" w:rsidRDefault="00C129FC" w:rsidP="00C129FC">
      <w:pPr>
        <w:tabs>
          <w:tab w:val="left" w:pos="851"/>
          <w:tab w:val="left" w:pos="3119"/>
        </w:tabs>
        <w:rPr>
          <w:rFonts w:ascii="Arial" w:hAnsi="Arial" w:cs="Arial"/>
          <w:snapToGrid w:val="0"/>
          <w:szCs w:val="24"/>
          <w:u w:val="single"/>
        </w:rPr>
      </w:pPr>
    </w:p>
    <w:p w14:paraId="01FD3235"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697BD9E4" w14:textId="77777777" w:rsidR="00C129FC" w:rsidRPr="00C129FC" w:rsidRDefault="00C129FC" w:rsidP="00C129FC">
      <w:pPr>
        <w:rPr>
          <w:rFonts w:ascii="Arial" w:hAnsi="Arial" w:cs="Arial"/>
          <w:szCs w:val="24"/>
        </w:rPr>
      </w:pPr>
    </w:p>
    <w:p w14:paraId="4F62FA56" w14:textId="77777777" w:rsidR="00C129FC" w:rsidRP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232AA569" w14:textId="77777777" w:rsidR="00C129FC" w:rsidRPr="00C129FC" w:rsidRDefault="00C129FC" w:rsidP="00C129FC">
      <w:pPr>
        <w:tabs>
          <w:tab w:val="left" w:pos="851"/>
          <w:tab w:val="left" w:pos="3119"/>
        </w:tabs>
        <w:rPr>
          <w:rFonts w:ascii="Arial" w:hAnsi="Arial" w:cs="Arial"/>
          <w:snapToGrid w:val="0"/>
          <w:szCs w:val="24"/>
        </w:rPr>
      </w:pPr>
    </w:p>
    <w:p w14:paraId="361883C3" w14:textId="77777777" w:rsidR="00C129FC" w:rsidRPr="00C129FC" w:rsidRDefault="00C129FC" w:rsidP="00C129FC">
      <w:pPr>
        <w:rPr>
          <w:rFonts w:ascii="Arial" w:hAnsi="Arial" w:cs="Arial"/>
          <w:szCs w:val="24"/>
        </w:rPr>
      </w:pPr>
      <w:r w:rsidRPr="00D92F7E">
        <w:rPr>
          <w:rFonts w:ascii="Arial" w:hAnsi="Arial" w:cs="Arial"/>
          <w:b/>
          <w:szCs w:val="24"/>
        </w:rPr>
        <w:t>Date:</w:t>
      </w:r>
      <w:r w:rsidRPr="00D92F7E">
        <w:rPr>
          <w:rFonts w:ascii="Arial" w:hAnsi="Arial" w:cs="Arial"/>
          <w:szCs w:val="24"/>
        </w:rPr>
        <w:t xml:space="preserve">  </w:t>
      </w:r>
      <w:r w:rsidR="00D92F7E">
        <w:rPr>
          <w:rFonts w:ascii="Arial" w:hAnsi="Arial" w:cs="Arial"/>
          <w:szCs w:val="24"/>
        </w:rPr>
        <w:t>24</w:t>
      </w:r>
      <w:r w:rsidR="00D92F7E" w:rsidRPr="00D92F7E">
        <w:rPr>
          <w:rFonts w:ascii="Arial" w:hAnsi="Arial" w:cs="Arial"/>
          <w:szCs w:val="24"/>
          <w:vertAlign w:val="superscript"/>
        </w:rPr>
        <w:t>th</w:t>
      </w:r>
      <w:r w:rsidR="00D92F7E">
        <w:rPr>
          <w:rFonts w:ascii="Arial" w:hAnsi="Arial" w:cs="Arial"/>
          <w:szCs w:val="24"/>
        </w:rPr>
        <w:t xml:space="preserve"> July 2026</w:t>
      </w:r>
    </w:p>
    <w:p w14:paraId="6583A8C7" w14:textId="77777777" w:rsidR="00C129FC" w:rsidRPr="00C129FC" w:rsidRDefault="00C129FC" w:rsidP="00C129FC">
      <w:pPr>
        <w:rPr>
          <w:rFonts w:ascii="Arial" w:hAnsi="Arial" w:cs="Arial"/>
          <w:b/>
          <w:szCs w:val="24"/>
        </w:rPr>
      </w:pPr>
    </w:p>
    <w:p w14:paraId="06EECB70"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11FF45CE"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E5833" w14:textId="77777777" w:rsidR="00B50A6F" w:rsidRDefault="00B50A6F" w:rsidP="00196867">
      <w:r>
        <w:separator/>
      </w:r>
    </w:p>
  </w:endnote>
  <w:endnote w:type="continuationSeparator" w:id="0">
    <w:p w14:paraId="49AF4D94" w14:textId="77777777" w:rsidR="00B50A6F" w:rsidRDefault="00B50A6F"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CA0D2" w14:textId="77777777" w:rsidR="00B50A6F" w:rsidRDefault="00B50A6F" w:rsidP="00196867">
      <w:r>
        <w:separator/>
      </w:r>
    </w:p>
  </w:footnote>
  <w:footnote w:type="continuationSeparator" w:id="0">
    <w:p w14:paraId="13011D1C" w14:textId="77777777" w:rsidR="00B50A6F" w:rsidRDefault="00B50A6F"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1C23" w14:textId="77777777" w:rsidR="00D65DDF" w:rsidRDefault="00B50A6F">
    <w:pPr>
      <w:pStyle w:val="Header"/>
    </w:pPr>
    <w:r>
      <w:rPr>
        <w:noProof/>
      </w:rPr>
      <w:drawing>
        <wp:anchor distT="0" distB="0" distL="114300" distR="114300" simplePos="0" relativeHeight="251659264" behindDoc="1" locked="0" layoutInCell="1" allowOverlap="1" wp14:anchorId="4F1AEC61" wp14:editId="56EB2D63">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C78F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17223DF"/>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271880">
    <w:abstractNumId w:val="5"/>
  </w:num>
  <w:num w:numId="2" w16cid:durableId="1664897101">
    <w:abstractNumId w:val="4"/>
  </w:num>
  <w:num w:numId="3" w16cid:durableId="1722168032">
    <w:abstractNumId w:val="3"/>
  </w:num>
  <w:num w:numId="4" w16cid:durableId="1739747414">
    <w:abstractNumId w:val="0"/>
  </w:num>
  <w:num w:numId="5" w16cid:durableId="1880389739">
    <w:abstractNumId w:val="1"/>
  </w:num>
  <w:num w:numId="6" w16cid:durableId="1843079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234C4"/>
    <w:rsid w:val="002831FE"/>
    <w:rsid w:val="002D6B9A"/>
    <w:rsid w:val="002F4F3C"/>
    <w:rsid w:val="0032460E"/>
    <w:rsid w:val="00363732"/>
    <w:rsid w:val="00377876"/>
    <w:rsid w:val="00385FB9"/>
    <w:rsid w:val="00454F50"/>
    <w:rsid w:val="004846C2"/>
    <w:rsid w:val="004A767C"/>
    <w:rsid w:val="004B71AE"/>
    <w:rsid w:val="004D3943"/>
    <w:rsid w:val="004E4A1D"/>
    <w:rsid w:val="004F1B3B"/>
    <w:rsid w:val="00536705"/>
    <w:rsid w:val="005A742E"/>
    <w:rsid w:val="005B3EDC"/>
    <w:rsid w:val="005C39E8"/>
    <w:rsid w:val="00631FF8"/>
    <w:rsid w:val="00645F83"/>
    <w:rsid w:val="00664C8D"/>
    <w:rsid w:val="00687A6E"/>
    <w:rsid w:val="006B00D4"/>
    <w:rsid w:val="006D35BC"/>
    <w:rsid w:val="006D61CB"/>
    <w:rsid w:val="007047C4"/>
    <w:rsid w:val="0070746F"/>
    <w:rsid w:val="00736D2F"/>
    <w:rsid w:val="0074341C"/>
    <w:rsid w:val="00773FD0"/>
    <w:rsid w:val="007B5246"/>
    <w:rsid w:val="00874A4A"/>
    <w:rsid w:val="008A4211"/>
    <w:rsid w:val="008E3CE5"/>
    <w:rsid w:val="008E7234"/>
    <w:rsid w:val="009005D7"/>
    <w:rsid w:val="00901C48"/>
    <w:rsid w:val="00911629"/>
    <w:rsid w:val="00A013E3"/>
    <w:rsid w:val="00A01BA9"/>
    <w:rsid w:val="00A320D3"/>
    <w:rsid w:val="00A4022F"/>
    <w:rsid w:val="00A46BA7"/>
    <w:rsid w:val="00A54158"/>
    <w:rsid w:val="00AA3BBC"/>
    <w:rsid w:val="00B266B4"/>
    <w:rsid w:val="00B50A6F"/>
    <w:rsid w:val="00B72C06"/>
    <w:rsid w:val="00C129FC"/>
    <w:rsid w:val="00D0265C"/>
    <w:rsid w:val="00D1198C"/>
    <w:rsid w:val="00D27FA8"/>
    <w:rsid w:val="00D53764"/>
    <w:rsid w:val="00D5569C"/>
    <w:rsid w:val="00D65DDF"/>
    <w:rsid w:val="00D75188"/>
    <w:rsid w:val="00D92F7E"/>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D6B8B3"/>
  <w14:defaultImageDpi w14:val="0"/>
  <w15:docId w15:val="{EACA3E9B-C7B6-4531-824F-42BC04D0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2</TotalTime>
  <Pages>2</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Rachael Campbell</cp:lastModifiedBy>
  <cp:revision>2</cp:revision>
  <dcterms:created xsi:type="dcterms:W3CDTF">2026-08-06T12:46:00Z</dcterms:created>
  <dcterms:modified xsi:type="dcterms:W3CDTF">2026-08-06T12:46:00Z</dcterms:modified>
</cp:coreProperties>
</file>