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F2C8F">
      <w:pPr>
        <w:pStyle w:val="Heading1"/>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t>Person Specification</w:t>
      </w:r>
    </w:p>
    <w:p w14:paraId="482E3EB5" w14:textId="77777777" w:rsidR="00C23E50" w:rsidRPr="0065173B" w:rsidRDefault="00C23E50" w:rsidP="00C23E50">
      <w:pPr>
        <w:ind w:right="180"/>
      </w:pPr>
    </w:p>
    <w:p w14:paraId="312872EE" w14:textId="15E7E9CC" w:rsidR="00C23E50" w:rsidRPr="00234CFA" w:rsidRDefault="00C23E50" w:rsidP="5FEEAFAC">
      <w:pPr>
        <w:tabs>
          <w:tab w:val="left" w:pos="2694"/>
        </w:tabs>
        <w:ind w:left="1440" w:hanging="1440"/>
        <w:rPr>
          <w:b/>
          <w:bCs/>
          <w:sz w:val="24"/>
        </w:rPr>
      </w:pPr>
      <w:r w:rsidRPr="5FEEAFAC">
        <w:rPr>
          <w:b/>
          <w:bCs/>
          <w:sz w:val="24"/>
        </w:rPr>
        <w:t xml:space="preserve">Job title: </w:t>
      </w:r>
      <w:r w:rsidR="00800785" w:rsidRPr="5FEEAFAC">
        <w:rPr>
          <w:b/>
          <w:bCs/>
          <w:sz w:val="24"/>
        </w:rPr>
        <w:t xml:space="preserve"> </w:t>
      </w:r>
      <w:r w:rsidR="0096073A">
        <w:rPr>
          <w:b/>
          <w:bCs/>
          <w:sz w:val="24"/>
        </w:rPr>
        <w:t>Digital systems Admin</w:t>
      </w:r>
      <w:r w:rsidR="00CF2C8F">
        <w:rPr>
          <w:b/>
          <w:bCs/>
          <w:sz w:val="24"/>
        </w:rPr>
        <w:t>– Culture House</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7123075A">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AB4B55">
        <w:trPr>
          <w:trHeight w:val="284"/>
        </w:trPr>
        <w:tc>
          <w:tcPr>
            <w:tcW w:w="309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4863C739" w:rsidR="00C23E50" w:rsidRPr="00252CB3" w:rsidRDefault="003B15ED" w:rsidP="007C7BD6">
            <w:pPr>
              <w:rPr>
                <w:color w:val="000000"/>
                <w:sz w:val="24"/>
              </w:rPr>
            </w:pPr>
            <w:r>
              <w:rPr>
                <w:color w:val="000000"/>
                <w:sz w:val="24"/>
              </w:rPr>
              <w:t xml:space="preserve">Educated to GCSE level or equivalent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07A55846" w:rsidR="00C23E50" w:rsidRPr="00252CB3" w:rsidRDefault="003627F9" w:rsidP="007C7BD6">
            <w:pPr>
              <w:rPr>
                <w:color w:val="000000"/>
                <w:sz w:val="24"/>
              </w:rPr>
            </w:pPr>
            <w:r w:rsidRPr="003627F9">
              <w:rPr>
                <w:color w:val="000000"/>
                <w:sz w:val="24"/>
              </w:rPr>
              <w:t>Application form and certificates</w:t>
            </w:r>
          </w:p>
        </w:tc>
      </w:tr>
      <w:tr w:rsidR="003B15ED" w:rsidRPr="003613A7" w14:paraId="6552FAAC" w14:textId="77777777" w:rsidTr="00AB4B55">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0FC10F9" w14:textId="77777777" w:rsidR="003B15ED" w:rsidRPr="00252CB3" w:rsidRDefault="003B15ED" w:rsidP="0028076F">
            <w:pPr>
              <w:rPr>
                <w:sz w:val="24"/>
              </w:rPr>
            </w:pPr>
            <w:r w:rsidRPr="00252CB3">
              <w:rPr>
                <w:b/>
                <w:bCs/>
                <w:sz w:val="24"/>
              </w:rPr>
              <w:t>Experience</w:t>
            </w:r>
          </w:p>
          <w:p w14:paraId="11240C5B" w14:textId="77777777" w:rsidR="003B15ED" w:rsidRPr="00252CB3" w:rsidRDefault="003B15ED"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15B53DC1" w:rsidR="003B15ED" w:rsidRPr="00252CB3" w:rsidRDefault="00924C46" w:rsidP="7123075A">
            <w:pPr>
              <w:rPr>
                <w:color w:val="000000"/>
                <w:sz w:val="24"/>
              </w:rPr>
            </w:pPr>
            <w:r>
              <w:rPr>
                <w:color w:val="000000"/>
                <w:sz w:val="24"/>
              </w:rPr>
              <w:t>Knowledge of Box office ticketing systems and diary management systems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4330BFE9" w:rsidR="003B15ED" w:rsidRPr="00252CB3" w:rsidRDefault="003B15ED" w:rsidP="007C7BD6">
            <w:pPr>
              <w:rPr>
                <w:color w:val="000000"/>
                <w:sz w:val="24"/>
              </w:rPr>
            </w:pPr>
            <w:r w:rsidRPr="003627F9">
              <w:rPr>
                <w:color w:val="000000"/>
                <w:sz w:val="24"/>
              </w:rPr>
              <w:t>Application form and interview</w:t>
            </w:r>
          </w:p>
        </w:tc>
      </w:tr>
      <w:tr w:rsidR="003B15ED" w:rsidRPr="003613A7" w14:paraId="1BE42D9A" w14:textId="77777777" w:rsidTr="00AB4B55">
        <w:trPr>
          <w:trHeight w:val="284"/>
        </w:trPr>
        <w:tc>
          <w:tcPr>
            <w:tcW w:w="3097" w:type="dxa"/>
            <w:vMerge/>
            <w:tcBorders>
              <w:left w:val="single" w:sz="4" w:space="0" w:color="auto"/>
              <w:bottom w:val="single" w:sz="4" w:space="0" w:color="000000" w:themeColor="text1"/>
            </w:tcBorders>
            <w:tcMar>
              <w:left w:w="108" w:type="dxa"/>
              <w:right w:w="108" w:type="dxa"/>
            </w:tcMar>
          </w:tcPr>
          <w:p w14:paraId="71EF9C5D" w14:textId="77777777" w:rsidR="003B15ED" w:rsidRPr="00252CB3" w:rsidRDefault="003B15ED"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4E7FF8" w14:textId="4722921A" w:rsidR="003B15ED" w:rsidRPr="00252CB3" w:rsidRDefault="00965593" w:rsidP="7123075A">
            <w:pPr>
              <w:rPr>
                <w:color w:val="000000"/>
                <w:sz w:val="24"/>
              </w:rPr>
            </w:pPr>
            <w:r w:rsidRPr="7123075A">
              <w:rPr>
                <w:color w:val="000000" w:themeColor="text1"/>
                <w:sz w:val="24"/>
              </w:rPr>
              <w:t xml:space="preserve">Experience </w:t>
            </w:r>
            <w:r w:rsidR="0096073A" w:rsidRPr="7123075A">
              <w:rPr>
                <w:color w:val="000000" w:themeColor="text1"/>
                <w:sz w:val="24"/>
              </w:rPr>
              <w:t xml:space="preserve">of working </w:t>
            </w:r>
            <w:r w:rsidR="2068BE62" w:rsidRPr="7123075A">
              <w:rPr>
                <w:color w:val="000000" w:themeColor="text1"/>
                <w:sz w:val="24"/>
              </w:rPr>
              <w:t>with digital</w:t>
            </w:r>
            <w:r w:rsidR="0096073A" w:rsidRPr="7123075A">
              <w:rPr>
                <w:color w:val="000000" w:themeColor="text1"/>
                <w:sz w:val="24"/>
              </w:rPr>
              <w:t xml:space="preserve"> content management systems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DFC47" w14:textId="14A757F4" w:rsidR="003B15ED" w:rsidRPr="00252CB3" w:rsidRDefault="003B15ED" w:rsidP="007C7BD6">
            <w:pPr>
              <w:rPr>
                <w:color w:val="000000"/>
                <w:sz w:val="24"/>
              </w:rPr>
            </w:pPr>
            <w:r w:rsidRPr="003627F9">
              <w:rPr>
                <w:color w:val="000000"/>
                <w:sz w:val="24"/>
              </w:rPr>
              <w:t>Application form and interview</w:t>
            </w:r>
          </w:p>
        </w:tc>
      </w:tr>
      <w:tr w:rsidR="7123075A" w14:paraId="15E5AA4A" w14:textId="77777777" w:rsidTr="00AB4B55">
        <w:trPr>
          <w:trHeight w:val="300"/>
        </w:trPr>
        <w:tc>
          <w:tcPr>
            <w:tcW w:w="3097" w:type="dxa"/>
            <w:vMerge/>
            <w:tcBorders>
              <w:left w:val="single" w:sz="4" w:space="0" w:color="auto"/>
              <w:bottom w:val="single" w:sz="4" w:space="0" w:color="000000" w:themeColor="text1"/>
            </w:tcBorders>
            <w:tcMar>
              <w:left w:w="108" w:type="dxa"/>
              <w:right w:w="108" w:type="dxa"/>
            </w:tcMar>
          </w:tcPr>
          <w:p w14:paraId="4A9EF8CB" w14:textId="77777777" w:rsidR="008500CF" w:rsidRDefault="008500CF"/>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6E2723D" w14:textId="29E88E91" w:rsidR="11A1B2F1" w:rsidRDefault="11A1B2F1" w:rsidP="7123075A">
            <w:pPr>
              <w:rPr>
                <w:color w:val="000000" w:themeColor="text1"/>
                <w:sz w:val="24"/>
              </w:rPr>
            </w:pPr>
            <w:r w:rsidRPr="7123075A">
              <w:rPr>
                <w:color w:val="000000" w:themeColor="text1"/>
                <w:sz w:val="24"/>
              </w:rPr>
              <w:t xml:space="preserve">Experience of managing website content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FF679" w14:textId="72D181E0" w:rsidR="7123075A" w:rsidRDefault="00AB4B55" w:rsidP="7123075A">
            <w:pPr>
              <w:rPr>
                <w:color w:val="000000" w:themeColor="text1"/>
                <w:sz w:val="24"/>
              </w:rPr>
            </w:pPr>
            <w:r w:rsidRPr="003627F9">
              <w:rPr>
                <w:color w:val="000000"/>
                <w:sz w:val="24"/>
              </w:rPr>
              <w:t>Application form and interview</w:t>
            </w:r>
          </w:p>
        </w:tc>
      </w:tr>
      <w:tr w:rsidR="003B15ED" w:rsidRPr="003613A7" w14:paraId="5618DC3B" w14:textId="77777777" w:rsidTr="00AB4B55">
        <w:trPr>
          <w:trHeight w:val="909"/>
        </w:trPr>
        <w:tc>
          <w:tcPr>
            <w:tcW w:w="3097" w:type="dxa"/>
            <w:vMerge/>
            <w:tcBorders>
              <w:left w:val="single" w:sz="4" w:space="0" w:color="auto"/>
              <w:bottom w:val="single" w:sz="4" w:space="0" w:color="000000" w:themeColor="text1"/>
            </w:tcBorders>
            <w:tcMar>
              <w:left w:w="108" w:type="dxa"/>
              <w:right w:w="108" w:type="dxa"/>
            </w:tcMar>
          </w:tcPr>
          <w:p w14:paraId="111F3548" w14:textId="77777777" w:rsidR="003B15ED" w:rsidRPr="00252CB3" w:rsidRDefault="003B15ED"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54BD063" w14:textId="68668CC1" w:rsidR="00110FF2" w:rsidRPr="00252CB3" w:rsidRDefault="00AE2506" w:rsidP="007C7BD6">
            <w:pPr>
              <w:rPr>
                <w:color w:val="000000"/>
                <w:sz w:val="24"/>
              </w:rPr>
            </w:pPr>
            <w:r w:rsidRPr="00AE2506">
              <w:rPr>
                <w:color w:val="000000"/>
                <w:sz w:val="24"/>
              </w:rPr>
              <w:t>Knowledge of digital media production and editing tools.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65FDF" w14:textId="2EB97A53" w:rsidR="003B15ED" w:rsidRPr="00252CB3" w:rsidRDefault="003B15ED" w:rsidP="007C7BD6">
            <w:pPr>
              <w:rPr>
                <w:color w:val="000000"/>
                <w:sz w:val="24"/>
              </w:rPr>
            </w:pPr>
            <w:r w:rsidRPr="003627F9">
              <w:rPr>
                <w:color w:val="000000"/>
                <w:sz w:val="24"/>
              </w:rPr>
              <w:t>Application form and interview</w:t>
            </w:r>
          </w:p>
        </w:tc>
      </w:tr>
      <w:tr w:rsidR="003B15ED" w:rsidRPr="003613A7" w14:paraId="48C6FE39" w14:textId="77777777" w:rsidTr="00AB4B55">
        <w:trPr>
          <w:trHeight w:val="284"/>
        </w:trPr>
        <w:tc>
          <w:tcPr>
            <w:tcW w:w="3097" w:type="dxa"/>
            <w:vMerge/>
            <w:tcBorders>
              <w:left w:val="single" w:sz="4" w:space="0" w:color="auto"/>
              <w:bottom w:val="single" w:sz="4" w:space="0" w:color="000000" w:themeColor="text1"/>
            </w:tcBorders>
            <w:tcMar>
              <w:left w:w="108" w:type="dxa"/>
              <w:right w:w="108" w:type="dxa"/>
            </w:tcMar>
          </w:tcPr>
          <w:p w14:paraId="0CFDE335" w14:textId="77777777" w:rsidR="003B15ED" w:rsidRPr="00252CB3" w:rsidRDefault="003B15ED"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69EB2C" w14:textId="77777777" w:rsidR="003B15ED" w:rsidRPr="00C870DE" w:rsidRDefault="003B15ED" w:rsidP="00C870DE">
            <w:pPr>
              <w:rPr>
                <w:color w:val="000000"/>
                <w:sz w:val="24"/>
              </w:rPr>
            </w:pPr>
            <w:r w:rsidRPr="00C870DE">
              <w:rPr>
                <w:color w:val="000000"/>
                <w:sz w:val="24"/>
              </w:rPr>
              <w:t>Ability to utilise a range of</w:t>
            </w:r>
          </w:p>
          <w:p w14:paraId="4B6FA3A4" w14:textId="77777777" w:rsidR="003B15ED" w:rsidRPr="00C870DE" w:rsidRDefault="003B15ED" w:rsidP="00C870DE">
            <w:pPr>
              <w:rPr>
                <w:color w:val="000000"/>
                <w:sz w:val="24"/>
              </w:rPr>
            </w:pPr>
            <w:r w:rsidRPr="00C870DE">
              <w:rPr>
                <w:color w:val="000000"/>
                <w:sz w:val="24"/>
              </w:rPr>
              <w:t>methods to communicate</w:t>
            </w:r>
          </w:p>
          <w:p w14:paraId="14E5AE50" w14:textId="77777777" w:rsidR="003B15ED" w:rsidRPr="00C870DE" w:rsidRDefault="003B15ED" w:rsidP="00C870DE">
            <w:pPr>
              <w:rPr>
                <w:color w:val="000000"/>
                <w:sz w:val="24"/>
              </w:rPr>
            </w:pPr>
            <w:r w:rsidRPr="00C870DE">
              <w:rPr>
                <w:color w:val="000000"/>
                <w:sz w:val="24"/>
              </w:rPr>
              <w:t>effectively with all relevant</w:t>
            </w:r>
          </w:p>
          <w:p w14:paraId="0069293F" w14:textId="77777777" w:rsidR="003B15ED" w:rsidRDefault="003B15ED" w:rsidP="007C7BD6">
            <w:pPr>
              <w:rPr>
                <w:color w:val="000000"/>
                <w:sz w:val="24"/>
              </w:rPr>
            </w:pPr>
            <w:r w:rsidRPr="00C870DE">
              <w:rPr>
                <w:color w:val="000000"/>
                <w:sz w:val="24"/>
              </w:rPr>
              <w:t>stakeholders.</w:t>
            </w:r>
          </w:p>
          <w:p w14:paraId="030230CA" w14:textId="4A5CDD79" w:rsidR="00110FF2" w:rsidRPr="00252CB3" w:rsidRDefault="00110FF2"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49CFB" w14:textId="62A76474" w:rsidR="003B15ED" w:rsidRPr="00252CB3" w:rsidRDefault="003B15ED" w:rsidP="007C7BD6">
            <w:pPr>
              <w:rPr>
                <w:color w:val="000000"/>
                <w:sz w:val="24"/>
              </w:rPr>
            </w:pPr>
            <w:r w:rsidRPr="003627F9">
              <w:rPr>
                <w:color w:val="000000"/>
                <w:sz w:val="24"/>
              </w:rPr>
              <w:t>Application form and interview</w:t>
            </w:r>
          </w:p>
        </w:tc>
      </w:tr>
      <w:tr w:rsidR="003B15ED" w:rsidRPr="003613A7" w14:paraId="7E8A1546" w14:textId="77777777" w:rsidTr="00AB4B55">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1513B261" w14:textId="77777777" w:rsidR="003B15ED" w:rsidRPr="00252CB3" w:rsidRDefault="003B15ED" w:rsidP="0028076F">
            <w:pPr>
              <w:rPr>
                <w:b/>
                <w:bCs/>
                <w:sz w:val="24"/>
              </w:rPr>
            </w:pPr>
            <w:r w:rsidRPr="00252CB3">
              <w:rPr>
                <w:b/>
                <w:bCs/>
                <w:sz w:val="24"/>
              </w:rPr>
              <w:t xml:space="preserve">Skills, Knowledge, Ability (including ability </w:t>
            </w:r>
          </w:p>
          <w:p w14:paraId="2FAEF0FB" w14:textId="77777777" w:rsidR="003B15ED" w:rsidRPr="00252CB3" w:rsidRDefault="003B15ED" w:rsidP="0028076F">
            <w:pPr>
              <w:rPr>
                <w:b/>
                <w:bCs/>
                <w:sz w:val="24"/>
              </w:rPr>
            </w:pPr>
            <w:r w:rsidRPr="00252CB3">
              <w:rPr>
                <w:b/>
                <w:bCs/>
                <w:sz w:val="24"/>
              </w:rPr>
              <w:t>to develop knowledge,</w:t>
            </w:r>
          </w:p>
          <w:p w14:paraId="655F9A6F" w14:textId="77777777" w:rsidR="003B15ED" w:rsidRPr="00252CB3" w:rsidRDefault="003B15ED" w:rsidP="0028076F">
            <w:pPr>
              <w:rPr>
                <w:b/>
                <w:bCs/>
                <w:sz w:val="24"/>
              </w:rPr>
            </w:pPr>
            <w:r w:rsidRPr="00252CB3">
              <w:rPr>
                <w:b/>
                <w:bCs/>
                <w:sz w:val="24"/>
              </w:rPr>
              <w:t xml:space="preserve"> skill or experience)</w:t>
            </w:r>
          </w:p>
          <w:p w14:paraId="1FB47895" w14:textId="77777777" w:rsidR="003B15ED" w:rsidRPr="00252CB3" w:rsidRDefault="003B15ED"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D81321B" w14:textId="77777777" w:rsidR="00737AA0" w:rsidRDefault="00737AA0" w:rsidP="00737AA0">
            <w:pPr>
              <w:rPr>
                <w:color w:val="000000"/>
                <w:sz w:val="24"/>
              </w:rPr>
            </w:pPr>
            <w:r w:rsidRPr="00737AA0">
              <w:rPr>
                <w:color w:val="000000"/>
                <w:sz w:val="24"/>
              </w:rPr>
              <w:t>Strong knowledge of operating systems (Windows), networking protocols, and digital infrastructure.</w:t>
            </w:r>
          </w:p>
          <w:p w14:paraId="5CF8C2D9" w14:textId="77777777" w:rsidR="00737AA0" w:rsidRPr="00737AA0" w:rsidRDefault="00737AA0" w:rsidP="00737AA0">
            <w:pPr>
              <w:rPr>
                <w:color w:val="000000"/>
                <w:sz w:val="24"/>
              </w:rPr>
            </w:pPr>
          </w:p>
          <w:p w14:paraId="606C20BB" w14:textId="604C7A9C" w:rsidR="00737AA0" w:rsidRDefault="00737AA0" w:rsidP="00737AA0">
            <w:pPr>
              <w:rPr>
                <w:color w:val="000000"/>
                <w:sz w:val="24"/>
              </w:rPr>
            </w:pPr>
            <w:r w:rsidRPr="00737AA0">
              <w:rPr>
                <w:color w:val="000000"/>
                <w:sz w:val="24"/>
              </w:rPr>
              <w:t>Experience with database management, software applications, and web technologies.</w:t>
            </w:r>
          </w:p>
          <w:p w14:paraId="1B53CDD5" w14:textId="77777777" w:rsidR="00737AA0" w:rsidRPr="00737AA0" w:rsidRDefault="00737AA0" w:rsidP="00737AA0">
            <w:pPr>
              <w:rPr>
                <w:color w:val="000000"/>
                <w:sz w:val="24"/>
              </w:rPr>
            </w:pPr>
          </w:p>
          <w:p w14:paraId="12BA905B" w14:textId="77777777" w:rsidR="003B15ED" w:rsidRDefault="00737AA0" w:rsidP="00737AA0">
            <w:pPr>
              <w:rPr>
                <w:color w:val="000000"/>
                <w:sz w:val="24"/>
              </w:rPr>
            </w:pPr>
            <w:r w:rsidRPr="1AF2F415">
              <w:rPr>
                <w:color w:val="000000" w:themeColor="text1"/>
                <w:sz w:val="24"/>
              </w:rPr>
              <w:t>Excellent problem-solving skills and the ability to work independently and as part of a team.</w:t>
            </w:r>
          </w:p>
          <w:p w14:paraId="530DB77E" w14:textId="2FB1E525" w:rsidR="1AF2F415" w:rsidRDefault="1AF2F415" w:rsidP="1AF2F415">
            <w:pPr>
              <w:rPr>
                <w:color w:val="000000" w:themeColor="text1"/>
                <w:sz w:val="24"/>
              </w:rPr>
            </w:pPr>
          </w:p>
          <w:p w14:paraId="238ACB74" w14:textId="444E5984" w:rsidR="16FC995F" w:rsidRDefault="16FC995F" w:rsidP="1AF2F415">
            <w:pPr>
              <w:rPr>
                <w:color w:val="000000" w:themeColor="text1"/>
                <w:sz w:val="24"/>
              </w:rPr>
            </w:pPr>
            <w:r w:rsidRPr="1AF2F415">
              <w:rPr>
                <w:color w:val="000000" w:themeColor="text1"/>
                <w:sz w:val="24"/>
              </w:rPr>
              <w:lastRenderedPageBreak/>
              <w:t>Willingness</w:t>
            </w:r>
            <w:r w:rsidR="44C2C70B" w:rsidRPr="1AF2F415">
              <w:rPr>
                <w:color w:val="000000" w:themeColor="text1"/>
                <w:sz w:val="24"/>
              </w:rPr>
              <w:t xml:space="preserve"> </w:t>
            </w:r>
            <w:r w:rsidR="27BB48DD" w:rsidRPr="1AF2F415">
              <w:rPr>
                <w:color w:val="000000" w:themeColor="text1"/>
                <w:sz w:val="24"/>
              </w:rPr>
              <w:t xml:space="preserve">or </w:t>
            </w:r>
            <w:r w:rsidRPr="1AF2F415">
              <w:rPr>
                <w:color w:val="000000" w:themeColor="text1"/>
                <w:sz w:val="24"/>
              </w:rPr>
              <w:t>experience of integrating AI</w:t>
            </w:r>
            <w:r w:rsidR="203F5CD6" w:rsidRPr="1AF2F415">
              <w:rPr>
                <w:color w:val="000000" w:themeColor="text1"/>
                <w:sz w:val="24"/>
              </w:rPr>
              <w:t xml:space="preserve"> </w:t>
            </w:r>
            <w:r w:rsidR="13F0897E" w:rsidRPr="1AF2F415">
              <w:rPr>
                <w:color w:val="000000" w:themeColor="text1"/>
                <w:sz w:val="24"/>
              </w:rPr>
              <w:t>functionality into day-to-day operations</w:t>
            </w:r>
          </w:p>
          <w:p w14:paraId="6982A0F3" w14:textId="6FEC504B" w:rsidR="00737AA0" w:rsidRPr="00252CB3" w:rsidRDefault="00737AA0" w:rsidP="00737AA0">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34AF109" w:rsidR="003B15ED" w:rsidRPr="00252CB3" w:rsidRDefault="003B15ED" w:rsidP="007C7BD6">
            <w:pPr>
              <w:rPr>
                <w:color w:val="000000"/>
                <w:sz w:val="24"/>
              </w:rPr>
            </w:pPr>
            <w:r w:rsidRPr="003627F9">
              <w:rPr>
                <w:color w:val="000000"/>
                <w:sz w:val="24"/>
              </w:rPr>
              <w:lastRenderedPageBreak/>
              <w:t>Application form and interview</w:t>
            </w:r>
          </w:p>
        </w:tc>
      </w:tr>
      <w:tr w:rsidR="003B15ED" w:rsidRPr="003613A7" w14:paraId="08D51436" w14:textId="77777777" w:rsidTr="00AB4B55">
        <w:trPr>
          <w:trHeight w:val="284"/>
        </w:trPr>
        <w:tc>
          <w:tcPr>
            <w:tcW w:w="3097" w:type="dxa"/>
            <w:vMerge/>
            <w:tcBorders>
              <w:top w:val="single" w:sz="4" w:space="0" w:color="auto"/>
              <w:left w:val="single" w:sz="4" w:space="0" w:color="auto"/>
              <w:bottom w:val="single" w:sz="4" w:space="0" w:color="000000" w:themeColor="text1"/>
            </w:tcBorders>
            <w:tcMar>
              <w:left w:w="108" w:type="dxa"/>
              <w:right w:w="108" w:type="dxa"/>
            </w:tcMar>
          </w:tcPr>
          <w:p w14:paraId="125F1E09" w14:textId="77777777" w:rsidR="003B15ED" w:rsidRPr="00252CB3" w:rsidRDefault="003B15ED"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CEA1068" w14:textId="77777777" w:rsidR="003B15ED" w:rsidRPr="00A208ED" w:rsidRDefault="003B15ED" w:rsidP="00A208ED">
            <w:pPr>
              <w:rPr>
                <w:color w:val="000000"/>
                <w:sz w:val="24"/>
              </w:rPr>
            </w:pPr>
            <w:r w:rsidRPr="00A208ED">
              <w:rPr>
                <w:color w:val="000000"/>
                <w:sz w:val="24"/>
              </w:rPr>
              <w:t>An ability to multitask and</w:t>
            </w:r>
          </w:p>
          <w:p w14:paraId="7A8446A9" w14:textId="77777777" w:rsidR="003B15ED" w:rsidRPr="00A208ED" w:rsidRDefault="003B15ED" w:rsidP="00A208ED">
            <w:pPr>
              <w:rPr>
                <w:color w:val="000000"/>
                <w:sz w:val="24"/>
              </w:rPr>
            </w:pPr>
            <w:r w:rsidRPr="00A208ED">
              <w:rPr>
                <w:color w:val="000000"/>
                <w:sz w:val="24"/>
              </w:rPr>
              <w:t>respond to the needs of the</w:t>
            </w:r>
          </w:p>
          <w:p w14:paraId="52DDA67B" w14:textId="77777777" w:rsidR="003B15ED" w:rsidRDefault="003B15ED" w:rsidP="00CF3A15">
            <w:pPr>
              <w:rPr>
                <w:color w:val="000000"/>
                <w:sz w:val="24"/>
              </w:rPr>
            </w:pPr>
            <w:r w:rsidRPr="00A208ED">
              <w:rPr>
                <w:color w:val="000000"/>
                <w:sz w:val="24"/>
              </w:rPr>
              <w:t>project, including at times the</w:t>
            </w:r>
            <w:r>
              <w:rPr>
                <w:color w:val="000000"/>
                <w:sz w:val="24"/>
              </w:rPr>
              <w:t xml:space="preserve"> </w:t>
            </w:r>
            <w:r w:rsidRPr="00A208ED">
              <w:rPr>
                <w:color w:val="000000"/>
                <w:sz w:val="24"/>
              </w:rPr>
              <w:t>requirement to work wee</w:t>
            </w:r>
            <w:r>
              <w:rPr>
                <w:color w:val="000000"/>
                <w:sz w:val="24"/>
              </w:rPr>
              <w:t>k</w:t>
            </w:r>
            <w:r w:rsidRPr="00A208ED">
              <w:rPr>
                <w:color w:val="000000"/>
                <w:sz w:val="24"/>
              </w:rPr>
              <w:t>ends</w:t>
            </w:r>
            <w:r>
              <w:rPr>
                <w:color w:val="000000"/>
                <w:sz w:val="24"/>
              </w:rPr>
              <w:t xml:space="preserve"> </w:t>
            </w:r>
            <w:r w:rsidRPr="00A208ED">
              <w:rPr>
                <w:color w:val="000000"/>
                <w:sz w:val="24"/>
              </w:rPr>
              <w:t>and early evenings.</w:t>
            </w:r>
          </w:p>
          <w:p w14:paraId="660FFFA2" w14:textId="3F97BC47" w:rsidR="00110FF2" w:rsidRPr="00252CB3" w:rsidRDefault="00110FF2" w:rsidP="00CF3A15">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268924C4" w:rsidR="003B15ED" w:rsidRPr="00252CB3" w:rsidRDefault="003B15ED" w:rsidP="007C7BD6">
            <w:pPr>
              <w:rPr>
                <w:color w:val="000000"/>
                <w:sz w:val="24"/>
              </w:rPr>
            </w:pPr>
            <w:r w:rsidRPr="003627F9">
              <w:rPr>
                <w:color w:val="000000"/>
                <w:sz w:val="24"/>
              </w:rPr>
              <w:t>Application form and interview</w:t>
            </w:r>
          </w:p>
        </w:tc>
      </w:tr>
      <w:tr w:rsidR="003B15ED" w:rsidRPr="003613A7" w14:paraId="76412F9C" w14:textId="77777777" w:rsidTr="00AB4B55">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3B15ED" w:rsidRPr="00252CB3" w:rsidRDefault="003B15ED" w:rsidP="0028076F">
            <w:pPr>
              <w:rPr>
                <w:b/>
                <w:bCs/>
                <w:sz w:val="24"/>
              </w:rPr>
            </w:pPr>
            <w:r w:rsidRPr="00252CB3">
              <w:rPr>
                <w:b/>
                <w:bCs/>
                <w:sz w:val="24"/>
              </w:rPr>
              <w:t>Work Related Circumstances/</w:t>
            </w:r>
          </w:p>
          <w:p w14:paraId="0FC2C5A0" w14:textId="77777777" w:rsidR="003B15ED" w:rsidRPr="00252CB3" w:rsidRDefault="003B15ED" w:rsidP="0028076F">
            <w:pPr>
              <w:rPr>
                <w:b/>
                <w:bCs/>
                <w:sz w:val="24"/>
              </w:rPr>
            </w:pPr>
            <w:r w:rsidRPr="00252CB3">
              <w:rPr>
                <w:b/>
                <w:bCs/>
                <w:sz w:val="24"/>
              </w:rPr>
              <w:t>Values of the Council</w:t>
            </w:r>
          </w:p>
          <w:p w14:paraId="3E244CFD" w14:textId="77777777" w:rsidR="003B15ED" w:rsidRPr="00252CB3" w:rsidRDefault="003B15ED"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F84FF38" w14:textId="77777777" w:rsidR="003B15ED" w:rsidRDefault="003B15ED" w:rsidP="0028076F">
            <w:pPr>
              <w:rPr>
                <w:color w:val="000000"/>
                <w:sz w:val="24"/>
              </w:rPr>
            </w:pPr>
            <w:r w:rsidRPr="00252CB3">
              <w:rPr>
                <w:color w:val="000000"/>
                <w:sz w:val="24"/>
              </w:rPr>
              <w:t>Compliance with health and safety rules, regulations, and legislation.</w:t>
            </w:r>
          </w:p>
          <w:p w14:paraId="4E36D0CB" w14:textId="6248506A" w:rsidR="00110FF2" w:rsidRPr="00252CB3" w:rsidRDefault="00110FF2"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7987FEA0" w:rsidR="003B15ED" w:rsidRPr="00252CB3" w:rsidRDefault="003B15ED" w:rsidP="0028076F">
            <w:pPr>
              <w:rPr>
                <w:color w:val="000000"/>
                <w:sz w:val="24"/>
              </w:rPr>
            </w:pPr>
            <w:r w:rsidRPr="003627F9">
              <w:rPr>
                <w:color w:val="000000"/>
                <w:sz w:val="24"/>
              </w:rPr>
              <w:t>Application form and interview</w:t>
            </w:r>
          </w:p>
        </w:tc>
      </w:tr>
      <w:tr w:rsidR="003B15ED" w:rsidRPr="003613A7" w14:paraId="1C8E7982" w14:textId="77777777" w:rsidTr="00AB4B55">
        <w:tc>
          <w:tcPr>
            <w:tcW w:w="3097" w:type="dxa"/>
            <w:vMerge/>
            <w:tcBorders>
              <w:left w:val="single" w:sz="4" w:space="0" w:color="auto"/>
              <w:bottom w:val="single" w:sz="4" w:space="0" w:color="auto"/>
            </w:tcBorders>
            <w:tcMar>
              <w:left w:w="108" w:type="dxa"/>
              <w:right w:w="108" w:type="dxa"/>
            </w:tcMar>
          </w:tcPr>
          <w:p w14:paraId="3DCC6317" w14:textId="77777777" w:rsidR="003B15ED" w:rsidRPr="007B252B" w:rsidRDefault="003B15ED"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9D4C16" w14:textId="77777777" w:rsidR="003B15ED" w:rsidRPr="00252CB3" w:rsidRDefault="003B15ED" w:rsidP="0028076F">
            <w:pPr>
              <w:rPr>
                <w:color w:val="000000"/>
                <w:sz w:val="24"/>
              </w:rPr>
            </w:pPr>
            <w:r w:rsidRPr="00252CB3">
              <w:rPr>
                <w:color w:val="000000"/>
                <w:sz w:val="24"/>
              </w:rPr>
              <w:t>Ability to comply with the Councils values of:</w:t>
            </w:r>
          </w:p>
          <w:p w14:paraId="557CD3D0" w14:textId="77777777" w:rsidR="003B15ED" w:rsidRPr="00252CB3" w:rsidRDefault="003B15ED" w:rsidP="00C23E50">
            <w:pPr>
              <w:pStyle w:val="ListParagraph"/>
              <w:numPr>
                <w:ilvl w:val="0"/>
                <w:numId w:val="3"/>
              </w:numPr>
              <w:rPr>
                <w:rFonts w:ascii="Arial" w:hAnsi="Arial" w:cs="Arial"/>
                <w:color w:val="000000"/>
              </w:rPr>
            </w:pPr>
            <w:r w:rsidRPr="00252CB3">
              <w:rPr>
                <w:rFonts w:ascii="Arial" w:hAnsi="Arial" w:cs="Arial"/>
                <w:color w:val="000000"/>
              </w:rPr>
              <w:t>We innovate.</w:t>
            </w:r>
          </w:p>
          <w:p w14:paraId="30D6BB04" w14:textId="77777777" w:rsidR="003B15ED" w:rsidRPr="00252CB3" w:rsidRDefault="003B15ED" w:rsidP="00C23E50">
            <w:pPr>
              <w:pStyle w:val="ListParagraph"/>
              <w:numPr>
                <w:ilvl w:val="0"/>
                <w:numId w:val="3"/>
              </w:numPr>
              <w:rPr>
                <w:rFonts w:ascii="Arial" w:hAnsi="Arial" w:cs="Arial"/>
                <w:color w:val="000000"/>
              </w:rPr>
            </w:pPr>
            <w:r w:rsidRPr="00252CB3">
              <w:rPr>
                <w:rFonts w:ascii="Arial" w:hAnsi="Arial" w:cs="Arial"/>
                <w:color w:val="000000"/>
              </w:rPr>
              <w:t>We enable.</w:t>
            </w:r>
          </w:p>
          <w:p w14:paraId="491EE036" w14:textId="77777777" w:rsidR="003B15ED" w:rsidRDefault="003B15ED" w:rsidP="00110FF2">
            <w:pPr>
              <w:pStyle w:val="ListParagraph"/>
              <w:numPr>
                <w:ilvl w:val="0"/>
                <w:numId w:val="3"/>
              </w:numPr>
              <w:rPr>
                <w:color w:val="000000"/>
              </w:rPr>
            </w:pPr>
            <w:r w:rsidRPr="00110FF2">
              <w:rPr>
                <w:rFonts w:ascii="Arial" w:hAnsi="Arial" w:cs="Arial"/>
                <w:color w:val="000000"/>
              </w:rPr>
              <w:t>We respect.</w:t>
            </w:r>
            <w:r w:rsidRPr="00252CB3">
              <w:rPr>
                <w:color w:val="000000"/>
              </w:rPr>
              <w:t xml:space="preserve"> </w:t>
            </w:r>
          </w:p>
          <w:p w14:paraId="236E201D" w14:textId="38D143DF" w:rsidR="00110FF2" w:rsidRPr="00252CB3" w:rsidRDefault="00110FF2" w:rsidP="00110FF2">
            <w:pPr>
              <w:pStyle w:val="ListParagraph"/>
              <w:rPr>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71152926" w:rsidR="003B15ED" w:rsidRPr="00252CB3" w:rsidRDefault="003B15ED" w:rsidP="0028076F">
            <w:pPr>
              <w:rPr>
                <w:color w:val="000000"/>
                <w:sz w:val="24"/>
              </w:rPr>
            </w:pPr>
            <w:r w:rsidRPr="003627F9">
              <w:rPr>
                <w:color w:val="000000"/>
                <w:sz w:val="24"/>
              </w:rPr>
              <w:t>Application form and interview</w:t>
            </w:r>
          </w:p>
        </w:tc>
      </w:tr>
      <w:tr w:rsidR="00110FF2" w:rsidRPr="003613A7" w14:paraId="7FE51C9B" w14:textId="77777777" w:rsidTr="00AB4B55">
        <w:tc>
          <w:tcPr>
            <w:tcW w:w="3097" w:type="dxa"/>
            <w:vMerge/>
            <w:tcBorders>
              <w:left w:val="single" w:sz="4" w:space="0" w:color="auto"/>
              <w:bottom w:val="single" w:sz="4" w:space="0" w:color="auto"/>
            </w:tcBorders>
            <w:tcMar>
              <w:left w:w="108" w:type="dxa"/>
              <w:right w:w="108" w:type="dxa"/>
            </w:tcMar>
          </w:tcPr>
          <w:p w14:paraId="20D82008" w14:textId="77777777" w:rsidR="00110FF2" w:rsidRPr="003613A7" w:rsidRDefault="00110FF2" w:rsidP="00110FF2">
            <w:pPr>
              <w:rPr>
                <w:b/>
                <w:bCs/>
                <w:sz w:val="20"/>
                <w:szCs w:val="20"/>
              </w:rPr>
            </w:pPr>
            <w:bookmarkStart w:id="1" w:name="_Hlk92295067"/>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4BDD526" w14:textId="77777777" w:rsidR="00110FF2" w:rsidRPr="00252CB3" w:rsidRDefault="00110FF2" w:rsidP="00110FF2">
            <w:pPr>
              <w:rPr>
                <w:color w:val="000000"/>
                <w:sz w:val="24"/>
              </w:rPr>
            </w:pPr>
            <w:r w:rsidRPr="00252CB3">
              <w:rPr>
                <w:color w:val="000000"/>
                <w:sz w:val="24"/>
              </w:rPr>
              <w:t>Commitment to Equal Opportunities.</w:t>
            </w:r>
          </w:p>
          <w:p w14:paraId="52DDA792" w14:textId="7ABE4B09" w:rsidR="00110FF2" w:rsidRPr="00110FF2" w:rsidRDefault="00110FF2" w:rsidP="00110FF2">
            <w:pPr>
              <w:rPr>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31A715B5" w:rsidR="00110FF2" w:rsidRPr="00252CB3" w:rsidRDefault="00110FF2" w:rsidP="00110FF2">
            <w:pPr>
              <w:rPr>
                <w:color w:val="000000"/>
                <w:sz w:val="24"/>
              </w:rPr>
            </w:pPr>
            <w:r w:rsidRPr="003627F9">
              <w:rPr>
                <w:color w:val="000000"/>
                <w:sz w:val="24"/>
              </w:rPr>
              <w:t>Application form and 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167E16EA" w:rsidR="00C23E50" w:rsidRPr="00800785" w:rsidRDefault="00C23E50" w:rsidP="00C23E50">
      <w:pPr>
        <w:pStyle w:val="NormalWeb"/>
        <w:tabs>
          <w:tab w:val="left" w:pos="4962"/>
        </w:tabs>
        <w:spacing w:before="0" w:after="0"/>
        <w:rPr>
          <w:rFonts w:ascii="Arial" w:hAnsi="Arial" w:cs="Arial"/>
        </w:rPr>
      </w:pPr>
      <w:r w:rsidRPr="00800785">
        <w:rPr>
          <w:rFonts w:ascii="Arial" w:hAnsi="Arial" w:cs="Arial"/>
        </w:rPr>
        <w:t>Author</w:t>
      </w:r>
      <w:r w:rsidR="00A208ED" w:rsidRPr="00800785">
        <w:rPr>
          <w:rFonts w:ascii="Arial" w:hAnsi="Arial" w:cs="Arial"/>
        </w:rPr>
        <w:t>: Leanne Littlewood</w:t>
      </w:r>
    </w:p>
    <w:p w14:paraId="03231900" w14:textId="07F25C66"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A208ED">
        <w:rPr>
          <w:rFonts w:ascii="Arial" w:hAnsi="Arial" w:cs="Arial"/>
        </w:rPr>
        <w:t xml:space="preserve">: </w:t>
      </w:r>
      <w:r w:rsidR="00EC79E1">
        <w:rPr>
          <w:rFonts w:ascii="Arial" w:hAnsi="Arial" w:cs="Arial"/>
        </w:rPr>
        <w:t>May 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DFEB1" w14:textId="77777777" w:rsidR="00D91C9A" w:rsidRDefault="00D91C9A">
      <w:r>
        <w:separator/>
      </w:r>
    </w:p>
  </w:endnote>
  <w:endnote w:type="continuationSeparator" w:id="0">
    <w:p w14:paraId="4CF17B70" w14:textId="77777777" w:rsidR="00D91C9A" w:rsidRDefault="00D91C9A">
      <w:r>
        <w:continuationSeparator/>
      </w:r>
    </w:p>
  </w:endnote>
  <w:endnote w:type="continuationNotice" w:id="1">
    <w:p w14:paraId="52CF28E7" w14:textId="77777777" w:rsidR="00D91C9A" w:rsidRDefault="00D91C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6E701" w14:textId="77777777" w:rsidR="00D91C9A" w:rsidRDefault="00D91C9A">
      <w:r>
        <w:separator/>
      </w:r>
    </w:p>
  </w:footnote>
  <w:footnote w:type="continuationSeparator" w:id="0">
    <w:p w14:paraId="383637DF" w14:textId="77777777" w:rsidR="00D91C9A" w:rsidRDefault="00D91C9A">
      <w:r>
        <w:continuationSeparator/>
      </w:r>
    </w:p>
  </w:footnote>
  <w:footnote w:type="continuationNotice" w:id="1">
    <w:p w14:paraId="0A93E7A1" w14:textId="77777777" w:rsidR="00D91C9A" w:rsidRDefault="00D91C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6721B"/>
    <w:rsid w:val="000A6F11"/>
    <w:rsid w:val="000B0D08"/>
    <w:rsid w:val="00110FF2"/>
    <w:rsid w:val="001A5DF0"/>
    <w:rsid w:val="001C7FFA"/>
    <w:rsid w:val="001E6BF7"/>
    <w:rsid w:val="00234CFA"/>
    <w:rsid w:val="00241E42"/>
    <w:rsid w:val="00252CB3"/>
    <w:rsid w:val="00263055"/>
    <w:rsid w:val="0027180F"/>
    <w:rsid w:val="00272418"/>
    <w:rsid w:val="002E2F87"/>
    <w:rsid w:val="002E432A"/>
    <w:rsid w:val="00324E4E"/>
    <w:rsid w:val="003627F9"/>
    <w:rsid w:val="003824B5"/>
    <w:rsid w:val="00392518"/>
    <w:rsid w:val="003B0479"/>
    <w:rsid w:val="003B15ED"/>
    <w:rsid w:val="00440870"/>
    <w:rsid w:val="004569D1"/>
    <w:rsid w:val="0048289F"/>
    <w:rsid w:val="004875EB"/>
    <w:rsid w:val="004B094A"/>
    <w:rsid w:val="004C3B6F"/>
    <w:rsid w:val="00500DD1"/>
    <w:rsid w:val="005B7114"/>
    <w:rsid w:val="00604B23"/>
    <w:rsid w:val="0061247A"/>
    <w:rsid w:val="006A3D80"/>
    <w:rsid w:val="006D503E"/>
    <w:rsid w:val="00737AA0"/>
    <w:rsid w:val="0074783B"/>
    <w:rsid w:val="007B6CF6"/>
    <w:rsid w:val="007C7BD6"/>
    <w:rsid w:val="007D7B13"/>
    <w:rsid w:val="007F2320"/>
    <w:rsid w:val="00800785"/>
    <w:rsid w:val="00812A70"/>
    <w:rsid w:val="00845255"/>
    <w:rsid w:val="008500CF"/>
    <w:rsid w:val="008752CE"/>
    <w:rsid w:val="008B3F87"/>
    <w:rsid w:val="00924C46"/>
    <w:rsid w:val="00941818"/>
    <w:rsid w:val="009601E5"/>
    <w:rsid w:val="0096073A"/>
    <w:rsid w:val="0096212A"/>
    <w:rsid w:val="00965593"/>
    <w:rsid w:val="009D3CCB"/>
    <w:rsid w:val="00A11AAE"/>
    <w:rsid w:val="00A208ED"/>
    <w:rsid w:val="00A268A6"/>
    <w:rsid w:val="00AB4B55"/>
    <w:rsid w:val="00AE2506"/>
    <w:rsid w:val="00B07BDD"/>
    <w:rsid w:val="00B73108"/>
    <w:rsid w:val="00BA523A"/>
    <w:rsid w:val="00BB4DBE"/>
    <w:rsid w:val="00BF10C9"/>
    <w:rsid w:val="00C112A4"/>
    <w:rsid w:val="00C23E50"/>
    <w:rsid w:val="00C677DB"/>
    <w:rsid w:val="00C870DE"/>
    <w:rsid w:val="00CC1F4B"/>
    <w:rsid w:val="00CE006D"/>
    <w:rsid w:val="00CE2884"/>
    <w:rsid w:val="00CF2C8F"/>
    <w:rsid w:val="00CF3A15"/>
    <w:rsid w:val="00D803BE"/>
    <w:rsid w:val="00D844A6"/>
    <w:rsid w:val="00D91C9A"/>
    <w:rsid w:val="00D97B7E"/>
    <w:rsid w:val="00E06A86"/>
    <w:rsid w:val="00E54200"/>
    <w:rsid w:val="00E765E6"/>
    <w:rsid w:val="00EC79E1"/>
    <w:rsid w:val="00F16D9A"/>
    <w:rsid w:val="00F32ACF"/>
    <w:rsid w:val="00FB4D90"/>
    <w:rsid w:val="11A1B2F1"/>
    <w:rsid w:val="13F0897E"/>
    <w:rsid w:val="16FC995F"/>
    <w:rsid w:val="1AF2F415"/>
    <w:rsid w:val="203F5CD6"/>
    <w:rsid w:val="2068BE62"/>
    <w:rsid w:val="27BB48DD"/>
    <w:rsid w:val="2E0252A0"/>
    <w:rsid w:val="35F270FB"/>
    <w:rsid w:val="3FFF47C2"/>
    <w:rsid w:val="44C2C70B"/>
    <w:rsid w:val="4F5C35A8"/>
    <w:rsid w:val="514AE47A"/>
    <w:rsid w:val="5FEEAFAC"/>
    <w:rsid w:val="6362B0F9"/>
    <w:rsid w:val="7123075A"/>
    <w:rsid w:val="7F054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B1ED013B2CD64FAB84157A8D95A863" ma:contentTypeVersion="16" ma:contentTypeDescription="Create a new document." ma:contentTypeScope="" ma:versionID="468c526bc26dc73bb415b58a75828c48">
  <xsd:schema xmlns:xsd="http://www.w3.org/2001/XMLSchema" xmlns:xs="http://www.w3.org/2001/XMLSchema" xmlns:p="http://schemas.microsoft.com/office/2006/metadata/properties" xmlns:ns2="6e21962c-f454-4c5f-90bb-188909f72ac5" xmlns:ns3="1cec6fd7-88ae-4ca3-8871-6202f3bebf7e" targetNamespace="http://schemas.microsoft.com/office/2006/metadata/properties" ma:root="true" ma:fieldsID="58c44b2fc30952a174c701e0a6085906" ns2:_="" ns3:_="">
    <xsd:import namespace="6e21962c-f454-4c5f-90bb-188909f72ac5"/>
    <xsd:import namespace="1cec6fd7-88ae-4ca3-8871-6202f3bebf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1962c-f454-4c5f-90bb-188909f72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c6fd7-88ae-4ca3-8871-6202f3bebf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8f63c1a-6308-47dc-9df9-eddec1252d2a}" ma:internalName="TaxCatchAll" ma:showField="CatchAllData" ma:web="1cec6fd7-88ae-4ca3-8871-6202f3bebf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cec6fd7-88ae-4ca3-8871-6202f3bebf7e">
      <UserInfo>
        <DisplayName/>
        <AccountId xsi:nil="true"/>
        <AccountType/>
      </UserInfo>
    </SharedWithUsers>
    <lcf76f155ced4ddcb4097134ff3c332f xmlns="6e21962c-f454-4c5f-90bb-188909f72ac5">
      <Terms xmlns="http://schemas.microsoft.com/office/infopath/2007/PartnerControls"/>
    </lcf76f155ced4ddcb4097134ff3c332f>
    <TaxCatchAll xmlns="1cec6fd7-88ae-4ca3-8871-6202f3bebf7e"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C2C6E111-231B-4F1C-9931-E1F8D388A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1962c-f454-4c5f-90bb-188909f72ac5"/>
    <ds:schemaRef ds:uri="1cec6fd7-88ae-4ca3-8871-6202f3beb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083ABB-C10B-4AE2-B5CF-DF0B59998D1A}">
  <ds:schemaRefs>
    <ds:schemaRef ds:uri="http://schemas.microsoft.com/office/2006/metadata/properties"/>
    <ds:schemaRef ds:uri="http://schemas.microsoft.com/office/infopath/2007/PartnerControls"/>
    <ds:schemaRef ds:uri="1cec6fd7-88ae-4ca3-8871-6202f3bebf7e"/>
    <ds:schemaRef ds:uri="6e21962c-f454-4c5f-90bb-188909f72ac5"/>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321</Words>
  <Characters>1834</Characters>
  <Application>Microsoft Office Word</Application>
  <DocSecurity>0</DocSecurity>
  <Lines>15</Lines>
  <Paragraphs>4</Paragraphs>
  <ScaleCrop>false</ScaleCrop>
  <Company>Hemisphere</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2026-08-13T09:48:00Z</dcterms:created>
  <dcterms:modified xsi:type="dcterms:W3CDTF">2026-08-13T09:48:00Z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ContentTypeId">
    <vt:lpwstr>0x01010019B1ED013B2CD64FAB84157A8D95A863</vt:lpwstr>
  </property>
  <property fmtid="{D5CDD505-2E9C-101B-9397-08002B2CF9AE}" pid="20" name="MediaServiceImageTags">
    <vt:lpwstr/>
  </property>
</Properties>
</file>