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0E218203" w14:textId="7AE98A75" w:rsidR="00AB51FD" w:rsidRDefault="00C23E50" w:rsidP="00AB51FD">
      <w:pPr>
        <w:ind w:right="180"/>
        <w:rPr>
          <w:b/>
          <w:color w:val="000000"/>
        </w:rPr>
      </w:pPr>
      <w:r w:rsidRPr="00234CFA">
        <w:rPr>
          <w:b/>
          <w:bCs/>
          <w:sz w:val="24"/>
        </w:rPr>
        <w:t xml:space="preserve">Job title: </w:t>
      </w:r>
      <w:r w:rsidR="00AB51FD">
        <w:rPr>
          <w:b/>
          <w:bCs/>
          <w:sz w:val="24"/>
        </w:rPr>
        <w:t xml:space="preserve">Active Sunderland </w:t>
      </w:r>
      <w:r w:rsidR="00AB51FD">
        <w:rPr>
          <w:b/>
          <w:color w:val="000000"/>
        </w:rPr>
        <w:t xml:space="preserve">Weight Management Support </w:t>
      </w:r>
      <w:r w:rsidR="008A473D">
        <w:rPr>
          <w:b/>
          <w:color w:val="000000"/>
        </w:rPr>
        <w:t>Officer</w:t>
      </w:r>
    </w:p>
    <w:p w14:paraId="36857326" w14:textId="77777777" w:rsidR="00AB51FD" w:rsidRDefault="00AB51FD" w:rsidP="00AB51FD">
      <w:pPr>
        <w:rPr>
          <w:rFonts w:ascii="Calibri" w:hAnsi="Calibri" w:cs="Calibri"/>
          <w:b/>
          <w:bCs/>
          <w:color w:val="000000"/>
          <w:sz w:val="18"/>
          <w:szCs w:val="18"/>
        </w:rPr>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390"/>
        <w:gridCol w:w="3260"/>
      </w:tblGrid>
      <w:tr w:rsidR="00A268A6" w:rsidRPr="003613A7" w14:paraId="784964DE" w14:textId="77777777" w:rsidTr="0056672E">
        <w:trPr>
          <w:trHeight w:val="316"/>
          <w:tblHeader/>
        </w:trPr>
        <w:tc>
          <w:tcPr>
            <w:tcW w:w="64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2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56672E">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5C40C10D" w:rsidR="00C23E50" w:rsidRPr="00252CB3" w:rsidRDefault="00AE359B" w:rsidP="0056672E">
            <w:pPr>
              <w:ind w:left="-92"/>
              <w:rPr>
                <w:color w:val="000000"/>
                <w:sz w:val="24"/>
              </w:rPr>
            </w:pPr>
            <w:r w:rsidRPr="00642459">
              <w:t>Minimum NVQ Level 3 in Nutrition</w:t>
            </w:r>
            <w:r w:rsidR="00F94C50">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FD42D" w14:textId="637D956C" w:rsidR="00533B14" w:rsidRPr="00642459" w:rsidRDefault="00533B14" w:rsidP="0056672E">
            <w:pPr>
              <w:rPr>
                <w:color w:val="000000"/>
              </w:rPr>
            </w:pPr>
            <w:r w:rsidRPr="00642459">
              <w:rPr>
                <w:color w:val="000000"/>
              </w:rPr>
              <w:t>Application</w:t>
            </w:r>
            <w:r>
              <w:rPr>
                <w:color w:val="000000"/>
              </w:rPr>
              <w:t xml:space="preserve"> F</w:t>
            </w:r>
            <w:r w:rsidRPr="00642459">
              <w:rPr>
                <w:color w:val="000000"/>
              </w:rPr>
              <w:t>orm</w:t>
            </w:r>
            <w:r>
              <w:rPr>
                <w:color w:val="000000"/>
              </w:rPr>
              <w:t xml:space="preserve"> </w:t>
            </w:r>
            <w:r w:rsidRPr="00642459">
              <w:rPr>
                <w:color w:val="000000"/>
              </w:rPr>
              <w:t>/Certificate</w:t>
            </w:r>
          </w:p>
          <w:p w14:paraId="14DBA3CB" w14:textId="77777777" w:rsidR="00C23E50" w:rsidRPr="00252CB3" w:rsidRDefault="00C23E50" w:rsidP="0056672E">
            <w:pPr>
              <w:rPr>
                <w:color w:val="000000"/>
                <w:sz w:val="24"/>
              </w:rPr>
            </w:pPr>
          </w:p>
        </w:tc>
      </w:tr>
      <w:tr w:rsidR="00241E42" w:rsidRPr="003613A7" w14:paraId="7AAA1843" w14:textId="77777777" w:rsidTr="0056672E">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6A62681B" w:rsidR="00C23E50" w:rsidRPr="00252CB3" w:rsidRDefault="00B44607" w:rsidP="0056672E">
            <w:pPr>
              <w:ind w:left="-92"/>
              <w:rPr>
                <w:color w:val="000000"/>
                <w:sz w:val="24"/>
              </w:rPr>
            </w:pPr>
            <w:r w:rsidRPr="3DDB1486">
              <w:t>Level 2 gym instructor or exercise to music qualification or equivalent</w:t>
            </w:r>
            <w:r w:rsidR="00F94C50">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506A3" w14:textId="63DA2C52" w:rsidR="00533B14" w:rsidRPr="00642459" w:rsidRDefault="00533B14" w:rsidP="0056672E">
            <w:pPr>
              <w:rPr>
                <w:color w:val="000000"/>
              </w:rPr>
            </w:pPr>
            <w:r w:rsidRPr="00642459">
              <w:rPr>
                <w:color w:val="000000"/>
              </w:rPr>
              <w:t>Application</w:t>
            </w:r>
            <w:r>
              <w:rPr>
                <w:color w:val="000000"/>
              </w:rPr>
              <w:t xml:space="preserve"> F</w:t>
            </w:r>
            <w:r w:rsidRPr="00642459">
              <w:rPr>
                <w:color w:val="000000"/>
              </w:rPr>
              <w:t>orm</w:t>
            </w:r>
            <w:r>
              <w:rPr>
                <w:color w:val="000000"/>
              </w:rPr>
              <w:t xml:space="preserve"> </w:t>
            </w:r>
            <w:r w:rsidRPr="00642459">
              <w:rPr>
                <w:color w:val="000000"/>
              </w:rPr>
              <w:t>/Certificate</w:t>
            </w:r>
          </w:p>
          <w:p w14:paraId="2A9A4086" w14:textId="77777777" w:rsidR="00C23E50" w:rsidRPr="00252CB3" w:rsidRDefault="00C23E50" w:rsidP="0056672E">
            <w:pPr>
              <w:rPr>
                <w:color w:val="000000"/>
                <w:sz w:val="24"/>
              </w:rPr>
            </w:pPr>
          </w:p>
        </w:tc>
      </w:tr>
      <w:tr w:rsidR="00241E42" w:rsidRPr="003613A7" w14:paraId="4F216333" w14:textId="77777777" w:rsidTr="0056672E">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77173E37" w:rsidR="000F2605" w:rsidRPr="00252CB3" w:rsidRDefault="00220958" w:rsidP="0056672E">
            <w:pPr>
              <w:rPr>
                <w:color w:val="000000"/>
                <w:sz w:val="24"/>
              </w:rPr>
            </w:pPr>
            <w:r w:rsidRPr="00642459">
              <w:t>First aid qualification, or the</w:t>
            </w:r>
            <w:r w:rsidR="00361189">
              <w:t xml:space="preserve"> </w:t>
            </w:r>
            <w:r w:rsidRPr="00642459">
              <w:t>ability to gain</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F8E06" w14:textId="43E328B2" w:rsidR="00533B14" w:rsidRPr="00642459" w:rsidRDefault="00533B14" w:rsidP="0056672E">
            <w:pPr>
              <w:rPr>
                <w:color w:val="000000"/>
              </w:rPr>
            </w:pPr>
            <w:r w:rsidRPr="00642459">
              <w:rPr>
                <w:color w:val="000000"/>
              </w:rPr>
              <w:t>Application</w:t>
            </w:r>
            <w:r>
              <w:rPr>
                <w:color w:val="000000"/>
              </w:rPr>
              <w:t xml:space="preserve"> F</w:t>
            </w:r>
            <w:r w:rsidRPr="00642459">
              <w:rPr>
                <w:color w:val="000000"/>
              </w:rPr>
              <w:t>orm</w:t>
            </w:r>
            <w:r>
              <w:rPr>
                <w:color w:val="000000"/>
              </w:rPr>
              <w:t xml:space="preserve"> </w:t>
            </w:r>
            <w:r w:rsidRPr="00642459">
              <w:rPr>
                <w:color w:val="000000"/>
              </w:rPr>
              <w:t>/Certificate</w:t>
            </w:r>
          </w:p>
          <w:p w14:paraId="06C85995" w14:textId="77777777" w:rsidR="00C23E50" w:rsidRPr="00252CB3" w:rsidRDefault="00C23E50" w:rsidP="0056672E">
            <w:pPr>
              <w:rPr>
                <w:color w:val="000000"/>
                <w:sz w:val="24"/>
              </w:rPr>
            </w:pPr>
          </w:p>
        </w:tc>
      </w:tr>
      <w:tr w:rsidR="00241E42" w:rsidRPr="003613A7" w14:paraId="6552FAAC" w14:textId="77777777" w:rsidTr="0056672E">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6AC0329C" w:rsidR="00C23E50" w:rsidRPr="00252CB3" w:rsidRDefault="000F2605" w:rsidP="0056672E">
            <w:pPr>
              <w:ind w:left="-92"/>
              <w:rPr>
                <w:color w:val="000000"/>
                <w:sz w:val="24"/>
              </w:rPr>
            </w:pPr>
            <w:r w:rsidRPr="00642459">
              <w:rPr>
                <w:color w:val="000000" w:themeColor="text1"/>
              </w:rPr>
              <w:t>Knowledge and understanding of nutrition, physical activity and health</w:t>
            </w:r>
            <w:r>
              <w:rPr>
                <w:color w:val="000000" w:themeColor="text1"/>
              </w:rPr>
              <w:t xml:space="preserve"> indicators</w:t>
            </w:r>
            <w:r w:rsidR="00F94C50">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0DC20" w14:textId="77777777" w:rsidR="00AE2761" w:rsidRPr="00642459" w:rsidRDefault="00AE2761" w:rsidP="0056672E">
            <w:pPr>
              <w:rPr>
                <w:color w:val="000000"/>
              </w:rPr>
            </w:pPr>
            <w:r w:rsidRPr="00642459">
              <w:rPr>
                <w:color w:val="000000"/>
              </w:rPr>
              <w:t>Application Form / Interview</w:t>
            </w:r>
          </w:p>
          <w:p w14:paraId="3EE7FFF4" w14:textId="77777777" w:rsidR="00C23E50" w:rsidRPr="00252CB3" w:rsidRDefault="00C23E50" w:rsidP="0056672E">
            <w:pPr>
              <w:rPr>
                <w:color w:val="000000"/>
                <w:sz w:val="24"/>
              </w:rPr>
            </w:pPr>
          </w:p>
        </w:tc>
      </w:tr>
      <w:tr w:rsidR="00AE2761" w:rsidRPr="003613A7" w14:paraId="117C2A5D" w14:textId="77777777" w:rsidTr="0056672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AE2761" w:rsidRPr="00252CB3" w:rsidRDefault="00AE2761" w:rsidP="00AE2761">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0893F6" w14:textId="6BA4FADB" w:rsidR="00AE2761" w:rsidRPr="004B6338" w:rsidRDefault="00AE2761" w:rsidP="00AE2761">
            <w:pPr>
              <w:ind w:left="-91"/>
              <w:rPr>
                <w:color w:val="000000" w:themeColor="text1"/>
              </w:rPr>
            </w:pPr>
            <w:r w:rsidRPr="004B6338">
              <w:rPr>
                <w:color w:val="000000" w:themeColor="text1"/>
              </w:rPr>
              <w:t>Experience an</w:t>
            </w:r>
            <w:r w:rsidR="004B6338">
              <w:rPr>
                <w:color w:val="000000" w:themeColor="text1"/>
              </w:rPr>
              <w:t>d</w:t>
            </w:r>
            <w:r w:rsidRPr="004B6338">
              <w:rPr>
                <w:color w:val="000000" w:themeColor="text1"/>
              </w:rPr>
              <w:t xml:space="preserve"> ability to: </w:t>
            </w:r>
          </w:p>
          <w:p w14:paraId="3416BB57" w14:textId="77777777" w:rsidR="00AE2761" w:rsidRPr="004B6338" w:rsidRDefault="00AE2761" w:rsidP="00AE2761">
            <w:pPr>
              <w:ind w:left="-91"/>
              <w:rPr>
                <w:color w:val="000000" w:themeColor="text1"/>
              </w:rPr>
            </w:pPr>
            <w:r w:rsidRPr="004B6338">
              <w:rPr>
                <w:color w:val="000000" w:themeColor="text1"/>
              </w:rPr>
              <w:t>- Deliver nutrition and health education sessions to groups</w:t>
            </w:r>
          </w:p>
          <w:p w14:paraId="0BB91EE5" w14:textId="6BF9D729" w:rsidR="00AE2761" w:rsidRPr="004B6338" w:rsidRDefault="00AE2761" w:rsidP="0056672E">
            <w:pPr>
              <w:ind w:left="-91"/>
              <w:rPr>
                <w:color w:val="000000" w:themeColor="text1"/>
              </w:rPr>
            </w:pPr>
            <w:r w:rsidRPr="004B6338">
              <w:rPr>
                <w:color w:val="000000" w:themeColor="text1"/>
              </w:rPr>
              <w:t>- D</w:t>
            </w:r>
            <w:r w:rsidRPr="004B6338">
              <w:rPr>
                <w:color w:val="000000"/>
              </w:rPr>
              <w:t>eliver low intensity group activity sessions</w:t>
            </w:r>
            <w:r w:rsidR="00F94C50">
              <w:rPr>
                <w:color w:val="000000"/>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0AB41CC2" w:rsidR="00AE2761" w:rsidRPr="00252CB3" w:rsidRDefault="00AE2761" w:rsidP="0056672E">
            <w:pPr>
              <w:rPr>
                <w:color w:val="000000"/>
                <w:sz w:val="24"/>
              </w:rPr>
            </w:pPr>
            <w:r w:rsidRPr="002940A4">
              <w:rPr>
                <w:color w:val="000000"/>
              </w:rPr>
              <w:t>Application Form / Interview</w:t>
            </w:r>
          </w:p>
        </w:tc>
      </w:tr>
      <w:tr w:rsidR="00AE2761" w:rsidRPr="003613A7" w14:paraId="402F4ED2" w14:textId="77777777" w:rsidTr="0056672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AE2761" w:rsidRPr="00252CB3" w:rsidRDefault="00AE2761" w:rsidP="00AE2761">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57D04527" w:rsidR="00AE2761" w:rsidRPr="004B6338" w:rsidRDefault="00AE2761" w:rsidP="0056672E">
            <w:pPr>
              <w:ind w:left="-91"/>
              <w:rPr>
                <w:color w:val="000000"/>
                <w:sz w:val="24"/>
              </w:rPr>
            </w:pPr>
            <w:r w:rsidRPr="004B6338">
              <w:rPr>
                <w:color w:val="000000" w:themeColor="text1"/>
              </w:rPr>
              <w:t>Experience of working in a nutrition or physical activity environment and implementing targeted intervention programmes</w:t>
            </w:r>
            <w:r w:rsidR="00F94C50">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3AC000CA" w:rsidR="00AE2761" w:rsidRPr="00252CB3" w:rsidRDefault="00AE2761" w:rsidP="0056672E">
            <w:pPr>
              <w:rPr>
                <w:color w:val="000000"/>
                <w:sz w:val="24"/>
              </w:rPr>
            </w:pPr>
            <w:r w:rsidRPr="002940A4">
              <w:rPr>
                <w:color w:val="000000"/>
              </w:rPr>
              <w:t>Application Form / Interview</w:t>
            </w:r>
          </w:p>
        </w:tc>
      </w:tr>
      <w:tr w:rsidR="00AE2761" w:rsidRPr="003613A7" w14:paraId="1BE42D9A" w14:textId="77777777" w:rsidTr="0056672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EF9C5D" w14:textId="77777777" w:rsidR="00AE2761" w:rsidRPr="00252CB3" w:rsidRDefault="00AE2761" w:rsidP="00AE2761">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4E7FF8" w14:textId="07E7846F" w:rsidR="00AE2761" w:rsidRPr="004B6338" w:rsidRDefault="00AE2761" w:rsidP="0056672E">
            <w:pPr>
              <w:ind w:left="-119"/>
              <w:rPr>
                <w:color w:val="000000"/>
                <w:sz w:val="24"/>
              </w:rPr>
            </w:pPr>
            <w:r w:rsidRPr="004B6338">
              <w:rPr>
                <w:color w:val="000000" w:themeColor="text1"/>
              </w:rPr>
              <w:t>Experience and ability to interact with clients who require support to implement behaviour change</w:t>
            </w:r>
            <w:r w:rsidR="00F94C50">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72EB15B4" w:rsidR="00AE2761" w:rsidRPr="00252CB3" w:rsidRDefault="00AE2761" w:rsidP="0056672E">
            <w:pPr>
              <w:rPr>
                <w:color w:val="000000"/>
                <w:sz w:val="24"/>
              </w:rPr>
            </w:pPr>
            <w:r w:rsidRPr="002940A4">
              <w:rPr>
                <w:color w:val="000000"/>
              </w:rPr>
              <w:t>Application Form / Interview</w:t>
            </w:r>
          </w:p>
        </w:tc>
      </w:tr>
      <w:tr w:rsidR="00241E42" w:rsidRPr="003613A7" w14:paraId="7E8A1546" w14:textId="77777777" w:rsidTr="0056672E">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4AF3D963" w:rsidR="00C23E50" w:rsidRPr="004B6338" w:rsidRDefault="00D50466" w:rsidP="0056672E">
            <w:pPr>
              <w:ind w:left="-94"/>
              <w:rPr>
                <w:color w:val="000000"/>
                <w:sz w:val="24"/>
              </w:rPr>
            </w:pPr>
            <w:r w:rsidRPr="004B6338">
              <w:rPr>
                <w:color w:val="000000"/>
              </w:rPr>
              <w:t>Ability to build positive relationships with adults who require support to implement healthy behaviours</w:t>
            </w:r>
            <w:r w:rsidR="00F94C50">
              <w:rPr>
                <w:color w:val="000000"/>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1393F4" w14:textId="77777777" w:rsidR="00BB72DC" w:rsidRPr="00642459" w:rsidRDefault="00BB72DC" w:rsidP="0056672E">
            <w:pPr>
              <w:rPr>
                <w:color w:val="000000"/>
              </w:rPr>
            </w:pPr>
            <w:r w:rsidRPr="00642459">
              <w:rPr>
                <w:color w:val="000000"/>
              </w:rPr>
              <w:t>Application Form / Interview</w:t>
            </w:r>
          </w:p>
          <w:p w14:paraId="1A1FDFCB" w14:textId="77777777" w:rsidR="00BB72DC" w:rsidRPr="00642459" w:rsidRDefault="00BB72DC" w:rsidP="0056672E">
            <w:pPr>
              <w:rPr>
                <w:color w:val="000000"/>
              </w:rPr>
            </w:pPr>
          </w:p>
          <w:p w14:paraId="79D1BE9A" w14:textId="77777777" w:rsidR="00C23E50" w:rsidRPr="00252CB3" w:rsidRDefault="00C23E50" w:rsidP="0056672E">
            <w:pPr>
              <w:rPr>
                <w:color w:val="000000"/>
                <w:sz w:val="24"/>
              </w:rPr>
            </w:pPr>
          </w:p>
        </w:tc>
      </w:tr>
      <w:tr w:rsidR="00241E42" w:rsidRPr="003613A7" w14:paraId="08D51436" w14:textId="77777777" w:rsidTr="0056672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09C44E13" w:rsidR="00C23E50" w:rsidRPr="004B6338" w:rsidRDefault="003127F1" w:rsidP="00433EF1">
            <w:pPr>
              <w:ind w:left="-94"/>
              <w:rPr>
                <w:color w:val="000000"/>
              </w:rPr>
            </w:pPr>
            <w:r w:rsidRPr="004B6338">
              <w:rPr>
                <w:color w:val="000000"/>
              </w:rPr>
              <w:t>Ability to negotiate, persuade and influence clients to ensure they can make the necessary changes to improve healthy behaviours and benefit from the programme</w:t>
            </w:r>
            <w:r w:rsidR="00F94C50">
              <w:rPr>
                <w:color w:val="000000"/>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18644" w14:textId="77777777" w:rsidR="00BB72DC" w:rsidRPr="00642459" w:rsidRDefault="00BB72DC" w:rsidP="0056672E">
            <w:pPr>
              <w:rPr>
                <w:color w:val="000000"/>
              </w:rPr>
            </w:pPr>
            <w:r w:rsidRPr="00642459">
              <w:rPr>
                <w:color w:val="000000"/>
              </w:rPr>
              <w:t>Application Form / Interview</w:t>
            </w:r>
          </w:p>
          <w:p w14:paraId="21C8BEEA" w14:textId="77777777" w:rsidR="00BB72DC" w:rsidRPr="00642459" w:rsidRDefault="00BB72DC" w:rsidP="0056672E">
            <w:pPr>
              <w:rPr>
                <w:color w:val="000000"/>
              </w:rPr>
            </w:pPr>
          </w:p>
          <w:p w14:paraId="2D614D09" w14:textId="77777777" w:rsidR="00C23E50" w:rsidRPr="00252CB3" w:rsidRDefault="00C23E50" w:rsidP="0056672E">
            <w:pPr>
              <w:rPr>
                <w:color w:val="000000"/>
                <w:sz w:val="24"/>
              </w:rPr>
            </w:pPr>
          </w:p>
        </w:tc>
      </w:tr>
      <w:tr w:rsidR="00241E42" w:rsidRPr="003613A7" w14:paraId="5341CF8D" w14:textId="77777777" w:rsidTr="0056672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77CCE042" w:rsidR="00C23E50" w:rsidRPr="00252CB3" w:rsidRDefault="00782FD4" w:rsidP="0056672E">
            <w:pPr>
              <w:ind w:left="-94"/>
              <w:rPr>
                <w:color w:val="000000"/>
                <w:sz w:val="24"/>
              </w:rPr>
            </w:pPr>
            <w:r>
              <w:rPr>
                <w:color w:val="000000"/>
              </w:rPr>
              <w:t>C</w:t>
            </w:r>
            <w:r w:rsidRPr="00642459">
              <w:rPr>
                <w:color w:val="000000"/>
              </w:rPr>
              <w:t>apture accurate data, to meet internal and external targets and monitoring requirements</w:t>
            </w:r>
            <w:r w:rsidR="00F94C50">
              <w:rPr>
                <w:color w:val="000000"/>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863DD" w14:textId="77777777" w:rsidR="00C23E50" w:rsidRPr="00805B6F" w:rsidRDefault="00BB72DC" w:rsidP="0056672E">
            <w:pPr>
              <w:rPr>
                <w:color w:val="000000"/>
              </w:rPr>
            </w:pPr>
            <w:r w:rsidRPr="00805B6F">
              <w:rPr>
                <w:color w:val="000000"/>
              </w:rPr>
              <w:t>Application Form</w:t>
            </w:r>
          </w:p>
          <w:p w14:paraId="0A35F698" w14:textId="52C8E54F" w:rsidR="00BB72DC" w:rsidRPr="00A40880" w:rsidRDefault="00BB72DC" w:rsidP="00A40880">
            <w:pPr>
              <w:rPr>
                <w:color w:val="000000"/>
              </w:rPr>
            </w:pPr>
          </w:p>
        </w:tc>
      </w:tr>
      <w:tr w:rsidR="00241E42" w:rsidRPr="003613A7" w14:paraId="46B46735" w14:textId="77777777" w:rsidTr="0056672E">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4CB93256" w:rsidR="00EA5C0F" w:rsidRPr="00252CB3" w:rsidRDefault="006574A1" w:rsidP="0056672E">
            <w:pPr>
              <w:ind w:left="-94"/>
              <w:rPr>
                <w:color w:val="000000"/>
                <w:sz w:val="24"/>
              </w:rPr>
            </w:pPr>
            <w:r>
              <w:rPr>
                <w:color w:val="000000" w:themeColor="text1"/>
              </w:rPr>
              <w:t>W</w:t>
            </w:r>
            <w:r w:rsidRPr="00642459">
              <w:rPr>
                <w:color w:val="000000" w:themeColor="text1"/>
              </w:rPr>
              <w:t>ork as part of a small team and ensure the programme is delivered to the required standards</w:t>
            </w:r>
            <w:r w:rsidR="00F94C50">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71964" w14:textId="47F98BA6" w:rsidR="00805B6F" w:rsidRPr="00642459" w:rsidRDefault="00805B6F" w:rsidP="0056672E">
            <w:pPr>
              <w:rPr>
                <w:color w:val="000000"/>
              </w:rPr>
            </w:pPr>
            <w:r w:rsidRPr="00642459">
              <w:rPr>
                <w:color w:val="000000"/>
              </w:rPr>
              <w:t xml:space="preserve">Application Form </w:t>
            </w:r>
          </w:p>
          <w:p w14:paraId="0DDF3301" w14:textId="77777777" w:rsidR="00C23E50" w:rsidRPr="00252CB3" w:rsidRDefault="00C23E50" w:rsidP="0056672E">
            <w:pPr>
              <w:rPr>
                <w:color w:val="000000"/>
                <w:sz w:val="24"/>
              </w:rPr>
            </w:pPr>
          </w:p>
        </w:tc>
      </w:tr>
      <w:tr w:rsidR="00DC2293" w:rsidRPr="003613A7" w14:paraId="524C661D" w14:textId="77777777" w:rsidTr="0056672E">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461FAF16" w14:textId="77777777" w:rsidR="00DC2293" w:rsidRPr="00252CB3" w:rsidRDefault="00DC2293"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8CBDA0" w14:textId="3FE84559" w:rsidR="00FE2A36" w:rsidRDefault="00FE2A36" w:rsidP="0056672E">
            <w:pPr>
              <w:ind w:left="-94"/>
              <w:rPr>
                <w:color w:val="000000" w:themeColor="text1"/>
              </w:rPr>
            </w:pPr>
            <w:r>
              <w:rPr>
                <w:color w:val="000000" w:themeColor="text1"/>
              </w:rPr>
              <w:t>W</w:t>
            </w:r>
            <w:r w:rsidRPr="00642459">
              <w:rPr>
                <w:color w:val="000000" w:themeColor="text1"/>
              </w:rPr>
              <w:t>ork independently and with minimal supervision</w:t>
            </w:r>
            <w:r w:rsidR="00F94C50">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D3736" w14:textId="77777777" w:rsidR="00FE2A36" w:rsidRPr="00805B6F" w:rsidRDefault="00FE2A36" w:rsidP="0056672E">
            <w:pPr>
              <w:rPr>
                <w:color w:val="000000"/>
              </w:rPr>
            </w:pPr>
            <w:r w:rsidRPr="00805B6F">
              <w:rPr>
                <w:color w:val="000000"/>
              </w:rPr>
              <w:t>Application Form</w:t>
            </w:r>
          </w:p>
          <w:p w14:paraId="5A538CC6" w14:textId="77777777" w:rsidR="00DC2293" w:rsidRPr="00252CB3" w:rsidRDefault="00DC2293" w:rsidP="0056672E">
            <w:pPr>
              <w:rPr>
                <w:color w:val="000000"/>
                <w:sz w:val="24"/>
              </w:rPr>
            </w:pPr>
          </w:p>
        </w:tc>
      </w:tr>
      <w:tr w:rsidR="00241E42" w:rsidRPr="003613A7" w14:paraId="76412F9C" w14:textId="77777777" w:rsidTr="0056672E">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lastRenderedPageBreak/>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59A0827F" w:rsidR="00C23E50" w:rsidRPr="0069780B" w:rsidRDefault="00C23E50" w:rsidP="0056672E">
            <w:pPr>
              <w:ind w:left="-94"/>
              <w:rPr>
                <w:color w:val="000000" w:themeColor="text1"/>
              </w:rPr>
            </w:pPr>
            <w:r w:rsidRPr="0069780B">
              <w:rPr>
                <w:color w:val="000000" w:themeColor="text1"/>
              </w:rPr>
              <w:t>Commitment to Equal Opportunities</w:t>
            </w:r>
            <w:r w:rsidR="008752CE" w:rsidRPr="0069780B">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81EB2" w14:textId="77777777" w:rsidR="00C53115" w:rsidRPr="00805B6F" w:rsidRDefault="00C53115" w:rsidP="0056672E">
            <w:pPr>
              <w:rPr>
                <w:color w:val="000000"/>
              </w:rPr>
            </w:pPr>
            <w:r w:rsidRPr="00805B6F">
              <w:rPr>
                <w:color w:val="000000"/>
              </w:rPr>
              <w:t>Application Form</w:t>
            </w:r>
          </w:p>
          <w:p w14:paraId="79FCE745" w14:textId="77777777" w:rsidR="00C23E50" w:rsidRPr="00252CB3" w:rsidRDefault="00C23E50" w:rsidP="0056672E">
            <w:pPr>
              <w:rPr>
                <w:color w:val="000000"/>
                <w:sz w:val="24"/>
              </w:rPr>
            </w:pPr>
          </w:p>
        </w:tc>
      </w:tr>
      <w:tr w:rsidR="00241E42" w:rsidRPr="003613A7" w14:paraId="1C8E7982" w14:textId="77777777" w:rsidTr="0056672E">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6A75BA3B" w:rsidR="00C23E50" w:rsidRPr="0069780B" w:rsidRDefault="00C23E50" w:rsidP="0056672E">
            <w:pPr>
              <w:ind w:left="-94"/>
              <w:rPr>
                <w:color w:val="000000" w:themeColor="text1"/>
              </w:rPr>
            </w:pPr>
            <w:r w:rsidRPr="0069780B">
              <w:rPr>
                <w:color w:val="000000" w:themeColor="text1"/>
              </w:rPr>
              <w:t>Compliance with health and safety rules, regulations, and legislation</w:t>
            </w:r>
            <w:r w:rsidR="008752CE" w:rsidRPr="0069780B">
              <w:rPr>
                <w:color w:val="000000" w:themeColor="text1"/>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07A72" w14:textId="77777777" w:rsidR="00C53115" w:rsidRPr="00805B6F" w:rsidRDefault="00C53115" w:rsidP="0056672E">
            <w:pPr>
              <w:rPr>
                <w:color w:val="000000"/>
              </w:rPr>
            </w:pPr>
            <w:r w:rsidRPr="00805B6F">
              <w:rPr>
                <w:color w:val="000000"/>
              </w:rPr>
              <w:t>Application Form</w:t>
            </w:r>
          </w:p>
          <w:p w14:paraId="082207B6" w14:textId="77777777" w:rsidR="00C23E50" w:rsidRPr="00252CB3" w:rsidRDefault="00C23E50" w:rsidP="0056672E">
            <w:pPr>
              <w:rPr>
                <w:color w:val="000000"/>
                <w:sz w:val="24"/>
              </w:rPr>
            </w:pPr>
          </w:p>
        </w:tc>
      </w:tr>
      <w:tr w:rsidR="00241E42" w:rsidRPr="003613A7" w14:paraId="7FE51C9B" w14:textId="77777777" w:rsidTr="0056672E">
        <w:tc>
          <w:tcPr>
            <w:tcW w:w="3097" w:type="dxa"/>
            <w:vMerge/>
            <w:tcBorders>
              <w:left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69780B" w:rsidRDefault="00C23E50" w:rsidP="0069780B">
            <w:pPr>
              <w:ind w:left="-94"/>
              <w:rPr>
                <w:color w:val="000000" w:themeColor="text1"/>
              </w:rPr>
            </w:pPr>
            <w:r w:rsidRPr="0069780B">
              <w:rPr>
                <w:color w:val="000000" w:themeColor="text1"/>
              </w:rPr>
              <w:t>Ability to comply with the Councils values of:</w:t>
            </w:r>
          </w:p>
          <w:p w14:paraId="3DB6348F" w14:textId="1581A966" w:rsidR="00C23E50" w:rsidRPr="0069780B" w:rsidRDefault="0069780B" w:rsidP="0069780B">
            <w:pPr>
              <w:pStyle w:val="ListParagraph"/>
              <w:numPr>
                <w:ilvl w:val="0"/>
                <w:numId w:val="3"/>
              </w:numPr>
              <w:ind w:left="-94"/>
              <w:rPr>
                <w:rFonts w:ascii="Arial" w:hAnsi="Arial" w:cs="Arial"/>
                <w:color w:val="000000" w:themeColor="text1"/>
                <w:kern w:val="0"/>
                <w:sz w:val="22"/>
                <w:lang w:eastAsia="en-US"/>
              </w:rPr>
            </w:pPr>
            <w:r>
              <w:rPr>
                <w:rFonts w:ascii="Arial" w:hAnsi="Arial" w:cs="Arial"/>
                <w:color w:val="000000" w:themeColor="text1"/>
                <w:kern w:val="0"/>
                <w:sz w:val="22"/>
                <w:lang w:eastAsia="en-US"/>
              </w:rPr>
              <w:t xml:space="preserve">- </w:t>
            </w:r>
            <w:r w:rsidR="00C23E50" w:rsidRPr="0069780B">
              <w:rPr>
                <w:rFonts w:ascii="Arial" w:hAnsi="Arial" w:cs="Arial"/>
                <w:color w:val="000000" w:themeColor="text1"/>
                <w:kern w:val="0"/>
                <w:sz w:val="22"/>
                <w:lang w:eastAsia="en-US"/>
              </w:rPr>
              <w:t>We innovate</w:t>
            </w:r>
            <w:r w:rsidR="008752CE" w:rsidRPr="0069780B">
              <w:rPr>
                <w:rFonts w:ascii="Arial" w:hAnsi="Arial" w:cs="Arial"/>
                <w:color w:val="000000" w:themeColor="text1"/>
                <w:kern w:val="0"/>
                <w:sz w:val="22"/>
                <w:lang w:eastAsia="en-US"/>
              </w:rPr>
              <w:t>.</w:t>
            </w:r>
          </w:p>
          <w:p w14:paraId="120B342F" w14:textId="5342E22B" w:rsidR="00C23E50" w:rsidRPr="0069780B" w:rsidRDefault="0069780B" w:rsidP="0069780B">
            <w:pPr>
              <w:pStyle w:val="ListParagraph"/>
              <w:numPr>
                <w:ilvl w:val="0"/>
                <w:numId w:val="3"/>
              </w:numPr>
              <w:ind w:left="-94"/>
              <w:rPr>
                <w:rFonts w:ascii="Arial" w:hAnsi="Arial" w:cs="Arial"/>
                <w:color w:val="000000" w:themeColor="text1"/>
                <w:kern w:val="0"/>
                <w:sz w:val="22"/>
                <w:lang w:eastAsia="en-US"/>
              </w:rPr>
            </w:pPr>
            <w:r>
              <w:rPr>
                <w:rFonts w:ascii="Arial" w:hAnsi="Arial" w:cs="Arial"/>
                <w:color w:val="000000" w:themeColor="text1"/>
                <w:kern w:val="0"/>
                <w:sz w:val="22"/>
                <w:lang w:eastAsia="en-US"/>
              </w:rPr>
              <w:t xml:space="preserve">- </w:t>
            </w:r>
            <w:r w:rsidR="00C23E50" w:rsidRPr="0069780B">
              <w:rPr>
                <w:rFonts w:ascii="Arial" w:hAnsi="Arial" w:cs="Arial"/>
                <w:color w:val="000000" w:themeColor="text1"/>
                <w:kern w:val="0"/>
                <w:sz w:val="22"/>
                <w:lang w:eastAsia="en-US"/>
              </w:rPr>
              <w:t>We enable</w:t>
            </w:r>
            <w:r w:rsidR="008752CE" w:rsidRPr="0069780B">
              <w:rPr>
                <w:rFonts w:ascii="Arial" w:hAnsi="Arial" w:cs="Arial"/>
                <w:color w:val="000000" w:themeColor="text1"/>
                <w:kern w:val="0"/>
                <w:sz w:val="22"/>
                <w:lang w:eastAsia="en-US"/>
              </w:rPr>
              <w:t>.</w:t>
            </w:r>
          </w:p>
          <w:p w14:paraId="52DDA792" w14:textId="1B7A5A56" w:rsidR="008752CE" w:rsidRPr="00F94C50" w:rsidRDefault="0069780B" w:rsidP="0056672E">
            <w:pPr>
              <w:pStyle w:val="ListParagraph"/>
              <w:numPr>
                <w:ilvl w:val="0"/>
                <w:numId w:val="3"/>
              </w:numPr>
              <w:ind w:left="-94"/>
              <w:rPr>
                <w:rFonts w:ascii="Arial" w:hAnsi="Arial" w:cs="Arial"/>
                <w:color w:val="000000" w:themeColor="text1"/>
                <w:kern w:val="0"/>
                <w:sz w:val="22"/>
                <w:lang w:eastAsia="en-US"/>
              </w:rPr>
            </w:pPr>
            <w:r>
              <w:rPr>
                <w:rFonts w:ascii="Arial" w:hAnsi="Arial" w:cs="Arial"/>
                <w:color w:val="000000" w:themeColor="text1"/>
                <w:kern w:val="0"/>
                <w:sz w:val="22"/>
                <w:lang w:eastAsia="en-US"/>
              </w:rPr>
              <w:t xml:space="preserve">- </w:t>
            </w:r>
            <w:r w:rsidR="00C23E50" w:rsidRPr="0069780B">
              <w:rPr>
                <w:rFonts w:ascii="Arial" w:hAnsi="Arial" w:cs="Arial"/>
                <w:color w:val="000000" w:themeColor="text1"/>
                <w:kern w:val="0"/>
                <w:sz w:val="22"/>
                <w:lang w:eastAsia="en-US"/>
              </w:rPr>
              <w:t xml:space="preserve">We respect.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40F9" w14:textId="77777777" w:rsidR="00C53115" w:rsidRPr="00805B6F" w:rsidRDefault="00C53115" w:rsidP="0056672E">
            <w:pPr>
              <w:rPr>
                <w:color w:val="000000"/>
              </w:rPr>
            </w:pPr>
            <w:r w:rsidRPr="00805B6F">
              <w:rPr>
                <w:color w:val="000000"/>
              </w:rPr>
              <w:t>Application Form</w:t>
            </w:r>
          </w:p>
          <w:p w14:paraId="0EAF8DF1" w14:textId="77777777" w:rsidR="00C23E50" w:rsidRPr="00252CB3" w:rsidRDefault="00C23E50" w:rsidP="0056672E">
            <w:pPr>
              <w:rPr>
                <w:color w:val="000000"/>
                <w:sz w:val="24"/>
              </w:rPr>
            </w:pPr>
          </w:p>
        </w:tc>
      </w:tr>
      <w:tr w:rsidR="0069780B" w:rsidRPr="003613A7" w14:paraId="44557976" w14:textId="77777777" w:rsidTr="0056672E">
        <w:tc>
          <w:tcPr>
            <w:tcW w:w="3097" w:type="dxa"/>
            <w:tcBorders>
              <w:left w:val="single" w:sz="4" w:space="0" w:color="auto"/>
              <w:bottom w:val="single" w:sz="4" w:space="0" w:color="auto"/>
              <w:right w:val="single" w:sz="4" w:space="0" w:color="auto"/>
            </w:tcBorders>
            <w:tcMar>
              <w:left w:w="108" w:type="dxa"/>
              <w:right w:w="108" w:type="dxa"/>
            </w:tcMar>
          </w:tcPr>
          <w:p w14:paraId="73F6EF9E" w14:textId="77777777" w:rsidR="0069780B" w:rsidRPr="003613A7" w:rsidRDefault="0069780B" w:rsidP="0028076F">
            <w:pPr>
              <w:rPr>
                <w:b/>
                <w:bCs/>
                <w:sz w:val="20"/>
                <w:szCs w:val="20"/>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3536EEA" w14:textId="6210D985" w:rsidR="0069780B" w:rsidRPr="0056672E" w:rsidRDefault="0069780B" w:rsidP="0028076F">
            <w:pPr>
              <w:rPr>
                <w:color w:val="000000" w:themeColor="text1"/>
              </w:rPr>
            </w:pPr>
            <w:r w:rsidRPr="00642459">
              <w:rPr>
                <w:color w:val="000000" w:themeColor="text1"/>
              </w:rPr>
              <w:t>Flexible approach to working.  Service may be delivered on evenings and weekends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30437" w14:textId="588ED2AD" w:rsidR="0069780B" w:rsidRPr="00252CB3" w:rsidRDefault="001555C1" w:rsidP="00F94C50">
            <w:pPr>
              <w:rPr>
                <w:color w:val="000000"/>
                <w:sz w:val="24"/>
              </w:rPr>
            </w:pPr>
            <w:r w:rsidRPr="00805B6F">
              <w:rPr>
                <w:color w:val="000000"/>
              </w:rPr>
              <w:t>Application</w:t>
            </w:r>
            <w:r w:rsidR="00F94C50">
              <w:rPr>
                <w:color w:val="000000"/>
              </w:rPr>
              <w:t xml:space="preserve"> </w:t>
            </w:r>
            <w:r w:rsidRPr="00805B6F">
              <w:rPr>
                <w:color w:val="000000"/>
              </w:rPr>
              <w:t>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E99DE" w14:textId="77777777" w:rsidR="00F217E5" w:rsidRDefault="00F217E5">
      <w:r>
        <w:separator/>
      </w:r>
    </w:p>
  </w:endnote>
  <w:endnote w:type="continuationSeparator" w:id="0">
    <w:p w14:paraId="246155D7" w14:textId="77777777" w:rsidR="00F217E5" w:rsidRDefault="00F21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802D" w14:textId="77777777" w:rsidR="00F217E5" w:rsidRDefault="00F217E5">
      <w:r>
        <w:separator/>
      </w:r>
    </w:p>
  </w:footnote>
  <w:footnote w:type="continuationSeparator" w:id="0">
    <w:p w14:paraId="098DB91A" w14:textId="77777777" w:rsidR="00F217E5" w:rsidRDefault="00F21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9313D"/>
    <w:multiLevelType w:val="hybridMultilevel"/>
    <w:tmpl w:val="D59E8D62"/>
    <w:lvl w:ilvl="0" w:tplc="9FD2D416">
      <w:numFmt w:val="bullet"/>
      <w:lvlText w:val="-"/>
      <w:lvlJc w:val="left"/>
      <w:pPr>
        <w:ind w:left="430" w:hanging="360"/>
      </w:pPr>
      <w:rPr>
        <w:rFonts w:ascii="Arial" w:eastAsia="Times New Roman"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2"/>
  </w:num>
  <w:num w:numId="2" w16cid:durableId="1516337016">
    <w:abstractNumId w:val="2"/>
  </w:num>
  <w:num w:numId="3" w16cid:durableId="171771728">
    <w:abstractNumId w:val="0"/>
  </w:num>
  <w:num w:numId="4" w16cid:durableId="2072996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54CD3"/>
    <w:rsid w:val="00061DD5"/>
    <w:rsid w:val="00082979"/>
    <w:rsid w:val="000F2605"/>
    <w:rsid w:val="001450AF"/>
    <w:rsid w:val="001555C1"/>
    <w:rsid w:val="00173487"/>
    <w:rsid w:val="00220958"/>
    <w:rsid w:val="00234CFA"/>
    <w:rsid w:val="0023531C"/>
    <w:rsid w:val="00241E42"/>
    <w:rsid w:val="00252CB3"/>
    <w:rsid w:val="00253BC9"/>
    <w:rsid w:val="0027180F"/>
    <w:rsid w:val="00272418"/>
    <w:rsid w:val="002E2F87"/>
    <w:rsid w:val="002E432A"/>
    <w:rsid w:val="003127F1"/>
    <w:rsid w:val="00361189"/>
    <w:rsid w:val="00365E05"/>
    <w:rsid w:val="003D7FE2"/>
    <w:rsid w:val="00433EF1"/>
    <w:rsid w:val="0047049F"/>
    <w:rsid w:val="004B6338"/>
    <w:rsid w:val="004C3B6F"/>
    <w:rsid w:val="004F4CF8"/>
    <w:rsid w:val="00507012"/>
    <w:rsid w:val="00533B14"/>
    <w:rsid w:val="005428C6"/>
    <w:rsid w:val="0056672E"/>
    <w:rsid w:val="00593A08"/>
    <w:rsid w:val="005D63AF"/>
    <w:rsid w:val="006013E9"/>
    <w:rsid w:val="006509D3"/>
    <w:rsid w:val="006574A1"/>
    <w:rsid w:val="0069780B"/>
    <w:rsid w:val="006A3D80"/>
    <w:rsid w:val="006D503E"/>
    <w:rsid w:val="00770FEF"/>
    <w:rsid w:val="00782FD4"/>
    <w:rsid w:val="007C7BD6"/>
    <w:rsid w:val="008036CB"/>
    <w:rsid w:val="00805B6F"/>
    <w:rsid w:val="00861DA8"/>
    <w:rsid w:val="008752CE"/>
    <w:rsid w:val="00885450"/>
    <w:rsid w:val="008A473D"/>
    <w:rsid w:val="008B3F87"/>
    <w:rsid w:val="008C4503"/>
    <w:rsid w:val="00941818"/>
    <w:rsid w:val="0096212A"/>
    <w:rsid w:val="009D3CCB"/>
    <w:rsid w:val="00A268A6"/>
    <w:rsid w:val="00A40880"/>
    <w:rsid w:val="00AB51FD"/>
    <w:rsid w:val="00AE2761"/>
    <w:rsid w:val="00AE359B"/>
    <w:rsid w:val="00B07BDD"/>
    <w:rsid w:val="00B163F1"/>
    <w:rsid w:val="00B44607"/>
    <w:rsid w:val="00BA523A"/>
    <w:rsid w:val="00BB72DC"/>
    <w:rsid w:val="00C112A4"/>
    <w:rsid w:val="00C23E50"/>
    <w:rsid w:val="00C53115"/>
    <w:rsid w:val="00D50466"/>
    <w:rsid w:val="00D803BE"/>
    <w:rsid w:val="00D908CA"/>
    <w:rsid w:val="00D93DC2"/>
    <w:rsid w:val="00D97B7E"/>
    <w:rsid w:val="00DC2293"/>
    <w:rsid w:val="00E209AE"/>
    <w:rsid w:val="00EA5C0F"/>
    <w:rsid w:val="00F217E5"/>
    <w:rsid w:val="00F32ACF"/>
    <w:rsid w:val="00F94C50"/>
    <w:rsid w:val="00F96788"/>
    <w:rsid w:val="00FB4D90"/>
    <w:rsid w:val="00FE2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5428C6"/>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DC30F7-5EEF-4F4A-84B7-BB4D1C351A55}">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F3309EAC-0D27-4885-BB0A-C4675C4F3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5</cp:revision>
  <cp:lastPrinted>2005-05-31T11:32:00Z</cp:lastPrinted>
  <dcterms:created xsi:type="dcterms:W3CDTF">2026-08-24T14:28:00Z</dcterms:created>
  <dcterms:modified xsi:type="dcterms:W3CDTF">2026-08-24T15:14:00Z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