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62EA71B4" w:rsidR="00D97B7E" w:rsidRPr="004E3A52" w:rsidRDefault="00272418" w:rsidP="00D97B7E">
      <w:pPr>
        <w:pStyle w:val="Heading2"/>
        <w:rPr>
          <w:b w:val="0"/>
          <w:bCs w:val="0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rPr>
          <w:szCs w:val="32"/>
        </w:rPr>
        <w:t>Job Description</w:t>
      </w:r>
    </w:p>
    <w:p w14:paraId="6E7413B4" w14:textId="77777777" w:rsidR="00D97B7E" w:rsidRPr="002A70E2" w:rsidRDefault="00D97B7E" w:rsidP="00D97B7E">
      <w:pPr>
        <w:ind w:right="180"/>
      </w:pPr>
    </w:p>
    <w:p w14:paraId="7624E5AF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6237"/>
      </w:tblGrid>
      <w:tr w:rsidR="00D97B7E" w:rsidRPr="00E30234" w14:paraId="0032F620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E30234" w:rsidRDefault="00D97B7E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BB51FCF" w14:textId="6C179DFD" w:rsidR="00D97B7E" w:rsidRPr="00640391" w:rsidRDefault="003D7B67" w:rsidP="00640391">
            <w:pPr>
              <w:spacing w:line="276" w:lineRule="auto"/>
              <w:rPr>
                <w:color w:val="000000"/>
                <w:sz w:val="24"/>
              </w:rPr>
            </w:pPr>
            <w:r w:rsidRPr="00640391">
              <w:rPr>
                <w:color w:val="000000"/>
                <w:sz w:val="24"/>
              </w:rPr>
              <w:t xml:space="preserve">Driving </w:t>
            </w:r>
            <w:r w:rsidR="00B23656" w:rsidRPr="00640391">
              <w:rPr>
                <w:color w:val="000000"/>
                <w:sz w:val="24"/>
              </w:rPr>
              <w:t>Assessment Officer</w:t>
            </w:r>
          </w:p>
          <w:p w14:paraId="26B81CBB" w14:textId="1095EE2F" w:rsidR="004672DD" w:rsidRPr="00E20083" w:rsidRDefault="004672DD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97B7E" w:rsidRPr="00E30234" w14:paraId="00530212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88FAB15" w14:textId="69A5AE9C" w:rsidR="00D97B7E" w:rsidRPr="00E30234" w:rsidRDefault="00D97B7E" w:rsidP="001E2A34">
            <w:pPr>
              <w:spacing w:line="276" w:lineRule="auto"/>
              <w:rPr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Salary, </w:t>
            </w:r>
            <w:r w:rsidRPr="435B0126">
              <w:rPr>
                <w:b/>
                <w:bCs/>
                <w:color w:val="000000" w:themeColor="text1"/>
              </w:rPr>
              <w:t>Grade</w:t>
            </w:r>
            <w:r>
              <w:rPr>
                <w:b/>
                <w:bCs/>
                <w:color w:val="000000" w:themeColor="text1"/>
              </w:rPr>
              <w:t xml:space="preserve"> and SCP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8A7D2DB" w14:textId="5EB42AB8" w:rsidR="00D97B7E" w:rsidRPr="00807CF3" w:rsidRDefault="004672DD">
            <w:pPr>
              <w:spacing w:line="276" w:lineRule="auto"/>
              <w:rPr>
                <w:rFonts w:eastAsia="Arial"/>
                <w:color w:val="000000"/>
                <w:sz w:val="24"/>
              </w:rPr>
            </w:pPr>
            <w:r w:rsidRPr="00807CF3">
              <w:rPr>
                <w:rFonts w:eastAsia="Arial"/>
                <w:color w:val="000000"/>
                <w:sz w:val="24"/>
              </w:rPr>
              <w:t>Grade</w:t>
            </w:r>
            <w:r w:rsidR="00BF4C96">
              <w:rPr>
                <w:rFonts w:eastAsia="Arial"/>
                <w:color w:val="000000"/>
                <w:sz w:val="24"/>
              </w:rPr>
              <w:t xml:space="preserve"> 5</w:t>
            </w:r>
            <w:r w:rsidR="00640391">
              <w:rPr>
                <w:rFonts w:eastAsia="Arial"/>
                <w:color w:val="000000"/>
                <w:sz w:val="24"/>
              </w:rPr>
              <w:t xml:space="preserve"> (SCP 17-22) £31,022 - £33,699</w:t>
            </w:r>
          </w:p>
          <w:p w14:paraId="1AA32870" w14:textId="77777777" w:rsidR="004672DD" w:rsidRPr="00887AEF" w:rsidRDefault="004672DD">
            <w:pPr>
              <w:spacing w:line="276" w:lineRule="auto"/>
              <w:rPr>
                <w:rFonts w:eastAsia="Arial"/>
                <w:color w:val="000000"/>
                <w:sz w:val="28"/>
                <w:szCs w:val="28"/>
              </w:rPr>
            </w:pPr>
          </w:p>
        </w:tc>
      </w:tr>
      <w:tr w:rsidR="00D97B7E" w:rsidRPr="00E30234" w14:paraId="1D9797D1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B83EEA" w14:textId="091145C1" w:rsidR="00D97B7E" w:rsidRPr="00E30234" w:rsidRDefault="00D97B7E" w:rsidP="001E2A34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</w:rPr>
              <w:t>Service/Team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95AF565" w14:textId="77777777" w:rsidR="00D97B7E" w:rsidRPr="00AD6176" w:rsidRDefault="00E41D42">
            <w:pPr>
              <w:spacing w:line="276" w:lineRule="auto"/>
              <w:rPr>
                <w:color w:val="000000"/>
                <w:sz w:val="24"/>
              </w:rPr>
            </w:pPr>
            <w:r w:rsidRPr="00AD6176">
              <w:rPr>
                <w:color w:val="000000"/>
                <w:sz w:val="24"/>
              </w:rPr>
              <w:t>Environmental Services</w:t>
            </w:r>
          </w:p>
          <w:p w14:paraId="3D52691F" w14:textId="07E1210F" w:rsidR="004672DD" w:rsidRPr="00AD6176" w:rsidRDefault="004672DD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D97B7E" w:rsidRPr="00E30234" w14:paraId="3EE25EDB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E30234" w:rsidRDefault="00D97B7E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to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899867" w14:textId="1C683F1E" w:rsidR="00D97B7E" w:rsidRPr="00AD6176" w:rsidRDefault="00210315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Fleet </w:t>
            </w:r>
            <w:r w:rsidR="007331AB">
              <w:rPr>
                <w:color w:val="000000"/>
                <w:sz w:val="24"/>
              </w:rPr>
              <w:t>Management and Compliance Officer</w:t>
            </w:r>
          </w:p>
          <w:p w14:paraId="5255C138" w14:textId="0B3F5235" w:rsidR="004672DD" w:rsidRPr="00AD6176" w:rsidRDefault="004672DD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D97B7E" w:rsidRPr="00E30234" w14:paraId="652E1574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D97B7E" w:rsidRPr="00E30234" w:rsidRDefault="00D97B7E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for staff/equipment</w:t>
            </w:r>
            <w:r w:rsidRPr="58CF652B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6B1C6B" w14:textId="64695A99" w:rsidR="00D97B7E" w:rsidRPr="00AD6176" w:rsidRDefault="00AD6176">
            <w:pPr>
              <w:spacing w:line="276" w:lineRule="auto"/>
              <w:rPr>
                <w:color w:val="000000"/>
                <w:sz w:val="24"/>
              </w:rPr>
            </w:pPr>
            <w:r w:rsidRPr="00AD6176">
              <w:rPr>
                <w:color w:val="000000"/>
                <w:sz w:val="24"/>
              </w:rPr>
              <w:t>Training and assessment resources and equipment.</w:t>
            </w:r>
          </w:p>
        </w:tc>
      </w:tr>
      <w:tr w:rsidR="00D97B7E" w:rsidRPr="00E30234" w14:paraId="5925427E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D97B7E" w:rsidRPr="00E30234" w:rsidRDefault="00D97B7E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 xml:space="preserve">Main purpose of job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B8FAC4A" w14:textId="46D37971" w:rsidR="006074B6" w:rsidRPr="006074B6" w:rsidRDefault="002222B3" w:rsidP="006074B6">
            <w:pPr>
              <w:spacing w:line="276" w:lineRule="auto"/>
              <w:rPr>
                <w:rFonts w:eastAsia="Arial"/>
                <w:sz w:val="24"/>
              </w:rPr>
            </w:pPr>
            <w:r w:rsidRPr="00AD6176">
              <w:rPr>
                <w:rFonts w:eastAsia="Arial"/>
                <w:sz w:val="24"/>
                <w:lang w:val="en-US"/>
              </w:rPr>
              <w:t>T</w:t>
            </w:r>
            <w:r w:rsidR="0057014F" w:rsidRPr="00AD6176">
              <w:rPr>
                <w:rFonts w:eastAsia="Arial"/>
                <w:sz w:val="24"/>
                <w:lang w:val="en-US"/>
              </w:rPr>
              <w:t xml:space="preserve">o support the </w:t>
            </w:r>
            <w:r w:rsidR="007B070A" w:rsidRPr="00AD6176">
              <w:rPr>
                <w:rFonts w:eastAsia="Arial"/>
                <w:sz w:val="24"/>
                <w:lang w:val="en-US"/>
              </w:rPr>
              <w:t>requirements</w:t>
            </w:r>
            <w:r w:rsidR="0057014F" w:rsidRPr="00AD6176">
              <w:rPr>
                <w:rFonts w:eastAsia="Arial"/>
                <w:sz w:val="24"/>
                <w:lang w:val="en-US"/>
              </w:rPr>
              <w:t xml:space="preserve"> of the </w:t>
            </w:r>
            <w:r w:rsidR="0050448F" w:rsidRPr="00AD6176">
              <w:rPr>
                <w:rFonts w:eastAsia="Arial"/>
                <w:sz w:val="24"/>
                <w:lang w:val="en-US"/>
              </w:rPr>
              <w:t>Operator’s</w:t>
            </w:r>
            <w:r w:rsidR="0057014F" w:rsidRPr="00AD6176">
              <w:rPr>
                <w:rFonts w:eastAsia="Arial"/>
                <w:sz w:val="24"/>
                <w:lang w:val="en-US"/>
              </w:rPr>
              <w:t xml:space="preserve"> </w:t>
            </w:r>
            <w:r w:rsidR="00AD6176" w:rsidRPr="00AD6176">
              <w:rPr>
                <w:rFonts w:eastAsia="Arial"/>
                <w:sz w:val="24"/>
                <w:lang w:val="en-US"/>
              </w:rPr>
              <w:t>License through</w:t>
            </w:r>
            <w:r w:rsidR="003D7779" w:rsidRPr="00AD6176">
              <w:rPr>
                <w:rFonts w:eastAsia="Arial"/>
                <w:sz w:val="24"/>
                <w:lang w:val="en-US"/>
              </w:rPr>
              <w:t xml:space="preserve"> </w:t>
            </w:r>
            <w:r w:rsidR="00AD6176" w:rsidRPr="00AD6176">
              <w:rPr>
                <w:rFonts w:eastAsia="Arial"/>
                <w:sz w:val="24"/>
                <w:lang w:val="en-US"/>
              </w:rPr>
              <w:t>the planning</w:t>
            </w:r>
            <w:r w:rsidR="00A136C3" w:rsidRPr="00AD6176">
              <w:rPr>
                <w:rFonts w:eastAsia="Arial"/>
                <w:sz w:val="24"/>
                <w:lang w:val="en-US"/>
              </w:rPr>
              <w:t xml:space="preserve">, </w:t>
            </w:r>
            <w:r w:rsidRPr="00AD6176">
              <w:rPr>
                <w:rFonts w:eastAsia="Arial"/>
                <w:sz w:val="24"/>
                <w:lang w:val="en-US"/>
              </w:rPr>
              <w:t>deliver</w:t>
            </w:r>
            <w:r w:rsidR="003D7779" w:rsidRPr="00AD6176">
              <w:rPr>
                <w:rFonts w:eastAsia="Arial"/>
                <w:sz w:val="24"/>
                <w:lang w:val="en-US"/>
              </w:rPr>
              <w:t>y</w:t>
            </w:r>
            <w:r w:rsidRPr="00AD6176">
              <w:rPr>
                <w:rFonts w:eastAsia="Arial"/>
                <w:sz w:val="24"/>
                <w:lang w:val="en-US"/>
              </w:rPr>
              <w:t xml:space="preserve"> and </w:t>
            </w:r>
            <w:r w:rsidR="00AD6176" w:rsidRPr="00AD6176">
              <w:rPr>
                <w:rFonts w:eastAsia="Arial"/>
                <w:sz w:val="24"/>
                <w:lang w:val="en-US"/>
              </w:rPr>
              <w:t>assessment</w:t>
            </w:r>
            <w:r w:rsidRPr="00AD6176">
              <w:rPr>
                <w:rFonts w:eastAsia="Arial"/>
                <w:sz w:val="24"/>
                <w:lang w:val="en-US"/>
              </w:rPr>
              <w:t xml:space="preserve"> </w:t>
            </w:r>
            <w:r w:rsidR="003D7779" w:rsidRPr="00AD6176">
              <w:rPr>
                <w:rFonts w:eastAsia="Arial"/>
                <w:sz w:val="24"/>
                <w:lang w:val="en-US"/>
              </w:rPr>
              <w:t xml:space="preserve">of </w:t>
            </w:r>
            <w:r w:rsidRPr="00AD6176">
              <w:rPr>
                <w:rFonts w:eastAsia="Arial"/>
                <w:sz w:val="24"/>
                <w:lang w:val="en-US"/>
              </w:rPr>
              <w:t xml:space="preserve">relevant driver </w:t>
            </w:r>
            <w:r w:rsidRPr="00E20083">
              <w:rPr>
                <w:rFonts w:eastAsia="Arial"/>
                <w:sz w:val="24"/>
                <w:lang w:val="en-US"/>
              </w:rPr>
              <w:t>training</w:t>
            </w:r>
            <w:r w:rsidR="006074B6" w:rsidRPr="00E20083">
              <w:rPr>
                <w:rFonts w:eastAsia="Arial"/>
                <w:sz w:val="24"/>
                <w:lang w:val="en-US"/>
              </w:rPr>
              <w:t>,</w:t>
            </w:r>
            <w:r w:rsidR="006074B6" w:rsidRPr="00E20083"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 </w:t>
            </w:r>
            <w:r w:rsidR="006074B6" w:rsidRPr="00E20083">
              <w:rPr>
                <w:rFonts w:eastAsia="Arial"/>
                <w:sz w:val="24"/>
              </w:rPr>
              <w:t>along with conducting assessments for all council employees who are required to drive council vehicles as part of their duties.</w:t>
            </w:r>
          </w:p>
          <w:p w14:paraId="1C67E768" w14:textId="77777777" w:rsidR="00D97B7E" w:rsidRPr="00AD6176" w:rsidRDefault="00D97B7E" w:rsidP="0050448F">
            <w:pPr>
              <w:spacing w:line="276" w:lineRule="auto"/>
              <w:rPr>
                <w:rFonts w:eastAsia="Arial"/>
                <w:sz w:val="24"/>
                <w:lang w:val="en-US"/>
              </w:rPr>
            </w:pPr>
          </w:p>
        </w:tc>
      </w:tr>
      <w:tr w:rsidR="00D97B7E" w:rsidRPr="00E30234" w14:paraId="245A5ED7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E30234" w:rsidRDefault="00D97B7E">
            <w:pPr>
              <w:spacing w:line="276" w:lineRule="auto"/>
            </w:pPr>
            <w:r w:rsidRPr="435B0126">
              <w:rPr>
                <w:b/>
                <w:bCs/>
              </w:rPr>
              <w:t xml:space="preserve">Key responsibilities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5E23AF1" w14:textId="62E5DB5C" w:rsidR="00124C52" w:rsidRPr="00256021" w:rsidRDefault="008D3C56" w:rsidP="00124C5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 w:rsidRPr="00152E8E">
              <w:rPr>
                <w:rFonts w:ascii="Arial" w:hAnsi="Arial" w:cs="Arial"/>
              </w:rPr>
              <w:t>Undertake the design</w:t>
            </w:r>
            <w:r w:rsidR="005A760E" w:rsidRPr="00152E8E">
              <w:rPr>
                <w:rFonts w:ascii="Arial" w:hAnsi="Arial" w:cs="Arial"/>
              </w:rPr>
              <w:t xml:space="preserve">, delivery </w:t>
            </w:r>
            <w:r w:rsidRPr="00152E8E">
              <w:rPr>
                <w:rFonts w:ascii="Arial" w:hAnsi="Arial" w:cs="Arial"/>
              </w:rPr>
              <w:t>and evaluation of i</w:t>
            </w:r>
            <w:r w:rsidR="00A95019" w:rsidRPr="00152E8E">
              <w:rPr>
                <w:rFonts w:ascii="Arial" w:hAnsi="Arial" w:cs="Arial"/>
              </w:rPr>
              <w:t xml:space="preserve">dentified training and assessment programmes to a high standard </w:t>
            </w:r>
            <w:r w:rsidR="001B335A" w:rsidRPr="00E20083">
              <w:rPr>
                <w:rFonts w:ascii="Arial" w:hAnsi="Arial" w:cs="Arial"/>
              </w:rPr>
              <w:t xml:space="preserve">delivering training that helps support </w:t>
            </w:r>
            <w:r w:rsidR="00806BCB" w:rsidRPr="00E20083">
              <w:rPr>
                <w:rFonts w:ascii="Arial" w:hAnsi="Arial" w:cs="Arial"/>
              </w:rPr>
              <w:t>compliance with</w:t>
            </w:r>
            <w:r w:rsidR="00806BCB" w:rsidRPr="00152E8E">
              <w:rPr>
                <w:rFonts w:ascii="Arial" w:hAnsi="Arial" w:cs="Arial"/>
              </w:rPr>
              <w:t xml:space="preserve"> </w:t>
            </w:r>
            <w:r w:rsidR="008461B1">
              <w:rPr>
                <w:rFonts w:ascii="Arial" w:hAnsi="Arial" w:cs="Arial"/>
              </w:rPr>
              <w:t xml:space="preserve">the </w:t>
            </w:r>
            <w:r w:rsidR="00152E8E">
              <w:rPr>
                <w:rFonts w:ascii="Arial" w:hAnsi="Arial" w:cs="Arial"/>
              </w:rPr>
              <w:t>Operator’s</w:t>
            </w:r>
            <w:r w:rsidR="008461B1">
              <w:rPr>
                <w:rFonts w:ascii="Arial" w:hAnsi="Arial" w:cs="Arial"/>
              </w:rPr>
              <w:t xml:space="preserve"> License</w:t>
            </w:r>
            <w:r w:rsidR="00B2642E">
              <w:rPr>
                <w:rFonts w:ascii="Arial" w:hAnsi="Arial" w:cs="Arial"/>
              </w:rPr>
              <w:t xml:space="preserve">, </w:t>
            </w:r>
            <w:r w:rsidR="007365C7">
              <w:rPr>
                <w:rFonts w:ascii="Arial" w:hAnsi="Arial" w:cs="Arial"/>
              </w:rPr>
              <w:t>current</w:t>
            </w:r>
            <w:r w:rsidR="00FF76F7" w:rsidRPr="00152E8E">
              <w:rPr>
                <w:rFonts w:ascii="Arial" w:hAnsi="Arial" w:cs="Arial"/>
              </w:rPr>
              <w:t xml:space="preserve"> </w:t>
            </w:r>
            <w:r w:rsidR="00806BCB" w:rsidRPr="00152E8E">
              <w:rPr>
                <w:rFonts w:ascii="Arial" w:hAnsi="Arial" w:cs="Arial"/>
              </w:rPr>
              <w:t>legislat</w:t>
            </w:r>
            <w:r w:rsidR="00353F12">
              <w:rPr>
                <w:rFonts w:ascii="Arial" w:hAnsi="Arial" w:cs="Arial"/>
              </w:rPr>
              <w:t>ion</w:t>
            </w:r>
            <w:r w:rsidR="00806BCB" w:rsidRPr="00152E8E">
              <w:rPr>
                <w:rFonts w:ascii="Arial" w:hAnsi="Arial" w:cs="Arial"/>
              </w:rPr>
              <w:t xml:space="preserve"> and best practice requirements</w:t>
            </w:r>
            <w:r w:rsidR="00B4127F">
              <w:rPr>
                <w:rFonts w:ascii="Arial" w:hAnsi="Arial" w:cs="Arial"/>
              </w:rPr>
              <w:t>.</w:t>
            </w:r>
          </w:p>
          <w:p w14:paraId="13896A56" w14:textId="07F177EA" w:rsidR="00256021" w:rsidRPr="00E20083" w:rsidRDefault="00256021" w:rsidP="00124C5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kern w:val="0"/>
                <w:lang w:eastAsia="en-US"/>
              </w:rPr>
            </w:pPr>
            <w:r w:rsidRPr="00E20083">
              <w:rPr>
                <w:rFonts w:ascii="Arial" w:hAnsi="Arial" w:cs="Arial"/>
                <w:kern w:val="0"/>
                <w:lang w:eastAsia="en-US"/>
              </w:rPr>
              <w:t xml:space="preserve">Conduct driving assessments for council drivers to </w:t>
            </w:r>
            <w:r w:rsidR="00D15D7D" w:rsidRPr="00E20083">
              <w:rPr>
                <w:rFonts w:ascii="Arial" w:hAnsi="Arial" w:cs="Arial"/>
                <w:kern w:val="0"/>
                <w:lang w:eastAsia="en-US"/>
              </w:rPr>
              <w:t>support that they meet the required standards</w:t>
            </w:r>
            <w:r w:rsidRPr="00E20083">
              <w:rPr>
                <w:rFonts w:ascii="Arial" w:hAnsi="Arial" w:cs="Arial"/>
                <w:kern w:val="0"/>
                <w:lang w:eastAsia="en-US"/>
              </w:rPr>
              <w:t xml:space="preserve"> of driving skill, safety and competence.</w:t>
            </w:r>
          </w:p>
          <w:p w14:paraId="41C4576A" w14:textId="508C0AF0" w:rsidR="00D97B7E" w:rsidRPr="00807CF3" w:rsidRDefault="00DD7D9F" w:rsidP="00807CF3">
            <w:pPr>
              <w:numPr>
                <w:ilvl w:val="0"/>
                <w:numId w:val="4"/>
              </w:numPr>
              <w:rPr>
                <w:sz w:val="24"/>
              </w:rPr>
            </w:pPr>
            <w:r w:rsidRPr="00152E8E">
              <w:rPr>
                <w:sz w:val="24"/>
              </w:rPr>
              <w:t>To identify and evaluate external training providers of specialist driver development/training initiatives</w:t>
            </w:r>
            <w:r w:rsidR="00AD6176">
              <w:rPr>
                <w:sz w:val="24"/>
              </w:rPr>
              <w:t>,</w:t>
            </w:r>
            <w:r w:rsidRPr="00152E8E">
              <w:rPr>
                <w:sz w:val="24"/>
              </w:rPr>
              <w:t xml:space="preserve"> to </w:t>
            </w:r>
            <w:r w:rsidR="00C255E1">
              <w:rPr>
                <w:sz w:val="24"/>
              </w:rPr>
              <w:t xml:space="preserve">support </w:t>
            </w:r>
            <w:r w:rsidRPr="00152E8E">
              <w:rPr>
                <w:sz w:val="24"/>
              </w:rPr>
              <w:t>suitability</w:t>
            </w:r>
            <w:r w:rsidR="009A3B4B" w:rsidRPr="00152E8E">
              <w:rPr>
                <w:sz w:val="24"/>
              </w:rPr>
              <w:t xml:space="preserve">, quality </w:t>
            </w:r>
            <w:r w:rsidRPr="00152E8E">
              <w:rPr>
                <w:sz w:val="24"/>
              </w:rPr>
              <w:t>and value for money</w:t>
            </w:r>
            <w:r w:rsidRPr="004672DD">
              <w:rPr>
                <w:sz w:val="24"/>
              </w:rPr>
              <w:t>.</w:t>
            </w:r>
            <w:r w:rsidR="00744922">
              <w:rPr>
                <w:sz w:val="24"/>
              </w:rPr>
              <w:br/>
            </w:r>
          </w:p>
        </w:tc>
      </w:tr>
      <w:tr w:rsidR="00D97B7E" w:rsidRPr="00E30234" w14:paraId="2DC98F2F" w14:textId="77777777" w:rsidTr="5A825774">
        <w:trPr>
          <w:trHeight w:val="1485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E30234" w:rsidRDefault="00D97B7E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 xml:space="preserve">Key tasks </w:t>
            </w:r>
          </w:p>
          <w:p w14:paraId="0F2833D3" w14:textId="77777777" w:rsidR="00D97B7E" w:rsidRPr="00E30234" w:rsidRDefault="00D97B7E">
            <w:pPr>
              <w:spacing w:line="276" w:lineRule="auto"/>
              <w:ind w:right="180"/>
            </w:pPr>
          </w:p>
          <w:p w14:paraId="1458CC9E" w14:textId="77777777" w:rsidR="00D97B7E" w:rsidRPr="00E30234" w:rsidRDefault="00D97B7E">
            <w:pPr>
              <w:spacing w:line="276" w:lineRule="auto"/>
              <w:ind w:right="180"/>
            </w:pPr>
          </w:p>
          <w:p w14:paraId="2DAE8E42" w14:textId="77777777" w:rsidR="00D97B7E" w:rsidRDefault="00D97B7E">
            <w:pPr>
              <w:spacing w:line="276" w:lineRule="auto"/>
              <w:ind w:right="180"/>
            </w:pPr>
          </w:p>
          <w:p w14:paraId="1C94510C" w14:textId="77777777" w:rsidR="00D97B7E" w:rsidRPr="00E30234" w:rsidRDefault="00D97B7E">
            <w:pPr>
              <w:spacing w:line="276" w:lineRule="auto"/>
              <w:ind w:right="180"/>
            </w:pPr>
          </w:p>
          <w:p w14:paraId="00F5EF63" w14:textId="77777777" w:rsidR="00D97B7E" w:rsidRPr="00E30234" w:rsidRDefault="00D97B7E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F57A083" w14:textId="2A6FBBB4" w:rsidR="00393971" w:rsidRPr="00E20083" w:rsidRDefault="00393971" w:rsidP="00393971">
            <w:pPr>
              <w:numPr>
                <w:ilvl w:val="0"/>
                <w:numId w:val="3"/>
              </w:numPr>
              <w:rPr>
                <w:sz w:val="24"/>
              </w:rPr>
            </w:pPr>
            <w:r w:rsidRPr="00E20083">
              <w:rPr>
                <w:sz w:val="24"/>
              </w:rPr>
              <w:t>Identify driver training needs</w:t>
            </w:r>
            <w:r w:rsidR="00D768B5" w:rsidRPr="00E20083">
              <w:rPr>
                <w:sz w:val="24"/>
              </w:rPr>
              <w:t>, including Driver C</w:t>
            </w:r>
            <w:r w:rsidR="009A0CB1" w:rsidRPr="00E20083">
              <w:rPr>
                <w:sz w:val="24"/>
              </w:rPr>
              <w:t>PC</w:t>
            </w:r>
            <w:r w:rsidR="00341777">
              <w:rPr>
                <w:sz w:val="24"/>
              </w:rPr>
              <w:t>.</w:t>
            </w:r>
            <w:r w:rsidRPr="00E20083">
              <w:rPr>
                <w:sz w:val="24"/>
              </w:rPr>
              <w:t xml:space="preserve"> </w:t>
            </w:r>
            <w:r w:rsidR="00341777">
              <w:rPr>
                <w:sz w:val="24"/>
              </w:rPr>
              <w:t>D</w:t>
            </w:r>
            <w:r w:rsidR="00D13B39" w:rsidRPr="00E20083">
              <w:rPr>
                <w:sz w:val="24"/>
              </w:rPr>
              <w:t>evelop</w:t>
            </w:r>
            <w:r w:rsidR="00296455" w:rsidRPr="00E20083">
              <w:rPr>
                <w:sz w:val="24"/>
              </w:rPr>
              <w:t>,</w:t>
            </w:r>
            <w:r w:rsidR="00D13B39" w:rsidRPr="00E20083">
              <w:rPr>
                <w:sz w:val="24"/>
              </w:rPr>
              <w:t xml:space="preserve"> </w:t>
            </w:r>
            <w:r w:rsidR="00460296" w:rsidRPr="00E20083">
              <w:rPr>
                <w:sz w:val="24"/>
              </w:rPr>
              <w:t xml:space="preserve">deliver </w:t>
            </w:r>
            <w:r w:rsidR="00296455" w:rsidRPr="00E20083">
              <w:rPr>
                <w:sz w:val="24"/>
              </w:rPr>
              <w:t>and</w:t>
            </w:r>
            <w:r w:rsidR="008B34E7" w:rsidRPr="00E20083">
              <w:rPr>
                <w:sz w:val="24"/>
              </w:rPr>
              <w:t xml:space="preserve"> arrange</w:t>
            </w:r>
            <w:r w:rsidRPr="00E20083">
              <w:rPr>
                <w:sz w:val="24"/>
              </w:rPr>
              <w:t xml:space="preserve"> programmes accordingly</w:t>
            </w:r>
            <w:r w:rsidR="00DA76DD" w:rsidRPr="00E20083">
              <w:rPr>
                <w:sz w:val="24"/>
              </w:rPr>
              <w:t xml:space="preserve"> either internally or externally</w:t>
            </w:r>
            <w:r w:rsidRPr="00E20083">
              <w:rPr>
                <w:sz w:val="24"/>
              </w:rPr>
              <w:t>.</w:t>
            </w:r>
          </w:p>
          <w:p w14:paraId="43D21AAD" w14:textId="77777777" w:rsidR="00393971" w:rsidRDefault="00393971" w:rsidP="00393971">
            <w:pPr>
              <w:ind w:left="720"/>
              <w:rPr>
                <w:sz w:val="24"/>
              </w:rPr>
            </w:pPr>
          </w:p>
          <w:p w14:paraId="212512EC" w14:textId="58A96512" w:rsidR="007746FE" w:rsidRPr="00E20083" w:rsidRDefault="00EB004E" w:rsidP="1FE698A5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Conduct</w:t>
            </w:r>
            <w:r w:rsidR="007746FE">
              <w:rPr>
                <w:sz w:val="24"/>
              </w:rPr>
              <w:t xml:space="preserve"> driving assessments for council drivers. Record outcomes and liaise with manag</w:t>
            </w:r>
            <w:r w:rsidR="007746FE" w:rsidRPr="00E20083">
              <w:rPr>
                <w:sz w:val="24"/>
              </w:rPr>
              <w:t>ement</w:t>
            </w:r>
            <w:r w:rsidR="000E4045" w:rsidRPr="00E20083">
              <w:rPr>
                <w:sz w:val="24"/>
              </w:rPr>
              <w:t xml:space="preserve"> to </w:t>
            </w:r>
            <w:r w:rsidR="009C10BC" w:rsidRPr="00E20083">
              <w:rPr>
                <w:sz w:val="24"/>
              </w:rPr>
              <w:t xml:space="preserve">identify </w:t>
            </w:r>
            <w:r w:rsidR="00D133B9" w:rsidRPr="00E20083">
              <w:rPr>
                <w:sz w:val="24"/>
              </w:rPr>
              <w:t xml:space="preserve">further </w:t>
            </w:r>
            <w:r w:rsidR="009C10BC" w:rsidRPr="00E20083">
              <w:rPr>
                <w:sz w:val="24"/>
              </w:rPr>
              <w:t>training needs and support ongoing driver skills developmen</w:t>
            </w:r>
            <w:r w:rsidR="00D133B9" w:rsidRPr="00E20083">
              <w:rPr>
                <w:sz w:val="24"/>
              </w:rPr>
              <w:t>t.</w:t>
            </w:r>
          </w:p>
          <w:p w14:paraId="7347B7D3" w14:textId="77777777" w:rsidR="007746FE" w:rsidRPr="007365C7" w:rsidRDefault="007746FE" w:rsidP="007746FE">
            <w:pPr>
              <w:rPr>
                <w:sz w:val="24"/>
              </w:rPr>
            </w:pPr>
          </w:p>
          <w:p w14:paraId="2725BE40" w14:textId="77777777" w:rsidR="00747809" w:rsidRPr="00EA315B" w:rsidRDefault="00747809" w:rsidP="0074780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kern w:val="0"/>
                <w:lang w:eastAsia="en-US"/>
              </w:rPr>
            </w:pPr>
            <w:r w:rsidRPr="00EA315B">
              <w:rPr>
                <w:rFonts w:ascii="Arial" w:hAnsi="Arial" w:cs="Arial"/>
                <w:kern w:val="0"/>
                <w:lang w:eastAsia="en-US"/>
              </w:rPr>
              <w:t xml:space="preserve">Responsible for maintaining the administrative requirements associated with the Driver CPC </w:t>
            </w:r>
            <w:r w:rsidRPr="00EA315B">
              <w:rPr>
                <w:rFonts w:ascii="Arial" w:hAnsi="Arial" w:cs="Arial"/>
                <w:kern w:val="0"/>
                <w:lang w:eastAsia="en-US"/>
              </w:rPr>
              <w:lastRenderedPageBreak/>
              <w:t>training centre accreditation, including routine record keeping and completing the documents required by DVSA.</w:t>
            </w:r>
          </w:p>
          <w:p w14:paraId="6698F6EF" w14:textId="77777777" w:rsidR="005A1944" w:rsidRPr="007365C7" w:rsidRDefault="005A1944" w:rsidP="00E20083"/>
          <w:p w14:paraId="4E949C83" w14:textId="3757A968" w:rsidR="002864FD" w:rsidRPr="00272732" w:rsidRDefault="007F2DC2" w:rsidP="002864FD">
            <w:pPr>
              <w:numPr>
                <w:ilvl w:val="0"/>
                <w:numId w:val="3"/>
              </w:numPr>
              <w:rPr>
                <w:bCs/>
                <w:sz w:val="24"/>
              </w:rPr>
            </w:pPr>
            <w:r w:rsidRPr="00272732">
              <w:rPr>
                <w:sz w:val="24"/>
              </w:rPr>
              <w:t>M</w:t>
            </w:r>
            <w:r w:rsidR="00004E0E" w:rsidRPr="00272732">
              <w:rPr>
                <w:sz w:val="24"/>
              </w:rPr>
              <w:t xml:space="preserve">anage all administrative tasks to maintain an efficient training delivery programme, </w:t>
            </w:r>
            <w:r w:rsidR="00B06435" w:rsidRPr="00272732">
              <w:rPr>
                <w:sz w:val="24"/>
              </w:rPr>
              <w:t xml:space="preserve">including the organisation </w:t>
            </w:r>
            <w:r w:rsidR="001817F3" w:rsidRPr="00272732">
              <w:rPr>
                <w:sz w:val="24"/>
              </w:rPr>
              <w:t xml:space="preserve">and evaluation of </w:t>
            </w:r>
            <w:r w:rsidR="00AD6176">
              <w:rPr>
                <w:sz w:val="24"/>
              </w:rPr>
              <w:t xml:space="preserve">all </w:t>
            </w:r>
            <w:r w:rsidR="001817F3" w:rsidRPr="00272732">
              <w:rPr>
                <w:sz w:val="24"/>
              </w:rPr>
              <w:t>training</w:t>
            </w:r>
            <w:r w:rsidR="00AD6176">
              <w:rPr>
                <w:sz w:val="24"/>
              </w:rPr>
              <w:t xml:space="preserve"> </w:t>
            </w:r>
            <w:r w:rsidR="001817F3" w:rsidRPr="00272732">
              <w:rPr>
                <w:sz w:val="24"/>
              </w:rPr>
              <w:t>provided</w:t>
            </w:r>
            <w:r w:rsidR="00963364" w:rsidRPr="00272732">
              <w:rPr>
                <w:sz w:val="24"/>
              </w:rPr>
              <w:t>.</w:t>
            </w:r>
          </w:p>
          <w:p w14:paraId="2FB8553F" w14:textId="77777777" w:rsidR="00963364" w:rsidRDefault="00963364" w:rsidP="00963364">
            <w:pPr>
              <w:pStyle w:val="ListParagraph"/>
              <w:rPr>
                <w:bCs/>
              </w:rPr>
            </w:pPr>
          </w:p>
          <w:p w14:paraId="7F9B7500" w14:textId="221CA019" w:rsidR="00151335" w:rsidRPr="00151335" w:rsidRDefault="00151335" w:rsidP="5A825774">
            <w:pPr>
              <w:numPr>
                <w:ilvl w:val="0"/>
                <w:numId w:val="3"/>
              </w:numPr>
              <w:rPr>
                <w:sz w:val="24"/>
              </w:rPr>
            </w:pPr>
            <w:r w:rsidRPr="5A825774">
              <w:rPr>
                <w:sz w:val="24"/>
              </w:rPr>
              <w:t xml:space="preserve">Establish and maintain accurate training records, </w:t>
            </w:r>
            <w:r w:rsidRPr="00E20083">
              <w:rPr>
                <w:sz w:val="24"/>
              </w:rPr>
              <w:t>monitor driver training outcomes and support the evaluation of training effectiveness, including measures such as reductions in at</w:t>
            </w:r>
            <w:r w:rsidR="52B77C91" w:rsidRPr="00E20083">
              <w:rPr>
                <w:sz w:val="24"/>
              </w:rPr>
              <w:t xml:space="preserve"> </w:t>
            </w:r>
            <w:r w:rsidRPr="00E20083">
              <w:rPr>
                <w:sz w:val="24"/>
              </w:rPr>
              <w:t>fault accidents</w:t>
            </w:r>
            <w:r w:rsidR="00542602" w:rsidRPr="00E20083">
              <w:rPr>
                <w:sz w:val="24"/>
              </w:rPr>
              <w:t>.</w:t>
            </w:r>
          </w:p>
          <w:p w14:paraId="68202998" w14:textId="77777777" w:rsidR="0019707A" w:rsidRPr="00001512" w:rsidRDefault="0019707A" w:rsidP="00151335"/>
          <w:p w14:paraId="34E89066" w14:textId="77777777" w:rsidR="0019707A" w:rsidRPr="00001512" w:rsidRDefault="0019707A" w:rsidP="0019707A">
            <w:pPr>
              <w:numPr>
                <w:ilvl w:val="0"/>
                <w:numId w:val="3"/>
              </w:numPr>
              <w:rPr>
                <w:bCs/>
                <w:sz w:val="24"/>
              </w:rPr>
            </w:pPr>
            <w:r w:rsidRPr="00001512">
              <w:rPr>
                <w:bCs/>
                <w:sz w:val="24"/>
              </w:rPr>
              <w:t xml:space="preserve">To collate statistics and prepare reports as required. </w:t>
            </w:r>
          </w:p>
          <w:p w14:paraId="695CFF3A" w14:textId="77777777" w:rsidR="00963364" w:rsidRPr="00001512" w:rsidRDefault="00963364" w:rsidP="00963364">
            <w:pPr>
              <w:ind w:left="720"/>
              <w:rPr>
                <w:bCs/>
                <w:sz w:val="24"/>
              </w:rPr>
            </w:pPr>
          </w:p>
          <w:p w14:paraId="46DF9CE3" w14:textId="46051C35" w:rsidR="001B53AD" w:rsidRPr="00B346D6" w:rsidRDefault="001B53AD" w:rsidP="00526BE0">
            <w:pPr>
              <w:numPr>
                <w:ilvl w:val="0"/>
                <w:numId w:val="3"/>
              </w:numPr>
              <w:rPr>
                <w:bCs/>
                <w:sz w:val="24"/>
              </w:rPr>
            </w:pPr>
            <w:r w:rsidRPr="00B346D6">
              <w:rPr>
                <w:sz w:val="24"/>
              </w:rPr>
              <w:t xml:space="preserve">To provide </w:t>
            </w:r>
            <w:r w:rsidR="00641F99">
              <w:rPr>
                <w:sz w:val="24"/>
              </w:rPr>
              <w:t xml:space="preserve">appropriate guidance </w:t>
            </w:r>
            <w:r w:rsidRPr="00B346D6">
              <w:rPr>
                <w:sz w:val="24"/>
              </w:rPr>
              <w:t xml:space="preserve">to managers and staff to </w:t>
            </w:r>
            <w:r w:rsidR="00641F99">
              <w:rPr>
                <w:sz w:val="24"/>
              </w:rPr>
              <w:t xml:space="preserve">support the </w:t>
            </w:r>
            <w:r w:rsidR="00AD6176" w:rsidRPr="00B346D6">
              <w:rPr>
                <w:sz w:val="24"/>
              </w:rPr>
              <w:t>Council</w:t>
            </w:r>
            <w:r w:rsidRPr="00B346D6">
              <w:rPr>
                <w:sz w:val="24"/>
              </w:rPr>
              <w:t xml:space="preserve"> </w:t>
            </w:r>
            <w:r w:rsidR="00641F99">
              <w:rPr>
                <w:sz w:val="24"/>
              </w:rPr>
              <w:t xml:space="preserve">in </w:t>
            </w:r>
            <w:r w:rsidRPr="00B346D6">
              <w:rPr>
                <w:sz w:val="24"/>
              </w:rPr>
              <w:t>maintain</w:t>
            </w:r>
            <w:r w:rsidR="00641F99">
              <w:rPr>
                <w:sz w:val="24"/>
              </w:rPr>
              <w:t>ing</w:t>
            </w:r>
            <w:r w:rsidRPr="00B346D6">
              <w:rPr>
                <w:sz w:val="24"/>
              </w:rPr>
              <w:t xml:space="preserve"> compliance in line with driver development initiatives.</w:t>
            </w:r>
          </w:p>
          <w:p w14:paraId="2D513A93" w14:textId="77777777" w:rsidR="00EF36A8" w:rsidRPr="00B346D6" w:rsidRDefault="00EF36A8" w:rsidP="00303EA3">
            <w:pPr>
              <w:rPr>
                <w:bCs/>
                <w:sz w:val="24"/>
              </w:rPr>
            </w:pPr>
          </w:p>
          <w:p w14:paraId="1820AAD8" w14:textId="19ECD26C" w:rsidR="00D01C28" w:rsidRDefault="00D01C28" w:rsidP="000829D2">
            <w:pPr>
              <w:numPr>
                <w:ilvl w:val="0"/>
                <w:numId w:val="3"/>
              </w:numPr>
              <w:rPr>
                <w:bCs/>
                <w:sz w:val="24"/>
              </w:rPr>
            </w:pPr>
            <w:r w:rsidRPr="00B346D6">
              <w:rPr>
                <w:bCs/>
                <w:sz w:val="24"/>
              </w:rPr>
              <w:t>Responsible for the preparation and distribution of all driving related learning and development materials.</w:t>
            </w:r>
          </w:p>
          <w:p w14:paraId="5B9EB52A" w14:textId="77777777" w:rsidR="00440433" w:rsidRPr="00B346D6" w:rsidRDefault="00440433" w:rsidP="00440433">
            <w:pPr>
              <w:rPr>
                <w:bCs/>
                <w:sz w:val="24"/>
              </w:rPr>
            </w:pPr>
          </w:p>
          <w:p w14:paraId="0A94C7DC" w14:textId="2FDCD5DC" w:rsidR="0019707A" w:rsidRPr="00303EA3" w:rsidRDefault="004A53DD" w:rsidP="0019707A">
            <w:pPr>
              <w:numPr>
                <w:ilvl w:val="0"/>
                <w:numId w:val="3"/>
              </w:numPr>
              <w:rPr>
                <w:sz w:val="24"/>
              </w:rPr>
            </w:pPr>
            <w:r w:rsidRPr="00303EA3">
              <w:rPr>
                <w:sz w:val="24"/>
              </w:rPr>
              <w:t>Support</w:t>
            </w:r>
            <w:r w:rsidR="0019707A" w:rsidRPr="00303EA3">
              <w:rPr>
                <w:sz w:val="24"/>
              </w:rPr>
              <w:t xml:space="preserve"> the Fleet Manager with respect to driver training issues</w:t>
            </w:r>
            <w:r w:rsidR="00FB425A" w:rsidRPr="00303EA3">
              <w:rPr>
                <w:sz w:val="24"/>
              </w:rPr>
              <w:t>, sometimes attending relevant meetings</w:t>
            </w:r>
            <w:r w:rsidR="0019707A" w:rsidRPr="00303EA3">
              <w:rPr>
                <w:sz w:val="24"/>
              </w:rPr>
              <w:t>.</w:t>
            </w:r>
          </w:p>
          <w:p w14:paraId="4D2D084A" w14:textId="77777777" w:rsidR="00221BCC" w:rsidRDefault="00221BCC" w:rsidP="00AD6176">
            <w:pPr>
              <w:ind w:left="720"/>
              <w:rPr>
                <w:bCs/>
              </w:rPr>
            </w:pPr>
          </w:p>
          <w:p w14:paraId="2895A7E4" w14:textId="77777777" w:rsidR="001B53AD" w:rsidRPr="003061D7" w:rsidRDefault="001B53AD" w:rsidP="5A825774">
            <w:pPr>
              <w:rPr>
                <w:sz w:val="24"/>
              </w:rPr>
            </w:pPr>
          </w:p>
          <w:p w14:paraId="75ED5B04" w14:textId="40D7C683" w:rsidR="00152ED4" w:rsidRPr="00B346D6" w:rsidRDefault="001B53AD" w:rsidP="5A825774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ind w:left="31"/>
              <w:rPr>
                <w:sz w:val="24"/>
              </w:rPr>
            </w:pPr>
            <w:r w:rsidRPr="5A825774">
              <w:rPr>
                <w:sz w:val="24"/>
              </w:rPr>
              <w:t xml:space="preserve">The above is not </w:t>
            </w:r>
            <w:r w:rsidR="00B346D6" w:rsidRPr="5A825774">
              <w:rPr>
                <w:sz w:val="24"/>
              </w:rPr>
              <w:t xml:space="preserve">an </w:t>
            </w:r>
            <w:r w:rsidRPr="5A825774">
              <w:rPr>
                <w:sz w:val="24"/>
              </w:rPr>
              <w:t>exhaustive and the post holder will be expected to undertake any duties which may reasonably fall within the level of responsibility and the competence of the post</w:t>
            </w:r>
            <w:r w:rsidR="00B346D6" w:rsidRPr="5A825774">
              <w:rPr>
                <w:sz w:val="24"/>
              </w:rPr>
              <w:t>,</w:t>
            </w:r>
            <w:r w:rsidRPr="5A825774">
              <w:rPr>
                <w:sz w:val="24"/>
              </w:rPr>
              <w:t xml:space="preserve"> as directed by the Fleet </w:t>
            </w:r>
            <w:r w:rsidR="00B346D6" w:rsidRPr="5A825774">
              <w:rPr>
                <w:sz w:val="24"/>
              </w:rPr>
              <w:t xml:space="preserve">Services </w:t>
            </w:r>
            <w:r w:rsidRPr="5A825774">
              <w:rPr>
                <w:sz w:val="24"/>
              </w:rPr>
              <w:t>Manager.</w:t>
            </w:r>
            <w:r w:rsidR="00640391">
              <w:rPr>
                <w:sz w:val="24"/>
              </w:rPr>
              <w:br/>
            </w:r>
          </w:p>
        </w:tc>
      </w:tr>
      <w:tr w:rsidR="00D97B7E" w:rsidRPr="00E30234" w14:paraId="7B00AEE9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E30234" w:rsidRDefault="00D97B7E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>Other duties/specific policies e.g. DBS</w:t>
            </w:r>
          </w:p>
          <w:p w14:paraId="543EE9E8" w14:textId="77777777" w:rsidR="00D97B7E" w:rsidRPr="00E30234" w:rsidRDefault="00D97B7E">
            <w:pPr>
              <w:spacing w:line="276" w:lineRule="auto"/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53054CCA" w:rsidR="00D97B7E" w:rsidRPr="00B346D6" w:rsidRDefault="00D97B7E">
            <w:pPr>
              <w:spacing w:line="276" w:lineRule="auto"/>
              <w:rPr>
                <w:color w:val="000000"/>
                <w:sz w:val="24"/>
              </w:rPr>
            </w:pPr>
            <w:r w:rsidRPr="00B346D6">
              <w:rPr>
                <w:color w:val="000000" w:themeColor="text1"/>
                <w:sz w:val="24"/>
              </w:rPr>
              <w:t>The post holder must carry out their duties with full regard to the Council’s Equal Opportunities Policy, Code of Conduct and all other Council Policies.</w:t>
            </w:r>
          </w:p>
          <w:p w14:paraId="7F691DD2" w14:textId="77777777" w:rsidR="00D97B7E" w:rsidRPr="00B346D6" w:rsidRDefault="00D97B7E">
            <w:pPr>
              <w:spacing w:line="276" w:lineRule="auto"/>
              <w:rPr>
                <w:color w:val="000000"/>
                <w:sz w:val="24"/>
              </w:rPr>
            </w:pPr>
          </w:p>
          <w:p w14:paraId="7EAA0289" w14:textId="77777777" w:rsidR="00D97B7E" w:rsidRPr="00B346D6" w:rsidRDefault="00D97B7E">
            <w:pPr>
              <w:spacing w:line="276" w:lineRule="auto"/>
              <w:rPr>
                <w:color w:val="000000"/>
                <w:sz w:val="24"/>
              </w:rPr>
            </w:pPr>
            <w:r w:rsidRPr="00B346D6">
              <w:rPr>
                <w:color w:val="000000" w:themeColor="text1"/>
                <w:sz w:val="24"/>
              </w:rPr>
              <w:t>The post holder must comply with the Council’s Health and safety rules and regulations and with Health and safety legislation.</w:t>
            </w:r>
          </w:p>
          <w:p w14:paraId="5B304EB5" w14:textId="77777777" w:rsidR="00D97B7E" w:rsidRPr="00B346D6" w:rsidRDefault="00D97B7E">
            <w:pPr>
              <w:spacing w:line="276" w:lineRule="auto"/>
              <w:rPr>
                <w:color w:val="000000"/>
                <w:sz w:val="24"/>
              </w:rPr>
            </w:pPr>
          </w:p>
          <w:p w14:paraId="67486937" w14:textId="77777777" w:rsidR="00D97B7E" w:rsidRPr="00B346D6" w:rsidRDefault="00D97B7E">
            <w:pPr>
              <w:spacing w:line="276" w:lineRule="auto"/>
              <w:rPr>
                <w:color w:val="000000"/>
                <w:sz w:val="24"/>
              </w:rPr>
            </w:pPr>
            <w:r w:rsidRPr="00B346D6">
              <w:rPr>
                <w:color w:val="000000" w:themeColor="text1"/>
                <w:sz w:val="24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D97B7E" w:rsidRPr="00B346D6" w:rsidRDefault="00D97B7E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/>
              </w:rPr>
            </w:pPr>
          </w:p>
          <w:p w14:paraId="7CD7B9D2" w14:textId="30E7581F" w:rsidR="00D97B7E" w:rsidRPr="005C0538" w:rsidRDefault="00D97B7E">
            <w:pPr>
              <w:spacing w:line="276" w:lineRule="auto"/>
              <w:rPr>
                <w:color w:val="000000"/>
              </w:rPr>
            </w:pPr>
            <w:r w:rsidRPr="00B346D6">
              <w:rPr>
                <w:color w:val="000000" w:themeColor="text1"/>
                <w:sz w:val="24"/>
              </w:rPr>
              <w:lastRenderedPageBreak/>
              <w:t xml:space="preserve">To comply with the principles and requirements of the Data Protection Act 2018 and GDPR in relation to the management of Council records and </w:t>
            </w:r>
            <w:r w:rsidR="00AD6176" w:rsidRPr="00B346D6">
              <w:rPr>
                <w:color w:val="000000" w:themeColor="text1"/>
                <w:sz w:val="24"/>
              </w:rPr>
              <w:t>information and</w:t>
            </w:r>
            <w:r w:rsidRPr="00B346D6">
              <w:rPr>
                <w:color w:val="000000" w:themeColor="text1"/>
                <w:sz w:val="24"/>
              </w:rPr>
              <w:t xml:space="preserve"> respect the privacy of personal information held by the Council.</w:t>
            </w:r>
            <w:r w:rsidR="00640391">
              <w:rPr>
                <w:color w:val="000000" w:themeColor="text1"/>
                <w:sz w:val="24"/>
              </w:rP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sectPr w:rsidR="00C112A4"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402FA" w14:textId="77777777" w:rsidR="00CB6C64" w:rsidRDefault="00CB6C64">
      <w:r>
        <w:separator/>
      </w:r>
    </w:p>
  </w:endnote>
  <w:endnote w:type="continuationSeparator" w:id="0">
    <w:p w14:paraId="272F9849" w14:textId="77777777" w:rsidR="00CB6C64" w:rsidRDefault="00CB6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099D8" w14:textId="77777777" w:rsidR="00CB6C64" w:rsidRDefault="00CB6C64">
      <w:r>
        <w:separator/>
      </w:r>
    </w:p>
  </w:footnote>
  <w:footnote w:type="continuationSeparator" w:id="0">
    <w:p w14:paraId="08526AD5" w14:textId="77777777" w:rsidR="00CB6C64" w:rsidRDefault="00CB6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A5096"/>
    <w:multiLevelType w:val="hybridMultilevel"/>
    <w:tmpl w:val="CCEAB2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36043C"/>
    <w:multiLevelType w:val="hybridMultilevel"/>
    <w:tmpl w:val="92B22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71170">
    <w:abstractNumId w:val="1"/>
  </w:num>
  <w:num w:numId="2" w16cid:durableId="1516337016">
    <w:abstractNumId w:val="1"/>
  </w:num>
  <w:num w:numId="3" w16cid:durableId="2084182724">
    <w:abstractNumId w:val="0"/>
  </w:num>
  <w:num w:numId="4" w16cid:durableId="144009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01512"/>
    <w:rsid w:val="00004E0E"/>
    <w:rsid w:val="00011D09"/>
    <w:rsid w:val="000342DF"/>
    <w:rsid w:val="00045CFB"/>
    <w:rsid w:val="00046FD3"/>
    <w:rsid w:val="0006684D"/>
    <w:rsid w:val="00075845"/>
    <w:rsid w:val="0008195A"/>
    <w:rsid w:val="000829D2"/>
    <w:rsid w:val="0008471E"/>
    <w:rsid w:val="00090D28"/>
    <w:rsid w:val="0009315A"/>
    <w:rsid w:val="0009344A"/>
    <w:rsid w:val="00094F3B"/>
    <w:rsid w:val="000A0B14"/>
    <w:rsid w:val="000A0D00"/>
    <w:rsid w:val="000B16D6"/>
    <w:rsid w:val="000E4045"/>
    <w:rsid w:val="000F6255"/>
    <w:rsid w:val="00105DDD"/>
    <w:rsid w:val="00113B9E"/>
    <w:rsid w:val="00124C52"/>
    <w:rsid w:val="00130A6D"/>
    <w:rsid w:val="001459A1"/>
    <w:rsid w:val="00151335"/>
    <w:rsid w:val="00152E8E"/>
    <w:rsid w:val="00152ED4"/>
    <w:rsid w:val="0015732F"/>
    <w:rsid w:val="001817F3"/>
    <w:rsid w:val="001850E5"/>
    <w:rsid w:val="00193F43"/>
    <w:rsid w:val="0019707A"/>
    <w:rsid w:val="001A2F87"/>
    <w:rsid w:val="001B335A"/>
    <w:rsid w:val="001B53AD"/>
    <w:rsid w:val="001C38CB"/>
    <w:rsid w:val="001C4A81"/>
    <w:rsid w:val="001D4AF2"/>
    <w:rsid w:val="001E0A04"/>
    <w:rsid w:val="001E2A34"/>
    <w:rsid w:val="001E47ED"/>
    <w:rsid w:val="001E67FA"/>
    <w:rsid w:val="001E7242"/>
    <w:rsid w:val="001F2ADC"/>
    <w:rsid w:val="001F696A"/>
    <w:rsid w:val="00210315"/>
    <w:rsid w:val="0021392A"/>
    <w:rsid w:val="00215A68"/>
    <w:rsid w:val="00221BCC"/>
    <w:rsid w:val="002222B3"/>
    <w:rsid w:val="00224A8B"/>
    <w:rsid w:val="00225A75"/>
    <w:rsid w:val="0023167F"/>
    <w:rsid w:val="002444EE"/>
    <w:rsid w:val="00256021"/>
    <w:rsid w:val="00257D8B"/>
    <w:rsid w:val="00260173"/>
    <w:rsid w:val="002630D1"/>
    <w:rsid w:val="00267069"/>
    <w:rsid w:val="0027180F"/>
    <w:rsid w:val="00272418"/>
    <w:rsid w:val="00272732"/>
    <w:rsid w:val="002864FD"/>
    <w:rsid w:val="00293635"/>
    <w:rsid w:val="00294263"/>
    <w:rsid w:val="00296455"/>
    <w:rsid w:val="002A3073"/>
    <w:rsid w:val="002A5904"/>
    <w:rsid w:val="002B7202"/>
    <w:rsid w:val="002C21BF"/>
    <w:rsid w:val="002C27DC"/>
    <w:rsid w:val="002C654D"/>
    <w:rsid w:val="002E2F87"/>
    <w:rsid w:val="002E432A"/>
    <w:rsid w:val="002E754D"/>
    <w:rsid w:val="00300153"/>
    <w:rsid w:val="00303EA3"/>
    <w:rsid w:val="00304F27"/>
    <w:rsid w:val="00305B14"/>
    <w:rsid w:val="00310B5B"/>
    <w:rsid w:val="003323FF"/>
    <w:rsid w:val="003408BD"/>
    <w:rsid w:val="003409D1"/>
    <w:rsid w:val="00341777"/>
    <w:rsid w:val="00342F0E"/>
    <w:rsid w:val="00351B42"/>
    <w:rsid w:val="00353F12"/>
    <w:rsid w:val="00363C5D"/>
    <w:rsid w:val="00393971"/>
    <w:rsid w:val="003A0111"/>
    <w:rsid w:val="003D1474"/>
    <w:rsid w:val="003D205E"/>
    <w:rsid w:val="003D62F6"/>
    <w:rsid w:val="003D7779"/>
    <w:rsid w:val="003D7B67"/>
    <w:rsid w:val="003F1DAC"/>
    <w:rsid w:val="00434839"/>
    <w:rsid w:val="00440433"/>
    <w:rsid w:val="00446302"/>
    <w:rsid w:val="00457491"/>
    <w:rsid w:val="00460296"/>
    <w:rsid w:val="004672DD"/>
    <w:rsid w:val="00473870"/>
    <w:rsid w:val="00476EB1"/>
    <w:rsid w:val="004931DD"/>
    <w:rsid w:val="004A3FCF"/>
    <w:rsid w:val="004A53DD"/>
    <w:rsid w:val="004C22C6"/>
    <w:rsid w:val="004C2B1F"/>
    <w:rsid w:val="004C3B6F"/>
    <w:rsid w:val="004D4A94"/>
    <w:rsid w:val="0050448F"/>
    <w:rsid w:val="005212A5"/>
    <w:rsid w:val="005251B1"/>
    <w:rsid w:val="00526BE0"/>
    <w:rsid w:val="005369F1"/>
    <w:rsid w:val="00542602"/>
    <w:rsid w:val="00543ED3"/>
    <w:rsid w:val="005500AD"/>
    <w:rsid w:val="00565D9B"/>
    <w:rsid w:val="0057014F"/>
    <w:rsid w:val="00580711"/>
    <w:rsid w:val="00580733"/>
    <w:rsid w:val="005A1944"/>
    <w:rsid w:val="005A760E"/>
    <w:rsid w:val="005C791A"/>
    <w:rsid w:val="005D2F53"/>
    <w:rsid w:val="005D61E1"/>
    <w:rsid w:val="005E78B8"/>
    <w:rsid w:val="0060589B"/>
    <w:rsid w:val="006074B6"/>
    <w:rsid w:val="00621456"/>
    <w:rsid w:val="00637C02"/>
    <w:rsid w:val="00640290"/>
    <w:rsid w:val="00640391"/>
    <w:rsid w:val="00641F99"/>
    <w:rsid w:val="0065154C"/>
    <w:rsid w:val="00660B1E"/>
    <w:rsid w:val="006655DC"/>
    <w:rsid w:val="006705C4"/>
    <w:rsid w:val="00673D2A"/>
    <w:rsid w:val="0067489A"/>
    <w:rsid w:val="00681CBC"/>
    <w:rsid w:val="00691C64"/>
    <w:rsid w:val="00697940"/>
    <w:rsid w:val="006A3D80"/>
    <w:rsid w:val="006A7339"/>
    <w:rsid w:val="006B513D"/>
    <w:rsid w:val="006C45D4"/>
    <w:rsid w:val="006D503E"/>
    <w:rsid w:val="006E65F0"/>
    <w:rsid w:val="006E6A00"/>
    <w:rsid w:val="006F4227"/>
    <w:rsid w:val="00705C04"/>
    <w:rsid w:val="0070715E"/>
    <w:rsid w:val="00710162"/>
    <w:rsid w:val="00713E66"/>
    <w:rsid w:val="0072226D"/>
    <w:rsid w:val="007331AB"/>
    <w:rsid w:val="007365C7"/>
    <w:rsid w:val="00741D0E"/>
    <w:rsid w:val="00744922"/>
    <w:rsid w:val="00747809"/>
    <w:rsid w:val="0076482D"/>
    <w:rsid w:val="007654B1"/>
    <w:rsid w:val="007746FE"/>
    <w:rsid w:val="007766D9"/>
    <w:rsid w:val="007901A2"/>
    <w:rsid w:val="007A7275"/>
    <w:rsid w:val="007B070A"/>
    <w:rsid w:val="007D7C26"/>
    <w:rsid w:val="007F0F42"/>
    <w:rsid w:val="007F2DC2"/>
    <w:rsid w:val="00800051"/>
    <w:rsid w:val="00806BCB"/>
    <w:rsid w:val="00807CF3"/>
    <w:rsid w:val="00822C86"/>
    <w:rsid w:val="00845E46"/>
    <w:rsid w:val="008461B1"/>
    <w:rsid w:val="00893367"/>
    <w:rsid w:val="008B34E7"/>
    <w:rsid w:val="008B3F87"/>
    <w:rsid w:val="008C3EAC"/>
    <w:rsid w:val="008C4BF2"/>
    <w:rsid w:val="008C5205"/>
    <w:rsid w:val="008D2290"/>
    <w:rsid w:val="008D3C56"/>
    <w:rsid w:val="008D5485"/>
    <w:rsid w:val="008E4032"/>
    <w:rsid w:val="008E5948"/>
    <w:rsid w:val="008F2DF0"/>
    <w:rsid w:val="00900862"/>
    <w:rsid w:val="00901614"/>
    <w:rsid w:val="009102BF"/>
    <w:rsid w:val="009117A5"/>
    <w:rsid w:val="0091414B"/>
    <w:rsid w:val="009176E8"/>
    <w:rsid w:val="00922D9A"/>
    <w:rsid w:val="00941818"/>
    <w:rsid w:val="00942687"/>
    <w:rsid w:val="0096212A"/>
    <w:rsid w:val="00963364"/>
    <w:rsid w:val="009702C7"/>
    <w:rsid w:val="0097166B"/>
    <w:rsid w:val="00972618"/>
    <w:rsid w:val="00975F1B"/>
    <w:rsid w:val="00983D2B"/>
    <w:rsid w:val="009872E1"/>
    <w:rsid w:val="009A0CB1"/>
    <w:rsid w:val="009A0D2F"/>
    <w:rsid w:val="009A2E11"/>
    <w:rsid w:val="009A3B4B"/>
    <w:rsid w:val="009A3F74"/>
    <w:rsid w:val="009C10A2"/>
    <w:rsid w:val="009C10BC"/>
    <w:rsid w:val="009C65A6"/>
    <w:rsid w:val="009D237A"/>
    <w:rsid w:val="009D3CCB"/>
    <w:rsid w:val="009E4A51"/>
    <w:rsid w:val="00A11005"/>
    <w:rsid w:val="00A1327F"/>
    <w:rsid w:val="00A136C3"/>
    <w:rsid w:val="00A21542"/>
    <w:rsid w:val="00A33317"/>
    <w:rsid w:val="00A35401"/>
    <w:rsid w:val="00A365E3"/>
    <w:rsid w:val="00A43233"/>
    <w:rsid w:val="00A54904"/>
    <w:rsid w:val="00A87240"/>
    <w:rsid w:val="00A93C3F"/>
    <w:rsid w:val="00A95019"/>
    <w:rsid w:val="00A96320"/>
    <w:rsid w:val="00AC7770"/>
    <w:rsid w:val="00AD071A"/>
    <w:rsid w:val="00AD6176"/>
    <w:rsid w:val="00AE0401"/>
    <w:rsid w:val="00B06435"/>
    <w:rsid w:val="00B117F3"/>
    <w:rsid w:val="00B1215A"/>
    <w:rsid w:val="00B23656"/>
    <w:rsid w:val="00B2642E"/>
    <w:rsid w:val="00B26BAC"/>
    <w:rsid w:val="00B346D6"/>
    <w:rsid w:val="00B4127F"/>
    <w:rsid w:val="00B419B3"/>
    <w:rsid w:val="00B47A32"/>
    <w:rsid w:val="00B506DD"/>
    <w:rsid w:val="00B534A4"/>
    <w:rsid w:val="00B72F6C"/>
    <w:rsid w:val="00B74491"/>
    <w:rsid w:val="00BF1B5F"/>
    <w:rsid w:val="00BF2089"/>
    <w:rsid w:val="00BF4C96"/>
    <w:rsid w:val="00C112A4"/>
    <w:rsid w:val="00C14790"/>
    <w:rsid w:val="00C15F75"/>
    <w:rsid w:val="00C2369B"/>
    <w:rsid w:val="00C255E1"/>
    <w:rsid w:val="00C42C4C"/>
    <w:rsid w:val="00C57EEC"/>
    <w:rsid w:val="00C62897"/>
    <w:rsid w:val="00C97E01"/>
    <w:rsid w:val="00CA4ECA"/>
    <w:rsid w:val="00CA6F6D"/>
    <w:rsid w:val="00CB6C64"/>
    <w:rsid w:val="00CC7870"/>
    <w:rsid w:val="00CD1FE2"/>
    <w:rsid w:val="00CE2B7C"/>
    <w:rsid w:val="00CE30D9"/>
    <w:rsid w:val="00CE6C35"/>
    <w:rsid w:val="00CF15FC"/>
    <w:rsid w:val="00D00B3A"/>
    <w:rsid w:val="00D01C28"/>
    <w:rsid w:val="00D133B9"/>
    <w:rsid w:val="00D13B39"/>
    <w:rsid w:val="00D15D7D"/>
    <w:rsid w:val="00D171DD"/>
    <w:rsid w:val="00D211BF"/>
    <w:rsid w:val="00D36768"/>
    <w:rsid w:val="00D41491"/>
    <w:rsid w:val="00D4432D"/>
    <w:rsid w:val="00D768B5"/>
    <w:rsid w:val="00D803BE"/>
    <w:rsid w:val="00D948EC"/>
    <w:rsid w:val="00D95672"/>
    <w:rsid w:val="00D97B7E"/>
    <w:rsid w:val="00DA5FEB"/>
    <w:rsid w:val="00DA7648"/>
    <w:rsid w:val="00DA76DD"/>
    <w:rsid w:val="00DD7D9F"/>
    <w:rsid w:val="00DE6376"/>
    <w:rsid w:val="00E16CF7"/>
    <w:rsid w:val="00E20083"/>
    <w:rsid w:val="00E21C96"/>
    <w:rsid w:val="00E32849"/>
    <w:rsid w:val="00E41D42"/>
    <w:rsid w:val="00E73D78"/>
    <w:rsid w:val="00E81D65"/>
    <w:rsid w:val="00E84835"/>
    <w:rsid w:val="00E97A35"/>
    <w:rsid w:val="00EA5106"/>
    <w:rsid w:val="00EB004E"/>
    <w:rsid w:val="00EB3C8F"/>
    <w:rsid w:val="00EB4CC1"/>
    <w:rsid w:val="00EB7FA0"/>
    <w:rsid w:val="00EC5DE4"/>
    <w:rsid w:val="00EE0C5C"/>
    <w:rsid w:val="00EE4FBB"/>
    <w:rsid w:val="00EF2149"/>
    <w:rsid w:val="00EF36A8"/>
    <w:rsid w:val="00EF36D9"/>
    <w:rsid w:val="00F24A99"/>
    <w:rsid w:val="00F31CDB"/>
    <w:rsid w:val="00F32ACF"/>
    <w:rsid w:val="00F36365"/>
    <w:rsid w:val="00F439E3"/>
    <w:rsid w:val="00FB425A"/>
    <w:rsid w:val="00FB4D90"/>
    <w:rsid w:val="00FC1D48"/>
    <w:rsid w:val="00FE2486"/>
    <w:rsid w:val="00FE5FA7"/>
    <w:rsid w:val="00FF76F7"/>
    <w:rsid w:val="1FE698A5"/>
    <w:rsid w:val="3B8AC786"/>
    <w:rsid w:val="52B77C91"/>
    <w:rsid w:val="5A825774"/>
    <w:rsid w:val="74A8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ECA826AE-3D77-4C91-87BF-5C3349002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73D2A"/>
    <w:rPr>
      <w:rFonts w:ascii="Aptos" w:eastAsiaTheme="minorHAnsi" w:hAnsi="Aptos" w:cs="Aptos"/>
      <w:sz w:val="24"/>
      <w:lang w:eastAsia="en-GB"/>
    </w:rPr>
  </w:style>
  <w:style w:type="paragraph" w:styleId="Revision">
    <w:name w:val="Revision"/>
    <w:hidden/>
    <w:uiPriority w:val="99"/>
    <w:semiHidden/>
    <w:rsid w:val="00641F99"/>
    <w:rPr>
      <w:rFonts w:ascii="Arial" w:hAnsi="Arial" w:cs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5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/>
        <AccountId xsi:nil="true"/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08A1142-8069-40D3-9932-D59EC6CBF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E0FA10-E088-4D62-83B0-4F3EB640EA70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90b2ce22-5f08-499d-8a51-a55788aa8ef6"/>
    <ds:schemaRef ds:uri="9f8b2057-8571-43f1-89d8-04dcb45c61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2</TotalTime>
  <Pages>3</Pages>
  <Words>505</Words>
  <Characters>2885</Characters>
  <Application>Microsoft Office Word</Application>
  <DocSecurity>0</DocSecurity>
  <Lines>24</Lines>
  <Paragraphs>6</Paragraphs>
  <ScaleCrop>false</ScaleCrop>
  <Company>Hemisphere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Deborah Carney</cp:lastModifiedBy>
  <cp:revision>2</cp:revision>
  <cp:lastPrinted>2024-11-06T16:51:00Z</cp:lastPrinted>
  <dcterms:created xsi:type="dcterms:W3CDTF">2026-09-01T13:10:00Z</dcterms:created>
  <dcterms:modified xsi:type="dcterms:W3CDTF">2026-09-01T13:10:00Z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