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382FD8BF" w:rsidR="00D97B7E" w:rsidRPr="00BC2DE2" w:rsidRDefault="003F72CD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Cs w:val="22"/>
              </w:rPr>
            </w:pPr>
            <w:r w:rsidRPr="00BC2DE2">
              <w:rPr>
                <w:szCs w:val="22"/>
              </w:rPr>
              <w:t>Environmental</w:t>
            </w:r>
            <w:r w:rsidRPr="00BC2DE2">
              <w:rPr>
                <w:spacing w:val="-4"/>
                <w:szCs w:val="22"/>
              </w:rPr>
              <w:t xml:space="preserve"> </w:t>
            </w:r>
            <w:r w:rsidRPr="00BC2DE2">
              <w:rPr>
                <w:szCs w:val="22"/>
              </w:rPr>
              <w:t>Services</w:t>
            </w:r>
            <w:r w:rsidRPr="00BC2DE2">
              <w:rPr>
                <w:spacing w:val="-5"/>
                <w:szCs w:val="22"/>
              </w:rPr>
              <w:t xml:space="preserve"> </w:t>
            </w:r>
            <w:r w:rsidRPr="00BC2DE2">
              <w:rPr>
                <w:szCs w:val="22"/>
              </w:rPr>
              <w:t>Technician</w:t>
            </w:r>
            <w:r w:rsidRPr="00BC2DE2">
              <w:rPr>
                <w:spacing w:val="-3"/>
                <w:szCs w:val="22"/>
              </w:rPr>
              <w:t xml:space="preserve"> </w:t>
            </w:r>
            <w:r w:rsidRPr="00BC2DE2">
              <w:rPr>
                <w:szCs w:val="22"/>
              </w:rPr>
              <w:t>(Local</w:t>
            </w:r>
            <w:r w:rsidRPr="00BC2DE2">
              <w:rPr>
                <w:spacing w:val="-6"/>
                <w:szCs w:val="22"/>
              </w:rPr>
              <w:t xml:space="preserve"> </w:t>
            </w:r>
            <w:r w:rsidRPr="00BC2DE2">
              <w:rPr>
                <w:spacing w:val="-2"/>
                <w:szCs w:val="22"/>
              </w:rPr>
              <w:t>Services)</w:t>
            </w:r>
            <w:r w:rsidR="00244196">
              <w:rPr>
                <w:spacing w:val="-2"/>
                <w:szCs w:val="22"/>
              </w:rPr>
              <w:br/>
            </w:r>
          </w:p>
        </w:tc>
      </w:tr>
      <w:tr w:rsidR="00D97B7E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13731283" w:rsidR="00D97B7E" w:rsidRPr="00BC2DE2" w:rsidRDefault="00AE4DD8" w:rsidP="00AE4DD8">
            <w:pPr>
              <w:spacing w:line="276" w:lineRule="auto"/>
              <w:jc w:val="both"/>
              <w:rPr>
                <w:rFonts w:eastAsia="Arial"/>
                <w:color w:val="000000"/>
                <w:szCs w:val="22"/>
              </w:rPr>
            </w:pPr>
            <w:r w:rsidRPr="00BC2DE2">
              <w:rPr>
                <w:szCs w:val="22"/>
              </w:rPr>
              <w:t>Grade 3 (SCP 7 - 11) £26,403 - £28,142</w:t>
            </w:r>
          </w:p>
        </w:tc>
      </w:tr>
      <w:tr w:rsidR="00D97B7E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50BCDB72" w:rsidR="00D97B7E" w:rsidRPr="00BC2DE2" w:rsidRDefault="00B91914" w:rsidP="009249A0">
            <w:pPr>
              <w:spacing w:line="276" w:lineRule="auto"/>
              <w:rPr>
                <w:color w:val="000000"/>
                <w:szCs w:val="22"/>
              </w:rPr>
            </w:pPr>
            <w:r w:rsidRPr="00BC2DE2">
              <w:rPr>
                <w:szCs w:val="22"/>
              </w:rPr>
              <w:t>Environmental</w:t>
            </w:r>
            <w:r w:rsidRPr="00BC2DE2">
              <w:rPr>
                <w:spacing w:val="-3"/>
                <w:szCs w:val="22"/>
              </w:rPr>
              <w:t xml:space="preserve"> </w:t>
            </w:r>
            <w:r w:rsidRPr="00BC2DE2">
              <w:rPr>
                <w:szCs w:val="22"/>
              </w:rPr>
              <w:t>Services</w:t>
            </w:r>
            <w:r w:rsidRPr="00BC2DE2">
              <w:rPr>
                <w:spacing w:val="-2"/>
                <w:szCs w:val="22"/>
              </w:rPr>
              <w:t xml:space="preserve"> </w:t>
            </w:r>
            <w:r w:rsidRPr="00BC2DE2">
              <w:rPr>
                <w:szCs w:val="22"/>
              </w:rPr>
              <w:t>-</w:t>
            </w:r>
            <w:r w:rsidRPr="00BC2DE2">
              <w:rPr>
                <w:spacing w:val="-3"/>
                <w:szCs w:val="22"/>
              </w:rPr>
              <w:t xml:space="preserve"> </w:t>
            </w:r>
            <w:r w:rsidRPr="00BC2DE2">
              <w:rPr>
                <w:szCs w:val="22"/>
              </w:rPr>
              <w:t>Local</w:t>
            </w:r>
            <w:r w:rsidRPr="00BC2DE2">
              <w:rPr>
                <w:spacing w:val="-4"/>
                <w:szCs w:val="22"/>
              </w:rPr>
              <w:t xml:space="preserve"> </w:t>
            </w:r>
            <w:r w:rsidRPr="00BC2DE2">
              <w:rPr>
                <w:spacing w:val="-2"/>
                <w:szCs w:val="22"/>
              </w:rPr>
              <w:t>Services</w:t>
            </w:r>
          </w:p>
        </w:tc>
      </w:tr>
      <w:tr w:rsidR="00D97B7E" w:rsidRPr="00E30234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5F3259E4" w:rsidR="00D97B7E" w:rsidRPr="00BC2DE2" w:rsidRDefault="00837557" w:rsidP="009249A0">
            <w:pPr>
              <w:spacing w:line="276" w:lineRule="auto"/>
              <w:rPr>
                <w:color w:val="000000"/>
                <w:szCs w:val="22"/>
              </w:rPr>
            </w:pPr>
            <w:r w:rsidRPr="00BC2DE2">
              <w:rPr>
                <w:szCs w:val="22"/>
              </w:rPr>
              <w:t>Team</w:t>
            </w:r>
            <w:r w:rsidRPr="00BC2DE2">
              <w:rPr>
                <w:spacing w:val="-9"/>
                <w:szCs w:val="22"/>
              </w:rPr>
              <w:t xml:space="preserve"> </w:t>
            </w:r>
            <w:r w:rsidRPr="00BC2DE2">
              <w:rPr>
                <w:szCs w:val="22"/>
              </w:rPr>
              <w:t>Leader / Environmental</w:t>
            </w:r>
            <w:r w:rsidRPr="00BC2DE2">
              <w:rPr>
                <w:spacing w:val="-10"/>
                <w:szCs w:val="22"/>
              </w:rPr>
              <w:t xml:space="preserve"> </w:t>
            </w:r>
            <w:r w:rsidRPr="00BC2DE2">
              <w:rPr>
                <w:szCs w:val="22"/>
              </w:rPr>
              <w:t>Services</w:t>
            </w:r>
            <w:r w:rsidRPr="00BC2DE2">
              <w:rPr>
                <w:spacing w:val="-9"/>
                <w:szCs w:val="22"/>
              </w:rPr>
              <w:t xml:space="preserve"> </w:t>
            </w:r>
            <w:r w:rsidRPr="00BC2DE2">
              <w:rPr>
                <w:szCs w:val="22"/>
              </w:rPr>
              <w:t>Officer /</w:t>
            </w:r>
            <w:r w:rsidRPr="00BC2DE2">
              <w:rPr>
                <w:spacing w:val="-9"/>
                <w:szCs w:val="22"/>
              </w:rPr>
              <w:t xml:space="preserve"> </w:t>
            </w:r>
            <w:r w:rsidRPr="00BC2DE2">
              <w:rPr>
                <w:szCs w:val="22"/>
              </w:rPr>
              <w:t>Environmental Services Manager</w:t>
            </w:r>
            <w:r w:rsidR="00412F59">
              <w:rPr>
                <w:szCs w:val="22"/>
              </w:rPr>
              <w:br/>
            </w:r>
          </w:p>
        </w:tc>
      </w:tr>
      <w:tr w:rsidR="00D97B7E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for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29AF6A9A" w:rsidR="00D97B7E" w:rsidRPr="00BC2DE2" w:rsidRDefault="003422ED" w:rsidP="009249A0">
            <w:pPr>
              <w:spacing w:line="276" w:lineRule="auto"/>
              <w:rPr>
                <w:color w:val="000000"/>
                <w:szCs w:val="22"/>
              </w:rPr>
            </w:pPr>
            <w:r w:rsidRPr="00BC2DE2">
              <w:rPr>
                <w:szCs w:val="22"/>
              </w:rPr>
              <w:t>Responsible</w:t>
            </w:r>
            <w:r w:rsidRPr="00BC2DE2">
              <w:rPr>
                <w:spacing w:val="-5"/>
                <w:szCs w:val="22"/>
              </w:rPr>
              <w:t xml:space="preserve"> </w:t>
            </w:r>
            <w:r w:rsidRPr="00BC2DE2">
              <w:rPr>
                <w:szCs w:val="22"/>
              </w:rPr>
              <w:t>for</w:t>
            </w:r>
            <w:r w:rsidRPr="00BC2DE2">
              <w:rPr>
                <w:spacing w:val="-6"/>
                <w:szCs w:val="22"/>
              </w:rPr>
              <w:t xml:space="preserve"> </w:t>
            </w:r>
            <w:r w:rsidRPr="00BC2DE2">
              <w:rPr>
                <w:szCs w:val="22"/>
              </w:rPr>
              <w:t>equipment</w:t>
            </w:r>
            <w:r w:rsidRPr="00BC2DE2">
              <w:rPr>
                <w:spacing w:val="-5"/>
                <w:szCs w:val="22"/>
              </w:rPr>
              <w:t xml:space="preserve"> </w:t>
            </w:r>
            <w:r w:rsidRPr="00BC2DE2">
              <w:rPr>
                <w:szCs w:val="22"/>
              </w:rPr>
              <w:t>or</w:t>
            </w:r>
            <w:r w:rsidRPr="00BC2DE2">
              <w:rPr>
                <w:spacing w:val="-8"/>
                <w:szCs w:val="22"/>
              </w:rPr>
              <w:t xml:space="preserve"> </w:t>
            </w:r>
            <w:r w:rsidRPr="00BC2DE2">
              <w:rPr>
                <w:szCs w:val="22"/>
              </w:rPr>
              <w:t>other</w:t>
            </w:r>
            <w:r w:rsidRPr="00BC2DE2">
              <w:rPr>
                <w:spacing w:val="-3"/>
                <w:szCs w:val="22"/>
              </w:rPr>
              <w:t xml:space="preserve"> </w:t>
            </w:r>
            <w:r w:rsidRPr="00BC2DE2">
              <w:rPr>
                <w:szCs w:val="22"/>
              </w:rPr>
              <w:t>resources</w:t>
            </w:r>
            <w:r w:rsidRPr="00BC2DE2">
              <w:rPr>
                <w:spacing w:val="-5"/>
                <w:szCs w:val="22"/>
              </w:rPr>
              <w:t xml:space="preserve"> </w:t>
            </w:r>
            <w:r w:rsidRPr="00BC2DE2">
              <w:rPr>
                <w:szCs w:val="22"/>
              </w:rPr>
              <w:t>associated</w:t>
            </w:r>
            <w:r w:rsidRPr="00BC2DE2">
              <w:rPr>
                <w:spacing w:val="-3"/>
                <w:szCs w:val="22"/>
              </w:rPr>
              <w:t xml:space="preserve"> </w:t>
            </w:r>
            <w:r w:rsidRPr="00BC2DE2">
              <w:rPr>
                <w:szCs w:val="22"/>
              </w:rPr>
              <w:t>with</w:t>
            </w:r>
            <w:r w:rsidRPr="00BC2DE2">
              <w:rPr>
                <w:spacing w:val="-7"/>
                <w:szCs w:val="22"/>
              </w:rPr>
              <w:t xml:space="preserve"> </w:t>
            </w:r>
            <w:r w:rsidRPr="00BC2DE2">
              <w:rPr>
                <w:szCs w:val="22"/>
              </w:rPr>
              <w:t xml:space="preserve">the </w:t>
            </w:r>
            <w:r w:rsidRPr="00BC2DE2">
              <w:rPr>
                <w:spacing w:val="-2"/>
                <w:szCs w:val="22"/>
              </w:rPr>
              <w:t>role.</w:t>
            </w:r>
            <w:r w:rsidR="00412F59">
              <w:rPr>
                <w:spacing w:val="-2"/>
                <w:szCs w:val="22"/>
              </w:rPr>
              <w:br/>
            </w:r>
          </w:p>
        </w:tc>
      </w:tr>
      <w:tr w:rsidR="00D97B7E" w:rsidRPr="00E30234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66593D1F" w:rsidR="00D97B7E" w:rsidRPr="00E30234" w:rsidRDefault="00D97B7E" w:rsidP="009249A0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>Main purpose of job</w:t>
            </w:r>
            <w:r w:rsidR="00412F59">
              <w:rPr>
                <w:b/>
                <w:bCs/>
              </w:rPr>
              <w:t>/ Key responsibilities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2EEBFE9" w14:textId="77777777" w:rsidR="00BC2DE2" w:rsidRPr="00BC2DE2" w:rsidRDefault="00BC2DE2" w:rsidP="00BC2DE2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line="276" w:lineRule="auto"/>
              <w:ind w:right="448"/>
            </w:pPr>
            <w:r w:rsidRPr="00BC2DE2">
              <w:t>You</w:t>
            </w:r>
            <w:r w:rsidRPr="00BC2DE2">
              <w:rPr>
                <w:spacing w:val="-4"/>
              </w:rPr>
              <w:t xml:space="preserve"> </w:t>
            </w:r>
            <w:r w:rsidRPr="00BC2DE2">
              <w:t>will</w:t>
            </w:r>
            <w:r w:rsidRPr="00BC2DE2">
              <w:rPr>
                <w:spacing w:val="-4"/>
              </w:rPr>
              <w:t xml:space="preserve"> </w:t>
            </w:r>
            <w:r w:rsidRPr="00BC2DE2">
              <w:t>work</w:t>
            </w:r>
            <w:r w:rsidRPr="00BC2DE2">
              <w:rPr>
                <w:spacing w:val="-4"/>
              </w:rPr>
              <w:t xml:space="preserve"> </w:t>
            </w:r>
            <w:r w:rsidRPr="00BC2DE2">
              <w:t>within</w:t>
            </w:r>
            <w:r w:rsidRPr="00BC2DE2">
              <w:rPr>
                <w:spacing w:val="-3"/>
              </w:rPr>
              <w:t xml:space="preserve"> </w:t>
            </w:r>
            <w:r w:rsidRPr="00BC2DE2">
              <w:t>the</w:t>
            </w:r>
            <w:r w:rsidRPr="00BC2DE2">
              <w:rPr>
                <w:spacing w:val="-4"/>
              </w:rPr>
              <w:t xml:space="preserve"> </w:t>
            </w:r>
            <w:r w:rsidRPr="00BC2DE2">
              <w:t>Local</w:t>
            </w:r>
            <w:r w:rsidRPr="00BC2DE2">
              <w:rPr>
                <w:spacing w:val="-5"/>
              </w:rPr>
              <w:t xml:space="preserve"> </w:t>
            </w:r>
            <w:r w:rsidRPr="00BC2DE2">
              <w:t>Services</w:t>
            </w:r>
            <w:r w:rsidRPr="00BC2DE2">
              <w:rPr>
                <w:spacing w:val="-6"/>
              </w:rPr>
              <w:t xml:space="preserve"> </w:t>
            </w:r>
            <w:r w:rsidRPr="00BC2DE2">
              <w:t>team</w:t>
            </w:r>
            <w:r w:rsidRPr="00BC2DE2">
              <w:rPr>
                <w:spacing w:val="-5"/>
              </w:rPr>
              <w:t xml:space="preserve"> </w:t>
            </w:r>
            <w:r w:rsidRPr="00BC2DE2">
              <w:t>completing grounds maintenance and street cleansing tasks to improve</w:t>
            </w:r>
            <w:r w:rsidRPr="00BC2DE2">
              <w:rPr>
                <w:spacing w:val="-4"/>
              </w:rPr>
              <w:t xml:space="preserve"> </w:t>
            </w:r>
            <w:r w:rsidRPr="00BC2DE2">
              <w:t>environmental</w:t>
            </w:r>
            <w:r w:rsidRPr="00BC2DE2">
              <w:rPr>
                <w:spacing w:val="-2"/>
              </w:rPr>
              <w:t xml:space="preserve"> </w:t>
            </w:r>
            <w:r w:rsidRPr="00BC2DE2">
              <w:t>standards</w:t>
            </w:r>
            <w:r w:rsidRPr="00BC2DE2">
              <w:rPr>
                <w:spacing w:val="-5"/>
              </w:rPr>
              <w:t xml:space="preserve"> </w:t>
            </w:r>
            <w:r w:rsidRPr="00BC2DE2">
              <w:t>across</w:t>
            </w:r>
            <w:r w:rsidRPr="00BC2DE2">
              <w:rPr>
                <w:spacing w:val="-3"/>
              </w:rPr>
              <w:t xml:space="preserve"> </w:t>
            </w:r>
            <w:r w:rsidRPr="00BC2DE2">
              <w:t>the</w:t>
            </w:r>
            <w:r w:rsidRPr="00BC2DE2">
              <w:rPr>
                <w:spacing w:val="-5"/>
              </w:rPr>
              <w:t xml:space="preserve"> </w:t>
            </w:r>
            <w:r w:rsidRPr="00BC2DE2">
              <w:t>city.</w:t>
            </w:r>
            <w:r w:rsidRPr="00BC2DE2">
              <w:rPr>
                <w:spacing w:val="-2"/>
              </w:rPr>
              <w:t xml:space="preserve"> </w:t>
            </w:r>
            <w:r w:rsidRPr="00BC2DE2">
              <w:t>Tasks include, but are not limited to:</w:t>
            </w:r>
          </w:p>
          <w:p w14:paraId="1C44F0CA" w14:textId="77777777" w:rsidR="00BC2DE2" w:rsidRPr="00BC2DE2" w:rsidRDefault="00BC2DE2" w:rsidP="00BC2DE2">
            <w:pPr>
              <w:pStyle w:val="TableParagraph"/>
              <w:numPr>
                <w:ilvl w:val="1"/>
                <w:numId w:val="3"/>
              </w:numPr>
              <w:tabs>
                <w:tab w:val="left" w:pos="1548"/>
                <w:tab w:val="left" w:pos="1549"/>
              </w:tabs>
              <w:spacing w:before="1" w:line="273" w:lineRule="auto"/>
              <w:ind w:right="385"/>
            </w:pPr>
            <w:r w:rsidRPr="00BC2DE2">
              <w:t>Street cleansing duties that include emptying of street</w:t>
            </w:r>
            <w:r w:rsidRPr="00BC2DE2">
              <w:rPr>
                <w:spacing w:val="-4"/>
              </w:rPr>
              <w:t xml:space="preserve"> </w:t>
            </w:r>
            <w:r w:rsidRPr="00BC2DE2">
              <w:t>litter</w:t>
            </w:r>
            <w:r w:rsidRPr="00BC2DE2">
              <w:rPr>
                <w:spacing w:val="-8"/>
              </w:rPr>
              <w:t xml:space="preserve"> </w:t>
            </w:r>
            <w:r w:rsidRPr="00BC2DE2">
              <w:t>and</w:t>
            </w:r>
            <w:r w:rsidRPr="00BC2DE2">
              <w:rPr>
                <w:spacing w:val="-3"/>
              </w:rPr>
              <w:t xml:space="preserve"> </w:t>
            </w:r>
            <w:r w:rsidRPr="00BC2DE2">
              <w:t>dog</w:t>
            </w:r>
            <w:r w:rsidRPr="00BC2DE2">
              <w:rPr>
                <w:spacing w:val="-4"/>
              </w:rPr>
              <w:t xml:space="preserve"> </w:t>
            </w:r>
            <w:r w:rsidRPr="00BC2DE2">
              <w:t>bins,</w:t>
            </w:r>
            <w:r w:rsidRPr="00BC2DE2">
              <w:rPr>
                <w:spacing w:val="-5"/>
              </w:rPr>
              <w:t xml:space="preserve"> </w:t>
            </w:r>
            <w:r w:rsidRPr="00BC2DE2">
              <w:t>clearance</w:t>
            </w:r>
            <w:r w:rsidRPr="00BC2DE2">
              <w:rPr>
                <w:spacing w:val="-5"/>
              </w:rPr>
              <w:t xml:space="preserve"> </w:t>
            </w:r>
            <w:r w:rsidRPr="00BC2DE2">
              <w:t>of</w:t>
            </w:r>
            <w:r w:rsidRPr="00BC2DE2">
              <w:rPr>
                <w:spacing w:val="-5"/>
              </w:rPr>
              <w:t xml:space="preserve"> </w:t>
            </w:r>
            <w:r w:rsidRPr="00BC2DE2">
              <w:t>litter,</w:t>
            </w:r>
            <w:r w:rsidRPr="00BC2DE2">
              <w:rPr>
                <w:spacing w:val="-5"/>
              </w:rPr>
              <w:t xml:space="preserve"> </w:t>
            </w:r>
            <w:r w:rsidRPr="00BC2DE2">
              <w:t>waste and fly tipping.</w:t>
            </w:r>
          </w:p>
          <w:p w14:paraId="1BD63022" w14:textId="77777777" w:rsidR="00BC2DE2" w:rsidRPr="00BC2DE2" w:rsidRDefault="00BC2DE2" w:rsidP="00BC2DE2">
            <w:pPr>
              <w:pStyle w:val="TableParagraph"/>
              <w:numPr>
                <w:ilvl w:val="1"/>
                <w:numId w:val="3"/>
              </w:numPr>
              <w:tabs>
                <w:tab w:val="left" w:pos="1548"/>
                <w:tab w:val="left" w:pos="1549"/>
              </w:tabs>
              <w:spacing w:before="3" w:line="271" w:lineRule="auto"/>
              <w:ind w:right="171"/>
            </w:pPr>
            <w:r w:rsidRPr="00BC2DE2">
              <w:t>General</w:t>
            </w:r>
            <w:r w:rsidRPr="00BC2DE2">
              <w:rPr>
                <w:spacing w:val="-8"/>
              </w:rPr>
              <w:t xml:space="preserve"> </w:t>
            </w:r>
            <w:r w:rsidRPr="00BC2DE2">
              <w:t>maintenance</w:t>
            </w:r>
            <w:r w:rsidRPr="00BC2DE2">
              <w:rPr>
                <w:spacing w:val="-7"/>
              </w:rPr>
              <w:t xml:space="preserve"> </w:t>
            </w:r>
            <w:r w:rsidRPr="00BC2DE2">
              <w:t>of</w:t>
            </w:r>
            <w:r w:rsidRPr="00BC2DE2">
              <w:rPr>
                <w:spacing w:val="-5"/>
              </w:rPr>
              <w:t xml:space="preserve"> </w:t>
            </w:r>
            <w:r w:rsidRPr="00BC2DE2">
              <w:t>public</w:t>
            </w:r>
            <w:r w:rsidRPr="00BC2DE2">
              <w:rPr>
                <w:spacing w:val="-5"/>
              </w:rPr>
              <w:t xml:space="preserve"> </w:t>
            </w:r>
            <w:r w:rsidRPr="00BC2DE2">
              <w:t>parks,</w:t>
            </w:r>
            <w:r w:rsidRPr="00BC2DE2">
              <w:rPr>
                <w:spacing w:val="-8"/>
              </w:rPr>
              <w:t xml:space="preserve"> </w:t>
            </w:r>
            <w:r w:rsidRPr="00BC2DE2">
              <w:t>playing</w:t>
            </w:r>
            <w:r w:rsidRPr="00BC2DE2">
              <w:rPr>
                <w:spacing w:val="-7"/>
              </w:rPr>
              <w:t xml:space="preserve"> </w:t>
            </w:r>
            <w:r w:rsidRPr="00BC2DE2">
              <w:t>fields, beaches, footpaths and open spaces.</w:t>
            </w:r>
          </w:p>
          <w:p w14:paraId="03013C0E" w14:textId="77777777" w:rsidR="00BC2DE2" w:rsidRPr="00BC2DE2" w:rsidRDefault="00BC2DE2" w:rsidP="00BC2DE2">
            <w:pPr>
              <w:pStyle w:val="TableParagraph"/>
              <w:numPr>
                <w:ilvl w:val="1"/>
                <w:numId w:val="3"/>
              </w:numPr>
              <w:tabs>
                <w:tab w:val="left" w:pos="1548"/>
                <w:tab w:val="left" w:pos="1549"/>
              </w:tabs>
              <w:spacing w:before="9" w:line="273" w:lineRule="auto"/>
              <w:ind w:right="396"/>
            </w:pPr>
            <w:r w:rsidRPr="00BC2DE2">
              <w:t>Fulfilment</w:t>
            </w:r>
            <w:r w:rsidRPr="00BC2DE2">
              <w:rPr>
                <w:spacing w:val="-7"/>
              </w:rPr>
              <w:t xml:space="preserve"> </w:t>
            </w:r>
            <w:r w:rsidRPr="00BC2DE2">
              <w:t>of</w:t>
            </w:r>
            <w:r w:rsidRPr="00BC2DE2">
              <w:rPr>
                <w:spacing w:val="-9"/>
              </w:rPr>
              <w:t xml:space="preserve"> </w:t>
            </w:r>
            <w:r w:rsidRPr="00BC2DE2">
              <w:t>Council</w:t>
            </w:r>
            <w:r w:rsidRPr="00BC2DE2">
              <w:rPr>
                <w:spacing w:val="-6"/>
              </w:rPr>
              <w:t xml:space="preserve"> </w:t>
            </w:r>
            <w:r w:rsidRPr="00BC2DE2">
              <w:t>statutory</w:t>
            </w:r>
            <w:r w:rsidRPr="00BC2DE2">
              <w:rPr>
                <w:spacing w:val="-7"/>
              </w:rPr>
              <w:t xml:space="preserve"> </w:t>
            </w:r>
            <w:r w:rsidRPr="00BC2DE2">
              <w:t>requirements,</w:t>
            </w:r>
            <w:r w:rsidRPr="00BC2DE2">
              <w:rPr>
                <w:spacing w:val="-7"/>
              </w:rPr>
              <w:t xml:space="preserve"> </w:t>
            </w:r>
            <w:r w:rsidRPr="00BC2DE2">
              <w:t xml:space="preserve">such as snow clearing, gritting and chemical control of </w:t>
            </w:r>
            <w:r w:rsidRPr="00BC2DE2">
              <w:rPr>
                <w:spacing w:val="-2"/>
              </w:rPr>
              <w:t>weeds.</w:t>
            </w:r>
          </w:p>
          <w:p w14:paraId="6169A54C" w14:textId="77777777" w:rsidR="00BC2DE2" w:rsidRPr="00BC2DE2" w:rsidRDefault="00BC2DE2" w:rsidP="00BC2DE2">
            <w:pPr>
              <w:pStyle w:val="TableParagraph"/>
              <w:spacing w:before="2"/>
              <w:rPr>
                <w:b/>
              </w:rPr>
            </w:pPr>
          </w:p>
          <w:p w14:paraId="1465B1EF" w14:textId="5EDE524E" w:rsidR="00D97B7E" w:rsidRPr="00BC2DE2" w:rsidRDefault="00BC2DE2" w:rsidP="00BC2DE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BC2DE2">
              <w:rPr>
                <w:rFonts w:ascii="Arial" w:hAnsi="Arial" w:cs="Arial"/>
                <w:sz w:val="22"/>
                <w:szCs w:val="22"/>
              </w:rPr>
              <w:t>You will be assigned to work primarily in one area of the city</w:t>
            </w:r>
            <w:r w:rsidRPr="00BC2DE2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but</w:t>
            </w:r>
            <w:r w:rsidRPr="00BC2DE2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will</w:t>
            </w:r>
            <w:r w:rsidRPr="00BC2DE2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be</w:t>
            </w:r>
            <w:r w:rsidRPr="00BC2DE2">
              <w:rPr>
                <w:rFonts w:ascii="Arial" w:hAnsi="Arial" w:cs="Arial"/>
                <w:spacing w:val="-6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expected</w:t>
            </w:r>
            <w:r w:rsidRPr="00BC2DE2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to</w:t>
            </w:r>
            <w:r w:rsidRPr="00BC2DE2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work</w:t>
            </w:r>
            <w:r w:rsidRPr="00BC2DE2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flexibly</w:t>
            </w:r>
            <w:r w:rsidRPr="00BC2DE2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and</w:t>
            </w:r>
            <w:r w:rsidRPr="00BC2DE2">
              <w:rPr>
                <w:rFonts w:ascii="Arial" w:hAnsi="Arial" w:cs="Arial"/>
                <w:spacing w:val="-6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assist</w:t>
            </w:r>
            <w:r w:rsidRPr="00BC2DE2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in</w:t>
            </w:r>
            <w:r w:rsidRPr="00BC2DE2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BC2DE2">
              <w:rPr>
                <w:rFonts w:ascii="Arial" w:hAnsi="Arial" w:cs="Arial"/>
                <w:sz w:val="22"/>
                <w:szCs w:val="22"/>
              </w:rPr>
              <w:t>other areas of the city, and the wider Environmental Services team, as and when required.</w:t>
            </w:r>
          </w:p>
          <w:p w14:paraId="1C67E768" w14:textId="77777777" w:rsidR="00D97B7E" w:rsidRPr="00BC2DE2" w:rsidRDefault="00D97B7E" w:rsidP="009249A0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</w:tc>
      </w:tr>
      <w:tr w:rsidR="00D97B7E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2DAE8E42" w14:textId="77777777" w:rsidR="00D97B7E" w:rsidRDefault="00D97B7E" w:rsidP="009249A0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76B6BD7" w14:textId="77777777" w:rsidR="00BE6F71" w:rsidRPr="00412F59" w:rsidRDefault="00BE6F71" w:rsidP="00BE6F71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219"/>
              <w:jc w:val="both"/>
            </w:pPr>
            <w:r w:rsidRPr="00412F59">
              <w:t>To</w:t>
            </w:r>
            <w:r w:rsidRPr="00412F59">
              <w:rPr>
                <w:spacing w:val="-3"/>
              </w:rPr>
              <w:t xml:space="preserve"> </w:t>
            </w:r>
            <w:r w:rsidRPr="00412F59">
              <w:t>complete</w:t>
            </w:r>
            <w:r w:rsidRPr="00412F59">
              <w:rPr>
                <w:spacing w:val="-2"/>
              </w:rPr>
              <w:t xml:space="preserve"> </w:t>
            </w:r>
            <w:r w:rsidRPr="00412F59">
              <w:t>a</w:t>
            </w:r>
            <w:r w:rsidRPr="00412F59">
              <w:rPr>
                <w:spacing w:val="-5"/>
              </w:rPr>
              <w:t xml:space="preserve"> </w:t>
            </w:r>
            <w:r w:rsidRPr="00412F59">
              <w:t>range</w:t>
            </w:r>
            <w:r w:rsidRPr="00412F59">
              <w:rPr>
                <w:spacing w:val="-3"/>
              </w:rPr>
              <w:t xml:space="preserve"> </w:t>
            </w:r>
            <w:r w:rsidRPr="00412F59">
              <w:t>of</w:t>
            </w:r>
            <w:r w:rsidRPr="00412F59">
              <w:rPr>
                <w:spacing w:val="-1"/>
              </w:rPr>
              <w:t xml:space="preserve"> </w:t>
            </w:r>
            <w:r w:rsidRPr="00412F59">
              <w:t>routine</w:t>
            </w:r>
            <w:r w:rsidRPr="00412F59">
              <w:rPr>
                <w:spacing w:val="-2"/>
              </w:rPr>
              <w:t xml:space="preserve"> </w:t>
            </w:r>
            <w:r w:rsidRPr="00412F59">
              <w:t>operational</w:t>
            </w:r>
            <w:r w:rsidRPr="00412F59">
              <w:rPr>
                <w:spacing w:val="-4"/>
              </w:rPr>
              <w:t xml:space="preserve"> </w:t>
            </w:r>
            <w:r w:rsidRPr="00412F59">
              <w:t>tasks</w:t>
            </w:r>
            <w:r w:rsidRPr="00412F59">
              <w:rPr>
                <w:spacing w:val="-2"/>
              </w:rPr>
              <w:t xml:space="preserve"> </w:t>
            </w:r>
            <w:r w:rsidRPr="00412F59">
              <w:t>requiring the</w:t>
            </w:r>
            <w:r w:rsidRPr="00412F59">
              <w:rPr>
                <w:spacing w:val="-4"/>
              </w:rPr>
              <w:t xml:space="preserve"> </w:t>
            </w:r>
            <w:r w:rsidRPr="00412F59">
              <w:t>skilled</w:t>
            </w:r>
            <w:r w:rsidRPr="00412F59">
              <w:rPr>
                <w:spacing w:val="-4"/>
              </w:rPr>
              <w:t xml:space="preserve"> </w:t>
            </w:r>
            <w:r w:rsidRPr="00412F59">
              <w:t>operation</w:t>
            </w:r>
            <w:r w:rsidRPr="00412F59">
              <w:rPr>
                <w:spacing w:val="-5"/>
              </w:rPr>
              <w:t xml:space="preserve"> </w:t>
            </w:r>
            <w:r w:rsidRPr="00412F59">
              <w:t>of</w:t>
            </w:r>
            <w:r w:rsidRPr="00412F59">
              <w:rPr>
                <w:spacing w:val="-4"/>
              </w:rPr>
              <w:t xml:space="preserve"> </w:t>
            </w:r>
            <w:r w:rsidRPr="00412F59">
              <w:t>vehicles,</w:t>
            </w:r>
            <w:r w:rsidRPr="00412F59">
              <w:rPr>
                <w:spacing w:val="-5"/>
              </w:rPr>
              <w:t xml:space="preserve"> </w:t>
            </w:r>
            <w:r w:rsidRPr="00412F59">
              <w:t>power</w:t>
            </w:r>
            <w:r w:rsidRPr="00412F59">
              <w:rPr>
                <w:spacing w:val="-4"/>
              </w:rPr>
              <w:t xml:space="preserve"> </w:t>
            </w:r>
            <w:r w:rsidRPr="00412F59">
              <w:t>tools</w:t>
            </w:r>
            <w:r w:rsidRPr="00412F59">
              <w:rPr>
                <w:spacing w:val="-5"/>
              </w:rPr>
              <w:t xml:space="preserve"> </w:t>
            </w:r>
            <w:r w:rsidRPr="00412F59">
              <w:t>or</w:t>
            </w:r>
            <w:r w:rsidRPr="00412F59">
              <w:rPr>
                <w:spacing w:val="-4"/>
              </w:rPr>
              <w:t xml:space="preserve"> </w:t>
            </w:r>
            <w:r w:rsidRPr="00412F59">
              <w:t>equipment in</w:t>
            </w:r>
            <w:r w:rsidRPr="00412F59">
              <w:rPr>
                <w:spacing w:val="-3"/>
              </w:rPr>
              <w:t xml:space="preserve"> </w:t>
            </w:r>
            <w:r w:rsidRPr="00412F59">
              <w:t>accordance</w:t>
            </w:r>
            <w:r w:rsidRPr="00412F59">
              <w:rPr>
                <w:spacing w:val="-5"/>
              </w:rPr>
              <w:t xml:space="preserve"> </w:t>
            </w:r>
            <w:r w:rsidRPr="00412F59">
              <w:t>with</w:t>
            </w:r>
            <w:r w:rsidRPr="00412F59">
              <w:rPr>
                <w:spacing w:val="-3"/>
              </w:rPr>
              <w:t xml:space="preserve"> </w:t>
            </w:r>
            <w:r w:rsidRPr="00412F59">
              <w:t>work</w:t>
            </w:r>
            <w:r w:rsidRPr="00412F59">
              <w:rPr>
                <w:spacing w:val="-3"/>
              </w:rPr>
              <w:t xml:space="preserve"> </w:t>
            </w:r>
            <w:r w:rsidRPr="00412F59">
              <w:t>practices</w:t>
            </w:r>
            <w:r w:rsidRPr="00412F59">
              <w:rPr>
                <w:spacing w:val="-3"/>
              </w:rPr>
              <w:t xml:space="preserve"> </w:t>
            </w:r>
            <w:r w:rsidRPr="00412F59">
              <w:t>to support</w:t>
            </w:r>
            <w:r w:rsidRPr="00412F59">
              <w:rPr>
                <w:spacing w:val="-3"/>
              </w:rPr>
              <w:t xml:space="preserve"> </w:t>
            </w:r>
            <w:r w:rsidRPr="00412F59">
              <w:t>the</w:t>
            </w:r>
            <w:r w:rsidRPr="00412F59">
              <w:rPr>
                <w:spacing w:val="-3"/>
              </w:rPr>
              <w:t xml:space="preserve"> </w:t>
            </w:r>
            <w:r w:rsidRPr="00412F59">
              <w:t>provision of front-line services which is aligned to customer need.</w:t>
            </w:r>
          </w:p>
          <w:p w14:paraId="7F14FCC8" w14:textId="77777777" w:rsidR="00BE6F71" w:rsidRPr="00412F59" w:rsidRDefault="00BE6F71" w:rsidP="00BE6F71">
            <w:pPr>
              <w:pStyle w:val="TableParagraph"/>
              <w:spacing w:before="7"/>
              <w:rPr>
                <w:b/>
              </w:rPr>
            </w:pPr>
          </w:p>
          <w:p w14:paraId="63327127" w14:textId="77777777" w:rsidR="00BE6F71" w:rsidRPr="00412F59" w:rsidRDefault="00BE6F71" w:rsidP="00BE6F71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line="278" w:lineRule="auto"/>
              <w:ind w:right="380"/>
            </w:pPr>
            <w:r w:rsidRPr="00412F59">
              <w:t>To</w:t>
            </w:r>
            <w:r w:rsidRPr="00412F59">
              <w:rPr>
                <w:spacing w:val="-2"/>
              </w:rPr>
              <w:t xml:space="preserve"> </w:t>
            </w:r>
            <w:r w:rsidRPr="00412F59">
              <w:t>organise</w:t>
            </w:r>
            <w:r w:rsidRPr="00412F59">
              <w:rPr>
                <w:spacing w:val="-3"/>
              </w:rPr>
              <w:t xml:space="preserve"> </w:t>
            </w:r>
            <w:r w:rsidRPr="00412F59">
              <w:t>and</w:t>
            </w:r>
            <w:r w:rsidRPr="00412F59">
              <w:rPr>
                <w:spacing w:val="-5"/>
              </w:rPr>
              <w:t xml:space="preserve"> </w:t>
            </w:r>
            <w:r w:rsidRPr="00412F59">
              <w:t>undertake</w:t>
            </w:r>
            <w:r w:rsidRPr="00412F59">
              <w:rPr>
                <w:spacing w:val="-3"/>
              </w:rPr>
              <w:t xml:space="preserve"> </w:t>
            </w:r>
            <w:r w:rsidRPr="00412F59">
              <w:t>work</w:t>
            </w:r>
            <w:r w:rsidRPr="00412F59">
              <w:rPr>
                <w:spacing w:val="-5"/>
              </w:rPr>
              <w:t xml:space="preserve"> </w:t>
            </w:r>
            <w:r w:rsidRPr="00412F59">
              <w:t>as</w:t>
            </w:r>
            <w:r w:rsidRPr="00412F59">
              <w:rPr>
                <w:spacing w:val="-3"/>
              </w:rPr>
              <w:t xml:space="preserve"> </w:t>
            </w:r>
            <w:r w:rsidRPr="00412F59">
              <w:t>part</w:t>
            </w:r>
            <w:r w:rsidRPr="00412F59">
              <w:rPr>
                <w:spacing w:val="-3"/>
              </w:rPr>
              <w:t xml:space="preserve"> </w:t>
            </w:r>
            <w:r w:rsidRPr="00412F59">
              <w:t>of</w:t>
            </w:r>
            <w:r w:rsidRPr="00412F59">
              <w:rPr>
                <w:spacing w:val="-5"/>
              </w:rPr>
              <w:t xml:space="preserve"> </w:t>
            </w:r>
            <w:r w:rsidRPr="00412F59">
              <w:t>a</w:t>
            </w:r>
            <w:r w:rsidRPr="00412F59">
              <w:rPr>
                <w:spacing w:val="-2"/>
              </w:rPr>
              <w:t xml:space="preserve"> </w:t>
            </w:r>
            <w:r w:rsidRPr="00412F59">
              <w:t>team</w:t>
            </w:r>
            <w:r w:rsidRPr="00412F59">
              <w:rPr>
                <w:spacing w:val="-2"/>
              </w:rPr>
              <w:t xml:space="preserve"> </w:t>
            </w:r>
            <w:r w:rsidRPr="00412F59">
              <w:t>with</w:t>
            </w:r>
            <w:r w:rsidRPr="00412F59">
              <w:rPr>
                <w:spacing w:val="-2"/>
              </w:rPr>
              <w:t xml:space="preserve"> </w:t>
            </w:r>
            <w:r w:rsidRPr="00412F59">
              <w:t>a defined routine to set standards, accuracy and quality.</w:t>
            </w:r>
          </w:p>
          <w:p w14:paraId="212BBF9C" w14:textId="77777777" w:rsidR="00BE6F71" w:rsidRPr="00412F59" w:rsidRDefault="00BE6F71" w:rsidP="00BE6F71">
            <w:pPr>
              <w:pStyle w:val="TableParagraph"/>
              <w:spacing w:before="2"/>
              <w:rPr>
                <w:b/>
              </w:rPr>
            </w:pPr>
          </w:p>
          <w:p w14:paraId="7D2251CE" w14:textId="77777777" w:rsidR="00412F59" w:rsidRDefault="00BE6F71" w:rsidP="00412F59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1" w:line="276" w:lineRule="auto"/>
              <w:ind w:right="353"/>
            </w:pPr>
            <w:r w:rsidRPr="00412F59">
              <w:lastRenderedPageBreak/>
              <w:t>Undertake</w:t>
            </w:r>
            <w:r w:rsidRPr="00412F59">
              <w:rPr>
                <w:spacing w:val="-5"/>
              </w:rPr>
              <w:t xml:space="preserve"> </w:t>
            </w:r>
            <w:r w:rsidRPr="00412F59">
              <w:t>checks</w:t>
            </w:r>
            <w:r w:rsidRPr="00412F59">
              <w:rPr>
                <w:spacing w:val="-5"/>
              </w:rPr>
              <w:t xml:space="preserve"> </w:t>
            </w:r>
            <w:r w:rsidRPr="00412F59">
              <w:t>to</w:t>
            </w:r>
            <w:r w:rsidRPr="00412F59">
              <w:rPr>
                <w:spacing w:val="-7"/>
              </w:rPr>
              <w:t xml:space="preserve"> </w:t>
            </w:r>
            <w:r w:rsidRPr="00412F59">
              <w:t>ensure</w:t>
            </w:r>
            <w:r w:rsidRPr="00412F59">
              <w:rPr>
                <w:spacing w:val="-4"/>
              </w:rPr>
              <w:t xml:space="preserve"> </w:t>
            </w:r>
            <w:r w:rsidRPr="00412F59">
              <w:t>vehicles,</w:t>
            </w:r>
            <w:r w:rsidRPr="00412F59">
              <w:rPr>
                <w:spacing w:val="-4"/>
              </w:rPr>
              <w:t xml:space="preserve"> </w:t>
            </w:r>
            <w:r w:rsidRPr="00412F59">
              <w:t>tools</w:t>
            </w:r>
            <w:r w:rsidRPr="00412F59">
              <w:rPr>
                <w:spacing w:val="-8"/>
              </w:rPr>
              <w:t xml:space="preserve"> </w:t>
            </w:r>
            <w:r w:rsidRPr="00412F59">
              <w:t>or</w:t>
            </w:r>
            <w:r w:rsidRPr="00412F59">
              <w:rPr>
                <w:spacing w:val="-5"/>
              </w:rPr>
              <w:t xml:space="preserve"> </w:t>
            </w:r>
            <w:r w:rsidRPr="00412F59">
              <w:t>equipment are safe to use and properly adjusted prior to operation.</w:t>
            </w:r>
          </w:p>
          <w:p w14:paraId="28A95029" w14:textId="77777777" w:rsidR="00412F59" w:rsidRDefault="00412F59" w:rsidP="00412F59">
            <w:pPr>
              <w:pStyle w:val="ListParagraph"/>
            </w:pPr>
          </w:p>
          <w:p w14:paraId="4B2C857C" w14:textId="46F34170" w:rsidR="00911CD3" w:rsidRPr="00412F59" w:rsidRDefault="00BE6F71" w:rsidP="00412F59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1" w:line="276" w:lineRule="auto"/>
              <w:ind w:right="353"/>
            </w:pPr>
            <w:r w:rsidRPr="00412F59">
              <w:t>Ensure</w:t>
            </w:r>
            <w:r w:rsidRPr="00412F59">
              <w:rPr>
                <w:spacing w:val="-7"/>
              </w:rPr>
              <w:t xml:space="preserve"> </w:t>
            </w:r>
            <w:r w:rsidRPr="00412F59">
              <w:t>health</w:t>
            </w:r>
            <w:r w:rsidRPr="00412F59">
              <w:rPr>
                <w:spacing w:val="-3"/>
              </w:rPr>
              <w:t xml:space="preserve"> </w:t>
            </w:r>
            <w:r w:rsidRPr="00412F59">
              <w:t>and safety</w:t>
            </w:r>
            <w:r w:rsidRPr="00412F59">
              <w:rPr>
                <w:spacing w:val="-2"/>
              </w:rPr>
              <w:t xml:space="preserve"> </w:t>
            </w:r>
            <w:r w:rsidRPr="00412F59">
              <w:t>practices</w:t>
            </w:r>
            <w:r w:rsidRPr="00412F59">
              <w:rPr>
                <w:spacing w:val="-2"/>
              </w:rPr>
              <w:t xml:space="preserve"> </w:t>
            </w:r>
            <w:r w:rsidRPr="00412F59">
              <w:t>and</w:t>
            </w:r>
            <w:r w:rsidRPr="00412F59">
              <w:rPr>
                <w:spacing w:val="-4"/>
              </w:rPr>
              <w:t xml:space="preserve"> </w:t>
            </w:r>
            <w:r w:rsidRPr="00412F59">
              <w:t>procedures</w:t>
            </w:r>
            <w:r w:rsidRPr="00412F59">
              <w:rPr>
                <w:spacing w:val="-3"/>
              </w:rPr>
              <w:t xml:space="preserve"> </w:t>
            </w:r>
            <w:r w:rsidRPr="00412F59">
              <w:rPr>
                <w:spacing w:val="-5"/>
              </w:rPr>
              <w:t>are</w:t>
            </w:r>
            <w:r w:rsidR="00911CD3" w:rsidRPr="00412F59">
              <w:rPr>
                <w:spacing w:val="-5"/>
              </w:rPr>
              <w:t xml:space="preserve"> </w:t>
            </w:r>
            <w:r w:rsidR="00911CD3" w:rsidRPr="00412F59">
              <w:t>followed to identify and respond to local circumstances. Ensure</w:t>
            </w:r>
            <w:r w:rsidR="00911CD3" w:rsidRPr="00412F59">
              <w:rPr>
                <w:spacing w:val="-5"/>
              </w:rPr>
              <w:t xml:space="preserve"> </w:t>
            </w:r>
            <w:r w:rsidR="00911CD3" w:rsidRPr="00412F59">
              <w:t>compliance</w:t>
            </w:r>
            <w:r w:rsidR="00911CD3" w:rsidRPr="00412F59">
              <w:rPr>
                <w:spacing w:val="-6"/>
              </w:rPr>
              <w:t xml:space="preserve"> </w:t>
            </w:r>
            <w:r w:rsidR="00911CD3" w:rsidRPr="00412F59">
              <w:t>with</w:t>
            </w:r>
            <w:r w:rsidR="00911CD3" w:rsidRPr="00412F59">
              <w:rPr>
                <w:spacing w:val="-4"/>
              </w:rPr>
              <w:t xml:space="preserve"> </w:t>
            </w:r>
            <w:r w:rsidR="00911CD3" w:rsidRPr="00412F59">
              <w:t>relevant</w:t>
            </w:r>
            <w:r w:rsidR="00911CD3" w:rsidRPr="00412F59">
              <w:rPr>
                <w:spacing w:val="-5"/>
              </w:rPr>
              <w:t xml:space="preserve"> </w:t>
            </w:r>
            <w:r w:rsidR="00911CD3" w:rsidRPr="00412F59">
              <w:t>legislation,</w:t>
            </w:r>
            <w:r w:rsidR="00911CD3" w:rsidRPr="00412F59">
              <w:rPr>
                <w:spacing w:val="-7"/>
              </w:rPr>
              <w:t xml:space="preserve"> </w:t>
            </w:r>
            <w:r w:rsidR="00911CD3" w:rsidRPr="00412F59">
              <w:t>regulation</w:t>
            </w:r>
            <w:r w:rsidR="00911CD3" w:rsidRPr="00412F59">
              <w:rPr>
                <w:spacing w:val="-8"/>
              </w:rPr>
              <w:t xml:space="preserve"> </w:t>
            </w:r>
            <w:r w:rsidR="00911CD3" w:rsidRPr="00412F59">
              <w:t>and policy requirements.</w:t>
            </w:r>
          </w:p>
          <w:p w14:paraId="0609D1CC" w14:textId="77777777" w:rsidR="00911CD3" w:rsidRPr="00412F59" w:rsidRDefault="00911CD3" w:rsidP="00911CD3">
            <w:pPr>
              <w:pStyle w:val="TableParagraph"/>
              <w:spacing w:before="7"/>
              <w:rPr>
                <w:b/>
              </w:rPr>
            </w:pPr>
          </w:p>
          <w:p w14:paraId="41C23A3A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76" w:lineRule="auto"/>
              <w:ind w:right="298"/>
            </w:pPr>
            <w:r w:rsidRPr="00412F59">
              <w:t>Record,</w:t>
            </w:r>
            <w:r w:rsidRPr="00412F59">
              <w:rPr>
                <w:spacing w:val="-3"/>
              </w:rPr>
              <w:t xml:space="preserve"> </w:t>
            </w:r>
            <w:r w:rsidRPr="00412F59">
              <w:t>report</w:t>
            </w:r>
            <w:r w:rsidRPr="00412F59">
              <w:rPr>
                <w:spacing w:val="-4"/>
              </w:rPr>
              <w:t xml:space="preserve"> </w:t>
            </w:r>
            <w:r w:rsidRPr="00412F59">
              <w:t>and</w:t>
            </w:r>
            <w:r w:rsidRPr="00412F59">
              <w:rPr>
                <w:spacing w:val="-4"/>
              </w:rPr>
              <w:t xml:space="preserve"> </w:t>
            </w:r>
            <w:r w:rsidRPr="00412F59">
              <w:t>rectify</w:t>
            </w:r>
            <w:r w:rsidRPr="00412F59">
              <w:rPr>
                <w:spacing w:val="-4"/>
              </w:rPr>
              <w:t xml:space="preserve"> </w:t>
            </w:r>
            <w:r w:rsidRPr="00412F59">
              <w:t>any</w:t>
            </w:r>
            <w:r w:rsidRPr="00412F59">
              <w:rPr>
                <w:spacing w:val="-4"/>
              </w:rPr>
              <w:t xml:space="preserve"> </w:t>
            </w:r>
            <w:r w:rsidRPr="00412F59">
              <w:t>faults</w:t>
            </w:r>
            <w:r w:rsidRPr="00412F59">
              <w:rPr>
                <w:spacing w:val="-7"/>
              </w:rPr>
              <w:t xml:space="preserve"> </w:t>
            </w:r>
            <w:r w:rsidRPr="00412F59">
              <w:t>identified</w:t>
            </w:r>
            <w:r w:rsidRPr="00412F59">
              <w:rPr>
                <w:spacing w:val="-5"/>
              </w:rPr>
              <w:t xml:space="preserve"> </w:t>
            </w:r>
            <w:r w:rsidRPr="00412F59">
              <w:t>in</w:t>
            </w:r>
            <w:r w:rsidRPr="00412F59">
              <w:rPr>
                <w:spacing w:val="-3"/>
              </w:rPr>
              <w:t xml:space="preserve"> </w:t>
            </w:r>
            <w:r w:rsidRPr="00412F59">
              <w:t>vehicles, tools or equipment.</w:t>
            </w:r>
          </w:p>
          <w:p w14:paraId="5340A8F9" w14:textId="77777777" w:rsidR="00911CD3" w:rsidRPr="00412F59" w:rsidRDefault="00911CD3" w:rsidP="00911CD3">
            <w:pPr>
              <w:pStyle w:val="TableParagraph"/>
              <w:spacing w:before="7"/>
              <w:rPr>
                <w:b/>
              </w:rPr>
            </w:pPr>
          </w:p>
          <w:p w14:paraId="729F337E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1" w:line="276" w:lineRule="auto"/>
              <w:ind w:right="113"/>
            </w:pPr>
            <w:r w:rsidRPr="00412F59">
              <w:t>Record tasks which have been undertaken on time and accurately, highlighting issues and on-site problems to the supervisor</w:t>
            </w:r>
            <w:r w:rsidRPr="00412F59">
              <w:rPr>
                <w:spacing w:val="-4"/>
              </w:rPr>
              <w:t xml:space="preserve"> </w:t>
            </w:r>
            <w:r w:rsidRPr="00412F59">
              <w:t>so</w:t>
            </w:r>
            <w:r w:rsidRPr="00412F59">
              <w:rPr>
                <w:spacing w:val="-3"/>
              </w:rPr>
              <w:t xml:space="preserve"> </w:t>
            </w:r>
            <w:r w:rsidRPr="00412F59">
              <w:t>they</w:t>
            </w:r>
            <w:r w:rsidRPr="00412F59">
              <w:rPr>
                <w:spacing w:val="-6"/>
              </w:rPr>
              <w:t xml:space="preserve"> </w:t>
            </w:r>
            <w:r w:rsidRPr="00412F59">
              <w:t>are</w:t>
            </w:r>
            <w:r w:rsidRPr="00412F59">
              <w:rPr>
                <w:spacing w:val="-4"/>
              </w:rPr>
              <w:t xml:space="preserve"> </w:t>
            </w:r>
            <w:r w:rsidRPr="00412F59">
              <w:t>escalated</w:t>
            </w:r>
            <w:r w:rsidRPr="00412F59">
              <w:rPr>
                <w:spacing w:val="-2"/>
              </w:rPr>
              <w:t xml:space="preserve"> </w:t>
            </w:r>
            <w:r w:rsidRPr="00412F59">
              <w:t>in</w:t>
            </w:r>
            <w:r w:rsidRPr="00412F59">
              <w:rPr>
                <w:spacing w:val="-5"/>
              </w:rPr>
              <w:t xml:space="preserve"> </w:t>
            </w:r>
            <w:r w:rsidRPr="00412F59">
              <w:t>a</w:t>
            </w:r>
            <w:r w:rsidRPr="00412F59">
              <w:rPr>
                <w:spacing w:val="-4"/>
              </w:rPr>
              <w:t xml:space="preserve"> </w:t>
            </w:r>
            <w:r w:rsidRPr="00412F59">
              <w:t>timely</w:t>
            </w:r>
            <w:r w:rsidRPr="00412F59">
              <w:rPr>
                <w:spacing w:val="-3"/>
              </w:rPr>
              <w:t xml:space="preserve"> </w:t>
            </w:r>
            <w:r w:rsidRPr="00412F59">
              <w:t>manner</w:t>
            </w:r>
            <w:r w:rsidRPr="00412F59">
              <w:rPr>
                <w:spacing w:val="-4"/>
              </w:rPr>
              <w:t xml:space="preserve"> </w:t>
            </w:r>
            <w:r w:rsidRPr="00412F59">
              <w:t>and are rectified promptly.</w:t>
            </w:r>
          </w:p>
          <w:p w14:paraId="60875D36" w14:textId="77777777" w:rsidR="00911CD3" w:rsidRPr="00412F59" w:rsidRDefault="00911CD3" w:rsidP="00911CD3">
            <w:pPr>
              <w:pStyle w:val="TableParagraph"/>
              <w:rPr>
                <w:b/>
              </w:rPr>
            </w:pPr>
          </w:p>
          <w:p w14:paraId="440FC4F2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76" w:lineRule="auto"/>
              <w:ind w:right="101"/>
            </w:pPr>
            <w:r w:rsidRPr="00412F59">
              <w:t>You will be required to regularly exchange information with colleagues,</w:t>
            </w:r>
            <w:r w:rsidRPr="00412F59">
              <w:rPr>
                <w:spacing w:val="-4"/>
              </w:rPr>
              <w:t xml:space="preserve"> </w:t>
            </w:r>
            <w:r w:rsidRPr="00412F59">
              <w:t>receive</w:t>
            </w:r>
            <w:r w:rsidRPr="00412F59">
              <w:rPr>
                <w:spacing w:val="-4"/>
              </w:rPr>
              <w:t xml:space="preserve"> </w:t>
            </w:r>
            <w:r w:rsidRPr="00412F59">
              <w:t>instructions</w:t>
            </w:r>
            <w:r w:rsidRPr="00412F59">
              <w:rPr>
                <w:spacing w:val="-7"/>
              </w:rPr>
              <w:t xml:space="preserve"> </w:t>
            </w:r>
            <w:r w:rsidRPr="00412F59">
              <w:t>and</w:t>
            </w:r>
            <w:r w:rsidRPr="00412F59">
              <w:rPr>
                <w:spacing w:val="-5"/>
              </w:rPr>
              <w:t xml:space="preserve"> </w:t>
            </w:r>
            <w:r w:rsidRPr="00412F59">
              <w:t>report</w:t>
            </w:r>
            <w:r w:rsidRPr="00412F59">
              <w:rPr>
                <w:spacing w:val="-8"/>
              </w:rPr>
              <w:t xml:space="preserve"> </w:t>
            </w:r>
            <w:r w:rsidRPr="00412F59">
              <w:t>problems</w:t>
            </w:r>
            <w:r w:rsidRPr="00412F59">
              <w:rPr>
                <w:spacing w:val="-5"/>
              </w:rPr>
              <w:t xml:space="preserve"> </w:t>
            </w:r>
            <w:r w:rsidRPr="00412F59">
              <w:t>to</w:t>
            </w:r>
            <w:r w:rsidRPr="00412F59">
              <w:rPr>
                <w:spacing w:val="-5"/>
              </w:rPr>
              <w:t xml:space="preserve"> </w:t>
            </w:r>
            <w:r w:rsidRPr="00412F59">
              <w:t>and from your supervisor and answer straight forward queries from members of the public referring or signposting more complex queries or issues to your supervisor.</w:t>
            </w:r>
          </w:p>
          <w:p w14:paraId="2C035A12" w14:textId="77777777" w:rsidR="00911CD3" w:rsidRPr="00412F59" w:rsidRDefault="00911CD3" w:rsidP="00911CD3">
            <w:pPr>
              <w:pStyle w:val="TableParagraph"/>
              <w:rPr>
                <w:b/>
              </w:rPr>
            </w:pPr>
          </w:p>
          <w:p w14:paraId="17A33C6F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76" w:lineRule="auto"/>
              <w:ind w:right="793"/>
            </w:pPr>
            <w:r w:rsidRPr="00412F59">
              <w:t>You</w:t>
            </w:r>
            <w:r w:rsidRPr="00412F59">
              <w:rPr>
                <w:spacing w:val="-3"/>
              </w:rPr>
              <w:t xml:space="preserve"> </w:t>
            </w:r>
            <w:r w:rsidRPr="00412F59">
              <w:t>will</w:t>
            </w:r>
            <w:r w:rsidRPr="00412F59">
              <w:rPr>
                <w:spacing w:val="-4"/>
              </w:rPr>
              <w:t xml:space="preserve"> </w:t>
            </w:r>
            <w:r w:rsidRPr="00412F59">
              <w:t>utilise</w:t>
            </w:r>
            <w:r w:rsidRPr="00412F59">
              <w:rPr>
                <w:spacing w:val="-4"/>
              </w:rPr>
              <w:t xml:space="preserve"> </w:t>
            </w:r>
            <w:r w:rsidRPr="00412F59">
              <w:t>ICT</w:t>
            </w:r>
            <w:r w:rsidRPr="00412F59">
              <w:rPr>
                <w:spacing w:val="-8"/>
              </w:rPr>
              <w:t xml:space="preserve"> </w:t>
            </w:r>
            <w:r w:rsidRPr="00412F59">
              <w:t>equipment</w:t>
            </w:r>
            <w:r w:rsidRPr="00412F59">
              <w:rPr>
                <w:spacing w:val="-5"/>
              </w:rPr>
              <w:t xml:space="preserve"> </w:t>
            </w:r>
            <w:r w:rsidRPr="00412F59">
              <w:t>(handheld</w:t>
            </w:r>
            <w:r w:rsidRPr="00412F59">
              <w:rPr>
                <w:spacing w:val="-7"/>
              </w:rPr>
              <w:t xml:space="preserve"> </w:t>
            </w:r>
            <w:r w:rsidRPr="00412F59">
              <w:t>devices)</w:t>
            </w:r>
            <w:r w:rsidRPr="00412F59">
              <w:rPr>
                <w:spacing w:val="-5"/>
              </w:rPr>
              <w:t xml:space="preserve"> </w:t>
            </w:r>
            <w:r w:rsidRPr="00412F59">
              <w:t>for communication purposes and to record tasks / faults.</w:t>
            </w:r>
          </w:p>
          <w:p w14:paraId="6C522445" w14:textId="77777777" w:rsidR="00911CD3" w:rsidRPr="00412F59" w:rsidRDefault="00911CD3" w:rsidP="00911CD3">
            <w:pPr>
              <w:pStyle w:val="TableParagraph"/>
              <w:spacing w:before="1"/>
              <w:rPr>
                <w:b/>
              </w:rPr>
            </w:pPr>
          </w:p>
          <w:p w14:paraId="264662E1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line="276" w:lineRule="auto"/>
              <w:ind w:right="1582"/>
            </w:pPr>
            <w:r w:rsidRPr="00412F59">
              <w:t>You</w:t>
            </w:r>
            <w:r w:rsidRPr="00412F59">
              <w:rPr>
                <w:spacing w:val="-6"/>
              </w:rPr>
              <w:t xml:space="preserve"> </w:t>
            </w:r>
            <w:r w:rsidRPr="00412F59">
              <w:t>may</w:t>
            </w:r>
            <w:r w:rsidRPr="00412F59">
              <w:rPr>
                <w:spacing w:val="-7"/>
              </w:rPr>
              <w:t xml:space="preserve"> </w:t>
            </w:r>
            <w:r w:rsidRPr="00412F59">
              <w:t>be</w:t>
            </w:r>
            <w:r w:rsidRPr="00412F59">
              <w:rPr>
                <w:spacing w:val="-6"/>
              </w:rPr>
              <w:t xml:space="preserve"> </w:t>
            </w:r>
            <w:r w:rsidRPr="00412F59">
              <w:t>required</w:t>
            </w:r>
            <w:r w:rsidRPr="00412F59">
              <w:rPr>
                <w:spacing w:val="-4"/>
              </w:rPr>
              <w:t xml:space="preserve"> </w:t>
            </w:r>
            <w:r w:rsidRPr="00412F59">
              <w:t>to</w:t>
            </w:r>
            <w:r w:rsidRPr="00412F59">
              <w:rPr>
                <w:spacing w:val="-4"/>
              </w:rPr>
              <w:t xml:space="preserve"> </w:t>
            </w:r>
            <w:r w:rsidRPr="00412F59">
              <w:t>undertake</w:t>
            </w:r>
            <w:r w:rsidRPr="00412F59">
              <w:rPr>
                <w:spacing w:val="-3"/>
              </w:rPr>
              <w:t xml:space="preserve"> </w:t>
            </w:r>
            <w:r w:rsidRPr="00412F59">
              <w:t>key</w:t>
            </w:r>
            <w:r w:rsidRPr="00412F59">
              <w:rPr>
                <w:spacing w:val="-7"/>
              </w:rPr>
              <w:t xml:space="preserve"> </w:t>
            </w:r>
            <w:r w:rsidRPr="00412F59">
              <w:t>holder responsibilities as and when required.</w:t>
            </w:r>
          </w:p>
          <w:p w14:paraId="754C164B" w14:textId="77777777" w:rsidR="00911CD3" w:rsidRPr="00412F59" w:rsidRDefault="00911CD3" w:rsidP="00911CD3">
            <w:pPr>
              <w:pStyle w:val="TableParagraph"/>
              <w:spacing w:before="6"/>
              <w:rPr>
                <w:b/>
              </w:rPr>
            </w:pPr>
          </w:p>
          <w:p w14:paraId="0300432C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343"/>
            </w:pPr>
            <w:r w:rsidRPr="00412F59">
              <w:t>Frequent</w:t>
            </w:r>
            <w:r w:rsidRPr="00412F59">
              <w:rPr>
                <w:spacing w:val="-6"/>
              </w:rPr>
              <w:t xml:space="preserve"> </w:t>
            </w:r>
            <w:r w:rsidRPr="00412F59">
              <w:t>lifting</w:t>
            </w:r>
            <w:r w:rsidRPr="00412F59">
              <w:rPr>
                <w:spacing w:val="-6"/>
              </w:rPr>
              <w:t xml:space="preserve"> </w:t>
            </w:r>
            <w:r w:rsidRPr="00412F59">
              <w:t>and</w:t>
            </w:r>
            <w:r w:rsidRPr="00412F59">
              <w:rPr>
                <w:spacing w:val="-6"/>
              </w:rPr>
              <w:t xml:space="preserve"> </w:t>
            </w:r>
            <w:r w:rsidRPr="00412F59">
              <w:t>carrying</w:t>
            </w:r>
            <w:r w:rsidRPr="00412F59">
              <w:rPr>
                <w:spacing w:val="-5"/>
              </w:rPr>
              <w:t xml:space="preserve"> </w:t>
            </w:r>
            <w:r w:rsidRPr="00412F59">
              <w:t>moderately</w:t>
            </w:r>
            <w:r w:rsidRPr="00412F59">
              <w:rPr>
                <w:spacing w:val="-6"/>
              </w:rPr>
              <w:t xml:space="preserve"> </w:t>
            </w:r>
            <w:r w:rsidRPr="00412F59">
              <w:t>heavy</w:t>
            </w:r>
            <w:r w:rsidRPr="00412F59">
              <w:rPr>
                <w:spacing w:val="-6"/>
              </w:rPr>
              <w:t xml:space="preserve"> </w:t>
            </w:r>
            <w:r w:rsidRPr="00412F59">
              <w:t>items</w:t>
            </w:r>
            <w:r w:rsidRPr="00412F59">
              <w:rPr>
                <w:spacing w:val="-7"/>
              </w:rPr>
              <w:t xml:space="preserve"> </w:t>
            </w:r>
            <w:r w:rsidRPr="00412F59">
              <w:t xml:space="preserve">and equipment will be required </w:t>
            </w:r>
            <w:proofErr w:type="gramStart"/>
            <w:r w:rsidRPr="00412F59">
              <w:t>on a daily basis</w:t>
            </w:r>
            <w:proofErr w:type="gramEnd"/>
            <w:r w:rsidRPr="00412F59">
              <w:t>.</w:t>
            </w:r>
          </w:p>
          <w:p w14:paraId="3C1D8F47" w14:textId="77777777" w:rsidR="00911CD3" w:rsidRPr="00412F59" w:rsidRDefault="00911CD3" w:rsidP="00911CD3">
            <w:pPr>
              <w:pStyle w:val="TableParagraph"/>
              <w:rPr>
                <w:b/>
              </w:rPr>
            </w:pPr>
          </w:p>
          <w:p w14:paraId="550E7BA6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608"/>
            </w:pPr>
            <w:r w:rsidRPr="00412F59">
              <w:t>You</w:t>
            </w:r>
            <w:r w:rsidRPr="00412F59">
              <w:rPr>
                <w:spacing w:val="-4"/>
              </w:rPr>
              <w:t xml:space="preserve"> </w:t>
            </w:r>
            <w:r w:rsidRPr="00412F59">
              <w:t>may</w:t>
            </w:r>
            <w:r w:rsidRPr="00412F59">
              <w:rPr>
                <w:spacing w:val="-6"/>
              </w:rPr>
              <w:t xml:space="preserve"> </w:t>
            </w:r>
            <w:r w:rsidRPr="00412F59">
              <w:t>be</w:t>
            </w:r>
            <w:r w:rsidRPr="00412F59">
              <w:rPr>
                <w:spacing w:val="-5"/>
              </w:rPr>
              <w:t xml:space="preserve"> </w:t>
            </w:r>
            <w:r w:rsidRPr="00412F59">
              <w:t>required</w:t>
            </w:r>
            <w:r w:rsidRPr="00412F59">
              <w:rPr>
                <w:spacing w:val="-3"/>
              </w:rPr>
              <w:t xml:space="preserve"> </w:t>
            </w:r>
            <w:r w:rsidRPr="00412F59">
              <w:t>to</w:t>
            </w:r>
            <w:r w:rsidRPr="00412F59">
              <w:rPr>
                <w:spacing w:val="-3"/>
              </w:rPr>
              <w:t xml:space="preserve"> </w:t>
            </w:r>
            <w:r w:rsidRPr="00412F59">
              <w:t>work</w:t>
            </w:r>
            <w:r w:rsidRPr="00412F59">
              <w:rPr>
                <w:spacing w:val="-3"/>
              </w:rPr>
              <w:t xml:space="preserve"> </w:t>
            </w:r>
            <w:r w:rsidRPr="00412F59">
              <w:t>at</w:t>
            </w:r>
            <w:r w:rsidRPr="00412F59">
              <w:rPr>
                <w:spacing w:val="-5"/>
              </w:rPr>
              <w:t xml:space="preserve"> </w:t>
            </w:r>
            <w:r w:rsidRPr="00412F59">
              <w:t>different</w:t>
            </w:r>
            <w:r w:rsidRPr="00412F59">
              <w:rPr>
                <w:spacing w:val="-3"/>
              </w:rPr>
              <w:t xml:space="preserve"> </w:t>
            </w:r>
            <w:r w:rsidRPr="00412F59">
              <w:t>locations</w:t>
            </w:r>
            <w:r w:rsidRPr="00412F59">
              <w:rPr>
                <w:spacing w:val="-3"/>
              </w:rPr>
              <w:t xml:space="preserve"> </w:t>
            </w:r>
            <w:r w:rsidRPr="00412F59">
              <w:t>with associated travelling.</w:t>
            </w:r>
          </w:p>
          <w:p w14:paraId="27AA6C84" w14:textId="77777777" w:rsidR="00911CD3" w:rsidRPr="00412F59" w:rsidRDefault="00911CD3" w:rsidP="00911CD3">
            <w:pPr>
              <w:pStyle w:val="TableParagraph"/>
              <w:rPr>
                <w:b/>
              </w:rPr>
            </w:pPr>
          </w:p>
          <w:p w14:paraId="5011DC4B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1142"/>
            </w:pPr>
            <w:r w:rsidRPr="00412F59">
              <w:t>You</w:t>
            </w:r>
            <w:r w:rsidRPr="00412F59">
              <w:rPr>
                <w:spacing w:val="-4"/>
              </w:rPr>
              <w:t xml:space="preserve"> </w:t>
            </w:r>
            <w:r w:rsidRPr="00412F59">
              <w:t>will</w:t>
            </w:r>
            <w:r w:rsidRPr="00412F59">
              <w:rPr>
                <w:spacing w:val="-5"/>
              </w:rPr>
              <w:t xml:space="preserve"> </w:t>
            </w:r>
            <w:r w:rsidRPr="00412F59">
              <w:t>be</w:t>
            </w:r>
            <w:r w:rsidRPr="00412F59">
              <w:rPr>
                <w:spacing w:val="-6"/>
              </w:rPr>
              <w:t xml:space="preserve"> </w:t>
            </w:r>
            <w:r w:rsidRPr="00412F59">
              <w:t>required</w:t>
            </w:r>
            <w:r w:rsidRPr="00412F59">
              <w:rPr>
                <w:spacing w:val="-4"/>
              </w:rPr>
              <w:t xml:space="preserve"> </w:t>
            </w:r>
            <w:r w:rsidRPr="00412F59">
              <w:t>to</w:t>
            </w:r>
            <w:r w:rsidRPr="00412F59">
              <w:rPr>
                <w:spacing w:val="-6"/>
              </w:rPr>
              <w:t xml:space="preserve"> </w:t>
            </w:r>
            <w:r w:rsidRPr="00412F59">
              <w:t>wear</w:t>
            </w:r>
            <w:r w:rsidRPr="00412F59">
              <w:rPr>
                <w:spacing w:val="-4"/>
              </w:rPr>
              <w:t xml:space="preserve"> </w:t>
            </w:r>
            <w:r w:rsidRPr="00412F59">
              <w:t>protective</w:t>
            </w:r>
            <w:r w:rsidRPr="00412F59">
              <w:rPr>
                <w:spacing w:val="-4"/>
              </w:rPr>
              <w:t xml:space="preserve"> </w:t>
            </w:r>
            <w:r w:rsidRPr="00412F59">
              <w:t>clothing</w:t>
            </w:r>
            <w:r w:rsidRPr="00412F59">
              <w:rPr>
                <w:spacing w:val="-4"/>
              </w:rPr>
              <w:t xml:space="preserve"> </w:t>
            </w:r>
            <w:r w:rsidRPr="00412F59">
              <w:t xml:space="preserve">or </w:t>
            </w:r>
            <w:r w:rsidRPr="00412F59">
              <w:rPr>
                <w:spacing w:val="-2"/>
              </w:rPr>
              <w:t>equipment.</w:t>
            </w:r>
          </w:p>
          <w:p w14:paraId="583D0901" w14:textId="77777777" w:rsidR="00911CD3" w:rsidRPr="00412F59" w:rsidRDefault="00911CD3" w:rsidP="00911CD3">
            <w:pPr>
              <w:pStyle w:val="TableParagraph"/>
              <w:rPr>
                <w:b/>
              </w:rPr>
            </w:pPr>
          </w:p>
          <w:p w14:paraId="388F4A73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hanging="361"/>
            </w:pPr>
            <w:r w:rsidRPr="00412F59">
              <w:t>You</w:t>
            </w:r>
            <w:r w:rsidRPr="00412F59">
              <w:rPr>
                <w:spacing w:val="-6"/>
              </w:rPr>
              <w:t xml:space="preserve"> </w:t>
            </w:r>
            <w:r w:rsidRPr="00412F59">
              <w:t>may</w:t>
            </w:r>
            <w:r w:rsidRPr="00412F59">
              <w:rPr>
                <w:spacing w:val="-5"/>
              </w:rPr>
              <w:t xml:space="preserve"> </w:t>
            </w:r>
            <w:r w:rsidRPr="00412F59">
              <w:t>be</w:t>
            </w:r>
            <w:r w:rsidRPr="00412F59">
              <w:rPr>
                <w:spacing w:val="-3"/>
              </w:rPr>
              <w:t xml:space="preserve"> </w:t>
            </w:r>
            <w:r w:rsidRPr="00412F59">
              <w:t>exposed</w:t>
            </w:r>
            <w:r w:rsidRPr="00412F59">
              <w:rPr>
                <w:spacing w:val="-2"/>
              </w:rPr>
              <w:t xml:space="preserve"> </w:t>
            </w:r>
            <w:r w:rsidRPr="00412F59">
              <w:t>to</w:t>
            </w:r>
            <w:r w:rsidRPr="00412F59">
              <w:rPr>
                <w:spacing w:val="-1"/>
              </w:rPr>
              <w:t xml:space="preserve"> </w:t>
            </w:r>
            <w:r w:rsidRPr="00412F59">
              <w:t>challenging</w:t>
            </w:r>
            <w:r w:rsidRPr="00412F59">
              <w:rPr>
                <w:spacing w:val="-2"/>
              </w:rPr>
              <w:t xml:space="preserve"> </w:t>
            </w:r>
            <w:r w:rsidRPr="00412F59">
              <w:t>customer</w:t>
            </w:r>
            <w:r w:rsidRPr="00412F59">
              <w:rPr>
                <w:spacing w:val="-1"/>
              </w:rPr>
              <w:t xml:space="preserve"> </w:t>
            </w:r>
            <w:r w:rsidRPr="00412F59">
              <w:rPr>
                <w:spacing w:val="-2"/>
              </w:rPr>
              <w:t>behaviour.</w:t>
            </w:r>
          </w:p>
          <w:p w14:paraId="6C27E482" w14:textId="77777777" w:rsidR="00911CD3" w:rsidRPr="00412F59" w:rsidRDefault="00911CD3" w:rsidP="00911CD3">
            <w:pPr>
              <w:pStyle w:val="TableParagraph"/>
              <w:rPr>
                <w:b/>
              </w:rPr>
            </w:pPr>
          </w:p>
          <w:p w14:paraId="51763B0C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1"/>
              <w:ind w:right="1024"/>
            </w:pPr>
            <w:r w:rsidRPr="00412F59">
              <w:t>Work</w:t>
            </w:r>
            <w:r w:rsidRPr="00412F59">
              <w:rPr>
                <w:spacing w:val="-5"/>
              </w:rPr>
              <w:t xml:space="preserve"> </w:t>
            </w:r>
            <w:r w:rsidRPr="00412F59">
              <w:t>outdoors</w:t>
            </w:r>
            <w:r w:rsidRPr="00412F59">
              <w:rPr>
                <w:spacing w:val="-5"/>
              </w:rPr>
              <w:t xml:space="preserve"> </w:t>
            </w:r>
            <w:r w:rsidRPr="00412F59">
              <w:t>in</w:t>
            </w:r>
            <w:r w:rsidRPr="00412F59">
              <w:rPr>
                <w:spacing w:val="-6"/>
              </w:rPr>
              <w:t xml:space="preserve"> </w:t>
            </w:r>
            <w:r w:rsidRPr="00412F59">
              <w:t>all</w:t>
            </w:r>
            <w:r w:rsidRPr="00412F59">
              <w:rPr>
                <w:spacing w:val="-6"/>
              </w:rPr>
              <w:t xml:space="preserve"> </w:t>
            </w:r>
            <w:r w:rsidRPr="00412F59">
              <w:t>weather</w:t>
            </w:r>
            <w:r w:rsidRPr="00412F59">
              <w:rPr>
                <w:spacing w:val="-5"/>
              </w:rPr>
              <w:t xml:space="preserve"> </w:t>
            </w:r>
            <w:r w:rsidRPr="00412F59">
              <w:t>conditions.</w:t>
            </w:r>
            <w:r w:rsidRPr="00412F59">
              <w:rPr>
                <w:spacing w:val="-5"/>
              </w:rPr>
              <w:t xml:space="preserve"> </w:t>
            </w:r>
            <w:r w:rsidRPr="00412F59">
              <w:t>The</w:t>
            </w:r>
            <w:r w:rsidRPr="00412F59">
              <w:rPr>
                <w:spacing w:val="-6"/>
              </w:rPr>
              <w:t xml:space="preserve"> </w:t>
            </w:r>
            <w:r w:rsidRPr="00412F59">
              <w:t>job</w:t>
            </w:r>
            <w:r w:rsidRPr="00412F59">
              <w:rPr>
                <w:spacing w:val="-4"/>
              </w:rPr>
              <w:t xml:space="preserve"> </w:t>
            </w:r>
            <w:r w:rsidRPr="00412F59">
              <w:t>is physically demanding.</w:t>
            </w:r>
          </w:p>
          <w:p w14:paraId="3FC423E2" w14:textId="77777777" w:rsidR="00911CD3" w:rsidRPr="00412F59" w:rsidRDefault="00911CD3" w:rsidP="00911CD3">
            <w:pPr>
              <w:pStyle w:val="TableParagraph"/>
              <w:spacing w:before="11"/>
              <w:rPr>
                <w:b/>
              </w:rPr>
            </w:pPr>
          </w:p>
          <w:p w14:paraId="62A17DD9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410"/>
            </w:pPr>
            <w:r w:rsidRPr="00412F59">
              <w:t>Work</w:t>
            </w:r>
            <w:r w:rsidRPr="00412F59">
              <w:rPr>
                <w:spacing w:val="-5"/>
              </w:rPr>
              <w:t xml:space="preserve"> </w:t>
            </w:r>
            <w:r w:rsidRPr="00412F59">
              <w:t>flexibly,</w:t>
            </w:r>
            <w:r w:rsidRPr="00412F59">
              <w:rPr>
                <w:spacing w:val="-7"/>
              </w:rPr>
              <w:t xml:space="preserve"> </w:t>
            </w:r>
            <w:r w:rsidRPr="00412F59">
              <w:t>covering</w:t>
            </w:r>
            <w:r w:rsidRPr="00412F59">
              <w:rPr>
                <w:spacing w:val="-7"/>
              </w:rPr>
              <w:t xml:space="preserve"> </w:t>
            </w:r>
            <w:r w:rsidRPr="00412F59">
              <w:t>and</w:t>
            </w:r>
            <w:r w:rsidRPr="00412F59">
              <w:rPr>
                <w:spacing w:val="-7"/>
              </w:rPr>
              <w:t xml:space="preserve"> </w:t>
            </w:r>
            <w:r w:rsidRPr="00412F59">
              <w:t>supporting</w:t>
            </w:r>
            <w:r w:rsidRPr="00412F59">
              <w:rPr>
                <w:spacing w:val="-5"/>
              </w:rPr>
              <w:t xml:space="preserve"> </w:t>
            </w:r>
            <w:r w:rsidRPr="00412F59">
              <w:t>the</w:t>
            </w:r>
            <w:r w:rsidRPr="00412F59">
              <w:rPr>
                <w:spacing w:val="-1"/>
              </w:rPr>
              <w:t xml:space="preserve"> </w:t>
            </w:r>
            <w:r w:rsidRPr="00412F59">
              <w:lastRenderedPageBreak/>
              <w:t>service</w:t>
            </w:r>
            <w:r w:rsidRPr="00412F59">
              <w:rPr>
                <w:spacing w:val="-5"/>
              </w:rPr>
              <w:t xml:space="preserve"> </w:t>
            </w:r>
            <w:r w:rsidRPr="00412F59">
              <w:t>in</w:t>
            </w:r>
            <w:r w:rsidRPr="00412F59">
              <w:rPr>
                <w:spacing w:val="-5"/>
              </w:rPr>
              <w:t xml:space="preserve"> </w:t>
            </w:r>
            <w:r w:rsidRPr="00412F59">
              <w:t>line with the needs of the Council.</w:t>
            </w:r>
          </w:p>
          <w:p w14:paraId="6865EB7C" w14:textId="77777777" w:rsidR="00911CD3" w:rsidRPr="00412F59" w:rsidRDefault="00911CD3" w:rsidP="00911CD3">
            <w:pPr>
              <w:pStyle w:val="TableParagraph"/>
              <w:rPr>
                <w:b/>
              </w:rPr>
            </w:pPr>
          </w:p>
          <w:p w14:paraId="2907E557" w14:textId="77777777" w:rsidR="00911CD3" w:rsidRPr="00412F59" w:rsidRDefault="00911CD3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330"/>
            </w:pPr>
            <w:r w:rsidRPr="00412F59">
              <w:t>Where</w:t>
            </w:r>
            <w:r w:rsidRPr="00412F59">
              <w:rPr>
                <w:spacing w:val="-6"/>
              </w:rPr>
              <w:t xml:space="preserve"> </w:t>
            </w:r>
            <w:r w:rsidRPr="00412F59">
              <w:t>required,</w:t>
            </w:r>
            <w:r w:rsidRPr="00412F59">
              <w:rPr>
                <w:spacing w:val="-4"/>
              </w:rPr>
              <w:t xml:space="preserve"> </w:t>
            </w:r>
            <w:r w:rsidRPr="00412F59">
              <w:t>you</w:t>
            </w:r>
            <w:r w:rsidRPr="00412F59">
              <w:rPr>
                <w:spacing w:val="-4"/>
              </w:rPr>
              <w:t xml:space="preserve"> </w:t>
            </w:r>
            <w:r w:rsidRPr="00412F59">
              <w:t>will</w:t>
            </w:r>
            <w:r w:rsidRPr="00412F59">
              <w:rPr>
                <w:spacing w:val="-2"/>
              </w:rPr>
              <w:t xml:space="preserve"> </w:t>
            </w:r>
            <w:r w:rsidRPr="00412F59">
              <w:t>be</w:t>
            </w:r>
            <w:r w:rsidRPr="00412F59">
              <w:rPr>
                <w:spacing w:val="-3"/>
              </w:rPr>
              <w:t xml:space="preserve"> </w:t>
            </w:r>
            <w:r w:rsidRPr="00412F59">
              <w:t>expected</w:t>
            </w:r>
            <w:r w:rsidRPr="00412F59">
              <w:rPr>
                <w:spacing w:val="-4"/>
              </w:rPr>
              <w:t xml:space="preserve"> </w:t>
            </w:r>
            <w:r w:rsidRPr="00412F59">
              <w:t>to</w:t>
            </w:r>
            <w:r w:rsidRPr="00412F59">
              <w:rPr>
                <w:spacing w:val="-4"/>
              </w:rPr>
              <w:t xml:space="preserve"> </w:t>
            </w:r>
            <w:r w:rsidRPr="00412F59">
              <w:t>fulfil</w:t>
            </w:r>
            <w:r w:rsidRPr="00412F59">
              <w:rPr>
                <w:spacing w:val="-6"/>
              </w:rPr>
              <w:t xml:space="preserve"> </w:t>
            </w:r>
            <w:r w:rsidRPr="00412F59">
              <w:t>all</w:t>
            </w:r>
            <w:r w:rsidRPr="00412F59">
              <w:rPr>
                <w:spacing w:val="-4"/>
              </w:rPr>
              <w:t xml:space="preserve"> </w:t>
            </w:r>
            <w:r w:rsidRPr="00412F59">
              <w:t>duties</w:t>
            </w:r>
            <w:r w:rsidRPr="00412F59">
              <w:rPr>
                <w:spacing w:val="-6"/>
              </w:rPr>
              <w:t xml:space="preserve"> </w:t>
            </w:r>
            <w:r w:rsidRPr="00412F59">
              <w:t>up to and including your allocated grade.</w:t>
            </w:r>
          </w:p>
          <w:p w14:paraId="121105B5" w14:textId="77777777" w:rsidR="002338AC" w:rsidRPr="00412F59" w:rsidRDefault="002338AC" w:rsidP="002338AC">
            <w:pPr>
              <w:pStyle w:val="ListParagraph"/>
              <w:rPr>
                <w:sz w:val="22"/>
                <w:szCs w:val="22"/>
              </w:rPr>
            </w:pPr>
          </w:p>
          <w:p w14:paraId="05470ED7" w14:textId="373E70BE" w:rsidR="002338AC" w:rsidRPr="00412F59" w:rsidRDefault="002338AC" w:rsidP="00911CD3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ind w:right="330"/>
            </w:pPr>
            <w:r w:rsidRPr="00412F59">
              <w:t>The</w:t>
            </w:r>
            <w:r w:rsidRPr="00412F59">
              <w:rPr>
                <w:spacing w:val="-3"/>
              </w:rPr>
              <w:t xml:space="preserve"> </w:t>
            </w:r>
            <w:r w:rsidRPr="00412F59">
              <w:t>above</w:t>
            </w:r>
            <w:r w:rsidRPr="00412F59">
              <w:rPr>
                <w:spacing w:val="-3"/>
              </w:rPr>
              <w:t xml:space="preserve"> </w:t>
            </w:r>
            <w:r w:rsidRPr="00412F59">
              <w:t>duties</w:t>
            </w:r>
            <w:r w:rsidRPr="00412F59">
              <w:rPr>
                <w:spacing w:val="-2"/>
              </w:rPr>
              <w:t xml:space="preserve"> </w:t>
            </w:r>
            <w:r w:rsidRPr="00412F59">
              <w:t>and</w:t>
            </w:r>
            <w:r w:rsidRPr="00412F59">
              <w:rPr>
                <w:spacing w:val="-2"/>
              </w:rPr>
              <w:t xml:space="preserve"> </w:t>
            </w:r>
            <w:r w:rsidRPr="00412F59">
              <w:t>responsibilities</w:t>
            </w:r>
            <w:r w:rsidRPr="00412F59">
              <w:rPr>
                <w:spacing w:val="-2"/>
              </w:rPr>
              <w:t xml:space="preserve"> </w:t>
            </w:r>
            <w:r w:rsidRPr="00412F59">
              <w:t>are</w:t>
            </w:r>
            <w:r w:rsidRPr="00412F59">
              <w:rPr>
                <w:spacing w:val="-4"/>
              </w:rPr>
              <w:t xml:space="preserve"> </w:t>
            </w:r>
            <w:r w:rsidRPr="00412F59">
              <w:t>not</w:t>
            </w:r>
            <w:r w:rsidRPr="00412F59">
              <w:rPr>
                <w:spacing w:val="-6"/>
              </w:rPr>
              <w:t xml:space="preserve"> </w:t>
            </w:r>
            <w:r w:rsidRPr="00412F59">
              <w:rPr>
                <w:spacing w:val="-2"/>
              </w:rPr>
              <w:t>exhaustive</w:t>
            </w:r>
            <w:r w:rsidR="002B0628" w:rsidRPr="00412F59">
              <w:rPr>
                <w:spacing w:val="-2"/>
              </w:rPr>
              <w:t xml:space="preserve"> </w:t>
            </w:r>
            <w:r w:rsidR="002B0628" w:rsidRPr="00412F59">
              <w:t>and</w:t>
            </w:r>
            <w:r w:rsidR="002B0628" w:rsidRPr="00412F59">
              <w:rPr>
                <w:spacing w:val="-5"/>
              </w:rPr>
              <w:t xml:space="preserve"> </w:t>
            </w:r>
            <w:r w:rsidR="002B0628" w:rsidRPr="00412F59">
              <w:t>may</w:t>
            </w:r>
            <w:r w:rsidR="002B0628" w:rsidRPr="00412F59">
              <w:rPr>
                <w:spacing w:val="-6"/>
              </w:rPr>
              <w:t xml:space="preserve"> </w:t>
            </w:r>
            <w:r w:rsidR="002B0628" w:rsidRPr="00412F59">
              <w:t>vary</w:t>
            </w:r>
            <w:r w:rsidR="002B0628" w:rsidRPr="00412F59">
              <w:rPr>
                <w:spacing w:val="-2"/>
              </w:rPr>
              <w:t xml:space="preserve"> </w:t>
            </w:r>
            <w:r w:rsidR="002B0628" w:rsidRPr="00412F59">
              <w:t>without</w:t>
            </w:r>
            <w:r w:rsidR="002B0628" w:rsidRPr="00412F59">
              <w:rPr>
                <w:spacing w:val="-3"/>
              </w:rPr>
              <w:t xml:space="preserve"> </w:t>
            </w:r>
            <w:r w:rsidR="002B0628" w:rsidRPr="00412F59">
              <w:t>changing</w:t>
            </w:r>
            <w:r w:rsidR="002B0628" w:rsidRPr="00412F59">
              <w:rPr>
                <w:spacing w:val="-4"/>
              </w:rPr>
              <w:t xml:space="preserve"> </w:t>
            </w:r>
            <w:r w:rsidR="002B0628" w:rsidRPr="00412F59">
              <w:t>the</w:t>
            </w:r>
            <w:r w:rsidR="002B0628" w:rsidRPr="00412F59">
              <w:rPr>
                <w:spacing w:val="-5"/>
              </w:rPr>
              <w:t xml:space="preserve"> </w:t>
            </w:r>
            <w:r w:rsidR="002B0628" w:rsidRPr="00412F59">
              <w:t>character</w:t>
            </w:r>
            <w:r w:rsidR="002B0628" w:rsidRPr="00412F59">
              <w:rPr>
                <w:spacing w:val="-6"/>
              </w:rPr>
              <w:t xml:space="preserve"> </w:t>
            </w:r>
            <w:r w:rsidR="002B0628" w:rsidRPr="00412F59">
              <w:t>of</w:t>
            </w:r>
            <w:r w:rsidR="002B0628" w:rsidRPr="00412F59">
              <w:rPr>
                <w:spacing w:val="-3"/>
              </w:rPr>
              <w:t xml:space="preserve"> </w:t>
            </w:r>
            <w:r w:rsidR="002B0628" w:rsidRPr="00412F59">
              <w:t>the</w:t>
            </w:r>
            <w:r w:rsidR="002B0628" w:rsidRPr="00412F59">
              <w:rPr>
                <w:spacing w:val="-3"/>
              </w:rPr>
              <w:t xml:space="preserve"> </w:t>
            </w:r>
            <w:r w:rsidR="002B0628" w:rsidRPr="00412F59">
              <w:t>job</w:t>
            </w:r>
            <w:r w:rsidR="002B0628" w:rsidRPr="00412F59">
              <w:rPr>
                <w:spacing w:val="-3"/>
              </w:rPr>
              <w:t xml:space="preserve"> </w:t>
            </w:r>
            <w:r w:rsidR="002B0628" w:rsidRPr="00412F59">
              <w:t>or level of responsibility.</w:t>
            </w:r>
          </w:p>
          <w:p w14:paraId="75ED5B04" w14:textId="2EF606A9" w:rsidR="00911CD3" w:rsidRPr="00AD208A" w:rsidRDefault="00911CD3" w:rsidP="00911CD3">
            <w:pPr>
              <w:pStyle w:val="TableParagraph"/>
              <w:tabs>
                <w:tab w:val="left" w:pos="829"/>
              </w:tabs>
              <w:spacing w:before="1" w:line="276" w:lineRule="auto"/>
              <w:ind w:left="828" w:right="353"/>
              <w:rPr>
                <w:color w:val="000000" w:themeColor="text1"/>
              </w:rPr>
            </w:pPr>
          </w:p>
        </w:tc>
      </w:tr>
      <w:tr w:rsidR="00D97B7E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 w:rsidP="009249A0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93C8A3" w14:textId="77777777" w:rsidR="00FD7372" w:rsidRPr="00BD1C72" w:rsidRDefault="00FD7372" w:rsidP="00BD1C72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6" w:lineRule="auto"/>
              <w:ind w:right="432"/>
            </w:pPr>
            <w:r w:rsidRPr="00BD1C72">
              <w:t>Promote and champion a positive organisation - wide culture that reflects the Council’s values. All staff are expected</w:t>
            </w:r>
            <w:r w:rsidRPr="00BD1C72">
              <w:rPr>
                <w:spacing w:val="-7"/>
              </w:rPr>
              <w:t xml:space="preserve"> </w:t>
            </w:r>
            <w:r w:rsidRPr="00BD1C72">
              <w:t>to</w:t>
            </w:r>
            <w:r w:rsidRPr="00BD1C72">
              <w:rPr>
                <w:spacing w:val="-5"/>
              </w:rPr>
              <w:t xml:space="preserve"> </w:t>
            </w:r>
            <w:r w:rsidRPr="00BD1C72">
              <w:t>be</w:t>
            </w:r>
            <w:r w:rsidRPr="00BD1C72">
              <w:rPr>
                <w:spacing w:val="-4"/>
              </w:rPr>
              <w:t xml:space="preserve"> </w:t>
            </w:r>
            <w:r w:rsidRPr="00BD1C72">
              <w:t>Innovative,</w:t>
            </w:r>
            <w:r w:rsidRPr="00BD1C72">
              <w:rPr>
                <w:spacing w:val="-4"/>
              </w:rPr>
              <w:t xml:space="preserve"> </w:t>
            </w:r>
            <w:r w:rsidRPr="00BD1C72">
              <w:t>Enable</w:t>
            </w:r>
            <w:r w:rsidRPr="00BD1C72">
              <w:rPr>
                <w:spacing w:val="-6"/>
              </w:rPr>
              <w:t xml:space="preserve"> </w:t>
            </w:r>
            <w:r w:rsidRPr="00BD1C72">
              <w:t>positive</w:t>
            </w:r>
            <w:r w:rsidRPr="00BD1C72">
              <w:rPr>
                <w:spacing w:val="-7"/>
              </w:rPr>
              <w:t xml:space="preserve"> </w:t>
            </w:r>
            <w:r w:rsidRPr="00BD1C72">
              <w:t>change,</w:t>
            </w:r>
            <w:r w:rsidRPr="00BD1C72">
              <w:rPr>
                <w:spacing w:val="-5"/>
              </w:rPr>
              <w:t xml:space="preserve"> </w:t>
            </w:r>
            <w:r w:rsidRPr="00BD1C72">
              <w:t>and Respectful</w:t>
            </w:r>
            <w:r w:rsidRPr="00BD1C72">
              <w:rPr>
                <w:spacing w:val="-4"/>
              </w:rPr>
              <w:t xml:space="preserve"> </w:t>
            </w:r>
            <w:r w:rsidRPr="00BD1C72">
              <w:t>to</w:t>
            </w:r>
            <w:r w:rsidRPr="00BD1C72">
              <w:rPr>
                <w:spacing w:val="-4"/>
              </w:rPr>
              <w:t xml:space="preserve"> </w:t>
            </w:r>
            <w:r w:rsidRPr="00BD1C72">
              <w:t>all</w:t>
            </w:r>
            <w:r w:rsidRPr="00BD1C72">
              <w:rPr>
                <w:spacing w:val="-4"/>
              </w:rPr>
              <w:t xml:space="preserve"> </w:t>
            </w:r>
            <w:r w:rsidRPr="00BD1C72">
              <w:t>colleagues</w:t>
            </w:r>
            <w:r w:rsidRPr="00BD1C72">
              <w:rPr>
                <w:spacing w:val="-5"/>
              </w:rPr>
              <w:t xml:space="preserve"> </w:t>
            </w:r>
            <w:r w:rsidRPr="00BD1C72">
              <w:t>and</w:t>
            </w:r>
            <w:r w:rsidRPr="00BD1C72">
              <w:rPr>
                <w:spacing w:val="-5"/>
              </w:rPr>
              <w:t xml:space="preserve"> </w:t>
            </w:r>
            <w:r w:rsidRPr="00BD1C72">
              <w:t>members</w:t>
            </w:r>
            <w:r w:rsidRPr="00BD1C72">
              <w:rPr>
                <w:spacing w:val="-5"/>
              </w:rPr>
              <w:t xml:space="preserve"> </w:t>
            </w:r>
            <w:r w:rsidRPr="00BD1C72">
              <w:t>of</w:t>
            </w:r>
            <w:r w:rsidRPr="00BD1C72">
              <w:rPr>
                <w:spacing w:val="-3"/>
              </w:rPr>
              <w:t xml:space="preserve"> </w:t>
            </w:r>
            <w:r w:rsidRPr="00BD1C72">
              <w:t>the</w:t>
            </w:r>
            <w:r w:rsidRPr="00BD1C72">
              <w:rPr>
                <w:spacing w:val="-3"/>
              </w:rPr>
              <w:t xml:space="preserve"> </w:t>
            </w:r>
            <w:r w:rsidRPr="00BD1C72">
              <w:t>public.</w:t>
            </w:r>
          </w:p>
          <w:p w14:paraId="6984D8B9" w14:textId="77777777" w:rsidR="00FD7372" w:rsidRPr="00BD1C72" w:rsidRDefault="00FD7372" w:rsidP="00BD1C72">
            <w:pPr>
              <w:pStyle w:val="TableParagraph"/>
              <w:spacing w:before="6"/>
              <w:rPr>
                <w:b/>
              </w:rPr>
            </w:pPr>
          </w:p>
          <w:p w14:paraId="5D0EB574" w14:textId="77777777" w:rsidR="00BD1C72" w:rsidRPr="00BD1C72" w:rsidRDefault="00FD7372" w:rsidP="00BD1C72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1" w:line="276" w:lineRule="auto"/>
              <w:ind w:right="355"/>
              <w:rPr>
                <w:color w:val="000000"/>
              </w:rPr>
            </w:pPr>
            <w:r w:rsidRPr="00BD1C72">
              <w:t>Employees</w:t>
            </w:r>
            <w:r w:rsidRPr="00BD1C72">
              <w:rPr>
                <w:spacing w:val="-5"/>
              </w:rPr>
              <w:t xml:space="preserve"> </w:t>
            </w:r>
            <w:r w:rsidRPr="00BD1C72">
              <w:t>working</w:t>
            </w:r>
            <w:r w:rsidRPr="00BD1C72">
              <w:rPr>
                <w:spacing w:val="-5"/>
              </w:rPr>
              <w:t xml:space="preserve"> </w:t>
            </w:r>
            <w:r w:rsidRPr="00BD1C72">
              <w:t>with</w:t>
            </w:r>
            <w:r w:rsidRPr="00BD1C72">
              <w:rPr>
                <w:spacing w:val="-5"/>
              </w:rPr>
              <w:t xml:space="preserve"> </w:t>
            </w:r>
            <w:r w:rsidRPr="00BD1C72">
              <w:t>the</w:t>
            </w:r>
            <w:r w:rsidRPr="00BD1C72">
              <w:rPr>
                <w:spacing w:val="-5"/>
              </w:rPr>
              <w:t xml:space="preserve"> </w:t>
            </w:r>
            <w:r w:rsidRPr="00BD1C72">
              <w:t>public</w:t>
            </w:r>
            <w:r w:rsidRPr="00BD1C72">
              <w:rPr>
                <w:spacing w:val="-5"/>
              </w:rPr>
              <w:t xml:space="preserve"> </w:t>
            </w:r>
            <w:r w:rsidRPr="00BD1C72">
              <w:t>in</w:t>
            </w:r>
            <w:r w:rsidRPr="00BD1C72">
              <w:rPr>
                <w:spacing w:val="-5"/>
              </w:rPr>
              <w:t xml:space="preserve"> </w:t>
            </w:r>
            <w:r w:rsidRPr="00BD1C72">
              <w:t>Sunderland</w:t>
            </w:r>
            <w:r w:rsidRPr="00BD1C72">
              <w:rPr>
                <w:spacing w:val="-7"/>
              </w:rPr>
              <w:t xml:space="preserve"> </w:t>
            </w:r>
            <w:r w:rsidRPr="00BD1C72">
              <w:t>are</w:t>
            </w:r>
            <w:r w:rsidRPr="00BD1C72">
              <w:rPr>
                <w:spacing w:val="-5"/>
              </w:rPr>
              <w:t xml:space="preserve"> </w:t>
            </w:r>
            <w:r w:rsidRPr="00BD1C72">
              <w:t>the visible face of the Council. Employees must maintain clean and tidy vehicles and wear appropriate protective clothing which must be kept clean and tidy.</w:t>
            </w:r>
          </w:p>
          <w:p w14:paraId="18541DF3" w14:textId="77777777" w:rsidR="00BD1C72" w:rsidRPr="00BD1C72" w:rsidRDefault="00BD1C72" w:rsidP="00BD1C72">
            <w:pPr>
              <w:pStyle w:val="ListParagraph"/>
              <w:rPr>
                <w:color w:val="000000" w:themeColor="text1"/>
                <w:sz w:val="22"/>
                <w:szCs w:val="22"/>
              </w:rPr>
            </w:pPr>
          </w:p>
          <w:p w14:paraId="2506574C" w14:textId="782275D0" w:rsidR="00BD1C72" w:rsidRPr="00BD1C72" w:rsidRDefault="00BD1C72" w:rsidP="00BD1C72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1" w:line="276" w:lineRule="auto"/>
              <w:ind w:right="355"/>
              <w:rPr>
                <w:color w:val="000000"/>
              </w:rPr>
            </w:pPr>
            <w:r w:rsidRPr="00BD1C72">
              <w:rPr>
                <w:color w:val="000000" w:themeColor="text1"/>
              </w:rPr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BD1C72">
              <w:rPr>
                <w:color w:val="000000" w:themeColor="text1"/>
              </w:rPr>
              <w:t>information, and</w:t>
            </w:r>
            <w:proofErr w:type="gramEnd"/>
            <w:r w:rsidRPr="00BD1C72">
              <w:rPr>
                <w:color w:val="000000" w:themeColor="text1"/>
              </w:rPr>
              <w:t xml:space="preserve"> respect the privacy of personal information held by the Council.</w:t>
            </w:r>
          </w:p>
          <w:p w14:paraId="5F801DCB" w14:textId="77777777" w:rsidR="00BD1C72" w:rsidRPr="00BD1C72" w:rsidRDefault="00BD1C72" w:rsidP="00BD1C72">
            <w:pPr>
              <w:pStyle w:val="ListParagraph"/>
              <w:rPr>
                <w:color w:val="000000"/>
                <w:sz w:val="22"/>
                <w:szCs w:val="22"/>
              </w:rPr>
            </w:pPr>
          </w:p>
          <w:p w14:paraId="25F5FEDC" w14:textId="77777777" w:rsidR="00BD1C72" w:rsidRPr="00BD1C72" w:rsidRDefault="00BD1C72" w:rsidP="00BD1C72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6" w:lineRule="auto"/>
              <w:ind w:right="423"/>
            </w:pPr>
            <w:r w:rsidRPr="00BD1C72">
              <w:rPr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10281296" w14:textId="77777777" w:rsidR="00FD7372" w:rsidRPr="00BD1C72" w:rsidRDefault="00FD7372" w:rsidP="00BD1C72">
            <w:pPr>
              <w:pStyle w:val="TableParagraph"/>
              <w:spacing w:before="10"/>
              <w:rPr>
                <w:b/>
              </w:rPr>
            </w:pPr>
          </w:p>
          <w:p w14:paraId="6C5DD08B" w14:textId="77777777" w:rsidR="00FD7372" w:rsidRPr="00BD1C72" w:rsidRDefault="00FD7372" w:rsidP="00BD1C72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6" w:lineRule="auto"/>
              <w:ind w:right="302"/>
            </w:pPr>
            <w:r w:rsidRPr="00BD1C72">
              <w:t>Comply</w:t>
            </w:r>
            <w:r w:rsidRPr="00BD1C72">
              <w:rPr>
                <w:spacing w:val="-7"/>
              </w:rPr>
              <w:t xml:space="preserve"> </w:t>
            </w:r>
            <w:r w:rsidRPr="00BD1C72">
              <w:t>with</w:t>
            </w:r>
            <w:r w:rsidRPr="00BD1C72">
              <w:rPr>
                <w:spacing w:val="-8"/>
              </w:rPr>
              <w:t xml:space="preserve"> </w:t>
            </w:r>
            <w:r w:rsidRPr="00BD1C72">
              <w:t>the</w:t>
            </w:r>
            <w:r w:rsidRPr="00BD1C72">
              <w:rPr>
                <w:spacing w:val="-7"/>
              </w:rPr>
              <w:t xml:space="preserve"> </w:t>
            </w:r>
            <w:r w:rsidRPr="00BD1C72">
              <w:t>Council’s</w:t>
            </w:r>
            <w:r w:rsidRPr="00BD1C72">
              <w:rPr>
                <w:spacing w:val="-6"/>
              </w:rPr>
              <w:t xml:space="preserve"> </w:t>
            </w:r>
            <w:r w:rsidRPr="00BD1C72">
              <w:t>information</w:t>
            </w:r>
            <w:r w:rsidRPr="00BD1C72">
              <w:rPr>
                <w:spacing w:val="-5"/>
              </w:rPr>
              <w:t xml:space="preserve"> </w:t>
            </w:r>
            <w:r w:rsidRPr="00BD1C72">
              <w:t>security</w:t>
            </w:r>
            <w:r w:rsidRPr="00BD1C72">
              <w:rPr>
                <w:spacing w:val="-7"/>
              </w:rPr>
              <w:t xml:space="preserve"> </w:t>
            </w:r>
            <w:r w:rsidRPr="00BD1C72">
              <w:t xml:space="preserve">standards, and requirements for the management and handling of information; Use Council information only for authorised </w:t>
            </w:r>
            <w:r w:rsidRPr="00BD1C72">
              <w:rPr>
                <w:spacing w:val="-2"/>
              </w:rPr>
              <w:t>purposes.</w:t>
            </w:r>
          </w:p>
          <w:p w14:paraId="66164C58" w14:textId="77777777" w:rsidR="00FD7372" w:rsidRPr="00BD1C72" w:rsidRDefault="00FD7372" w:rsidP="00BD1C72">
            <w:pPr>
              <w:pStyle w:val="TableParagraph"/>
              <w:rPr>
                <w:b/>
              </w:rPr>
            </w:pPr>
          </w:p>
          <w:p w14:paraId="007BC2E2" w14:textId="77777777" w:rsidR="00FD7372" w:rsidRPr="00BD1C72" w:rsidRDefault="00FD7372" w:rsidP="00BD1C72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1" w:line="276" w:lineRule="auto"/>
              <w:ind w:right="142"/>
            </w:pPr>
            <w:r w:rsidRPr="00BD1C72">
              <w:t>Carry</w:t>
            </w:r>
            <w:r w:rsidRPr="00BD1C72">
              <w:rPr>
                <w:spacing w:val="-3"/>
              </w:rPr>
              <w:t xml:space="preserve"> </w:t>
            </w:r>
            <w:r w:rsidRPr="00BD1C72">
              <w:t>out</w:t>
            </w:r>
            <w:r w:rsidRPr="00BD1C72">
              <w:rPr>
                <w:spacing w:val="-3"/>
              </w:rPr>
              <w:t xml:space="preserve"> </w:t>
            </w:r>
            <w:r w:rsidRPr="00BD1C72">
              <w:t>their</w:t>
            </w:r>
            <w:r w:rsidRPr="00BD1C72">
              <w:rPr>
                <w:spacing w:val="-5"/>
              </w:rPr>
              <w:t xml:space="preserve"> </w:t>
            </w:r>
            <w:r w:rsidRPr="00BD1C72">
              <w:t>duties</w:t>
            </w:r>
            <w:r w:rsidRPr="00BD1C72">
              <w:rPr>
                <w:spacing w:val="-5"/>
              </w:rPr>
              <w:t xml:space="preserve"> </w:t>
            </w:r>
            <w:r w:rsidRPr="00BD1C72">
              <w:t>with</w:t>
            </w:r>
            <w:r w:rsidRPr="00BD1C72">
              <w:rPr>
                <w:spacing w:val="-2"/>
              </w:rPr>
              <w:t xml:space="preserve"> </w:t>
            </w:r>
            <w:r w:rsidRPr="00BD1C72">
              <w:t>full</w:t>
            </w:r>
            <w:r w:rsidRPr="00BD1C72">
              <w:rPr>
                <w:spacing w:val="-4"/>
              </w:rPr>
              <w:t xml:space="preserve"> </w:t>
            </w:r>
            <w:r w:rsidRPr="00BD1C72">
              <w:t>regard</w:t>
            </w:r>
            <w:r w:rsidRPr="00BD1C72">
              <w:rPr>
                <w:spacing w:val="-3"/>
              </w:rPr>
              <w:t xml:space="preserve"> </w:t>
            </w:r>
            <w:r w:rsidRPr="00BD1C72">
              <w:t>to</w:t>
            </w:r>
            <w:r w:rsidRPr="00BD1C72">
              <w:rPr>
                <w:spacing w:val="-5"/>
              </w:rPr>
              <w:t xml:space="preserve"> </w:t>
            </w:r>
            <w:r w:rsidRPr="00BD1C72">
              <w:t>the</w:t>
            </w:r>
            <w:r w:rsidRPr="00BD1C72">
              <w:rPr>
                <w:spacing w:val="-4"/>
              </w:rPr>
              <w:t xml:space="preserve"> </w:t>
            </w:r>
            <w:r w:rsidRPr="00BD1C72">
              <w:t>Council’s</w:t>
            </w:r>
            <w:r w:rsidRPr="00BD1C72">
              <w:rPr>
                <w:spacing w:val="-4"/>
              </w:rPr>
              <w:t xml:space="preserve"> </w:t>
            </w:r>
            <w:r w:rsidRPr="00BD1C72">
              <w:t>Equal Opportunities Policy, Code of Conduct and all other Council Policies.</w:t>
            </w:r>
          </w:p>
          <w:p w14:paraId="26F015B2" w14:textId="77777777" w:rsidR="00FD7372" w:rsidRPr="00BD1C72" w:rsidRDefault="00FD7372" w:rsidP="00BD1C72">
            <w:pPr>
              <w:pStyle w:val="TableParagraph"/>
              <w:rPr>
                <w:b/>
              </w:rPr>
            </w:pPr>
          </w:p>
          <w:p w14:paraId="637D0CFA" w14:textId="77777777" w:rsidR="00FD7372" w:rsidRPr="00BD1C72" w:rsidRDefault="00FD7372" w:rsidP="00BD1C72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6" w:lineRule="auto"/>
              <w:ind w:right="649"/>
            </w:pPr>
            <w:r w:rsidRPr="00BD1C72">
              <w:t>Comply</w:t>
            </w:r>
            <w:r w:rsidRPr="00BD1C72">
              <w:rPr>
                <w:spacing w:val="-6"/>
              </w:rPr>
              <w:t xml:space="preserve"> </w:t>
            </w:r>
            <w:r w:rsidRPr="00BD1C72">
              <w:t>with</w:t>
            </w:r>
            <w:r w:rsidRPr="00BD1C72">
              <w:rPr>
                <w:spacing w:val="-6"/>
              </w:rPr>
              <w:t xml:space="preserve"> </w:t>
            </w:r>
            <w:r w:rsidRPr="00BD1C72">
              <w:t>the</w:t>
            </w:r>
            <w:r w:rsidRPr="00BD1C72">
              <w:rPr>
                <w:spacing w:val="-5"/>
              </w:rPr>
              <w:t xml:space="preserve"> </w:t>
            </w:r>
            <w:r w:rsidRPr="00BD1C72">
              <w:t>Council’s</w:t>
            </w:r>
            <w:r w:rsidRPr="00BD1C72">
              <w:rPr>
                <w:spacing w:val="-6"/>
              </w:rPr>
              <w:t xml:space="preserve"> </w:t>
            </w:r>
            <w:r w:rsidRPr="00BD1C72">
              <w:t>Health</w:t>
            </w:r>
            <w:r w:rsidRPr="00BD1C72">
              <w:rPr>
                <w:spacing w:val="-5"/>
              </w:rPr>
              <w:t xml:space="preserve"> </w:t>
            </w:r>
            <w:r w:rsidRPr="00BD1C72">
              <w:t>and</w:t>
            </w:r>
            <w:r w:rsidRPr="00BD1C72">
              <w:rPr>
                <w:spacing w:val="-5"/>
              </w:rPr>
              <w:t xml:space="preserve"> </w:t>
            </w:r>
            <w:r w:rsidRPr="00BD1C72">
              <w:t>safety</w:t>
            </w:r>
            <w:r w:rsidRPr="00BD1C72">
              <w:rPr>
                <w:spacing w:val="-6"/>
              </w:rPr>
              <w:t xml:space="preserve"> </w:t>
            </w:r>
            <w:r w:rsidRPr="00BD1C72">
              <w:t>rules</w:t>
            </w:r>
            <w:r w:rsidRPr="00BD1C72">
              <w:rPr>
                <w:spacing w:val="-4"/>
              </w:rPr>
              <w:t xml:space="preserve"> </w:t>
            </w:r>
            <w:r w:rsidRPr="00BD1C72">
              <w:t>and regulations and with Health and safety legislation.</w:t>
            </w:r>
          </w:p>
          <w:p w14:paraId="7A013994" w14:textId="77777777" w:rsidR="00FD7372" w:rsidRPr="00BD1C72" w:rsidRDefault="00FD7372" w:rsidP="00BD1C72">
            <w:pPr>
              <w:pStyle w:val="ListParagraph"/>
              <w:rPr>
                <w:sz w:val="22"/>
                <w:szCs w:val="22"/>
              </w:rPr>
            </w:pPr>
          </w:p>
          <w:p w14:paraId="7CD7B9D2" w14:textId="7BAC66E6" w:rsidR="00D97B7E" w:rsidRPr="00BD1C72" w:rsidRDefault="00FD7372" w:rsidP="009249A0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6" w:lineRule="auto"/>
              <w:ind w:right="649"/>
            </w:pPr>
            <w:r w:rsidRPr="00BD1C72">
              <w:t>The service has a 24/7, 365-day delivery. You will be required</w:t>
            </w:r>
            <w:r w:rsidRPr="00BD1C72">
              <w:rPr>
                <w:spacing w:val="-7"/>
              </w:rPr>
              <w:t xml:space="preserve"> </w:t>
            </w:r>
            <w:r w:rsidRPr="00BD1C72">
              <w:t>to</w:t>
            </w:r>
            <w:r w:rsidRPr="00BD1C72">
              <w:rPr>
                <w:spacing w:val="-4"/>
              </w:rPr>
              <w:t xml:space="preserve"> </w:t>
            </w:r>
            <w:r w:rsidRPr="00BD1C72">
              <w:t>work</w:t>
            </w:r>
            <w:r w:rsidRPr="00BD1C72">
              <w:rPr>
                <w:spacing w:val="-5"/>
              </w:rPr>
              <w:t xml:space="preserve"> </w:t>
            </w:r>
            <w:r w:rsidRPr="00BD1C72">
              <w:t>flexibly,</w:t>
            </w:r>
            <w:r w:rsidRPr="00BD1C72">
              <w:rPr>
                <w:spacing w:val="-5"/>
              </w:rPr>
              <w:t xml:space="preserve"> </w:t>
            </w:r>
            <w:r w:rsidRPr="00BD1C72">
              <w:t>including</w:t>
            </w:r>
            <w:r w:rsidRPr="00BD1C72">
              <w:rPr>
                <w:spacing w:val="-5"/>
              </w:rPr>
              <w:t xml:space="preserve"> </w:t>
            </w:r>
            <w:r w:rsidRPr="00BD1C72">
              <w:t>weekends</w:t>
            </w:r>
            <w:r w:rsidRPr="00BD1C72">
              <w:rPr>
                <w:spacing w:val="-7"/>
              </w:rPr>
              <w:t xml:space="preserve"> </w:t>
            </w:r>
            <w:r w:rsidRPr="00BD1C72">
              <w:t>and</w:t>
            </w:r>
            <w:r w:rsidRPr="00BD1C72">
              <w:rPr>
                <w:spacing w:val="-4"/>
              </w:rPr>
              <w:t xml:space="preserve"> </w:t>
            </w:r>
            <w:r w:rsidRPr="00BD1C72">
              <w:t xml:space="preserve">Public Holidays, as well as between Christmas and New </w:t>
            </w:r>
            <w:proofErr w:type="spellStart"/>
            <w:r w:rsidRPr="00BD1C72">
              <w:t>Year</w:t>
            </w:r>
            <w:r w:rsidR="00D97B7E" w:rsidRPr="00BD1C72">
              <w:rPr>
                <w:color w:val="000000" w:themeColor="text1"/>
              </w:rPr>
              <w:t>The</w:t>
            </w:r>
            <w:proofErr w:type="spellEnd"/>
            <w:r w:rsidR="00D97B7E" w:rsidRPr="00BD1C72">
              <w:rPr>
                <w:color w:val="000000" w:themeColor="text1"/>
              </w:rPr>
              <w:t xml:space="preserve"> post holder must carry out their </w:t>
            </w:r>
            <w:r w:rsidR="00D97B7E" w:rsidRPr="00BD1C72">
              <w:rPr>
                <w:color w:val="000000" w:themeColor="text1"/>
              </w:rPr>
              <w:lastRenderedPageBreak/>
              <w:t>duties with full regard to the Council’s Equal Opportunities Policy, Code of Conduct and all other Council Policies.</w:t>
            </w:r>
            <w:r w:rsidR="00D97B7E"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33804" w14:textId="77777777" w:rsidR="0038776D" w:rsidRDefault="0038776D">
      <w:r>
        <w:separator/>
      </w:r>
    </w:p>
  </w:endnote>
  <w:endnote w:type="continuationSeparator" w:id="0">
    <w:p w14:paraId="6378EFF3" w14:textId="77777777" w:rsidR="0038776D" w:rsidRDefault="0038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1323" w14:textId="77777777" w:rsidR="0038776D" w:rsidRDefault="0038776D">
      <w:r>
        <w:separator/>
      </w:r>
    </w:p>
  </w:footnote>
  <w:footnote w:type="continuationSeparator" w:id="0">
    <w:p w14:paraId="570DDE83" w14:textId="77777777" w:rsidR="0038776D" w:rsidRDefault="00387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BA8"/>
    <w:multiLevelType w:val="hybridMultilevel"/>
    <w:tmpl w:val="A5EC0258"/>
    <w:lvl w:ilvl="0" w:tplc="49523A38">
      <w:start w:val="5"/>
      <w:numFmt w:val="decimal"/>
      <w:lvlText w:val="%1."/>
      <w:lvlJc w:val="left"/>
      <w:pPr>
        <w:ind w:left="82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BBC7C4A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2" w:tplc="BA5E21C2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3" w:tplc="7A523984">
      <w:numFmt w:val="bullet"/>
      <w:lvlText w:val="•"/>
      <w:lvlJc w:val="left"/>
      <w:pPr>
        <w:ind w:left="2739" w:hanging="360"/>
      </w:pPr>
      <w:rPr>
        <w:rFonts w:hint="default"/>
        <w:lang w:val="en-US" w:eastAsia="en-US" w:bidi="ar-SA"/>
      </w:rPr>
    </w:lvl>
    <w:lvl w:ilvl="4" w:tplc="FCE0BB10">
      <w:numFmt w:val="bullet"/>
      <w:lvlText w:val="•"/>
      <w:lvlJc w:val="left"/>
      <w:pPr>
        <w:ind w:left="3379" w:hanging="360"/>
      </w:pPr>
      <w:rPr>
        <w:rFonts w:hint="default"/>
        <w:lang w:val="en-US" w:eastAsia="en-US" w:bidi="ar-SA"/>
      </w:rPr>
    </w:lvl>
    <w:lvl w:ilvl="5" w:tplc="D5EC778C">
      <w:numFmt w:val="bullet"/>
      <w:lvlText w:val="•"/>
      <w:lvlJc w:val="left"/>
      <w:pPr>
        <w:ind w:left="4019" w:hanging="360"/>
      </w:pPr>
      <w:rPr>
        <w:rFonts w:hint="default"/>
        <w:lang w:val="en-US" w:eastAsia="en-US" w:bidi="ar-SA"/>
      </w:rPr>
    </w:lvl>
    <w:lvl w:ilvl="6" w:tplc="9D2AC426">
      <w:numFmt w:val="bullet"/>
      <w:lvlText w:val="•"/>
      <w:lvlJc w:val="left"/>
      <w:pPr>
        <w:ind w:left="4658" w:hanging="360"/>
      </w:pPr>
      <w:rPr>
        <w:rFonts w:hint="default"/>
        <w:lang w:val="en-US" w:eastAsia="en-US" w:bidi="ar-SA"/>
      </w:rPr>
    </w:lvl>
    <w:lvl w:ilvl="7" w:tplc="682E4932">
      <w:numFmt w:val="bullet"/>
      <w:lvlText w:val="•"/>
      <w:lvlJc w:val="left"/>
      <w:pPr>
        <w:ind w:left="5298" w:hanging="360"/>
      </w:pPr>
      <w:rPr>
        <w:rFonts w:hint="default"/>
        <w:lang w:val="en-US" w:eastAsia="en-US" w:bidi="ar-SA"/>
      </w:rPr>
    </w:lvl>
    <w:lvl w:ilvl="8" w:tplc="92D2F61C">
      <w:numFmt w:val="bullet"/>
      <w:lvlText w:val="•"/>
      <w:lvlJc w:val="left"/>
      <w:pPr>
        <w:ind w:left="593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3CB2EF8"/>
    <w:multiLevelType w:val="hybridMultilevel"/>
    <w:tmpl w:val="1D025F6A"/>
    <w:lvl w:ilvl="0" w:tplc="DAE04766">
      <w:start w:val="1"/>
      <w:numFmt w:val="decimal"/>
      <w:lvlText w:val="%1."/>
      <w:lvlJc w:val="left"/>
      <w:pPr>
        <w:ind w:left="82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A1643EA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2" w:tplc="CD5E389C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3" w:tplc="262CAB06">
      <w:numFmt w:val="bullet"/>
      <w:lvlText w:val="•"/>
      <w:lvlJc w:val="left"/>
      <w:pPr>
        <w:ind w:left="2739" w:hanging="360"/>
      </w:pPr>
      <w:rPr>
        <w:rFonts w:hint="default"/>
        <w:lang w:val="en-US" w:eastAsia="en-US" w:bidi="ar-SA"/>
      </w:rPr>
    </w:lvl>
    <w:lvl w:ilvl="4" w:tplc="9AB6BA02">
      <w:numFmt w:val="bullet"/>
      <w:lvlText w:val="•"/>
      <w:lvlJc w:val="left"/>
      <w:pPr>
        <w:ind w:left="3379" w:hanging="360"/>
      </w:pPr>
      <w:rPr>
        <w:rFonts w:hint="default"/>
        <w:lang w:val="en-US" w:eastAsia="en-US" w:bidi="ar-SA"/>
      </w:rPr>
    </w:lvl>
    <w:lvl w:ilvl="5" w:tplc="917E28D2">
      <w:numFmt w:val="bullet"/>
      <w:lvlText w:val="•"/>
      <w:lvlJc w:val="left"/>
      <w:pPr>
        <w:ind w:left="4019" w:hanging="360"/>
      </w:pPr>
      <w:rPr>
        <w:rFonts w:hint="default"/>
        <w:lang w:val="en-US" w:eastAsia="en-US" w:bidi="ar-SA"/>
      </w:rPr>
    </w:lvl>
    <w:lvl w:ilvl="6" w:tplc="8F2AC76A">
      <w:numFmt w:val="bullet"/>
      <w:lvlText w:val="•"/>
      <w:lvlJc w:val="left"/>
      <w:pPr>
        <w:ind w:left="4658" w:hanging="360"/>
      </w:pPr>
      <w:rPr>
        <w:rFonts w:hint="default"/>
        <w:lang w:val="en-US" w:eastAsia="en-US" w:bidi="ar-SA"/>
      </w:rPr>
    </w:lvl>
    <w:lvl w:ilvl="7" w:tplc="D76ABFBA">
      <w:numFmt w:val="bullet"/>
      <w:lvlText w:val="•"/>
      <w:lvlJc w:val="left"/>
      <w:pPr>
        <w:ind w:left="5298" w:hanging="360"/>
      </w:pPr>
      <w:rPr>
        <w:rFonts w:hint="default"/>
        <w:lang w:val="en-US" w:eastAsia="en-US" w:bidi="ar-SA"/>
      </w:rPr>
    </w:lvl>
    <w:lvl w:ilvl="8" w:tplc="C7DAB11A">
      <w:numFmt w:val="bullet"/>
      <w:lvlText w:val="•"/>
      <w:lvlJc w:val="left"/>
      <w:pPr>
        <w:ind w:left="593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FB1384A"/>
    <w:multiLevelType w:val="hybridMultilevel"/>
    <w:tmpl w:val="673CBDDE"/>
    <w:lvl w:ilvl="0" w:tplc="BF8E2A6E">
      <w:start w:val="1"/>
      <w:numFmt w:val="decimal"/>
      <w:lvlText w:val="%1.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661F0"/>
    <w:multiLevelType w:val="hybridMultilevel"/>
    <w:tmpl w:val="09541CF8"/>
    <w:lvl w:ilvl="0" w:tplc="BF8E2A6E">
      <w:start w:val="1"/>
      <w:numFmt w:val="decimal"/>
      <w:lvlText w:val="%1.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E6C5546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142A912">
      <w:numFmt w:val="bullet"/>
      <w:lvlText w:val="•"/>
      <w:lvlJc w:val="left"/>
      <w:pPr>
        <w:ind w:left="2170" w:hanging="360"/>
      </w:pPr>
      <w:rPr>
        <w:rFonts w:hint="default"/>
        <w:lang w:val="en-US" w:eastAsia="en-US" w:bidi="ar-SA"/>
      </w:rPr>
    </w:lvl>
    <w:lvl w:ilvl="3" w:tplc="CBB8CE74">
      <w:numFmt w:val="bullet"/>
      <w:lvlText w:val="•"/>
      <w:lvlJc w:val="left"/>
      <w:pPr>
        <w:ind w:left="2801" w:hanging="360"/>
      </w:pPr>
      <w:rPr>
        <w:rFonts w:hint="default"/>
        <w:lang w:val="en-US" w:eastAsia="en-US" w:bidi="ar-SA"/>
      </w:rPr>
    </w:lvl>
    <w:lvl w:ilvl="4" w:tplc="EDEAAD70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5" w:tplc="309C471E">
      <w:numFmt w:val="bullet"/>
      <w:lvlText w:val="•"/>
      <w:lvlJc w:val="left"/>
      <w:pPr>
        <w:ind w:left="4063" w:hanging="360"/>
      </w:pPr>
      <w:rPr>
        <w:rFonts w:hint="default"/>
        <w:lang w:val="en-US" w:eastAsia="en-US" w:bidi="ar-SA"/>
      </w:rPr>
    </w:lvl>
    <w:lvl w:ilvl="6" w:tplc="98E64F8A">
      <w:numFmt w:val="bullet"/>
      <w:lvlText w:val="•"/>
      <w:lvlJc w:val="left"/>
      <w:pPr>
        <w:ind w:left="4694" w:hanging="360"/>
      </w:pPr>
      <w:rPr>
        <w:rFonts w:hint="default"/>
        <w:lang w:val="en-US" w:eastAsia="en-US" w:bidi="ar-SA"/>
      </w:rPr>
    </w:lvl>
    <w:lvl w:ilvl="7" w:tplc="F5E283FC">
      <w:numFmt w:val="bullet"/>
      <w:lvlText w:val="•"/>
      <w:lvlJc w:val="left"/>
      <w:pPr>
        <w:ind w:left="5325" w:hanging="360"/>
      </w:pPr>
      <w:rPr>
        <w:rFonts w:hint="default"/>
        <w:lang w:val="en-US" w:eastAsia="en-US" w:bidi="ar-SA"/>
      </w:rPr>
    </w:lvl>
    <w:lvl w:ilvl="8" w:tplc="EBBE60A4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CA009C"/>
    <w:multiLevelType w:val="hybridMultilevel"/>
    <w:tmpl w:val="080C2C9C"/>
    <w:lvl w:ilvl="0" w:tplc="E03AC6BE">
      <w:start w:val="1"/>
      <w:numFmt w:val="decimal"/>
      <w:lvlText w:val="%1."/>
      <w:lvlJc w:val="left"/>
      <w:pPr>
        <w:ind w:left="895" w:hanging="29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2186BFA">
      <w:numFmt w:val="bullet"/>
      <w:lvlText w:val="•"/>
      <w:lvlJc w:val="left"/>
      <w:pPr>
        <w:ind w:left="1531" w:hanging="293"/>
      </w:pPr>
      <w:rPr>
        <w:rFonts w:hint="default"/>
        <w:lang w:val="en-US" w:eastAsia="en-US" w:bidi="ar-SA"/>
      </w:rPr>
    </w:lvl>
    <w:lvl w:ilvl="2" w:tplc="D1DEC84C">
      <w:numFmt w:val="bullet"/>
      <w:lvlText w:val="•"/>
      <w:lvlJc w:val="left"/>
      <w:pPr>
        <w:ind w:left="2163" w:hanging="293"/>
      </w:pPr>
      <w:rPr>
        <w:rFonts w:hint="default"/>
        <w:lang w:val="en-US" w:eastAsia="en-US" w:bidi="ar-SA"/>
      </w:rPr>
    </w:lvl>
    <w:lvl w:ilvl="3" w:tplc="BCD27688">
      <w:numFmt w:val="bullet"/>
      <w:lvlText w:val="•"/>
      <w:lvlJc w:val="left"/>
      <w:pPr>
        <w:ind w:left="2795" w:hanging="293"/>
      </w:pPr>
      <w:rPr>
        <w:rFonts w:hint="default"/>
        <w:lang w:val="en-US" w:eastAsia="en-US" w:bidi="ar-SA"/>
      </w:rPr>
    </w:lvl>
    <w:lvl w:ilvl="4" w:tplc="DBFE5168">
      <w:numFmt w:val="bullet"/>
      <w:lvlText w:val="•"/>
      <w:lvlJc w:val="left"/>
      <w:pPr>
        <w:ind w:left="3427" w:hanging="293"/>
      </w:pPr>
      <w:rPr>
        <w:rFonts w:hint="default"/>
        <w:lang w:val="en-US" w:eastAsia="en-US" w:bidi="ar-SA"/>
      </w:rPr>
    </w:lvl>
    <w:lvl w:ilvl="5" w:tplc="6FD22F7E">
      <w:numFmt w:val="bullet"/>
      <w:lvlText w:val="•"/>
      <w:lvlJc w:val="left"/>
      <w:pPr>
        <w:ind w:left="4059" w:hanging="293"/>
      </w:pPr>
      <w:rPr>
        <w:rFonts w:hint="default"/>
        <w:lang w:val="en-US" w:eastAsia="en-US" w:bidi="ar-SA"/>
      </w:rPr>
    </w:lvl>
    <w:lvl w:ilvl="6" w:tplc="47C6D292">
      <w:numFmt w:val="bullet"/>
      <w:lvlText w:val="•"/>
      <w:lvlJc w:val="left"/>
      <w:pPr>
        <w:ind w:left="4690" w:hanging="293"/>
      </w:pPr>
      <w:rPr>
        <w:rFonts w:hint="default"/>
        <w:lang w:val="en-US" w:eastAsia="en-US" w:bidi="ar-SA"/>
      </w:rPr>
    </w:lvl>
    <w:lvl w:ilvl="7" w:tplc="B29693FC">
      <w:numFmt w:val="bullet"/>
      <w:lvlText w:val="•"/>
      <w:lvlJc w:val="left"/>
      <w:pPr>
        <w:ind w:left="5322" w:hanging="293"/>
      </w:pPr>
      <w:rPr>
        <w:rFonts w:hint="default"/>
        <w:lang w:val="en-US" w:eastAsia="en-US" w:bidi="ar-SA"/>
      </w:rPr>
    </w:lvl>
    <w:lvl w:ilvl="8" w:tplc="C5F4BB42">
      <w:numFmt w:val="bullet"/>
      <w:lvlText w:val="•"/>
      <w:lvlJc w:val="left"/>
      <w:pPr>
        <w:ind w:left="5954" w:hanging="293"/>
      </w:pPr>
      <w:rPr>
        <w:rFonts w:hint="default"/>
        <w:lang w:val="en-US" w:eastAsia="en-US" w:bidi="ar-SA"/>
      </w:rPr>
    </w:lvl>
  </w:abstractNum>
  <w:num w:numId="1" w16cid:durableId="109671170">
    <w:abstractNumId w:val="4"/>
  </w:num>
  <w:num w:numId="2" w16cid:durableId="1516337016">
    <w:abstractNumId w:val="4"/>
  </w:num>
  <w:num w:numId="3" w16cid:durableId="1230536384">
    <w:abstractNumId w:val="3"/>
  </w:num>
  <w:num w:numId="4" w16cid:durableId="183522734">
    <w:abstractNumId w:val="1"/>
  </w:num>
  <w:num w:numId="5" w16cid:durableId="2137529953">
    <w:abstractNumId w:val="0"/>
  </w:num>
  <w:num w:numId="6" w16cid:durableId="1631864715">
    <w:abstractNumId w:val="5"/>
  </w:num>
  <w:num w:numId="7" w16cid:durableId="931157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1704CD"/>
    <w:rsid w:val="002338AC"/>
    <w:rsid w:val="00244196"/>
    <w:rsid w:val="0027180F"/>
    <w:rsid w:val="00272418"/>
    <w:rsid w:val="002B0628"/>
    <w:rsid w:val="002E2F87"/>
    <w:rsid w:val="002E432A"/>
    <w:rsid w:val="003422ED"/>
    <w:rsid w:val="0038776D"/>
    <w:rsid w:val="003F72CD"/>
    <w:rsid w:val="00412F59"/>
    <w:rsid w:val="004C3B6F"/>
    <w:rsid w:val="006A3D80"/>
    <w:rsid w:val="006D503E"/>
    <w:rsid w:val="007471F7"/>
    <w:rsid w:val="00816D36"/>
    <w:rsid w:val="00837557"/>
    <w:rsid w:val="008B3F87"/>
    <w:rsid w:val="00911CD3"/>
    <w:rsid w:val="00941818"/>
    <w:rsid w:val="0096212A"/>
    <w:rsid w:val="009D3CCB"/>
    <w:rsid w:val="00A301EA"/>
    <w:rsid w:val="00AE4DD8"/>
    <w:rsid w:val="00B45849"/>
    <w:rsid w:val="00B91914"/>
    <w:rsid w:val="00BC2DE2"/>
    <w:rsid w:val="00BD1C72"/>
    <w:rsid w:val="00BE6F71"/>
    <w:rsid w:val="00C112A4"/>
    <w:rsid w:val="00D803BE"/>
    <w:rsid w:val="00D97B7E"/>
    <w:rsid w:val="00F32ACF"/>
    <w:rsid w:val="00FB4D90"/>
    <w:rsid w:val="00FD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C2DE2"/>
    <w:pPr>
      <w:widowControl w:val="0"/>
      <w:autoSpaceDE w:val="0"/>
      <w:autoSpaceDN w:val="0"/>
    </w:pPr>
    <w:rPr>
      <w:rFonts w:eastAsia="Arial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E6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F7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  <SharedWithUsers xmlns="90b2ce22-5f08-499d-8a51-a55788aa8ef6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1F708E-E836-40EC-AF13-DA388F4CA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E3C9C73-D3CC-4BBC-A62F-6F382B1E4328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f8b2057-8571-43f1-89d8-04dcb45c61d7"/>
    <ds:schemaRef ds:uri="90b2ce22-5f08-499d-8a51-a55788aa8ef6"/>
  </ds:schemaRefs>
</ds:datastoreItem>
</file>

<file path=customXml/itemProps4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10</TotalTime>
  <Pages>4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Judy Blackett</cp:lastModifiedBy>
  <cp:revision>26</cp:revision>
  <cp:lastPrinted>2005-05-31T11:32:00Z</cp:lastPrinted>
  <dcterms:created xsi:type="dcterms:W3CDTF">2023-09-28T12:05:00Z</dcterms:created>
  <dcterms:modified xsi:type="dcterms:W3CDTF">2026-09-07T09:39:00Z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