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43A684ED" w14:textId="77777777" w:rsidR="00E175C3" w:rsidRPr="001F1FF1" w:rsidRDefault="00C23E50" w:rsidP="00E175C3">
      <w:pPr>
        <w:ind w:right="180"/>
        <w:rPr>
          <w:b/>
          <w:bCs/>
        </w:rPr>
      </w:pPr>
      <w:r w:rsidRPr="00234CFA">
        <w:rPr>
          <w:b/>
          <w:bCs/>
          <w:sz w:val="24"/>
        </w:rPr>
        <w:t xml:space="preserve">Job title: </w:t>
      </w:r>
      <w:r w:rsidR="00E175C3">
        <w:rPr>
          <w:b/>
          <w:bCs/>
        </w:rPr>
        <w:t>Environmental Services Technician (Local Services)</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A861A4" w14:textId="32328453" w:rsidR="00975C46" w:rsidRDefault="00CC362E" w:rsidP="007C7BD6">
            <w:pPr>
              <w:rPr>
                <w:bCs/>
                <w:color w:val="000000"/>
                <w:sz w:val="24"/>
              </w:rPr>
            </w:pPr>
            <w:r w:rsidRPr="00ED2CA4">
              <w:rPr>
                <w:bCs/>
                <w:color w:val="000000"/>
                <w:sz w:val="24"/>
              </w:rPr>
              <w:t>A full UK driving licence is required</w:t>
            </w:r>
            <w:r w:rsidR="00F73BBA">
              <w:rPr>
                <w:bCs/>
                <w:color w:val="000000"/>
                <w:sz w:val="24"/>
              </w:rPr>
              <w:t xml:space="preserve"> with C1</w:t>
            </w:r>
            <w:r w:rsidR="00DF4DD5">
              <w:rPr>
                <w:bCs/>
                <w:color w:val="000000"/>
                <w:sz w:val="24"/>
              </w:rPr>
              <w:t>+</w:t>
            </w:r>
            <w:r w:rsidR="00F73BBA">
              <w:rPr>
                <w:bCs/>
                <w:color w:val="000000"/>
                <w:sz w:val="24"/>
              </w:rPr>
              <w:t xml:space="preserve">E </w:t>
            </w:r>
            <w:r w:rsidR="00233B88">
              <w:rPr>
                <w:bCs/>
                <w:color w:val="000000"/>
                <w:sz w:val="24"/>
              </w:rPr>
              <w:t>entitlement</w:t>
            </w:r>
            <w:r w:rsidR="00745754">
              <w:rPr>
                <w:bCs/>
                <w:color w:val="000000"/>
                <w:sz w:val="24"/>
              </w:rPr>
              <w:t xml:space="preserve">. Current CPC </w:t>
            </w:r>
            <w:r w:rsidR="009369EA">
              <w:rPr>
                <w:bCs/>
                <w:color w:val="000000"/>
                <w:sz w:val="24"/>
              </w:rPr>
              <w:t xml:space="preserve">and digital tachograph card. </w:t>
            </w:r>
          </w:p>
          <w:p w14:paraId="0E129219" w14:textId="63728CD7" w:rsidR="00267482" w:rsidRPr="00ED2CA4" w:rsidRDefault="00267482" w:rsidP="009369EA">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1328A885" w:rsidR="00C23E50" w:rsidRPr="00ED2CA4" w:rsidRDefault="00121EB8" w:rsidP="00975C46">
            <w:pPr>
              <w:jc w:val="center"/>
              <w:rPr>
                <w:color w:val="000000"/>
                <w:sz w:val="24"/>
              </w:rPr>
            </w:pPr>
            <w:r w:rsidRPr="00ED2CA4">
              <w:rPr>
                <w:color w:val="000000"/>
                <w:sz w:val="24"/>
              </w:rPr>
              <w:t>Application form with evidence provided at interview</w:t>
            </w:r>
            <w:r w:rsidR="00123B23" w:rsidRPr="00ED2CA4">
              <w:rPr>
                <w:color w:val="000000"/>
                <w:sz w:val="24"/>
              </w:rPr>
              <w:br/>
            </w:r>
          </w:p>
        </w:tc>
      </w:tr>
      <w:tr w:rsidR="004A1B7F" w:rsidRPr="003613A7" w14:paraId="7AAA1843" w14:textId="77777777" w:rsidTr="00030D1E">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4A1B7F" w:rsidRPr="00252CB3" w:rsidRDefault="004A1B7F" w:rsidP="0028076F">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78B540BB" w14:textId="77777777" w:rsidR="004A1B7F" w:rsidRPr="00ED2CA4" w:rsidRDefault="004A1B7F" w:rsidP="005F029F">
            <w:pPr>
              <w:rPr>
                <w:bCs/>
                <w:color w:val="000000"/>
                <w:sz w:val="24"/>
              </w:rPr>
            </w:pPr>
            <w:r w:rsidRPr="00ED2CA4">
              <w:rPr>
                <w:bCs/>
                <w:color w:val="000000"/>
                <w:sz w:val="24"/>
              </w:rPr>
              <w:t xml:space="preserve">Understanding of relevant procedures and practices, with knowledge and previous relevant experience in grounds maintenance and/or cleansing. A willingness to learn and develop other skills. </w:t>
            </w:r>
          </w:p>
          <w:p w14:paraId="14B279E1" w14:textId="4A421888" w:rsidR="004A1B7F" w:rsidRPr="009427A0" w:rsidRDefault="004A1B7F" w:rsidP="004A1B7F">
            <w:pPr>
              <w:rPr>
                <w:color w:val="000000"/>
                <w:sz w:val="24"/>
                <w:highlight w:val="yellow"/>
              </w:rPr>
            </w:pPr>
          </w:p>
        </w:tc>
        <w:tc>
          <w:tcPr>
            <w:tcW w:w="3373" w:type="dxa"/>
            <w:tcBorders>
              <w:top w:val="single" w:sz="4" w:space="0" w:color="000000" w:themeColor="text1"/>
              <w:left w:val="single" w:sz="4" w:space="0" w:color="000000" w:themeColor="text1"/>
              <w:right w:val="single" w:sz="4" w:space="0" w:color="000000" w:themeColor="text1"/>
            </w:tcBorders>
          </w:tcPr>
          <w:p w14:paraId="2A9A4086" w14:textId="65AEC6FF" w:rsidR="004A1B7F" w:rsidRPr="009427A0" w:rsidRDefault="004A1B7F" w:rsidP="00975C46">
            <w:pPr>
              <w:jc w:val="center"/>
              <w:rPr>
                <w:color w:val="000000"/>
                <w:sz w:val="24"/>
                <w:highlight w:val="yellow"/>
              </w:rPr>
            </w:pPr>
            <w:r w:rsidRPr="00ED2CA4">
              <w:rPr>
                <w:color w:val="000000"/>
                <w:sz w:val="24"/>
              </w:rPr>
              <w:t>Application form</w:t>
            </w:r>
          </w:p>
        </w:tc>
      </w:tr>
      <w:tr w:rsidR="004A1B7F" w:rsidRPr="003613A7" w14:paraId="4F216333" w14:textId="77777777" w:rsidTr="00937623">
        <w:trPr>
          <w:trHeight w:val="1541"/>
        </w:trPr>
        <w:tc>
          <w:tcPr>
            <w:tcW w:w="3097" w:type="dxa"/>
            <w:vMerge/>
            <w:tcBorders>
              <w:left w:val="single" w:sz="4" w:space="0" w:color="auto"/>
              <w:right w:val="single" w:sz="4" w:space="0" w:color="auto"/>
            </w:tcBorders>
            <w:tcMar>
              <w:left w:w="108" w:type="dxa"/>
              <w:right w:w="108" w:type="dxa"/>
            </w:tcMar>
          </w:tcPr>
          <w:p w14:paraId="6A71BC65"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7D150870" w:rsidR="004A1B7F" w:rsidRPr="00EA354E" w:rsidRDefault="004A1B7F" w:rsidP="007C7BD6">
            <w:pPr>
              <w:rPr>
                <w:color w:val="000000"/>
                <w:sz w:val="24"/>
                <w:highlight w:val="yellow"/>
              </w:rPr>
            </w:pPr>
            <w:r w:rsidRPr="00ED2CA4">
              <w:rPr>
                <w:color w:val="000000"/>
                <w:sz w:val="24"/>
              </w:rPr>
              <w:t>Ability to operate vehicles and a variety of power tools and technical equipment which require skill associated with your work areas. Able to carry out routine maintenance of equipment under direction.</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B7033" w14:textId="77777777" w:rsidR="004A1B7F" w:rsidRPr="00ED2CA4" w:rsidRDefault="004A1B7F" w:rsidP="00ED2CA4">
            <w:pPr>
              <w:jc w:val="center"/>
              <w:rPr>
                <w:color w:val="000000"/>
                <w:sz w:val="24"/>
              </w:rPr>
            </w:pPr>
            <w:r w:rsidRPr="00ED2CA4">
              <w:rPr>
                <w:color w:val="000000"/>
                <w:sz w:val="24"/>
              </w:rPr>
              <w:t>Interview</w:t>
            </w:r>
          </w:p>
          <w:p w14:paraId="06C85995" w14:textId="2AF1AECB" w:rsidR="004A1B7F" w:rsidRPr="00EA354E" w:rsidRDefault="004A1B7F" w:rsidP="007C7BD6">
            <w:pPr>
              <w:rPr>
                <w:color w:val="000000"/>
                <w:sz w:val="24"/>
                <w:highlight w:val="yellow"/>
              </w:rPr>
            </w:pPr>
          </w:p>
        </w:tc>
      </w:tr>
      <w:tr w:rsidR="004A1B7F" w:rsidRPr="003613A7" w14:paraId="6552FAAC" w14:textId="77777777" w:rsidTr="00111AAF">
        <w:trPr>
          <w:trHeight w:val="1400"/>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4A1B7F" w:rsidRPr="00252CB3" w:rsidRDefault="004A1B7F" w:rsidP="0028076F">
            <w:pPr>
              <w:rPr>
                <w:sz w:val="24"/>
              </w:rPr>
            </w:pPr>
            <w:r w:rsidRPr="00252CB3">
              <w:rPr>
                <w:b/>
                <w:bCs/>
                <w:sz w:val="24"/>
              </w:rPr>
              <w:t>Experience</w:t>
            </w:r>
          </w:p>
          <w:p w14:paraId="11240C5B" w14:textId="77777777" w:rsidR="004A1B7F" w:rsidRPr="00252CB3" w:rsidRDefault="004A1B7F"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0CF17445" w:rsidR="004A1B7F" w:rsidRPr="00ED2CA4" w:rsidRDefault="004A1B7F" w:rsidP="007C7BD6">
            <w:pPr>
              <w:rPr>
                <w:color w:val="000000"/>
                <w:sz w:val="24"/>
              </w:rPr>
            </w:pPr>
            <w:r w:rsidRPr="00ED2CA4">
              <w:rPr>
                <w:color w:val="000000"/>
                <w:sz w:val="24"/>
              </w:rPr>
              <w:t>Ability to assess and apply health and safety procedures within your own work area.</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770AEA27" w:rsidR="004A1B7F" w:rsidRPr="00ED2CA4" w:rsidRDefault="004A1B7F" w:rsidP="00ED2CA4">
            <w:pPr>
              <w:jc w:val="center"/>
              <w:rPr>
                <w:color w:val="000000"/>
                <w:sz w:val="24"/>
              </w:rPr>
            </w:pPr>
            <w:r w:rsidRPr="00ED2CA4">
              <w:rPr>
                <w:color w:val="000000"/>
                <w:sz w:val="24"/>
              </w:rPr>
              <w:t>Ap</w:t>
            </w:r>
            <w:r w:rsidR="00111AAF">
              <w:rPr>
                <w:color w:val="000000"/>
                <w:sz w:val="24"/>
              </w:rPr>
              <w:t>p</w:t>
            </w:r>
            <w:r w:rsidRPr="00ED2CA4">
              <w:rPr>
                <w:color w:val="000000"/>
                <w:sz w:val="24"/>
              </w:rPr>
              <w:t>lication form</w:t>
            </w:r>
          </w:p>
        </w:tc>
      </w:tr>
      <w:tr w:rsidR="004A1B7F"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4A1B7F" w:rsidRPr="00252CB3" w:rsidRDefault="004A1B7F" w:rsidP="0028076F">
            <w:pPr>
              <w:rPr>
                <w:b/>
                <w:bCs/>
                <w:sz w:val="24"/>
              </w:rPr>
            </w:pPr>
            <w:r w:rsidRPr="00252CB3">
              <w:rPr>
                <w:b/>
                <w:bCs/>
                <w:sz w:val="24"/>
              </w:rPr>
              <w:t xml:space="preserve">Skills, Knowledge, Ability (including ability </w:t>
            </w:r>
          </w:p>
          <w:p w14:paraId="2FAEF0FB" w14:textId="77777777" w:rsidR="004A1B7F" w:rsidRPr="00252CB3" w:rsidRDefault="004A1B7F" w:rsidP="0028076F">
            <w:pPr>
              <w:rPr>
                <w:b/>
                <w:bCs/>
                <w:sz w:val="24"/>
              </w:rPr>
            </w:pPr>
            <w:r w:rsidRPr="00252CB3">
              <w:rPr>
                <w:b/>
                <w:bCs/>
                <w:sz w:val="24"/>
              </w:rPr>
              <w:t>to develop knowledge,</w:t>
            </w:r>
          </w:p>
          <w:p w14:paraId="655F9A6F" w14:textId="77777777" w:rsidR="004A1B7F" w:rsidRPr="00252CB3" w:rsidRDefault="004A1B7F" w:rsidP="0028076F">
            <w:pPr>
              <w:rPr>
                <w:b/>
                <w:bCs/>
                <w:sz w:val="24"/>
              </w:rPr>
            </w:pPr>
            <w:r w:rsidRPr="00252CB3">
              <w:rPr>
                <w:b/>
                <w:bCs/>
                <w:sz w:val="24"/>
              </w:rPr>
              <w:t xml:space="preserve"> skill or experience)</w:t>
            </w:r>
          </w:p>
          <w:p w14:paraId="1FB47895" w14:textId="77777777" w:rsidR="004A1B7F" w:rsidRPr="00252CB3" w:rsidRDefault="004A1B7F"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25BBCD18" w:rsidR="004A1B7F" w:rsidRPr="00ED2CA4" w:rsidRDefault="004A1B7F" w:rsidP="007C7BD6">
            <w:pPr>
              <w:rPr>
                <w:color w:val="000000"/>
                <w:sz w:val="24"/>
              </w:rPr>
            </w:pPr>
            <w:r w:rsidRPr="00ED2CA4">
              <w:rPr>
                <w:color w:val="000000"/>
                <w:sz w:val="24"/>
              </w:rPr>
              <w:t>Ability to undertake training to understand how to use and maintain associated vehicles, power tools and additional items of technical equipment.</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975EE67" w:rsidR="004A1B7F" w:rsidRPr="00ED2CA4" w:rsidRDefault="004A1B7F" w:rsidP="00ED2CA4">
            <w:pPr>
              <w:jc w:val="center"/>
              <w:rPr>
                <w:color w:val="000000"/>
                <w:sz w:val="24"/>
              </w:rPr>
            </w:pPr>
            <w:r w:rsidRPr="00ED2CA4">
              <w:rPr>
                <w:color w:val="000000"/>
                <w:sz w:val="24"/>
              </w:rPr>
              <w:t>Interview</w:t>
            </w:r>
          </w:p>
        </w:tc>
      </w:tr>
      <w:tr w:rsidR="004A1B7F"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424B54A8" w:rsidR="004A1B7F" w:rsidRPr="00ED2CA4" w:rsidRDefault="004A1B7F" w:rsidP="007C7BD6">
            <w:pPr>
              <w:rPr>
                <w:color w:val="000000"/>
                <w:sz w:val="24"/>
              </w:rPr>
            </w:pPr>
            <w:r w:rsidRPr="00ED2CA4">
              <w:rPr>
                <w:color w:val="000000"/>
                <w:sz w:val="24"/>
              </w:rPr>
              <w:t xml:space="preserve">Willing to learn and develop in other Environment </w:t>
            </w:r>
            <w:r w:rsidRPr="00ED2CA4">
              <w:rPr>
                <w:color w:val="000000"/>
                <w:sz w:val="24"/>
              </w:rPr>
              <w:lastRenderedPageBreak/>
              <w:t>Services areas.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721429CE" w:rsidR="004A1B7F" w:rsidRPr="00ED2CA4" w:rsidRDefault="004A1B7F" w:rsidP="00ED2CA4">
            <w:pPr>
              <w:jc w:val="center"/>
              <w:rPr>
                <w:color w:val="000000"/>
                <w:sz w:val="24"/>
              </w:rPr>
            </w:pPr>
            <w:r w:rsidRPr="00ED2CA4">
              <w:rPr>
                <w:color w:val="000000"/>
                <w:sz w:val="24"/>
              </w:rPr>
              <w:lastRenderedPageBreak/>
              <w:t>Interview</w:t>
            </w:r>
          </w:p>
        </w:tc>
      </w:tr>
      <w:tr w:rsidR="004A1B7F"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03BF3899" w:rsidR="004A1B7F" w:rsidRPr="00ED2CA4" w:rsidRDefault="004A1B7F" w:rsidP="007C7BD6">
            <w:pPr>
              <w:rPr>
                <w:color w:val="000000"/>
                <w:sz w:val="24"/>
              </w:rPr>
            </w:pPr>
            <w:r w:rsidRPr="00ED2CA4">
              <w:rPr>
                <w:color w:val="000000"/>
                <w:sz w:val="24"/>
              </w:rPr>
              <w:t>Able to lift moderately heavy items and equipment.</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24B53965" w:rsidR="004A1B7F" w:rsidRPr="00ED2CA4" w:rsidRDefault="004A1B7F" w:rsidP="00ED2CA4">
            <w:pPr>
              <w:jc w:val="center"/>
              <w:rPr>
                <w:color w:val="000000"/>
                <w:sz w:val="24"/>
              </w:rPr>
            </w:pPr>
            <w:r w:rsidRPr="00ED2CA4">
              <w:rPr>
                <w:color w:val="000000"/>
                <w:sz w:val="24"/>
              </w:rPr>
              <w:t>Interview</w:t>
            </w:r>
          </w:p>
        </w:tc>
      </w:tr>
      <w:tr w:rsidR="004A1B7F"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A4A22AE" w:rsidR="004A1B7F" w:rsidRPr="00ED2CA4" w:rsidRDefault="004A1B7F" w:rsidP="007C7BD6">
            <w:pPr>
              <w:rPr>
                <w:color w:val="000000"/>
                <w:sz w:val="24"/>
              </w:rPr>
            </w:pPr>
            <w:r w:rsidRPr="00ED2CA4">
              <w:rPr>
                <w:color w:val="000000"/>
                <w:sz w:val="24"/>
              </w:rPr>
              <w:t xml:space="preserve">Able to provide excellent customer service, providing support and advice. Able to implement the escalation process for queries as and when necessary.  </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E789AD6" w:rsidR="004A1B7F" w:rsidRPr="00ED2CA4" w:rsidRDefault="004A1B7F" w:rsidP="00ED2CA4">
            <w:pPr>
              <w:jc w:val="center"/>
              <w:rPr>
                <w:color w:val="000000"/>
                <w:sz w:val="24"/>
              </w:rPr>
            </w:pPr>
            <w:r w:rsidRPr="00ED2CA4">
              <w:rPr>
                <w:color w:val="000000"/>
                <w:sz w:val="24"/>
              </w:rPr>
              <w:t>Application form</w:t>
            </w:r>
          </w:p>
        </w:tc>
      </w:tr>
      <w:tr w:rsidR="004A1B7F"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7B729717" w:rsidR="004A1B7F" w:rsidRPr="00ED2CA4" w:rsidRDefault="004A1B7F" w:rsidP="007C7BD6">
            <w:pPr>
              <w:rPr>
                <w:color w:val="000000"/>
                <w:sz w:val="24"/>
              </w:rPr>
            </w:pPr>
            <w:r w:rsidRPr="00ED2CA4">
              <w:rPr>
                <w:color w:val="000000"/>
                <w:sz w:val="24"/>
              </w:rPr>
              <w:t>Excellent time management, well organised, and able to prioritise your work.</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10B1D651" w:rsidR="004A1B7F" w:rsidRPr="00ED2CA4" w:rsidRDefault="004A1B7F" w:rsidP="00ED2CA4">
            <w:pPr>
              <w:jc w:val="center"/>
              <w:rPr>
                <w:color w:val="000000"/>
                <w:sz w:val="24"/>
              </w:rPr>
            </w:pPr>
            <w:r w:rsidRPr="00ED2CA4">
              <w:rPr>
                <w:color w:val="000000"/>
                <w:sz w:val="24"/>
              </w:rPr>
              <w:t>Application form</w:t>
            </w:r>
          </w:p>
        </w:tc>
      </w:tr>
      <w:tr w:rsidR="004A1B7F" w:rsidRPr="003613A7" w14:paraId="3195C4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F6E4E54"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BFF5B6" w14:textId="35641EE6" w:rsidR="004A1B7F" w:rsidRPr="00ED2CA4" w:rsidRDefault="004A1B7F" w:rsidP="007C7BD6">
            <w:pPr>
              <w:rPr>
                <w:color w:val="000000"/>
                <w:sz w:val="24"/>
              </w:rPr>
            </w:pPr>
            <w:r w:rsidRPr="00ED2CA4">
              <w:rPr>
                <w:color w:val="000000"/>
                <w:sz w:val="24"/>
              </w:rPr>
              <w:t>Literacy and numeracy skills are required, alongside effective written and verbal communication skills.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21112" w14:textId="37EEBC8E" w:rsidR="004A1B7F" w:rsidRPr="00ED2CA4" w:rsidRDefault="004A1B7F" w:rsidP="00ED2CA4">
            <w:pPr>
              <w:jc w:val="center"/>
              <w:rPr>
                <w:color w:val="000000"/>
                <w:sz w:val="24"/>
              </w:rPr>
            </w:pPr>
            <w:r w:rsidRPr="00ED2CA4">
              <w:rPr>
                <w:color w:val="000000"/>
                <w:sz w:val="24"/>
              </w:rPr>
              <w:t>Interview</w:t>
            </w:r>
          </w:p>
        </w:tc>
      </w:tr>
      <w:tr w:rsidR="004A1B7F" w:rsidRPr="003613A7" w14:paraId="3CD869A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08379C11"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6ADE2A" w14:textId="765643E3" w:rsidR="004A1B7F" w:rsidRPr="00ED2CA4" w:rsidRDefault="004A1B7F" w:rsidP="007C7BD6">
            <w:pPr>
              <w:rPr>
                <w:color w:val="000000"/>
                <w:sz w:val="24"/>
              </w:rPr>
            </w:pPr>
            <w:r w:rsidRPr="00ED2CA4">
              <w:rPr>
                <w:color w:val="000000"/>
                <w:sz w:val="24"/>
              </w:rPr>
              <w:t>Able to work effectively within a busy team environment, or independently.</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9CE9F" w14:textId="0BFEC121" w:rsidR="004A1B7F" w:rsidRPr="00ED2CA4" w:rsidRDefault="004A1B7F" w:rsidP="00ED2CA4">
            <w:pPr>
              <w:jc w:val="center"/>
              <w:rPr>
                <w:color w:val="000000"/>
                <w:sz w:val="24"/>
              </w:rPr>
            </w:pPr>
            <w:r>
              <w:rPr>
                <w:color w:val="000000"/>
                <w:sz w:val="24"/>
              </w:rPr>
              <w:t xml:space="preserve">Application Form </w:t>
            </w:r>
          </w:p>
        </w:tc>
      </w:tr>
      <w:tr w:rsidR="004A1B7F" w:rsidRPr="003613A7" w14:paraId="2C1FC7A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4E79FC1"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E874F2" w14:textId="0FBE676E" w:rsidR="004A1B7F" w:rsidRPr="00ED2CA4" w:rsidRDefault="004A1B7F" w:rsidP="00ED2CA4">
            <w:pPr>
              <w:rPr>
                <w:color w:val="000000"/>
                <w:sz w:val="24"/>
              </w:rPr>
            </w:pPr>
            <w:r w:rsidRPr="00ED2CA4">
              <w:rPr>
                <w:color w:val="000000"/>
                <w:sz w:val="24"/>
              </w:rPr>
              <w:t>Able to listen to others to assess requirements to respond appropriately and efficiently.</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B4CD8" w14:textId="103BB7DF" w:rsidR="004A1B7F" w:rsidRPr="00ED2CA4" w:rsidRDefault="004A1B7F" w:rsidP="00ED2CA4">
            <w:pPr>
              <w:jc w:val="center"/>
              <w:rPr>
                <w:color w:val="000000"/>
                <w:sz w:val="24"/>
              </w:rPr>
            </w:pPr>
            <w:r w:rsidRPr="00ED2CA4">
              <w:rPr>
                <w:color w:val="000000"/>
                <w:sz w:val="24"/>
              </w:rPr>
              <w:t>Interview</w:t>
            </w:r>
          </w:p>
        </w:tc>
      </w:tr>
      <w:tr w:rsidR="004A1B7F" w:rsidRPr="003613A7" w14:paraId="0C37D0E3"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DEE3ED6"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7ED5AF4" w14:textId="3479DDBE" w:rsidR="004A1B7F" w:rsidRPr="00ED2CA4" w:rsidRDefault="004A1B7F" w:rsidP="007C7BD6">
            <w:pPr>
              <w:rPr>
                <w:color w:val="000000"/>
                <w:sz w:val="24"/>
              </w:rPr>
            </w:pPr>
            <w:r w:rsidRPr="00ED2CA4">
              <w:rPr>
                <w:color w:val="000000"/>
                <w:sz w:val="24"/>
              </w:rPr>
              <w:t>Able to work at a fast pace and cope well with a higher level of workload.</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719DB" w14:textId="2911EC05" w:rsidR="004A1B7F" w:rsidRPr="00ED2CA4" w:rsidRDefault="004A1B7F" w:rsidP="00ED2CA4">
            <w:pPr>
              <w:jc w:val="center"/>
              <w:rPr>
                <w:color w:val="000000"/>
                <w:sz w:val="24"/>
              </w:rPr>
            </w:pPr>
            <w:r w:rsidRPr="00ED2CA4">
              <w:rPr>
                <w:color w:val="000000"/>
                <w:sz w:val="24"/>
              </w:rPr>
              <w:t>Interview</w:t>
            </w:r>
          </w:p>
        </w:tc>
      </w:tr>
      <w:tr w:rsidR="004A1B7F" w:rsidRPr="003613A7" w14:paraId="195B0ADC"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0A3A8127"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1797ADB" w14:textId="012C4A71" w:rsidR="004A1B7F" w:rsidRPr="00ED2CA4" w:rsidRDefault="004A1B7F" w:rsidP="007C7BD6">
            <w:pPr>
              <w:rPr>
                <w:color w:val="000000"/>
                <w:sz w:val="24"/>
              </w:rPr>
            </w:pPr>
            <w:r w:rsidRPr="00ED2CA4">
              <w:rPr>
                <w:color w:val="000000"/>
                <w:sz w:val="24"/>
              </w:rPr>
              <w:t>Able to adapt to changes in colleagues, settings and working environments.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AD430" w14:textId="2ECC270E" w:rsidR="004A1B7F" w:rsidRPr="00ED2CA4" w:rsidRDefault="004A1B7F" w:rsidP="00ED2CA4">
            <w:pPr>
              <w:jc w:val="center"/>
              <w:rPr>
                <w:color w:val="000000"/>
                <w:sz w:val="24"/>
              </w:rPr>
            </w:pPr>
            <w:r w:rsidRPr="00ED2CA4">
              <w:rPr>
                <w:color w:val="000000"/>
                <w:sz w:val="24"/>
              </w:rPr>
              <w:t>Interview</w:t>
            </w:r>
          </w:p>
        </w:tc>
      </w:tr>
      <w:tr w:rsidR="004A1B7F" w:rsidRPr="003613A7" w14:paraId="0CFA1AD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51AE8BC6"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034F99B" w14:textId="350C2C73" w:rsidR="004A1B7F" w:rsidRPr="00ED2CA4" w:rsidRDefault="004A1B7F" w:rsidP="007C7BD6">
            <w:pPr>
              <w:rPr>
                <w:color w:val="000000"/>
                <w:sz w:val="24"/>
              </w:rPr>
            </w:pPr>
            <w:r w:rsidRPr="00ED2CA4">
              <w:rPr>
                <w:color w:val="000000"/>
                <w:sz w:val="24"/>
              </w:rPr>
              <w:t>Able to take a balanced approach to both varied and a repetitive workload.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87E81" w14:textId="640C82A1" w:rsidR="004A1B7F" w:rsidRPr="00ED2CA4" w:rsidRDefault="004A1B7F" w:rsidP="00ED2CA4">
            <w:pPr>
              <w:jc w:val="center"/>
              <w:rPr>
                <w:color w:val="000000"/>
                <w:sz w:val="24"/>
              </w:rPr>
            </w:pPr>
            <w:r w:rsidRPr="00ED2CA4">
              <w:rPr>
                <w:color w:val="000000"/>
                <w:sz w:val="24"/>
              </w:rPr>
              <w:t>Interview</w:t>
            </w:r>
          </w:p>
        </w:tc>
      </w:tr>
      <w:tr w:rsidR="004A1B7F" w:rsidRPr="003613A7" w14:paraId="06614CC6" w14:textId="77777777" w:rsidTr="0093762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82B7836" w14:textId="77777777" w:rsidR="004A1B7F" w:rsidRPr="00252CB3" w:rsidRDefault="004A1B7F" w:rsidP="0028076F">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46AF8ACE" w14:textId="3D47E27D" w:rsidR="004A1B7F" w:rsidRPr="00ED2CA4" w:rsidRDefault="004A1B7F" w:rsidP="007C7BD6">
            <w:pPr>
              <w:rPr>
                <w:color w:val="000000"/>
                <w:sz w:val="24"/>
              </w:rPr>
            </w:pPr>
            <w:r w:rsidRPr="00ED2CA4">
              <w:rPr>
                <w:color w:val="000000"/>
                <w:sz w:val="24"/>
              </w:rPr>
              <w:t>IT literate with the ability to use mobile applications including Microsoft.</w:t>
            </w:r>
          </w:p>
        </w:tc>
        <w:tc>
          <w:tcPr>
            <w:tcW w:w="3373" w:type="dxa"/>
            <w:tcBorders>
              <w:top w:val="single" w:sz="4" w:space="0" w:color="000000" w:themeColor="text1"/>
              <w:left w:val="single" w:sz="4" w:space="0" w:color="000000" w:themeColor="text1"/>
              <w:right w:val="single" w:sz="4" w:space="0" w:color="000000" w:themeColor="text1"/>
            </w:tcBorders>
          </w:tcPr>
          <w:p w14:paraId="72936072" w14:textId="77777777" w:rsidR="004A1B7F" w:rsidRPr="00ED2CA4" w:rsidRDefault="004A1B7F" w:rsidP="00ED2CA4">
            <w:pPr>
              <w:jc w:val="center"/>
              <w:rPr>
                <w:color w:val="000000"/>
                <w:sz w:val="24"/>
              </w:rPr>
            </w:pPr>
            <w:r>
              <w:rPr>
                <w:color w:val="000000"/>
                <w:sz w:val="24"/>
              </w:rPr>
              <w:t xml:space="preserve">Application Form </w:t>
            </w:r>
          </w:p>
          <w:p w14:paraId="576CDCD9" w14:textId="09C8ACA1" w:rsidR="004A1B7F" w:rsidRPr="00ED2CA4" w:rsidRDefault="004A1B7F" w:rsidP="00ED2CA4">
            <w:pPr>
              <w:jc w:val="center"/>
              <w:rPr>
                <w:color w:val="000000"/>
                <w:sz w:val="24"/>
              </w:rPr>
            </w:pPr>
          </w:p>
        </w:tc>
      </w:tr>
      <w:tr w:rsidR="004A1B7F" w:rsidRPr="003613A7" w14:paraId="6BF6951F" w14:textId="77777777" w:rsidTr="0093762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FE50773"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5BB7B3" w14:textId="4E53B0E7" w:rsidR="004A1B7F" w:rsidRPr="00ED2CA4" w:rsidRDefault="004A1B7F" w:rsidP="007C7BD6">
            <w:pPr>
              <w:rPr>
                <w:color w:val="000000"/>
                <w:sz w:val="24"/>
              </w:rPr>
            </w:pPr>
            <w:r w:rsidRPr="00ED2CA4">
              <w:rPr>
                <w:color w:val="000000"/>
                <w:sz w:val="24"/>
              </w:rPr>
              <w:t>The ability to work flexibly across 7 days.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66FC5" w14:textId="77777777" w:rsidR="004A1B7F" w:rsidRPr="00ED2CA4" w:rsidRDefault="004A1B7F" w:rsidP="00ED2CA4">
            <w:pPr>
              <w:jc w:val="center"/>
              <w:rPr>
                <w:color w:val="000000"/>
                <w:sz w:val="24"/>
              </w:rPr>
            </w:pPr>
            <w:r w:rsidRPr="00ED2CA4">
              <w:rPr>
                <w:color w:val="000000"/>
                <w:sz w:val="24"/>
              </w:rPr>
              <w:t>Interview</w:t>
            </w:r>
          </w:p>
          <w:p w14:paraId="29A2F751" w14:textId="1C5B7CD2" w:rsidR="004A1B7F" w:rsidRPr="00ED2CA4" w:rsidRDefault="004A1B7F" w:rsidP="00ED2CA4">
            <w:pPr>
              <w:jc w:val="center"/>
              <w:rPr>
                <w:color w:val="000000"/>
                <w:sz w:val="24"/>
              </w:rPr>
            </w:pPr>
          </w:p>
        </w:tc>
      </w:tr>
      <w:tr w:rsidR="004A1B7F" w:rsidRPr="003613A7" w14:paraId="29599453" w14:textId="77777777" w:rsidTr="00030D1E">
        <w:trPr>
          <w:trHeight w:val="943"/>
        </w:trPr>
        <w:tc>
          <w:tcPr>
            <w:tcW w:w="3097" w:type="dxa"/>
            <w:vMerge/>
            <w:tcBorders>
              <w:left w:val="single" w:sz="4" w:space="0" w:color="auto"/>
              <w:bottom w:val="single" w:sz="4" w:space="0" w:color="auto"/>
              <w:right w:val="single" w:sz="4" w:space="0" w:color="auto"/>
            </w:tcBorders>
            <w:tcMar>
              <w:left w:w="108" w:type="dxa"/>
              <w:right w:w="108" w:type="dxa"/>
            </w:tcMar>
          </w:tcPr>
          <w:p w14:paraId="5D02D3EA"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088A2EE" w14:textId="6DD28091" w:rsidR="004A1B7F" w:rsidRPr="00ED2CA4" w:rsidRDefault="004A1B7F" w:rsidP="007C7BD6">
            <w:pPr>
              <w:rPr>
                <w:color w:val="000000"/>
                <w:sz w:val="24"/>
              </w:rPr>
            </w:pPr>
            <w:r w:rsidRPr="00ED2CA4">
              <w:rPr>
                <w:color w:val="000000"/>
                <w:sz w:val="24"/>
              </w:rPr>
              <w:t>Ability to meet the travel requirements of the post.</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B37F5" w14:textId="77777777" w:rsidR="004A1B7F" w:rsidRPr="00ED2CA4" w:rsidRDefault="004A1B7F" w:rsidP="00ED2CA4">
            <w:pPr>
              <w:jc w:val="center"/>
              <w:rPr>
                <w:color w:val="000000"/>
                <w:sz w:val="24"/>
              </w:rPr>
            </w:pPr>
            <w:r w:rsidRPr="00ED2CA4">
              <w:rPr>
                <w:color w:val="000000"/>
                <w:sz w:val="24"/>
              </w:rPr>
              <w:t>Interview</w:t>
            </w:r>
          </w:p>
          <w:p w14:paraId="24DF6605" w14:textId="732A59D9" w:rsidR="004A1B7F" w:rsidRPr="00ED2CA4" w:rsidRDefault="004A1B7F" w:rsidP="00ED2CA4">
            <w:pPr>
              <w:jc w:val="center"/>
              <w:rPr>
                <w:color w:val="000000"/>
                <w:sz w:val="24"/>
              </w:rPr>
            </w:pPr>
          </w:p>
        </w:tc>
      </w:tr>
      <w:tr w:rsidR="004A1B7F"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4A1B7F" w:rsidRPr="00252CB3" w:rsidRDefault="004A1B7F" w:rsidP="0028076F">
            <w:pPr>
              <w:rPr>
                <w:b/>
                <w:bCs/>
                <w:sz w:val="24"/>
              </w:rPr>
            </w:pPr>
            <w:r w:rsidRPr="00252CB3">
              <w:rPr>
                <w:b/>
                <w:bCs/>
                <w:sz w:val="24"/>
              </w:rPr>
              <w:t>Work Related Circumstances/</w:t>
            </w:r>
          </w:p>
          <w:p w14:paraId="0FC2C5A0" w14:textId="77777777" w:rsidR="004A1B7F" w:rsidRPr="00252CB3" w:rsidRDefault="004A1B7F" w:rsidP="0028076F">
            <w:pPr>
              <w:rPr>
                <w:b/>
                <w:bCs/>
                <w:sz w:val="24"/>
              </w:rPr>
            </w:pPr>
            <w:r w:rsidRPr="00252CB3">
              <w:rPr>
                <w:b/>
                <w:bCs/>
                <w:sz w:val="24"/>
              </w:rPr>
              <w:t>Values of the Council</w:t>
            </w:r>
          </w:p>
          <w:p w14:paraId="3E244CFD"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52C2CC" w14:textId="77777777" w:rsidR="004A1B7F" w:rsidRPr="00ED2CA4" w:rsidRDefault="004A1B7F" w:rsidP="00E10CDF">
            <w:pPr>
              <w:rPr>
                <w:color w:val="000000"/>
                <w:sz w:val="24"/>
              </w:rPr>
            </w:pPr>
            <w:r w:rsidRPr="00ED2CA4">
              <w:rPr>
                <w:color w:val="000000"/>
                <w:sz w:val="24"/>
              </w:rPr>
              <w:t>Commitment to Equal Opportunities.</w:t>
            </w:r>
          </w:p>
          <w:p w14:paraId="4E36D0CB" w14:textId="40BE8074" w:rsidR="004A1B7F" w:rsidRPr="00ED2CA4" w:rsidRDefault="004A1B7F" w:rsidP="00E10CD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7F216" w14:textId="77777777" w:rsidR="004A1B7F" w:rsidRPr="00ED2CA4" w:rsidRDefault="004A1B7F" w:rsidP="00ED2CA4">
            <w:pPr>
              <w:jc w:val="center"/>
              <w:rPr>
                <w:color w:val="000000"/>
                <w:sz w:val="24"/>
              </w:rPr>
            </w:pPr>
            <w:r w:rsidRPr="00ED2CA4">
              <w:rPr>
                <w:color w:val="000000"/>
                <w:sz w:val="24"/>
              </w:rPr>
              <w:t>Interview</w:t>
            </w:r>
          </w:p>
          <w:p w14:paraId="79FCE745" w14:textId="77777777" w:rsidR="004A1B7F" w:rsidRPr="00ED2CA4" w:rsidRDefault="004A1B7F" w:rsidP="00ED2CA4">
            <w:pPr>
              <w:jc w:val="center"/>
              <w:rPr>
                <w:color w:val="000000"/>
                <w:sz w:val="24"/>
              </w:rPr>
            </w:pPr>
          </w:p>
        </w:tc>
      </w:tr>
      <w:tr w:rsidR="004A1B7F" w:rsidRPr="003613A7" w14:paraId="4C182384"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0DB7BC"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DF17FF" w14:textId="77777777" w:rsidR="004A1B7F" w:rsidRPr="00ED2CA4" w:rsidRDefault="004A1B7F" w:rsidP="0028076F">
            <w:pPr>
              <w:rPr>
                <w:color w:val="000000"/>
                <w:sz w:val="24"/>
              </w:rPr>
            </w:pPr>
            <w:r w:rsidRPr="00ED2CA4">
              <w:rPr>
                <w:color w:val="000000"/>
                <w:sz w:val="24"/>
              </w:rPr>
              <w:t>Compliance with health and safety rules, regulations, and legislation.</w:t>
            </w:r>
          </w:p>
          <w:p w14:paraId="594E9212" w14:textId="56764236" w:rsidR="004A1B7F" w:rsidRPr="00ED2CA4" w:rsidRDefault="004A1B7F"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ED298" w14:textId="3CF8A4AB" w:rsidR="00395827" w:rsidRPr="00ED2CA4" w:rsidRDefault="00395827" w:rsidP="00395827">
            <w:pPr>
              <w:jc w:val="center"/>
              <w:rPr>
                <w:color w:val="000000"/>
                <w:sz w:val="24"/>
              </w:rPr>
            </w:pPr>
            <w:r>
              <w:rPr>
                <w:color w:val="000000"/>
                <w:sz w:val="24"/>
              </w:rPr>
              <w:t xml:space="preserve">Application Form </w:t>
            </w:r>
          </w:p>
          <w:p w14:paraId="5DA881F4" w14:textId="4241E5E3" w:rsidR="004A1B7F" w:rsidRPr="00ED2CA4" w:rsidRDefault="004A1B7F" w:rsidP="00ED2CA4">
            <w:pPr>
              <w:jc w:val="center"/>
              <w:rPr>
                <w:color w:val="000000"/>
                <w:sz w:val="24"/>
              </w:rPr>
            </w:pPr>
          </w:p>
          <w:p w14:paraId="3646903C" w14:textId="77777777" w:rsidR="004A1B7F" w:rsidRPr="00ED2CA4" w:rsidRDefault="004A1B7F" w:rsidP="00ED2CA4">
            <w:pPr>
              <w:jc w:val="center"/>
              <w:rPr>
                <w:color w:val="000000"/>
                <w:sz w:val="24"/>
              </w:rPr>
            </w:pPr>
          </w:p>
        </w:tc>
      </w:tr>
      <w:tr w:rsidR="00111AAF" w:rsidRPr="003613A7" w14:paraId="5B94E435" w14:textId="77777777" w:rsidTr="006C1E5D">
        <w:trPr>
          <w:trHeight w:val="1704"/>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950FA8E" w14:textId="77777777" w:rsidR="00111AAF" w:rsidRPr="00252CB3" w:rsidRDefault="00111AAF" w:rsidP="0028076F">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248E5232" w14:textId="77777777" w:rsidR="00111AAF" w:rsidRPr="00ED2CA4" w:rsidRDefault="00111AAF" w:rsidP="0028076F">
            <w:pPr>
              <w:rPr>
                <w:color w:val="000000"/>
                <w:sz w:val="24"/>
              </w:rPr>
            </w:pPr>
            <w:r w:rsidRPr="00ED2CA4">
              <w:rPr>
                <w:color w:val="000000"/>
                <w:sz w:val="24"/>
              </w:rPr>
              <w:t>Ability to comply with the Councils values of:</w:t>
            </w:r>
          </w:p>
          <w:p w14:paraId="02F418DE" w14:textId="77777777" w:rsidR="00111AAF" w:rsidRPr="00ED2CA4" w:rsidRDefault="00111AAF" w:rsidP="00C23E50">
            <w:pPr>
              <w:pStyle w:val="ListParagraph"/>
              <w:numPr>
                <w:ilvl w:val="0"/>
                <w:numId w:val="3"/>
              </w:numPr>
              <w:rPr>
                <w:rFonts w:ascii="Arial" w:hAnsi="Arial" w:cs="Arial"/>
                <w:color w:val="000000"/>
              </w:rPr>
            </w:pPr>
            <w:r w:rsidRPr="00ED2CA4">
              <w:rPr>
                <w:rFonts w:ascii="Arial" w:hAnsi="Arial" w:cs="Arial"/>
                <w:color w:val="000000"/>
              </w:rPr>
              <w:t>We innovate.</w:t>
            </w:r>
          </w:p>
          <w:p w14:paraId="696AA1D0" w14:textId="77777777" w:rsidR="00111AAF" w:rsidRPr="00ED2CA4" w:rsidRDefault="00111AAF" w:rsidP="00C23E50">
            <w:pPr>
              <w:pStyle w:val="ListParagraph"/>
              <w:numPr>
                <w:ilvl w:val="0"/>
                <w:numId w:val="3"/>
              </w:numPr>
              <w:rPr>
                <w:rFonts w:ascii="Arial" w:hAnsi="Arial" w:cs="Arial"/>
                <w:color w:val="000000"/>
              </w:rPr>
            </w:pPr>
            <w:r w:rsidRPr="00ED2CA4">
              <w:rPr>
                <w:rFonts w:ascii="Arial" w:hAnsi="Arial" w:cs="Arial"/>
                <w:color w:val="000000"/>
              </w:rPr>
              <w:t>We enable.</w:t>
            </w:r>
          </w:p>
          <w:p w14:paraId="3ACE8600" w14:textId="77777777" w:rsidR="00111AAF" w:rsidRPr="00ED2CA4" w:rsidRDefault="00111AAF" w:rsidP="00C23E50">
            <w:pPr>
              <w:pStyle w:val="ListParagraph"/>
              <w:numPr>
                <w:ilvl w:val="0"/>
                <w:numId w:val="3"/>
              </w:numPr>
              <w:rPr>
                <w:rFonts w:ascii="Arial" w:hAnsi="Arial" w:cs="Arial"/>
                <w:color w:val="000000"/>
              </w:rPr>
            </w:pPr>
            <w:r w:rsidRPr="00ED2CA4">
              <w:rPr>
                <w:rFonts w:ascii="Arial" w:hAnsi="Arial" w:cs="Arial"/>
                <w:color w:val="000000"/>
              </w:rPr>
              <w:t xml:space="preserve">We respect. </w:t>
            </w:r>
          </w:p>
          <w:p w14:paraId="52A8DAEC" w14:textId="77777777" w:rsidR="00111AAF" w:rsidRPr="00ED2CA4" w:rsidRDefault="00111AAF" w:rsidP="0028076F">
            <w:pPr>
              <w:rPr>
                <w:color w:val="000000"/>
                <w:sz w:val="24"/>
              </w:rPr>
            </w:pPr>
          </w:p>
        </w:tc>
        <w:tc>
          <w:tcPr>
            <w:tcW w:w="3373" w:type="dxa"/>
            <w:tcBorders>
              <w:top w:val="single" w:sz="4" w:space="0" w:color="000000" w:themeColor="text1"/>
              <w:left w:val="single" w:sz="4" w:space="0" w:color="000000" w:themeColor="text1"/>
              <w:right w:val="single" w:sz="4" w:space="0" w:color="000000" w:themeColor="text1"/>
            </w:tcBorders>
          </w:tcPr>
          <w:p w14:paraId="1FF78BE3" w14:textId="77777777" w:rsidR="00111AAF" w:rsidRPr="00ED2CA4" w:rsidRDefault="00111AAF" w:rsidP="00ED2CA4">
            <w:pPr>
              <w:jc w:val="center"/>
              <w:rPr>
                <w:color w:val="000000"/>
                <w:sz w:val="24"/>
              </w:rPr>
            </w:pPr>
            <w:r w:rsidRPr="00ED2CA4">
              <w:rPr>
                <w:color w:val="000000"/>
                <w:sz w:val="24"/>
              </w:rPr>
              <w:t>Interview</w:t>
            </w:r>
          </w:p>
          <w:p w14:paraId="32E3788F" w14:textId="77777777" w:rsidR="00111AAF" w:rsidRPr="00ED2CA4" w:rsidRDefault="00111AAF" w:rsidP="00ED2CA4">
            <w:pPr>
              <w:jc w:val="center"/>
              <w:rPr>
                <w:color w:val="000000"/>
                <w:sz w:val="24"/>
              </w:rPr>
            </w:pPr>
          </w:p>
        </w:tc>
      </w:tr>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19427" w14:textId="77777777" w:rsidR="008B0538" w:rsidRDefault="008B0538">
      <w:r>
        <w:separator/>
      </w:r>
    </w:p>
  </w:endnote>
  <w:endnote w:type="continuationSeparator" w:id="0">
    <w:p w14:paraId="6239D843" w14:textId="77777777" w:rsidR="008B0538" w:rsidRDefault="008B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8270" w14:textId="77777777" w:rsidR="008B0538" w:rsidRDefault="008B0538">
      <w:r>
        <w:separator/>
      </w:r>
    </w:p>
  </w:footnote>
  <w:footnote w:type="continuationSeparator" w:id="0">
    <w:p w14:paraId="40AD4478" w14:textId="77777777" w:rsidR="008B0538" w:rsidRDefault="008B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764615F"/>
    <w:multiLevelType w:val="hybridMultilevel"/>
    <w:tmpl w:val="5BA67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
  </w:num>
  <w:num w:numId="2" w16cid:durableId="1516337016">
    <w:abstractNumId w:val="1"/>
  </w:num>
  <w:num w:numId="3" w16cid:durableId="171771728">
    <w:abstractNumId w:val="0"/>
  </w:num>
  <w:num w:numId="4" w16cid:durableId="293101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55289"/>
    <w:rsid w:val="00111AAF"/>
    <w:rsid w:val="00121EB8"/>
    <w:rsid w:val="00123B23"/>
    <w:rsid w:val="0014771F"/>
    <w:rsid w:val="00157216"/>
    <w:rsid w:val="00172842"/>
    <w:rsid w:val="00196F61"/>
    <w:rsid w:val="001F1AC2"/>
    <w:rsid w:val="00207360"/>
    <w:rsid w:val="00207EB7"/>
    <w:rsid w:val="00233B88"/>
    <w:rsid w:val="00234CFA"/>
    <w:rsid w:val="00241E42"/>
    <w:rsid w:val="00252CB3"/>
    <w:rsid w:val="00267482"/>
    <w:rsid w:val="0027180F"/>
    <w:rsid w:val="00272418"/>
    <w:rsid w:val="002E2F87"/>
    <w:rsid w:val="002E432A"/>
    <w:rsid w:val="00395827"/>
    <w:rsid w:val="00402B3C"/>
    <w:rsid w:val="00443A9F"/>
    <w:rsid w:val="00455045"/>
    <w:rsid w:val="004806A8"/>
    <w:rsid w:val="004A1B7F"/>
    <w:rsid w:val="004A5646"/>
    <w:rsid w:val="004B1313"/>
    <w:rsid w:val="004C3B6F"/>
    <w:rsid w:val="004D0AFE"/>
    <w:rsid w:val="004F10CC"/>
    <w:rsid w:val="00554F5F"/>
    <w:rsid w:val="00567B9E"/>
    <w:rsid w:val="00593581"/>
    <w:rsid w:val="005C0232"/>
    <w:rsid w:val="005D357B"/>
    <w:rsid w:val="005F029F"/>
    <w:rsid w:val="00612D67"/>
    <w:rsid w:val="00677A39"/>
    <w:rsid w:val="006A3D80"/>
    <w:rsid w:val="006D503E"/>
    <w:rsid w:val="00745754"/>
    <w:rsid w:val="007C7BD6"/>
    <w:rsid w:val="007F757A"/>
    <w:rsid w:val="00863544"/>
    <w:rsid w:val="008752CE"/>
    <w:rsid w:val="008B0538"/>
    <w:rsid w:val="008B3F87"/>
    <w:rsid w:val="008F4BDB"/>
    <w:rsid w:val="00904FEC"/>
    <w:rsid w:val="009369EA"/>
    <w:rsid w:val="00937A1B"/>
    <w:rsid w:val="00941818"/>
    <w:rsid w:val="009427A0"/>
    <w:rsid w:val="0096212A"/>
    <w:rsid w:val="00975C46"/>
    <w:rsid w:val="009A0975"/>
    <w:rsid w:val="009D02B2"/>
    <w:rsid w:val="009D3CCB"/>
    <w:rsid w:val="00A22DF4"/>
    <w:rsid w:val="00A268A6"/>
    <w:rsid w:val="00A44518"/>
    <w:rsid w:val="00AE6E86"/>
    <w:rsid w:val="00B07BDD"/>
    <w:rsid w:val="00B21B13"/>
    <w:rsid w:val="00B96B35"/>
    <w:rsid w:val="00BA523A"/>
    <w:rsid w:val="00BB47C4"/>
    <w:rsid w:val="00C112A4"/>
    <w:rsid w:val="00C23E50"/>
    <w:rsid w:val="00CC362E"/>
    <w:rsid w:val="00D53083"/>
    <w:rsid w:val="00D66C2F"/>
    <w:rsid w:val="00D675B9"/>
    <w:rsid w:val="00D803BE"/>
    <w:rsid w:val="00D97B7E"/>
    <w:rsid w:val="00DF4DD5"/>
    <w:rsid w:val="00E10CDF"/>
    <w:rsid w:val="00E175C3"/>
    <w:rsid w:val="00E67640"/>
    <w:rsid w:val="00E721F4"/>
    <w:rsid w:val="00E96068"/>
    <w:rsid w:val="00EA354E"/>
    <w:rsid w:val="00ED2CA4"/>
    <w:rsid w:val="00F32ACF"/>
    <w:rsid w:val="00F73BBA"/>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Props1.xml><?xml version="1.0" encoding="utf-8"?>
<ds:datastoreItem xmlns:ds="http://schemas.openxmlformats.org/officeDocument/2006/customXml" ds:itemID="{61EC1753-A064-4421-99D7-196A9FB9B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ACBFBA01-E23B-454C-A0C1-AE4AD43F570B}">
  <ds:schemaRefs>
    <ds:schemaRef ds:uri="http://schemas.microsoft.com/office/2006/metadata/properties"/>
    <ds:schemaRef ds:uri="http://schemas.microsoft.com/office/infopath/2007/PartnerControls"/>
    <ds:schemaRef ds:uri="0862de27-bf98-42c3-9af4-81ee2ef416fb"/>
    <ds:schemaRef ds:uri="9f8b2057-8571-43f1-89d8-04dcb45c61d7"/>
    <ds:schemaRef ds:uri="90b2ce22-5f08-499d-8a51-a55788aa8ef6"/>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59</TotalTime>
  <Pages>3</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65</cp:revision>
  <cp:lastPrinted>2005-05-31T11:32:00Z</cp:lastPrinted>
  <dcterms:created xsi:type="dcterms:W3CDTF">2023-09-28T12:05:00Z</dcterms:created>
  <dcterms:modified xsi:type="dcterms:W3CDTF">2026-09-07T09:40:00Z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