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6" w:type="dxa"/>
        <w:tblLook w:val="04A0" w:firstRow="1" w:lastRow="0" w:firstColumn="1" w:lastColumn="0" w:noHBand="0" w:noVBand="1"/>
      </w:tblPr>
      <w:tblGrid>
        <w:gridCol w:w="1671"/>
        <w:gridCol w:w="6976"/>
        <w:gridCol w:w="6379"/>
      </w:tblGrid>
      <w:tr w:rsidR="00781114" w14:paraId="4D6B0978" w14:textId="7AE86C25" w:rsidTr="00781114">
        <w:trPr>
          <w:trHeight w:val="419"/>
        </w:trPr>
        <w:tc>
          <w:tcPr>
            <w:tcW w:w="150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B13B09B" w14:textId="02D56E60" w:rsidR="00781114" w:rsidRPr="0063274D" w:rsidRDefault="00781114" w:rsidP="001830DE">
            <w:pPr>
              <w:pStyle w:val="aTitle"/>
              <w:tabs>
                <w:tab w:val="clear" w:pos="4513"/>
              </w:tabs>
              <w:spacing w:line="276" w:lineRule="auto"/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</w:pPr>
            <w:r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  <w:t>P</w:t>
            </w:r>
            <w:r w:rsidRPr="0063274D"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  <w:t>erson specification</w:t>
            </w:r>
            <w:r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  <w:t xml:space="preserve"> for Admin Officer </w:t>
            </w:r>
          </w:p>
        </w:tc>
      </w:tr>
      <w:tr w:rsidR="00781114" w14:paraId="61B9B6EB" w14:textId="5F5DA3DC" w:rsidTr="00781114">
        <w:trPr>
          <w:trHeight w:val="390"/>
        </w:trPr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1E570E4C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spacing w:line="276" w:lineRule="auto"/>
              <w:rPr>
                <w:rFonts w:cs="Arial"/>
                <w:b w:val="0"/>
                <w:noProof/>
                <w:color w:val="auto"/>
                <w:sz w:val="22"/>
                <w:lang w:eastAsia="en-GB"/>
              </w:rPr>
            </w:pPr>
          </w:p>
        </w:tc>
        <w:tc>
          <w:tcPr>
            <w:tcW w:w="6976" w:type="dxa"/>
            <w:shd w:val="clear" w:color="auto" w:fill="F2F2F2" w:themeFill="background1" w:themeFillShade="F2"/>
            <w:vAlign w:val="center"/>
          </w:tcPr>
          <w:p w14:paraId="0CCC3AF3" w14:textId="77777777" w:rsidR="00781114" w:rsidRPr="00845787" w:rsidRDefault="00781114" w:rsidP="00565D9F">
            <w:pPr>
              <w:pStyle w:val="aTitle"/>
              <w:tabs>
                <w:tab w:val="clear" w:pos="4513"/>
                <w:tab w:val="clear" w:pos="9026"/>
              </w:tabs>
              <w:spacing w:line="276" w:lineRule="auto"/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Essential</w:t>
            </w:r>
          </w:p>
        </w:tc>
        <w:tc>
          <w:tcPr>
            <w:tcW w:w="6379" w:type="dxa"/>
            <w:shd w:val="clear" w:color="auto" w:fill="F2F2F2" w:themeFill="background1" w:themeFillShade="F2"/>
            <w:vAlign w:val="center"/>
          </w:tcPr>
          <w:p w14:paraId="11FE3EBE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spacing w:line="276" w:lineRule="auto"/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Desirable</w:t>
            </w:r>
          </w:p>
        </w:tc>
      </w:tr>
      <w:tr w:rsidR="00781114" w14:paraId="76EE9D39" w14:textId="690F7739" w:rsidTr="00781114">
        <w:trPr>
          <w:trHeight w:val="1582"/>
        </w:trPr>
        <w:tc>
          <w:tcPr>
            <w:tcW w:w="1671" w:type="dxa"/>
            <w:shd w:val="clear" w:color="auto" w:fill="F2F2F2" w:themeFill="background1" w:themeFillShade="F2"/>
          </w:tcPr>
          <w:p w14:paraId="2CAB428B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spacing w:line="276" w:lineRule="auto"/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41249AEC" w14:textId="447BF025" w:rsidR="00781114" w:rsidRPr="00845787" w:rsidRDefault="00781114" w:rsidP="00565D9F">
            <w:pPr>
              <w:pStyle w:val="aTitle"/>
              <w:tabs>
                <w:tab w:val="clear" w:pos="4513"/>
              </w:tabs>
              <w:spacing w:line="276" w:lineRule="auto"/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Qualifications</w:t>
            </w:r>
            <w:r>
              <w:rPr>
                <w:rFonts w:cs="Arial"/>
                <w:noProof/>
                <w:color w:val="auto"/>
                <w:sz w:val="22"/>
                <w:lang w:eastAsia="en-GB"/>
              </w:rPr>
              <w:t xml:space="preserve"> and Training</w:t>
            </w:r>
          </w:p>
        </w:tc>
        <w:tc>
          <w:tcPr>
            <w:tcW w:w="6976" w:type="dxa"/>
          </w:tcPr>
          <w:p w14:paraId="34583410" w14:textId="77777777" w:rsidR="00781114" w:rsidRPr="00F50F0A" w:rsidRDefault="00781114" w:rsidP="00565D9F">
            <w:pPr>
              <w:pStyle w:val="aTitle"/>
              <w:tabs>
                <w:tab w:val="clear" w:pos="4513"/>
                <w:tab w:val="clear" w:pos="9026"/>
              </w:tabs>
              <w:spacing w:line="276" w:lineRule="auto"/>
              <w:ind w:left="325"/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</w:p>
          <w:p w14:paraId="5FDF2C74" w14:textId="77777777" w:rsidR="00781114" w:rsidRDefault="00781114" w:rsidP="00F50F0A">
            <w:pPr>
              <w:pStyle w:val="ListParagraph"/>
              <w:numPr>
                <w:ilvl w:val="0"/>
                <w:numId w:val="1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GCSE English and Mathematics at grade C/4 or above, or equivalent.</w:t>
            </w:r>
          </w:p>
          <w:p w14:paraId="39676208" w14:textId="44071C8D" w:rsidR="00781114" w:rsidRPr="00F50F0A" w:rsidRDefault="00781114" w:rsidP="00F50F0A">
            <w:pPr>
              <w:pStyle w:val="ListParagraph"/>
              <w:numPr>
                <w:ilvl w:val="0"/>
                <w:numId w:val="1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Evidence of good working knowledge of Microsoft Office, including Word, Excel and Outlook.</w:t>
            </w:r>
          </w:p>
          <w:p w14:paraId="3245BFDC" w14:textId="6BB40D82" w:rsidR="00781114" w:rsidRPr="00777FD9" w:rsidRDefault="00781114" w:rsidP="00F50F0A">
            <w:pPr>
              <w:pStyle w:val="ListParagraph"/>
              <w:numPr>
                <w:ilvl w:val="0"/>
                <w:numId w:val="1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Willingness to undertake relevant training and professional development.</w:t>
            </w:r>
          </w:p>
        </w:tc>
        <w:tc>
          <w:tcPr>
            <w:tcW w:w="6379" w:type="dxa"/>
          </w:tcPr>
          <w:p w14:paraId="38DE2C5F" w14:textId="77777777" w:rsidR="00781114" w:rsidRPr="00777FD9" w:rsidRDefault="00781114" w:rsidP="00565D9F">
            <w:pPr>
              <w:pStyle w:val="aTitle"/>
              <w:tabs>
                <w:tab w:val="clear" w:pos="4513"/>
              </w:tabs>
              <w:spacing w:line="276" w:lineRule="auto"/>
              <w:ind w:left="312"/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</w:p>
          <w:p w14:paraId="4CC9DB44" w14:textId="77777777" w:rsidR="00781114" w:rsidRDefault="00781114" w:rsidP="00F50F0A">
            <w:pPr>
              <w:pStyle w:val="ListParagraph"/>
              <w:numPr>
                <w:ilvl w:val="0"/>
                <w:numId w:val="1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Level 2 or Level 3 qualification in Business Administration, Business, Customer Service or a related subject.</w:t>
            </w:r>
          </w:p>
          <w:p w14:paraId="71845730" w14:textId="0E5ACF28" w:rsidR="00781114" w:rsidRPr="00F50F0A" w:rsidRDefault="00781114" w:rsidP="00F50F0A">
            <w:pPr>
              <w:pStyle w:val="ListParagraph"/>
              <w:numPr>
                <w:ilvl w:val="0"/>
                <w:numId w:val="1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Previous training or qualifications relating to school administration, finance, HR, data protection or safeguarding.</w:t>
            </w:r>
          </w:p>
          <w:p w14:paraId="3E58FCFF" w14:textId="3CED8A5B" w:rsidR="00781114" w:rsidRPr="00777FD9" w:rsidRDefault="00781114" w:rsidP="00F50F0A">
            <w:pPr>
              <w:pStyle w:val="ListParagraph"/>
              <w:numPr>
                <w:ilvl w:val="0"/>
                <w:numId w:val="12"/>
              </w:numPr>
              <w:rPr>
                <w:rFonts w:cs="Arial"/>
                <w:sz w:val="20"/>
                <w:szCs w:val="20"/>
              </w:rPr>
            </w:pPr>
            <w:r w:rsidRPr="00F50F0A">
              <w:rPr>
                <w:rFonts w:cs="Arial"/>
                <w:sz w:val="20"/>
                <w:szCs w:val="20"/>
              </w:rPr>
              <w:t>Knowledge of relevant school administration systems.</w:t>
            </w:r>
          </w:p>
        </w:tc>
      </w:tr>
      <w:tr w:rsidR="00781114" w14:paraId="12E2E8D2" w14:textId="5198DA31" w:rsidTr="00781114">
        <w:trPr>
          <w:trHeight w:val="1666"/>
        </w:trPr>
        <w:tc>
          <w:tcPr>
            <w:tcW w:w="1671" w:type="dxa"/>
            <w:shd w:val="clear" w:color="auto" w:fill="F2F2F2" w:themeFill="background1" w:themeFillShade="F2"/>
          </w:tcPr>
          <w:p w14:paraId="3B1284B3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50799D92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Experience</w:t>
            </w:r>
          </w:p>
        </w:tc>
        <w:tc>
          <w:tcPr>
            <w:tcW w:w="6976" w:type="dxa"/>
          </w:tcPr>
          <w:p w14:paraId="649EBC02" w14:textId="77777777" w:rsidR="00781114" w:rsidRPr="00F50F0A" w:rsidRDefault="00781114" w:rsidP="00565D9F">
            <w:pPr>
              <w:pStyle w:val="aTitle"/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</w:p>
          <w:p w14:paraId="0169DC8C" w14:textId="77777777" w:rsidR="00781114" w:rsidRPr="00F50F0A" w:rsidRDefault="00781114" w:rsidP="00F50F0A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color w:val="000000"/>
                <w:sz w:val="20"/>
                <w:szCs w:val="20"/>
              </w:rPr>
              <w:t>Experience of SIMS and FMS systems</w:t>
            </w:r>
          </w:p>
          <w:p w14:paraId="3ED3993D" w14:textId="77777777" w:rsidR="00781114" w:rsidRDefault="00781114" w:rsidP="00F50F0A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Previous experience of working in an administrative or office-based role.</w:t>
            </w:r>
          </w:p>
          <w:p w14:paraId="21A1C4EC" w14:textId="77777777" w:rsidR="00781114" w:rsidRDefault="00781114" w:rsidP="00F50F0A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Experience of dealing professionally and courteously with members of the public, colleagues and external agencies.</w:t>
            </w:r>
          </w:p>
          <w:p w14:paraId="21077CD3" w14:textId="77777777" w:rsidR="00781114" w:rsidRDefault="00781114" w:rsidP="00F50F0A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Experience of maintaining accurate records and handling confidential information.</w:t>
            </w:r>
          </w:p>
          <w:p w14:paraId="694EF589" w14:textId="193F009E" w:rsidR="00781114" w:rsidRPr="00F50F0A" w:rsidRDefault="00781114" w:rsidP="00F50F0A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Experience of organising and prioritising a varied workload.</w:t>
            </w:r>
          </w:p>
          <w:p w14:paraId="7F275523" w14:textId="65D1FB9B" w:rsidR="00781114" w:rsidRPr="00F50F0A" w:rsidRDefault="00781114" w:rsidP="00F50F0A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F50F0A">
              <w:rPr>
                <w:rFonts w:cs="Arial"/>
                <w:sz w:val="20"/>
                <w:szCs w:val="20"/>
              </w:rPr>
              <w:t>Experience of using computerised systems and databases.</w:t>
            </w:r>
          </w:p>
          <w:p w14:paraId="7A74F1B3" w14:textId="6E1D3BAC" w:rsidR="00781114" w:rsidRPr="00777FD9" w:rsidRDefault="00781114" w:rsidP="00565D9F">
            <w:pPr>
              <w:pStyle w:val="aTitle"/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379" w:type="dxa"/>
          </w:tcPr>
          <w:p w14:paraId="73696AA4" w14:textId="77777777" w:rsidR="00781114" w:rsidRPr="00777FD9" w:rsidRDefault="00781114" w:rsidP="00565D9F">
            <w:pPr>
              <w:pStyle w:val="aTitle"/>
              <w:tabs>
                <w:tab w:val="clear" w:pos="4513"/>
              </w:tabs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</w:p>
          <w:p w14:paraId="7D6AF28D" w14:textId="77777777" w:rsidR="00781114" w:rsidRDefault="00781114" w:rsidP="00E3410E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Previous experience of working in a school, nursery, college or other educational setting.</w:t>
            </w:r>
          </w:p>
          <w:p w14:paraId="472375C8" w14:textId="77777777" w:rsidR="00781114" w:rsidRDefault="00781114" w:rsidP="00E3410E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Experience of school management information systems.</w:t>
            </w:r>
          </w:p>
          <w:p w14:paraId="375F0497" w14:textId="77777777" w:rsidR="00781114" w:rsidRDefault="00781114" w:rsidP="00E3410E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Experience of school finance, purchasing, invoicing or budget administration.</w:t>
            </w:r>
          </w:p>
          <w:p w14:paraId="313AE47D" w14:textId="12FAB784" w:rsidR="00781114" w:rsidRPr="00E3410E" w:rsidRDefault="00781114" w:rsidP="00E3410E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Experience of supporting HR and personnel administration.</w:t>
            </w:r>
          </w:p>
          <w:p w14:paraId="2E2D1748" w14:textId="4F8F3212" w:rsidR="00781114" w:rsidRPr="00777FD9" w:rsidRDefault="00781114" w:rsidP="00E3410E">
            <w:pPr>
              <w:numPr>
                <w:ilvl w:val="0"/>
                <w:numId w:val="8"/>
              </w:numPr>
              <w:rPr>
                <w:rFonts w:cs="Arial"/>
                <w:b/>
                <w:noProof/>
                <w:sz w:val="20"/>
                <w:szCs w:val="20"/>
                <w:lang w:eastAsia="en-GB"/>
              </w:rPr>
            </w:pPr>
            <w:r w:rsidRPr="00E3410E">
              <w:rPr>
                <w:rFonts w:cs="Arial"/>
                <w:sz w:val="20"/>
                <w:szCs w:val="20"/>
              </w:rPr>
              <w:t>Experience of working with parents/carers and other professionals.</w:t>
            </w:r>
          </w:p>
        </w:tc>
      </w:tr>
      <w:tr w:rsidR="00781114" w14:paraId="7E179337" w14:textId="023A6ACC" w:rsidTr="00781114">
        <w:trPr>
          <w:trHeight w:val="1909"/>
        </w:trPr>
        <w:tc>
          <w:tcPr>
            <w:tcW w:w="1671" w:type="dxa"/>
            <w:shd w:val="clear" w:color="auto" w:fill="F2F2F2" w:themeFill="background1" w:themeFillShade="F2"/>
          </w:tcPr>
          <w:p w14:paraId="260A7497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7A279673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Skills &amp; Knowledge</w:t>
            </w:r>
          </w:p>
        </w:tc>
        <w:tc>
          <w:tcPr>
            <w:tcW w:w="6976" w:type="dxa"/>
          </w:tcPr>
          <w:p w14:paraId="5BC3B28F" w14:textId="77777777" w:rsidR="00781114" w:rsidRPr="00E3410E" w:rsidRDefault="00781114" w:rsidP="00565D9F">
            <w:pPr>
              <w:pStyle w:val="aTitle"/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</w:p>
          <w:p w14:paraId="68A5853F" w14:textId="77777777" w:rsidR="00781114" w:rsidRDefault="00781114" w:rsidP="00E3410E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Good understanding of the importance of confidentiality and data protection.</w:t>
            </w:r>
          </w:p>
          <w:p w14:paraId="314584F4" w14:textId="77777777" w:rsidR="00781114" w:rsidRDefault="00781114" w:rsidP="00E3410E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Understanding of the need for accuracy when maintaining records and processing information.</w:t>
            </w:r>
          </w:p>
          <w:p w14:paraId="45382717" w14:textId="77777777" w:rsidR="00781114" w:rsidRDefault="00781114" w:rsidP="00E3410E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Understanding of professional standards when dealing with children, families, staff and visitors.</w:t>
            </w:r>
          </w:p>
          <w:p w14:paraId="53F21E83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E3410E">
              <w:rPr>
                <w:rFonts w:cs="Arial"/>
                <w:sz w:val="20"/>
                <w:szCs w:val="20"/>
              </w:rPr>
              <w:t>Good understanding of administrative procedures and office systems.</w:t>
            </w:r>
          </w:p>
          <w:p w14:paraId="6448A265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Awareness of safeguarding responsibilities and the importance of following school safeguarding procedures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14:paraId="617F6340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Excellent organisational and administrative skills.</w:t>
            </w:r>
          </w:p>
          <w:p w14:paraId="5BB8FE2F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Excellent attention to detail and a high level of accuracy.</w:t>
            </w:r>
          </w:p>
          <w:p w14:paraId="7B9A1CD9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Ability to prioritise tasks and meet deadlines, often while managing competing demands.</w:t>
            </w:r>
          </w:p>
          <w:p w14:paraId="20E7ED99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Excellent written and verbal communication skills.</w:t>
            </w:r>
          </w:p>
          <w:p w14:paraId="27814E65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Ability to communicate confidently and professionally with parents/carers, staff, governors, professionals and members of the public.</w:t>
            </w:r>
          </w:p>
          <w:p w14:paraId="21CBCE09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Good IT skills and confidence in learning new computer systems.</w:t>
            </w:r>
          </w:p>
          <w:p w14:paraId="63B2C5EC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Ability to maintain accurate records and produce clear documentation.</w:t>
            </w:r>
          </w:p>
          <w:p w14:paraId="05B4504D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lastRenderedPageBreak/>
              <w:t>Ability to work independently and use initiative.</w:t>
            </w:r>
          </w:p>
          <w:p w14:paraId="7EF27246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Ability to remain calm, professional and approachable when working under pressure.</w:t>
            </w:r>
          </w:p>
          <w:p w14:paraId="452496EC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Ability to deal sensitively with confidential and sometimes challenging information.</w:t>
            </w:r>
          </w:p>
          <w:p w14:paraId="57C1D72C" w14:textId="77777777" w:rsidR="00781114" w:rsidRDefault="00781114" w:rsidP="00015EAF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Ability to work effectively as part of a team.</w:t>
            </w:r>
          </w:p>
          <w:p w14:paraId="7FA597D3" w14:textId="5666E9CF" w:rsidR="00781114" w:rsidRPr="00015EAF" w:rsidRDefault="00781114" w:rsidP="00015EAF">
            <w:pPr>
              <w:pStyle w:val="ListParagraph"/>
              <w:rPr>
                <w:rFonts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6379" w:type="dxa"/>
          </w:tcPr>
          <w:p w14:paraId="0EBE6A6C" w14:textId="77777777" w:rsidR="00781114" w:rsidRPr="00015EAF" w:rsidRDefault="00781114" w:rsidP="00565D9F">
            <w:pPr>
              <w:pStyle w:val="aTitle"/>
              <w:tabs>
                <w:tab w:val="clear" w:pos="4513"/>
              </w:tabs>
              <w:ind w:left="720"/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</w:p>
          <w:p w14:paraId="21FD9D08" w14:textId="77777777" w:rsidR="00781114" w:rsidRPr="00015EAF" w:rsidRDefault="00781114" w:rsidP="00E3410E">
            <w:pPr>
              <w:pStyle w:val="ListParagraph"/>
              <w:numPr>
                <w:ilvl w:val="0"/>
                <w:numId w:val="2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Knowledge of safeguarding procedures within an educational setting.</w:t>
            </w:r>
          </w:p>
          <w:p w14:paraId="6139E7BB" w14:textId="77777777" w:rsidR="00781114" w:rsidRPr="00015EAF" w:rsidRDefault="00781114" w:rsidP="00E3410E">
            <w:pPr>
              <w:pStyle w:val="ListParagraph"/>
              <w:numPr>
                <w:ilvl w:val="0"/>
                <w:numId w:val="2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Knowledge of school attendance and admissions procedures.</w:t>
            </w:r>
          </w:p>
          <w:p w14:paraId="6B8C4C90" w14:textId="77777777" w:rsidR="00781114" w:rsidRPr="00015EAF" w:rsidRDefault="00781114" w:rsidP="00E3410E">
            <w:pPr>
              <w:pStyle w:val="ListParagraph"/>
              <w:numPr>
                <w:ilvl w:val="0"/>
                <w:numId w:val="22"/>
              </w:numPr>
              <w:rPr>
                <w:rFonts w:cs="Arial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>Knowledge of school finance and purchasing procedures.</w:t>
            </w:r>
          </w:p>
          <w:p w14:paraId="64DDC5FE" w14:textId="75D79C18" w:rsidR="00781114" w:rsidRPr="00015EAF" w:rsidRDefault="00781114" w:rsidP="00E3410E">
            <w:pPr>
              <w:pStyle w:val="ListParagraph"/>
              <w:numPr>
                <w:ilvl w:val="0"/>
                <w:numId w:val="22"/>
              </w:numPr>
              <w:rPr>
                <w:rFonts w:cs="Arial"/>
                <w:color w:val="000000" w:themeColor="text1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sz w:val="20"/>
                <w:szCs w:val="20"/>
              </w:rPr>
              <w:t xml:space="preserve">Knowledge of GDPR and the handling of </w:t>
            </w: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sensitive personal information.</w:t>
            </w:r>
          </w:p>
          <w:p w14:paraId="2A8DFDAE" w14:textId="77777777" w:rsidR="00781114" w:rsidRPr="00015EAF" w:rsidRDefault="00781114" w:rsidP="00015EAF">
            <w:pPr>
              <w:pStyle w:val="aTitle"/>
              <w:numPr>
                <w:ilvl w:val="0"/>
                <w:numId w:val="27"/>
              </w:numPr>
              <w:tabs>
                <w:tab w:val="clear" w:pos="4513"/>
              </w:tabs>
              <w:rPr>
                <w:rFonts w:cs="Arial"/>
                <w:b w:val="0"/>
                <w:bCs/>
                <w:noProof/>
                <w:color w:val="auto"/>
                <w:sz w:val="20"/>
                <w:szCs w:val="20"/>
                <w:lang w:eastAsia="en-GB"/>
              </w:rPr>
            </w:pPr>
            <w:r w:rsidRPr="00015EAF"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  <w:t>Understanding of the operation of a school or nursery environment.</w:t>
            </w:r>
          </w:p>
          <w:p w14:paraId="6F36CAC9" w14:textId="77777777" w:rsidR="00781114" w:rsidRPr="00015EAF" w:rsidRDefault="00781114" w:rsidP="00015EAF">
            <w:pPr>
              <w:pStyle w:val="aTitle"/>
              <w:numPr>
                <w:ilvl w:val="0"/>
                <w:numId w:val="27"/>
              </w:numPr>
              <w:tabs>
                <w:tab w:val="clear" w:pos="4513"/>
              </w:tabs>
              <w:rPr>
                <w:rFonts w:cs="Arial"/>
                <w:b w:val="0"/>
                <w:bCs/>
                <w:noProof/>
                <w:color w:val="000000" w:themeColor="text1"/>
                <w:sz w:val="20"/>
                <w:szCs w:val="20"/>
                <w:lang w:eastAsia="en-GB"/>
              </w:rPr>
            </w:pPr>
            <w:r w:rsidRPr="00015EAF"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  <w:t>Experience of producing reports, spreadsheets, correspondence and presentations.</w:t>
            </w:r>
          </w:p>
          <w:p w14:paraId="1AEF979C" w14:textId="77777777" w:rsidR="00781114" w:rsidRPr="00015EAF" w:rsidRDefault="00781114" w:rsidP="00015EAF">
            <w:pPr>
              <w:pStyle w:val="aTitle"/>
              <w:numPr>
                <w:ilvl w:val="0"/>
                <w:numId w:val="27"/>
              </w:numPr>
              <w:tabs>
                <w:tab w:val="clear" w:pos="4513"/>
              </w:tabs>
              <w:rPr>
                <w:rFonts w:cs="Arial"/>
                <w:b w:val="0"/>
                <w:bCs/>
                <w:noProof/>
                <w:color w:val="000000" w:themeColor="text1"/>
                <w:sz w:val="20"/>
                <w:szCs w:val="20"/>
                <w:lang w:eastAsia="en-GB"/>
              </w:rPr>
            </w:pPr>
            <w:r w:rsidRPr="00015EAF"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  <w:t>Experience of managing electronic and paper filing systems.</w:t>
            </w:r>
          </w:p>
          <w:p w14:paraId="40E797CD" w14:textId="50C1192C" w:rsidR="00781114" w:rsidRPr="00015EAF" w:rsidRDefault="00781114" w:rsidP="00015EAF">
            <w:pPr>
              <w:pStyle w:val="aTitle"/>
              <w:numPr>
                <w:ilvl w:val="0"/>
                <w:numId w:val="27"/>
              </w:numPr>
              <w:tabs>
                <w:tab w:val="clear" w:pos="4513"/>
              </w:tabs>
              <w:rPr>
                <w:rFonts w:cs="Arial"/>
                <w:b w:val="0"/>
                <w:bCs/>
                <w:noProof/>
                <w:color w:val="000000" w:themeColor="text1"/>
                <w:sz w:val="20"/>
                <w:szCs w:val="20"/>
                <w:lang w:eastAsia="en-GB"/>
              </w:rPr>
            </w:pPr>
            <w:r w:rsidRPr="00015EAF"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  <w:t>Experience of handling financial transactions and maintaining financial records.</w:t>
            </w:r>
          </w:p>
          <w:p w14:paraId="3A0572F2" w14:textId="64DEE337" w:rsidR="00781114" w:rsidRPr="00015EAF" w:rsidRDefault="00781114" w:rsidP="00015EAF">
            <w:pPr>
              <w:pStyle w:val="aTitle"/>
              <w:numPr>
                <w:ilvl w:val="0"/>
                <w:numId w:val="27"/>
              </w:numPr>
              <w:tabs>
                <w:tab w:val="clear" w:pos="4513"/>
              </w:tabs>
              <w:rPr>
                <w:rFonts w:cs="Arial"/>
                <w:b w:val="0"/>
                <w:bCs/>
                <w:noProof/>
                <w:color w:val="auto"/>
                <w:sz w:val="20"/>
                <w:szCs w:val="20"/>
                <w:lang w:eastAsia="en-GB"/>
              </w:rPr>
            </w:pPr>
            <w:r w:rsidRPr="00015EAF"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  <w:t>Experience of using online communication platforms and school systems.</w:t>
            </w:r>
          </w:p>
        </w:tc>
      </w:tr>
      <w:tr w:rsidR="00781114" w14:paraId="4E0A3F87" w14:textId="5947790C" w:rsidTr="00781114">
        <w:trPr>
          <w:trHeight w:val="2347"/>
        </w:trPr>
        <w:tc>
          <w:tcPr>
            <w:tcW w:w="1671" w:type="dxa"/>
            <w:shd w:val="clear" w:color="auto" w:fill="F2F2F2" w:themeFill="background1" w:themeFillShade="F2"/>
          </w:tcPr>
          <w:p w14:paraId="697794FF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2B9BE9C2" w14:textId="77777777" w:rsidR="00781114" w:rsidRPr="00845787" w:rsidRDefault="00781114" w:rsidP="00565D9F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Personal Qualities</w:t>
            </w:r>
          </w:p>
        </w:tc>
        <w:tc>
          <w:tcPr>
            <w:tcW w:w="6976" w:type="dxa"/>
          </w:tcPr>
          <w:p w14:paraId="17637944" w14:textId="77777777" w:rsidR="00781114" w:rsidRPr="00015EAF" w:rsidRDefault="00781114" w:rsidP="00015EAF">
            <w:pPr>
              <w:pStyle w:val="aTitle"/>
              <w:tabs>
                <w:tab w:val="clear" w:pos="4513"/>
                <w:tab w:val="clear" w:pos="9026"/>
              </w:tabs>
              <w:rPr>
                <w:rFonts w:cs="Arial"/>
                <w:b w:val="0"/>
                <w:noProof/>
                <w:color w:val="000000" w:themeColor="text1"/>
                <w:sz w:val="20"/>
                <w:szCs w:val="20"/>
                <w:lang w:eastAsia="en-GB"/>
              </w:rPr>
            </w:pPr>
          </w:p>
          <w:p w14:paraId="535D5EDC" w14:textId="3D7E4AC0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  <w:lang w:eastAsia="en-GB" w:bidi="ar-SA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Be approachable, friendly and professional.</w:t>
            </w:r>
          </w:p>
          <w:p w14:paraId="400CFE48" w14:textId="29F6A3B9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Have a positive and flexible attitude.</w:t>
            </w:r>
          </w:p>
          <w:p w14:paraId="4D83DA43" w14:textId="1F022B83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Be reliable, dependable and trustworthy.</w:t>
            </w:r>
          </w:p>
          <w:p w14:paraId="56590877" w14:textId="2091C21E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Have a genuine commitment to supporting children, families and the wider school community.</w:t>
            </w:r>
          </w:p>
          <w:p w14:paraId="30A6AC0D" w14:textId="1AF4930B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Be able to build positive relationships with parents, staff and external professionals.</w:t>
            </w:r>
          </w:p>
          <w:p w14:paraId="05233B01" w14:textId="55D7458C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Demonstrate discretion and respect confidentiality at all times.</w:t>
            </w:r>
          </w:p>
          <w:p w14:paraId="339B4565" w14:textId="540FA335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Have a proactive approach and be willing to take responsibility.</w:t>
            </w:r>
          </w:p>
          <w:p w14:paraId="66C1F7B9" w14:textId="6ACB9203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Be adaptable and able to respond positively to changing priorities.</w:t>
            </w:r>
          </w:p>
          <w:p w14:paraId="3A4971B6" w14:textId="4238D984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Be able to work with warmth, empathy and professionalism.</w:t>
            </w:r>
          </w:p>
          <w:p w14:paraId="2E9C3679" w14:textId="1341DDDD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Demonstrate integrity and sound judgement.</w:t>
            </w:r>
          </w:p>
          <w:p w14:paraId="39E29441" w14:textId="1AD3CBB1" w:rsidR="00781114" w:rsidRPr="00015EAF" w:rsidRDefault="00781114" w:rsidP="00015EAF">
            <w:pPr>
              <w:pStyle w:val="ListParagraph"/>
              <w:numPr>
                <w:ilvl w:val="0"/>
                <w:numId w:val="32"/>
              </w:numPr>
              <w:rPr>
                <w:rFonts w:cs="Arial"/>
                <w:color w:val="000000" w:themeColor="text1"/>
                <w:sz w:val="20"/>
                <w:szCs w:val="20"/>
              </w:rPr>
            </w:pPr>
            <w:r w:rsidRPr="00015EAF">
              <w:rPr>
                <w:rFonts w:cs="Arial"/>
                <w:color w:val="000000" w:themeColor="text1"/>
                <w:sz w:val="20"/>
                <w:szCs w:val="20"/>
              </w:rPr>
              <w:t>Have a commitment to equality, inclusion and treating everyone with dignity and respect.</w:t>
            </w:r>
          </w:p>
          <w:p w14:paraId="7EF48176" w14:textId="4D485F89" w:rsidR="00781114" w:rsidRPr="00015EAF" w:rsidRDefault="00781114" w:rsidP="00015EAF">
            <w:pPr>
              <w:pStyle w:val="aTitle"/>
              <w:numPr>
                <w:ilvl w:val="0"/>
                <w:numId w:val="32"/>
              </w:numPr>
              <w:tabs>
                <w:tab w:val="clear" w:pos="4513"/>
                <w:tab w:val="clear" w:pos="9026"/>
              </w:tabs>
              <w:rPr>
                <w:rFonts w:cs="Arial"/>
                <w:b w:val="0"/>
                <w:bCs/>
                <w:noProof/>
                <w:color w:val="auto"/>
                <w:sz w:val="20"/>
                <w:szCs w:val="20"/>
                <w:lang w:eastAsia="en-GB"/>
              </w:rPr>
            </w:pPr>
            <w:r w:rsidRPr="00015EAF"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  <w:t>Be committed to safeguarding and promoting the welfare of children.</w:t>
            </w:r>
          </w:p>
        </w:tc>
        <w:tc>
          <w:tcPr>
            <w:tcW w:w="6379" w:type="dxa"/>
          </w:tcPr>
          <w:p w14:paraId="051793F1" w14:textId="77777777" w:rsidR="00781114" w:rsidRPr="00777FD9" w:rsidRDefault="00781114" w:rsidP="00565D9F">
            <w:pPr>
              <w:pStyle w:val="aTitle"/>
              <w:tabs>
                <w:tab w:val="clear" w:pos="4513"/>
              </w:tabs>
              <w:ind w:left="312"/>
              <w:rPr>
                <w:rFonts w:cs="Arial"/>
                <w:b w:val="0"/>
                <w:bCs/>
                <w:noProof/>
                <w:color w:val="auto"/>
                <w:sz w:val="20"/>
                <w:szCs w:val="20"/>
                <w:lang w:eastAsia="en-GB"/>
              </w:rPr>
            </w:pPr>
          </w:p>
          <w:p w14:paraId="749332A1" w14:textId="64035D07" w:rsidR="00781114" w:rsidRPr="00777FD9" w:rsidRDefault="00781114" w:rsidP="00565D9F">
            <w:pPr>
              <w:pStyle w:val="aTitle"/>
              <w:numPr>
                <w:ilvl w:val="0"/>
                <w:numId w:val="8"/>
              </w:numPr>
              <w:tabs>
                <w:tab w:val="clear" w:pos="4513"/>
                <w:tab w:val="clear" w:pos="9026"/>
              </w:tabs>
              <w:ind w:left="631" w:hanging="283"/>
              <w:rPr>
                <w:rFonts w:cs="Arial"/>
                <w:b w:val="0"/>
                <w:noProof/>
                <w:color w:val="auto"/>
                <w:sz w:val="20"/>
                <w:szCs w:val="20"/>
                <w:lang w:eastAsia="en-GB"/>
              </w:rPr>
            </w:pPr>
            <w:r w:rsidRPr="00777FD9">
              <w:rPr>
                <w:rFonts w:cs="Arial"/>
                <w:b w:val="0"/>
                <w:bCs/>
                <w:color w:val="auto"/>
                <w:sz w:val="20"/>
                <w:szCs w:val="20"/>
              </w:rPr>
              <w:t>Willingness to undergo further training</w:t>
            </w:r>
          </w:p>
        </w:tc>
      </w:tr>
    </w:tbl>
    <w:p w14:paraId="14D61E1B" w14:textId="77777777" w:rsidR="0079783A" w:rsidRPr="00D80F00" w:rsidRDefault="0079783A" w:rsidP="0079783A">
      <w:pPr>
        <w:rPr>
          <w:sz w:val="2"/>
          <w:szCs w:val="2"/>
        </w:rPr>
      </w:pPr>
    </w:p>
    <w:sectPr w:rsidR="0079783A" w:rsidRPr="00D80F00" w:rsidSect="00D80F00">
      <w:footerReference w:type="default" r:id="rId12"/>
      <w:pgSz w:w="16838" w:h="11906" w:orient="landscape"/>
      <w:pgMar w:top="720" w:right="426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2987" w14:textId="77777777" w:rsidR="008A1E53" w:rsidRDefault="008A1E53" w:rsidP="0077606C">
      <w:r>
        <w:separator/>
      </w:r>
    </w:p>
  </w:endnote>
  <w:endnote w:type="continuationSeparator" w:id="0">
    <w:p w14:paraId="3A46BD08" w14:textId="77777777" w:rsidR="008A1E53" w:rsidRDefault="008A1E53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057EF" w14:textId="77777777" w:rsidR="008A1E53" w:rsidRDefault="008A1E53" w:rsidP="0077606C">
      <w:r>
        <w:separator/>
      </w:r>
    </w:p>
  </w:footnote>
  <w:footnote w:type="continuationSeparator" w:id="0">
    <w:p w14:paraId="4063459D" w14:textId="77777777" w:rsidR="008A1E53" w:rsidRDefault="008A1E53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7E38"/>
    <w:multiLevelType w:val="hybridMultilevel"/>
    <w:tmpl w:val="DA64B3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0B4C97"/>
    <w:multiLevelType w:val="hybridMultilevel"/>
    <w:tmpl w:val="1346BAAC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34B87"/>
    <w:multiLevelType w:val="hybridMultilevel"/>
    <w:tmpl w:val="018CC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E322A"/>
    <w:multiLevelType w:val="hybridMultilevel"/>
    <w:tmpl w:val="47866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16E2B"/>
    <w:multiLevelType w:val="hybridMultilevel"/>
    <w:tmpl w:val="48E27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457F3"/>
    <w:multiLevelType w:val="hybridMultilevel"/>
    <w:tmpl w:val="76ECDD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BC03C0A"/>
    <w:multiLevelType w:val="hybridMultilevel"/>
    <w:tmpl w:val="F872D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7785138"/>
    <w:multiLevelType w:val="hybridMultilevel"/>
    <w:tmpl w:val="2ACC4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35678"/>
    <w:multiLevelType w:val="hybridMultilevel"/>
    <w:tmpl w:val="106EC8E6"/>
    <w:lvl w:ilvl="0" w:tplc="39D06C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443E38"/>
    <w:multiLevelType w:val="hybridMultilevel"/>
    <w:tmpl w:val="BF1C3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82D28"/>
    <w:multiLevelType w:val="hybridMultilevel"/>
    <w:tmpl w:val="43324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B6574"/>
    <w:multiLevelType w:val="hybridMultilevel"/>
    <w:tmpl w:val="67662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95490"/>
    <w:multiLevelType w:val="hybridMultilevel"/>
    <w:tmpl w:val="B77EF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8F5E26"/>
    <w:multiLevelType w:val="hybridMultilevel"/>
    <w:tmpl w:val="20188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D0F0A"/>
    <w:multiLevelType w:val="hybridMultilevel"/>
    <w:tmpl w:val="AC9A245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DE3EE6"/>
    <w:multiLevelType w:val="hybridMultilevel"/>
    <w:tmpl w:val="C1BCFACA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A72B78"/>
    <w:multiLevelType w:val="hybridMultilevel"/>
    <w:tmpl w:val="8CA06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E289E"/>
    <w:multiLevelType w:val="hybridMultilevel"/>
    <w:tmpl w:val="C6DC93F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325E6D"/>
    <w:multiLevelType w:val="hybridMultilevel"/>
    <w:tmpl w:val="7A2A3FF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003D32"/>
    <w:multiLevelType w:val="hybridMultilevel"/>
    <w:tmpl w:val="CD56EAD2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39D06C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273EE7"/>
    <w:multiLevelType w:val="hybridMultilevel"/>
    <w:tmpl w:val="1DB62BD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D2CEA"/>
    <w:multiLevelType w:val="hybridMultilevel"/>
    <w:tmpl w:val="F5542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F450F"/>
    <w:multiLevelType w:val="hybridMultilevel"/>
    <w:tmpl w:val="083054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91E9A"/>
    <w:multiLevelType w:val="hybridMultilevel"/>
    <w:tmpl w:val="4C3CF70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A70BA0"/>
    <w:multiLevelType w:val="hybridMultilevel"/>
    <w:tmpl w:val="F4002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23B62"/>
    <w:multiLevelType w:val="hybridMultilevel"/>
    <w:tmpl w:val="64267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368009">
    <w:abstractNumId w:val="20"/>
  </w:num>
  <w:num w:numId="2" w16cid:durableId="646007507">
    <w:abstractNumId w:val="9"/>
  </w:num>
  <w:num w:numId="3" w16cid:durableId="1628465382">
    <w:abstractNumId w:val="7"/>
  </w:num>
  <w:num w:numId="4" w16cid:durableId="1657876741">
    <w:abstractNumId w:val="26"/>
  </w:num>
  <w:num w:numId="5" w16cid:durableId="820190947">
    <w:abstractNumId w:val="19"/>
  </w:num>
  <w:num w:numId="6" w16cid:durableId="529220422">
    <w:abstractNumId w:val="6"/>
  </w:num>
  <w:num w:numId="7" w16cid:durableId="1102535838">
    <w:abstractNumId w:val="15"/>
  </w:num>
  <w:num w:numId="8" w16cid:durableId="1861430824">
    <w:abstractNumId w:val="2"/>
  </w:num>
  <w:num w:numId="9" w16cid:durableId="1270968776">
    <w:abstractNumId w:val="12"/>
  </w:num>
  <w:num w:numId="10" w16cid:durableId="1305886659">
    <w:abstractNumId w:val="27"/>
  </w:num>
  <w:num w:numId="11" w16cid:durableId="1341662463">
    <w:abstractNumId w:val="30"/>
  </w:num>
  <w:num w:numId="12" w16cid:durableId="242420373">
    <w:abstractNumId w:val="14"/>
  </w:num>
  <w:num w:numId="13" w16cid:durableId="1653218539">
    <w:abstractNumId w:val="8"/>
  </w:num>
  <w:num w:numId="14" w16cid:durableId="496502900">
    <w:abstractNumId w:val="28"/>
  </w:num>
  <w:num w:numId="15" w16cid:durableId="308823545">
    <w:abstractNumId w:val="25"/>
  </w:num>
  <w:num w:numId="16" w16cid:durableId="748884978">
    <w:abstractNumId w:val="22"/>
  </w:num>
  <w:num w:numId="17" w16cid:durableId="1845700421">
    <w:abstractNumId w:val="0"/>
  </w:num>
  <w:num w:numId="18" w16cid:durableId="1134177427">
    <w:abstractNumId w:val="29"/>
  </w:num>
  <w:num w:numId="19" w16cid:durableId="1071586074">
    <w:abstractNumId w:val="23"/>
  </w:num>
  <w:num w:numId="20" w16cid:durableId="1798062515">
    <w:abstractNumId w:val="17"/>
  </w:num>
  <w:num w:numId="21" w16cid:durableId="1929658248">
    <w:abstractNumId w:val="5"/>
  </w:num>
  <w:num w:numId="22" w16cid:durableId="1909612076">
    <w:abstractNumId w:val="31"/>
  </w:num>
  <w:num w:numId="23" w16cid:durableId="375280155">
    <w:abstractNumId w:val="1"/>
  </w:num>
  <w:num w:numId="24" w16cid:durableId="831798159">
    <w:abstractNumId w:val="18"/>
  </w:num>
  <w:num w:numId="25" w16cid:durableId="155343491">
    <w:abstractNumId w:val="24"/>
  </w:num>
  <w:num w:numId="26" w16cid:durableId="2035039313">
    <w:abstractNumId w:val="11"/>
  </w:num>
  <w:num w:numId="27" w16cid:durableId="912743620">
    <w:abstractNumId w:val="3"/>
  </w:num>
  <w:num w:numId="28" w16cid:durableId="1856458884">
    <w:abstractNumId w:val="10"/>
  </w:num>
  <w:num w:numId="29" w16cid:durableId="1947810912">
    <w:abstractNumId w:val="21"/>
  </w:num>
  <w:num w:numId="30" w16cid:durableId="1524829669">
    <w:abstractNumId w:val="13"/>
  </w:num>
  <w:num w:numId="31" w16cid:durableId="1329022765">
    <w:abstractNumId w:val="16"/>
  </w:num>
  <w:num w:numId="32" w16cid:durableId="5621845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06"/>
    <w:rsid w:val="00015C05"/>
    <w:rsid w:val="00015EAF"/>
    <w:rsid w:val="000336B2"/>
    <w:rsid w:val="0003482B"/>
    <w:rsid w:val="00044371"/>
    <w:rsid w:val="00050A47"/>
    <w:rsid w:val="00061684"/>
    <w:rsid w:val="00066DDA"/>
    <w:rsid w:val="0007110B"/>
    <w:rsid w:val="00094F69"/>
    <w:rsid w:val="000C7062"/>
    <w:rsid w:val="001604BE"/>
    <w:rsid w:val="00161394"/>
    <w:rsid w:val="001626D7"/>
    <w:rsid w:val="001830DE"/>
    <w:rsid w:val="00185474"/>
    <w:rsid w:val="00194DC8"/>
    <w:rsid w:val="001D284E"/>
    <w:rsid w:val="001D6A42"/>
    <w:rsid w:val="002113DE"/>
    <w:rsid w:val="002120A1"/>
    <w:rsid w:val="00212F03"/>
    <w:rsid w:val="00217193"/>
    <w:rsid w:val="0022618A"/>
    <w:rsid w:val="0023018D"/>
    <w:rsid w:val="00237E18"/>
    <w:rsid w:val="002642E4"/>
    <w:rsid w:val="002A3B9C"/>
    <w:rsid w:val="002C7A7A"/>
    <w:rsid w:val="002D7D47"/>
    <w:rsid w:val="002F3062"/>
    <w:rsid w:val="00327993"/>
    <w:rsid w:val="00337338"/>
    <w:rsid w:val="00337C7A"/>
    <w:rsid w:val="00353A9F"/>
    <w:rsid w:val="003675BE"/>
    <w:rsid w:val="00390A3F"/>
    <w:rsid w:val="003A780A"/>
    <w:rsid w:val="003D0C39"/>
    <w:rsid w:val="003D13D6"/>
    <w:rsid w:val="003D16A2"/>
    <w:rsid w:val="003D3643"/>
    <w:rsid w:val="003D4E52"/>
    <w:rsid w:val="003F5761"/>
    <w:rsid w:val="003F7FDA"/>
    <w:rsid w:val="00406C67"/>
    <w:rsid w:val="00432DBF"/>
    <w:rsid w:val="0044270C"/>
    <w:rsid w:val="004441F1"/>
    <w:rsid w:val="00470961"/>
    <w:rsid w:val="00471470"/>
    <w:rsid w:val="00481465"/>
    <w:rsid w:val="004864C4"/>
    <w:rsid w:val="00493670"/>
    <w:rsid w:val="0049392D"/>
    <w:rsid w:val="004A28F7"/>
    <w:rsid w:val="004C7792"/>
    <w:rsid w:val="004D041A"/>
    <w:rsid w:val="004D3C2E"/>
    <w:rsid w:val="004D789A"/>
    <w:rsid w:val="004F519E"/>
    <w:rsid w:val="00565D9F"/>
    <w:rsid w:val="00582864"/>
    <w:rsid w:val="005C2B50"/>
    <w:rsid w:val="005D4FF2"/>
    <w:rsid w:val="006057E0"/>
    <w:rsid w:val="00610C3E"/>
    <w:rsid w:val="0063644D"/>
    <w:rsid w:val="006408A7"/>
    <w:rsid w:val="00641543"/>
    <w:rsid w:val="0064682F"/>
    <w:rsid w:val="00650B0C"/>
    <w:rsid w:val="006B5221"/>
    <w:rsid w:val="006D5437"/>
    <w:rsid w:val="006F60BB"/>
    <w:rsid w:val="007049CD"/>
    <w:rsid w:val="00705C5D"/>
    <w:rsid w:val="00711AFB"/>
    <w:rsid w:val="007337E1"/>
    <w:rsid w:val="00754309"/>
    <w:rsid w:val="00767AA3"/>
    <w:rsid w:val="0077606C"/>
    <w:rsid w:val="00777FD9"/>
    <w:rsid w:val="00781114"/>
    <w:rsid w:val="00790298"/>
    <w:rsid w:val="0079783A"/>
    <w:rsid w:val="007A17B5"/>
    <w:rsid w:val="007A28A2"/>
    <w:rsid w:val="007B37ED"/>
    <w:rsid w:val="007D17DB"/>
    <w:rsid w:val="007D2D88"/>
    <w:rsid w:val="007D4ADC"/>
    <w:rsid w:val="007E2246"/>
    <w:rsid w:val="007F33B7"/>
    <w:rsid w:val="00803D5B"/>
    <w:rsid w:val="00805C93"/>
    <w:rsid w:val="00806974"/>
    <w:rsid w:val="008177B2"/>
    <w:rsid w:val="008267B1"/>
    <w:rsid w:val="00830BF2"/>
    <w:rsid w:val="008527F3"/>
    <w:rsid w:val="00884206"/>
    <w:rsid w:val="008864D4"/>
    <w:rsid w:val="00894E75"/>
    <w:rsid w:val="00895FB2"/>
    <w:rsid w:val="008A1E53"/>
    <w:rsid w:val="008C6D44"/>
    <w:rsid w:val="008E5D50"/>
    <w:rsid w:val="008F20BF"/>
    <w:rsid w:val="008F3B20"/>
    <w:rsid w:val="008F6D9E"/>
    <w:rsid w:val="00935678"/>
    <w:rsid w:val="009569FA"/>
    <w:rsid w:val="009633E6"/>
    <w:rsid w:val="009936B9"/>
    <w:rsid w:val="009B2463"/>
    <w:rsid w:val="009C73E4"/>
    <w:rsid w:val="009D5F31"/>
    <w:rsid w:val="009F4203"/>
    <w:rsid w:val="009F7F25"/>
    <w:rsid w:val="00A049DE"/>
    <w:rsid w:val="00A13102"/>
    <w:rsid w:val="00A13BB0"/>
    <w:rsid w:val="00A3622E"/>
    <w:rsid w:val="00A401AF"/>
    <w:rsid w:val="00A62B00"/>
    <w:rsid w:val="00A704E9"/>
    <w:rsid w:val="00A82EA3"/>
    <w:rsid w:val="00A87CC6"/>
    <w:rsid w:val="00A934AE"/>
    <w:rsid w:val="00A95BB0"/>
    <w:rsid w:val="00AC094E"/>
    <w:rsid w:val="00B04A2E"/>
    <w:rsid w:val="00B12761"/>
    <w:rsid w:val="00B14F26"/>
    <w:rsid w:val="00B363B3"/>
    <w:rsid w:val="00B36888"/>
    <w:rsid w:val="00B52609"/>
    <w:rsid w:val="00B727C2"/>
    <w:rsid w:val="00B82F47"/>
    <w:rsid w:val="00B92E0B"/>
    <w:rsid w:val="00B96633"/>
    <w:rsid w:val="00BD0EAD"/>
    <w:rsid w:val="00BD58C1"/>
    <w:rsid w:val="00BE484A"/>
    <w:rsid w:val="00BF6A13"/>
    <w:rsid w:val="00C30CD5"/>
    <w:rsid w:val="00C55DC7"/>
    <w:rsid w:val="00C72CC8"/>
    <w:rsid w:val="00CC744C"/>
    <w:rsid w:val="00CD0B8E"/>
    <w:rsid w:val="00CD1553"/>
    <w:rsid w:val="00CD7075"/>
    <w:rsid w:val="00D0432E"/>
    <w:rsid w:val="00D25918"/>
    <w:rsid w:val="00D63017"/>
    <w:rsid w:val="00D64E4A"/>
    <w:rsid w:val="00D80F00"/>
    <w:rsid w:val="00D87EB2"/>
    <w:rsid w:val="00DB40D5"/>
    <w:rsid w:val="00DB582F"/>
    <w:rsid w:val="00E078AA"/>
    <w:rsid w:val="00E113C1"/>
    <w:rsid w:val="00E241A1"/>
    <w:rsid w:val="00E3410E"/>
    <w:rsid w:val="00E4199C"/>
    <w:rsid w:val="00E57DA7"/>
    <w:rsid w:val="00E64A59"/>
    <w:rsid w:val="00E65A55"/>
    <w:rsid w:val="00EB159A"/>
    <w:rsid w:val="00EB620B"/>
    <w:rsid w:val="00EE0BD2"/>
    <w:rsid w:val="00EF0ED3"/>
    <w:rsid w:val="00F0673B"/>
    <w:rsid w:val="00F153C7"/>
    <w:rsid w:val="00F342ED"/>
    <w:rsid w:val="00F4303D"/>
    <w:rsid w:val="00F50F0A"/>
    <w:rsid w:val="00F5667B"/>
    <w:rsid w:val="00F56695"/>
    <w:rsid w:val="00F646B1"/>
    <w:rsid w:val="00F94880"/>
    <w:rsid w:val="00FC0FAC"/>
    <w:rsid w:val="00FC2FDA"/>
    <w:rsid w:val="00FD1020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C72CC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9"/>
    <w:qFormat/>
    <w:locked/>
    <w:rsid w:val="0022618A"/>
    <w:pPr>
      <w:numPr>
        <w:numId w:val="3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9"/>
    <w:unhideWhenUsed/>
    <w:qFormat/>
    <w:locked/>
    <w:rsid w:val="0022618A"/>
    <w:pPr>
      <w:numPr>
        <w:ilvl w:val="1"/>
        <w:numId w:val="3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9"/>
    <w:unhideWhenUsed/>
    <w:qFormat/>
    <w:locked/>
    <w:rsid w:val="00EB620B"/>
    <w:pPr>
      <w:numPr>
        <w:ilvl w:val="2"/>
        <w:numId w:val="3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rsid w:val="0077606C"/>
    <w:pPr>
      <w:numPr>
        <w:ilvl w:val="3"/>
        <w:numId w:val="3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77606C"/>
    <w:pPr>
      <w:numPr>
        <w:ilvl w:val="4"/>
        <w:numId w:val="3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77606C"/>
    <w:pPr>
      <w:numPr>
        <w:ilvl w:val="5"/>
        <w:numId w:val="3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77606C"/>
    <w:pPr>
      <w:numPr>
        <w:ilvl w:val="6"/>
        <w:numId w:val="3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77606C"/>
    <w:pPr>
      <w:numPr>
        <w:ilvl w:val="7"/>
        <w:numId w:val="3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77606C"/>
    <w:pPr>
      <w:numPr>
        <w:ilvl w:val="8"/>
        <w:numId w:val="3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rsid w:val="0077606C"/>
  </w:style>
  <w:style w:type="paragraph" w:styleId="ListParagraph">
    <w:name w:val="List Paragraph"/>
    <w:basedOn w:val="Normal"/>
    <w:uiPriority w:val="34"/>
    <w:qFormat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  <w:style w:type="paragraph" w:customStyle="1" w:styleId="aTitle">
    <w:name w:val="aTitle"/>
    <w:basedOn w:val="Header"/>
    <w:link w:val="aTitleChar"/>
    <w:qFormat/>
    <w:rsid w:val="00D80F00"/>
    <w:rPr>
      <w:b/>
      <w:color w:val="1F497D" w:themeColor="text2"/>
      <w:sz w:val="72"/>
    </w:rPr>
  </w:style>
  <w:style w:type="character" w:customStyle="1" w:styleId="aTitleChar">
    <w:name w:val="aTitle Char"/>
    <w:basedOn w:val="HeaderChar"/>
    <w:link w:val="aTitle"/>
    <w:rsid w:val="00D80F00"/>
    <w:rPr>
      <w:rFonts w:ascii="Arial" w:hAnsi="Arial"/>
      <w:b/>
      <w:color w:val="1F497D" w:themeColor="text2"/>
      <w:sz w:val="72"/>
      <w:szCs w:val="22"/>
      <w:lang w:eastAsia="en-US" w:bidi="en-US"/>
    </w:rPr>
  </w:style>
  <w:style w:type="paragraph" w:customStyle="1" w:styleId="Default">
    <w:name w:val="Default"/>
    <w:rsid w:val="00094F6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5D82049CD350438D3F6F5600101CB5" ma:contentTypeVersion="9" ma:contentTypeDescription="Create a new document." ma:contentTypeScope="" ma:versionID="91713b1a78dee3414cb7aa0a8f142918">
  <xsd:schema xmlns:xsd="http://www.w3.org/2001/XMLSchema" xmlns:xs="http://www.w3.org/2001/XMLSchema" xmlns:p="http://schemas.microsoft.com/office/2006/metadata/properties" xmlns:ns2="366d101b-be93-47e6-8d75-36f23c8b8a9a" targetNamespace="http://schemas.microsoft.com/office/2006/metadata/properties" ma:root="true" ma:fieldsID="5b27c976fb115efcbb61406054cf4676" ns2:_="">
    <xsd:import namespace="366d101b-be93-47e6-8d75-36f23c8b8a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d101b-be93-47e6-8d75-36f23c8b8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55041D-7261-4595-B3AC-6F1A0AECEA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125F8D-BA96-469F-A8D2-CBE2E34104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2AFC5F-1E6C-4E82-977C-016606F46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d101b-be93-47e6-8d75-36f23c8b8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6928DBC-6622-46EB-970A-75BC036F4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template.dot</Template>
  <TotalTime>23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Kaps</dc:creator>
  <cp:lastModifiedBy>Pauline Harris</cp:lastModifiedBy>
  <cp:revision>7</cp:revision>
  <cp:lastPrinted>2015-09-15T14:16:00Z</cp:lastPrinted>
  <dcterms:created xsi:type="dcterms:W3CDTF">2022-04-01T13:41:00Z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0x010100A45D82049CD350438D3F6F5600101CB5</vt:lpwstr>
  </property>
</Properties>
</file>