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E30234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04F4D7F1" w:rsidR="00D97B7E" w:rsidRPr="00C7233D" w:rsidRDefault="00602DE2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Caseworker</w:t>
            </w:r>
          </w:p>
        </w:tc>
      </w:tr>
      <w:tr w:rsidR="00D97B7E" w:rsidRPr="00E30234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E30234" w:rsidRDefault="00D97B7E" w:rsidP="009249A0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  <w:p w14:paraId="588FAB15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A32870" w14:textId="5743DF4A" w:rsidR="00D97B7E" w:rsidRPr="00887AEF" w:rsidRDefault="00216549" w:rsidP="00602DE2">
            <w:pPr>
              <w:spacing w:line="276" w:lineRule="auto"/>
              <w:ind w:left="2880" w:hanging="2880"/>
              <w:rPr>
                <w:rFonts w:eastAsia="Arial"/>
                <w:color w:val="000000"/>
                <w:sz w:val="28"/>
                <w:szCs w:val="28"/>
              </w:rPr>
            </w:pPr>
            <w:r w:rsidRPr="00216549">
              <w:rPr>
                <w:color w:val="000000"/>
              </w:rPr>
              <w:t>Grade 5 (SCP 17-22) £3</w:t>
            </w:r>
            <w:r w:rsidR="003A5628">
              <w:rPr>
                <w:color w:val="000000"/>
              </w:rPr>
              <w:t>2,046</w:t>
            </w:r>
            <w:r w:rsidRPr="00216549">
              <w:rPr>
                <w:color w:val="000000"/>
              </w:rPr>
              <w:t xml:space="preserve"> - £</w:t>
            </w:r>
            <w:r w:rsidR="003A5628">
              <w:rPr>
                <w:color w:val="000000"/>
              </w:rPr>
              <w:t>34,811</w:t>
            </w:r>
          </w:p>
        </w:tc>
      </w:tr>
      <w:tr w:rsidR="00CF6101" w:rsidRPr="00E30234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CF6101" w:rsidRPr="00E30234" w:rsidRDefault="00CF6101" w:rsidP="00CF6101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3EB83EEA" w14:textId="77777777" w:rsidR="00CF6101" w:rsidRPr="00E30234" w:rsidRDefault="00CF6101" w:rsidP="00CF6101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535883AA" w:rsidR="00CF6101" w:rsidRPr="00887AEF" w:rsidRDefault="00CD3D65" w:rsidP="00CF6101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Financial Assessments and Benefits Service</w:t>
            </w:r>
          </w:p>
        </w:tc>
      </w:tr>
      <w:tr w:rsidR="00CF6101" w:rsidRPr="00E30234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CF6101" w:rsidRPr="00E30234" w:rsidRDefault="00CF6101" w:rsidP="00CF6101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for staff/equipment</w:t>
            </w:r>
            <w:r w:rsidRPr="58CF652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6B1C6B" w14:textId="75CF7EC8" w:rsidR="00CF6101" w:rsidRPr="00E30234" w:rsidRDefault="00CD3D65" w:rsidP="00CF6101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Laptop and mobile phone</w:t>
            </w:r>
          </w:p>
        </w:tc>
      </w:tr>
      <w:tr w:rsidR="008448A8" w:rsidRPr="00E30234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8448A8" w:rsidRPr="00E30234" w:rsidRDefault="008448A8" w:rsidP="008448A8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9E916A2" w14:textId="77777777" w:rsidR="008448A8" w:rsidRPr="001544E6" w:rsidRDefault="008448A8" w:rsidP="008448A8">
            <w:r w:rsidRPr="001544E6">
              <w:t>To undertake technical work, as part of a supervised team, to defined standards or codes of practice and providing a quality and efficient service to customers.</w:t>
            </w:r>
          </w:p>
          <w:p w14:paraId="1C67E768" w14:textId="77777777" w:rsidR="008448A8" w:rsidRPr="00887AEF" w:rsidRDefault="008448A8" w:rsidP="008448A8">
            <w:pPr>
              <w:spacing w:line="276" w:lineRule="auto"/>
              <w:rPr>
                <w:rFonts w:eastAsia="Arial"/>
                <w:lang w:val="en-US"/>
              </w:rPr>
            </w:pPr>
          </w:p>
        </w:tc>
      </w:tr>
      <w:tr w:rsidR="008448A8" w:rsidRPr="00E30234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8448A8" w:rsidRPr="00E30234" w:rsidRDefault="008448A8" w:rsidP="008448A8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33EED91" w14:textId="61B937DE" w:rsidR="00191924" w:rsidRPr="001544E6" w:rsidRDefault="00191924" w:rsidP="00F30910">
            <w:r w:rsidRPr="001544E6">
              <w:t>To process claims for Discretionary Housing Payments (DHP)</w:t>
            </w:r>
            <w:r w:rsidR="00B8491F">
              <w:t>,</w:t>
            </w:r>
            <w:r w:rsidRPr="001544E6">
              <w:t xml:space="preserve"> Local Welfare Provision (LWP) </w:t>
            </w:r>
            <w:r w:rsidR="00B8491F">
              <w:t xml:space="preserve">and </w:t>
            </w:r>
            <w:r w:rsidR="00603587">
              <w:t xml:space="preserve">other discretionary schemes such as </w:t>
            </w:r>
            <w:r w:rsidR="00B8491F">
              <w:t xml:space="preserve">Crisis Resilience Fund (CRF) </w:t>
            </w:r>
            <w:r w:rsidRPr="001544E6">
              <w:t xml:space="preserve">applications for </w:t>
            </w:r>
            <w:r w:rsidRPr="00361BD5">
              <w:t xml:space="preserve">Crisis Support and </w:t>
            </w:r>
            <w:r w:rsidRPr="001544E6">
              <w:t xml:space="preserve">Community Care Support </w:t>
            </w:r>
            <w:r>
              <w:t xml:space="preserve"> </w:t>
            </w:r>
          </w:p>
          <w:p w14:paraId="702C98FB" w14:textId="77777777" w:rsidR="00191924" w:rsidRPr="001544E6" w:rsidRDefault="00191924" w:rsidP="00191924">
            <w:pPr>
              <w:ind w:left="360"/>
            </w:pPr>
          </w:p>
          <w:p w14:paraId="79F5D60F" w14:textId="30371AA3" w:rsidR="00191924" w:rsidRPr="001544E6" w:rsidRDefault="00191924" w:rsidP="00F30910">
            <w:r w:rsidRPr="001544E6">
              <w:t>Comply with defined policies, DWP guidelines and Business Processes when making decisions on claims for DHP’s</w:t>
            </w:r>
            <w:r w:rsidR="00B8491F">
              <w:t>,</w:t>
            </w:r>
            <w:r w:rsidRPr="001544E6">
              <w:t xml:space="preserve"> LWP</w:t>
            </w:r>
            <w:r w:rsidR="00B8491F">
              <w:t xml:space="preserve"> and </w:t>
            </w:r>
            <w:r w:rsidR="00046081">
              <w:t xml:space="preserve">other discretionary schemes such as </w:t>
            </w:r>
            <w:r w:rsidR="00B8491F">
              <w:t>CRF</w:t>
            </w:r>
          </w:p>
          <w:p w14:paraId="6721E778" w14:textId="77777777" w:rsidR="00191924" w:rsidRPr="00F30910" w:rsidRDefault="00191924" w:rsidP="00191924">
            <w:pPr>
              <w:ind w:left="360"/>
            </w:pPr>
          </w:p>
          <w:p w14:paraId="1AB9E7B3" w14:textId="77777777" w:rsidR="00191924" w:rsidRPr="00F30910" w:rsidRDefault="00191924" w:rsidP="00F30910">
            <w:r w:rsidRPr="00F30910">
              <w:t>To carry out excellent case management across a caseload of new and repeat customers including managing recall and customer support</w:t>
            </w:r>
          </w:p>
          <w:p w14:paraId="68FA703A" w14:textId="77777777" w:rsidR="00191924" w:rsidRPr="001544E6" w:rsidRDefault="00191924" w:rsidP="00191924">
            <w:pPr>
              <w:ind w:left="360"/>
            </w:pPr>
          </w:p>
          <w:p w14:paraId="6AB055BB" w14:textId="77777777" w:rsidR="00191924" w:rsidRPr="001544E6" w:rsidRDefault="00191924" w:rsidP="00F30910">
            <w:r w:rsidRPr="001544E6">
              <w:t>Record data accurately on monitors for management information and to enable the completion of statistical reports and Government returns</w:t>
            </w:r>
          </w:p>
          <w:p w14:paraId="09D5E005" w14:textId="77777777" w:rsidR="00191924" w:rsidRPr="001544E6" w:rsidRDefault="00191924" w:rsidP="00191924">
            <w:pPr>
              <w:ind w:left="360"/>
            </w:pPr>
          </w:p>
          <w:p w14:paraId="6CFFE7AC" w14:textId="77777777" w:rsidR="00191924" w:rsidRPr="001544E6" w:rsidRDefault="00191924" w:rsidP="00F30910">
            <w:r w:rsidRPr="001544E6">
              <w:t>Complete detailed and accurate case management files with relevant information and documents</w:t>
            </w:r>
          </w:p>
          <w:p w14:paraId="306792BE" w14:textId="77777777" w:rsidR="00191924" w:rsidRPr="001544E6" w:rsidRDefault="00191924" w:rsidP="00191924">
            <w:pPr>
              <w:ind w:left="360"/>
            </w:pPr>
          </w:p>
          <w:p w14:paraId="1075542D" w14:textId="77777777" w:rsidR="00191924" w:rsidRDefault="00191924" w:rsidP="00F30910">
            <w:r w:rsidRPr="001544E6">
              <w:t>To provide an excellent customer service in relation to enquiries and complaints within policies and procedures as well as offering advice and supporting information that will produce positive outcomes for customers</w:t>
            </w:r>
          </w:p>
          <w:p w14:paraId="002AEAF7" w14:textId="77777777" w:rsidR="00191924" w:rsidRPr="00F30910" w:rsidRDefault="00191924" w:rsidP="00191924">
            <w:pPr>
              <w:pStyle w:val="ListParagraph"/>
              <w:contextualSpacing w:val="0"/>
              <w:rPr>
                <w:rFonts w:ascii="Arial" w:hAnsi="Arial" w:cs="Arial"/>
                <w:kern w:val="0"/>
                <w:sz w:val="22"/>
                <w:lang w:eastAsia="en-US"/>
              </w:rPr>
            </w:pPr>
          </w:p>
          <w:p w14:paraId="0984A415" w14:textId="77777777" w:rsidR="00191924" w:rsidRPr="001544E6" w:rsidRDefault="00191924" w:rsidP="00F30910">
            <w:r w:rsidRPr="001544E6">
              <w:t xml:space="preserve">To work effectively with others to build excellent working relationships with Housing Associations/Landlords, Benefits service, </w:t>
            </w:r>
            <w:r w:rsidRPr="00361BD5">
              <w:t>Welfare Rights Service, First Tier Providers, Customer Service Network, S</w:t>
            </w:r>
            <w:r w:rsidRPr="001544E6">
              <w:t>uppliers and DWP/HMRC</w:t>
            </w:r>
          </w:p>
          <w:p w14:paraId="41C4576A" w14:textId="77777777" w:rsidR="008448A8" w:rsidRPr="00F30910" w:rsidRDefault="008448A8" w:rsidP="008448A8">
            <w:pPr>
              <w:spacing w:line="276" w:lineRule="auto"/>
            </w:pPr>
          </w:p>
        </w:tc>
      </w:tr>
      <w:tr w:rsidR="008448A8" w:rsidRPr="00E30234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8448A8" w:rsidRPr="00E30234" w:rsidRDefault="008448A8" w:rsidP="008448A8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 xml:space="preserve">Key tasks </w:t>
            </w:r>
          </w:p>
          <w:p w14:paraId="0F2833D3" w14:textId="77777777" w:rsidR="008448A8" w:rsidRPr="00E30234" w:rsidRDefault="008448A8" w:rsidP="008448A8">
            <w:pPr>
              <w:spacing w:line="276" w:lineRule="auto"/>
              <w:ind w:right="180"/>
            </w:pPr>
          </w:p>
          <w:p w14:paraId="1458CC9E" w14:textId="77777777" w:rsidR="008448A8" w:rsidRPr="00E30234" w:rsidRDefault="008448A8" w:rsidP="008448A8">
            <w:pPr>
              <w:spacing w:line="276" w:lineRule="auto"/>
              <w:ind w:right="180"/>
            </w:pPr>
          </w:p>
          <w:p w14:paraId="2DAE8E42" w14:textId="77777777" w:rsidR="008448A8" w:rsidRDefault="008448A8" w:rsidP="008448A8">
            <w:pPr>
              <w:spacing w:line="276" w:lineRule="auto"/>
              <w:ind w:right="180"/>
            </w:pPr>
          </w:p>
          <w:p w14:paraId="1C94510C" w14:textId="77777777" w:rsidR="008448A8" w:rsidRPr="00E30234" w:rsidRDefault="008448A8" w:rsidP="008448A8">
            <w:pPr>
              <w:spacing w:line="276" w:lineRule="auto"/>
              <w:ind w:right="180"/>
            </w:pPr>
          </w:p>
          <w:p w14:paraId="00F5EF63" w14:textId="77777777" w:rsidR="008448A8" w:rsidRPr="00E30234" w:rsidRDefault="008448A8" w:rsidP="008448A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BE5CAB6" w14:textId="18562218" w:rsidR="00F30910" w:rsidRPr="00F30910" w:rsidRDefault="00F30910" w:rsidP="00277708">
            <w:r w:rsidRPr="00F30910">
              <w:lastRenderedPageBreak/>
              <w:t>To work effectively within agreed processes policies and timeframes with third parties engaged in supporting LWP activity</w:t>
            </w:r>
          </w:p>
          <w:p w14:paraId="699E8D7E" w14:textId="77777777" w:rsidR="00F30910" w:rsidRPr="00F30910" w:rsidRDefault="00F30910" w:rsidP="00F30910">
            <w:pPr>
              <w:ind w:left="360"/>
            </w:pPr>
          </w:p>
          <w:p w14:paraId="5E640A45" w14:textId="2D63090B" w:rsidR="00F30910" w:rsidRPr="00F30910" w:rsidRDefault="00F30910" w:rsidP="00277708">
            <w:r w:rsidRPr="00F30910">
              <w:lastRenderedPageBreak/>
              <w:t>To provide advice, guidance, knowledge and area of expertise to Casework Support Officers, Caseworkers and Managers</w:t>
            </w:r>
          </w:p>
          <w:p w14:paraId="3EEAD681" w14:textId="77777777" w:rsidR="00F30910" w:rsidRPr="00F30910" w:rsidRDefault="00F30910" w:rsidP="00F30910">
            <w:pPr>
              <w:pStyle w:val="ListParagraph"/>
              <w:autoSpaceDE/>
              <w:autoSpaceDN/>
              <w:ind w:left="360"/>
              <w:contextualSpacing w:val="0"/>
              <w:rPr>
                <w:rFonts w:ascii="Arial" w:hAnsi="Arial" w:cs="Arial"/>
                <w:kern w:val="0"/>
                <w:sz w:val="22"/>
                <w:lang w:eastAsia="en-US"/>
              </w:rPr>
            </w:pPr>
          </w:p>
          <w:p w14:paraId="5233F0BF" w14:textId="77777777" w:rsidR="00F30910" w:rsidRPr="00F30910" w:rsidRDefault="00F30910" w:rsidP="00F30910">
            <w:r w:rsidRPr="00F30910">
              <w:t>To share ideas and experiences with the management team to assist in the development/improvement of business processes, guidance and ways of working that support effective service delivery</w:t>
            </w:r>
          </w:p>
          <w:p w14:paraId="2DA7C015" w14:textId="77777777" w:rsidR="00F30910" w:rsidRPr="00F30910" w:rsidRDefault="00F30910" w:rsidP="00F30910"/>
          <w:p w14:paraId="1780A04D" w14:textId="77777777" w:rsidR="00F30910" w:rsidRPr="00F30910" w:rsidRDefault="00F30910" w:rsidP="00F30910">
            <w:r w:rsidRPr="001544E6">
              <w:t>To plan and organise own workload working to targets and deadlines reprioritising tasks when required</w:t>
            </w:r>
          </w:p>
          <w:p w14:paraId="3C926611" w14:textId="77777777" w:rsidR="00F30910" w:rsidRPr="00F30910" w:rsidRDefault="00F30910" w:rsidP="00F30910"/>
          <w:p w14:paraId="57626793" w14:textId="77777777" w:rsidR="00F30910" w:rsidRPr="00F30910" w:rsidRDefault="00F30910" w:rsidP="00F30910">
            <w:r w:rsidRPr="00F30910">
              <w:t>To communicate information verbally and / or in writing to different audiences</w:t>
            </w:r>
          </w:p>
          <w:p w14:paraId="752C6497" w14:textId="77777777" w:rsidR="00F30910" w:rsidRPr="00F30910" w:rsidRDefault="00F30910" w:rsidP="00F30910">
            <w:pPr>
              <w:pStyle w:val="ListParagraph"/>
              <w:autoSpaceDE/>
              <w:autoSpaceDN/>
              <w:contextualSpacing w:val="0"/>
              <w:rPr>
                <w:rFonts w:ascii="Arial" w:hAnsi="Arial" w:cs="Arial"/>
                <w:kern w:val="0"/>
                <w:sz w:val="22"/>
                <w:lang w:eastAsia="en-US"/>
              </w:rPr>
            </w:pPr>
          </w:p>
          <w:p w14:paraId="431BEE2A" w14:textId="77777777" w:rsidR="00F30910" w:rsidRPr="00F30910" w:rsidRDefault="00F30910" w:rsidP="00F30910">
            <w:r w:rsidRPr="00F30910">
              <w:t>A commitment to continuous improvement</w:t>
            </w:r>
          </w:p>
          <w:p w14:paraId="218C9E19" w14:textId="77777777" w:rsidR="00F30910" w:rsidRPr="00F30910" w:rsidRDefault="00F30910" w:rsidP="00F30910">
            <w:pPr>
              <w:pStyle w:val="ListParagraph"/>
              <w:autoSpaceDE/>
              <w:autoSpaceDN/>
              <w:contextualSpacing w:val="0"/>
              <w:rPr>
                <w:rFonts w:ascii="Arial" w:hAnsi="Arial" w:cs="Arial"/>
                <w:kern w:val="0"/>
                <w:sz w:val="22"/>
                <w:lang w:eastAsia="en-US"/>
              </w:rPr>
            </w:pPr>
          </w:p>
          <w:p w14:paraId="6620EDC0" w14:textId="77777777" w:rsidR="008448A8" w:rsidRPr="00F30910" w:rsidRDefault="00F30910" w:rsidP="00F30910">
            <w:pPr>
              <w:pStyle w:val="Default"/>
              <w:autoSpaceDE/>
              <w:autoSpaceDN/>
              <w:adjustRightInd/>
              <w:rPr>
                <w:color w:val="auto"/>
                <w:sz w:val="22"/>
                <w:lang w:eastAsia="en-US"/>
              </w:rPr>
            </w:pPr>
            <w:r w:rsidRPr="00F30910">
              <w:rPr>
                <w:color w:val="auto"/>
                <w:sz w:val="22"/>
                <w:lang w:eastAsia="en-US"/>
              </w:rPr>
              <w:t>To promote and champion a positive organisation- wide culture that reflects the Council’s values</w:t>
            </w:r>
          </w:p>
          <w:p w14:paraId="75ED5B04" w14:textId="2A99DA95" w:rsidR="00F30910" w:rsidRPr="00F30910" w:rsidRDefault="00F30910" w:rsidP="00F30910">
            <w:pPr>
              <w:pStyle w:val="Default"/>
              <w:autoSpaceDE/>
              <w:autoSpaceDN/>
              <w:adjustRightInd/>
              <w:rPr>
                <w:color w:val="auto"/>
                <w:sz w:val="22"/>
                <w:lang w:eastAsia="en-US"/>
              </w:rPr>
            </w:pPr>
          </w:p>
        </w:tc>
      </w:tr>
      <w:tr w:rsidR="008448A8" w:rsidRPr="00E30234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8448A8" w:rsidRPr="00E30234" w:rsidRDefault="008448A8" w:rsidP="008448A8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8448A8" w:rsidRPr="00E30234" w:rsidRDefault="008448A8" w:rsidP="008448A8">
            <w:pPr>
              <w:spacing w:line="276" w:lineRule="auto"/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77777777" w:rsidR="008448A8" w:rsidRPr="00F30910" w:rsidRDefault="008448A8" w:rsidP="00F30910">
            <w:r w:rsidRPr="00F30910">
              <w:t>The post holder must carry out their duties with full regard to the Council’s Equal Opportunities Policy, Code of Conduct and all other Council Policies.</w:t>
            </w:r>
          </w:p>
          <w:p w14:paraId="7F691DD2" w14:textId="77777777" w:rsidR="008448A8" w:rsidRPr="00F30910" w:rsidRDefault="008448A8" w:rsidP="00F30910"/>
          <w:p w14:paraId="7EAA0289" w14:textId="77777777" w:rsidR="008448A8" w:rsidRPr="00F30910" w:rsidRDefault="008448A8" w:rsidP="00F30910">
            <w:r w:rsidRPr="00F30910">
              <w:t>The post holder must comply with the Council’s Health and safety rules and regulations and with Health and safety legislation.</w:t>
            </w:r>
          </w:p>
          <w:p w14:paraId="5B304EB5" w14:textId="77777777" w:rsidR="008448A8" w:rsidRPr="00F30910" w:rsidRDefault="008448A8" w:rsidP="00F30910"/>
          <w:p w14:paraId="67486937" w14:textId="77777777" w:rsidR="008448A8" w:rsidRPr="00F30910" w:rsidRDefault="008448A8" w:rsidP="00F30910">
            <w:r w:rsidRPr="00F30910"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8448A8" w:rsidRPr="00F30910" w:rsidRDefault="008448A8" w:rsidP="00F30910">
            <w:pPr>
              <w:pStyle w:val="ListParagraph"/>
              <w:ind w:left="360"/>
              <w:rPr>
                <w:rFonts w:ascii="Arial" w:hAnsi="Arial" w:cs="Arial"/>
                <w:kern w:val="0"/>
                <w:sz w:val="22"/>
                <w:lang w:eastAsia="en-US"/>
              </w:rPr>
            </w:pPr>
          </w:p>
          <w:p w14:paraId="7CD7B9D2" w14:textId="77777777" w:rsidR="008448A8" w:rsidRPr="00F30910" w:rsidRDefault="008448A8" w:rsidP="00F30910">
            <w:r w:rsidRPr="00F30910">
              <w:t xml:space="preserve">To comply with the principles and requirements of the Data Protection Act 2018 and GDPR in relation to the management of Council records and </w:t>
            </w:r>
            <w:proofErr w:type="gramStart"/>
            <w:r w:rsidRPr="00F30910">
              <w:t>information, and</w:t>
            </w:r>
            <w:proofErr w:type="gramEnd"/>
            <w:r w:rsidRPr="00F30910">
              <w:t xml:space="preserve"> respect the privacy of personal information held by the Council.</w:t>
            </w:r>
            <w: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B2ACA" w14:textId="77777777" w:rsidR="00725154" w:rsidRDefault="00725154">
      <w:r>
        <w:separator/>
      </w:r>
    </w:p>
  </w:endnote>
  <w:endnote w:type="continuationSeparator" w:id="0">
    <w:p w14:paraId="74F75509" w14:textId="77777777" w:rsidR="00725154" w:rsidRDefault="0072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46C4C" w14:textId="77777777" w:rsidR="00725154" w:rsidRDefault="00725154">
      <w:r>
        <w:separator/>
      </w:r>
    </w:p>
  </w:footnote>
  <w:footnote w:type="continuationSeparator" w:id="0">
    <w:p w14:paraId="4C6548F9" w14:textId="77777777" w:rsidR="00725154" w:rsidRDefault="00725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6F2B"/>
    <w:multiLevelType w:val="hybridMultilevel"/>
    <w:tmpl w:val="A3D8075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6F6317"/>
    <w:multiLevelType w:val="hybridMultilevel"/>
    <w:tmpl w:val="6910E9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71170">
    <w:abstractNumId w:val="1"/>
  </w:num>
  <w:num w:numId="2" w16cid:durableId="1516337016">
    <w:abstractNumId w:val="1"/>
  </w:num>
  <w:num w:numId="3" w16cid:durableId="1802117727">
    <w:abstractNumId w:val="2"/>
  </w:num>
  <w:num w:numId="4" w16cid:durableId="1036389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342DF"/>
    <w:rsid w:val="00046081"/>
    <w:rsid w:val="00191924"/>
    <w:rsid w:val="00216549"/>
    <w:rsid w:val="0027180F"/>
    <w:rsid w:val="00272418"/>
    <w:rsid w:val="00277708"/>
    <w:rsid w:val="002E2F87"/>
    <w:rsid w:val="002E432A"/>
    <w:rsid w:val="003472E8"/>
    <w:rsid w:val="003A5628"/>
    <w:rsid w:val="003F69EA"/>
    <w:rsid w:val="004C3B6F"/>
    <w:rsid w:val="005A3801"/>
    <w:rsid w:val="00602DE2"/>
    <w:rsid w:val="00603587"/>
    <w:rsid w:val="00693E44"/>
    <w:rsid w:val="006A3D80"/>
    <w:rsid w:val="006D503E"/>
    <w:rsid w:val="006F5B16"/>
    <w:rsid w:val="00725154"/>
    <w:rsid w:val="00825665"/>
    <w:rsid w:val="008448A8"/>
    <w:rsid w:val="008B3F87"/>
    <w:rsid w:val="00941818"/>
    <w:rsid w:val="0096212A"/>
    <w:rsid w:val="009763D1"/>
    <w:rsid w:val="009D3CCB"/>
    <w:rsid w:val="00B15509"/>
    <w:rsid w:val="00B8491F"/>
    <w:rsid w:val="00C112A4"/>
    <w:rsid w:val="00C71631"/>
    <w:rsid w:val="00CD3D65"/>
    <w:rsid w:val="00CF6101"/>
    <w:rsid w:val="00D803BE"/>
    <w:rsid w:val="00D97B7E"/>
    <w:rsid w:val="00E54992"/>
    <w:rsid w:val="00F30910"/>
    <w:rsid w:val="00F32ACF"/>
    <w:rsid w:val="00FB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  <SharedWithUsers xmlns="90b2ce22-5f08-499d-8a51-a55788aa8ef6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91EA7F-CCAC-4E0E-BEC8-09E8E77E622D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f8b2057-8571-43f1-89d8-04dcb45c61d7"/>
    <ds:schemaRef ds:uri="90b2ce22-5f08-499d-8a51-a55788aa8ef6"/>
  </ds:schemaRefs>
</ds:datastoreItem>
</file>

<file path=customXml/itemProps3.xml><?xml version="1.0" encoding="utf-8"?>
<ds:datastoreItem xmlns:ds="http://schemas.openxmlformats.org/officeDocument/2006/customXml" ds:itemID="{65CE9FE5-A747-4CC6-9F78-8B89B98D3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5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Judy Blackett</cp:lastModifiedBy>
  <cp:revision>8</cp:revision>
  <cp:lastPrinted>2005-05-31T11:32:00Z</cp:lastPrinted>
  <dcterms:created xsi:type="dcterms:W3CDTF">2026-08-05T20:44:00Z</dcterms:created>
  <dcterms:modified xsi:type="dcterms:W3CDTF">2026-09-08T10:00:00Z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docLang">
    <vt:lpwstr>en</vt:lpwstr>
  </property>
  <property fmtid="{D5CDD505-2E9C-101B-9397-08002B2CF9AE}" pid="21" name="MediaServiceImageTags">
    <vt:lpwstr/>
  </property>
</Properties>
</file>