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E3023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E30234" w:rsidRDefault="00D97B7E" w:rsidP="009249A0">
            <w:pPr>
              <w:spacing w:line="276" w:lineRule="auto"/>
              <w:rPr>
                <w:color w:val="000000"/>
              </w:rPr>
            </w:pPr>
            <w:r w:rsidRPr="435B0126">
              <w:rPr>
                <w:b/>
                <w:bCs/>
                <w:color w:val="000000" w:themeColor="text1"/>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2054E19" w14:textId="77777777" w:rsidR="0056204A" w:rsidRPr="00E75605" w:rsidRDefault="00550AC7" w:rsidP="00E75605">
            <w:pPr>
              <w:spacing w:line="276" w:lineRule="auto"/>
              <w:rPr>
                <w:rFonts w:eastAsia="Arial"/>
              </w:rPr>
            </w:pPr>
            <w:r w:rsidRPr="00E75605">
              <w:rPr>
                <w:rFonts w:eastAsia="Arial"/>
              </w:rPr>
              <w:t>Assistant Environmental Services</w:t>
            </w:r>
            <w:r w:rsidR="0056204A" w:rsidRPr="00E75605">
              <w:rPr>
                <w:rFonts w:eastAsia="Arial"/>
              </w:rPr>
              <w:t xml:space="preserve"> </w:t>
            </w:r>
          </w:p>
          <w:p w14:paraId="26B81CBB" w14:textId="417B4B52" w:rsidR="00D97B7E" w:rsidRPr="00C7233D" w:rsidRDefault="00550AC7" w:rsidP="00E75605">
            <w:pPr>
              <w:spacing w:line="276" w:lineRule="auto"/>
              <w:rPr>
                <w:rFonts w:eastAsia="Arial"/>
                <w:b/>
                <w:bCs/>
                <w:color w:val="000000"/>
                <w:sz w:val="28"/>
                <w:szCs w:val="28"/>
              </w:rPr>
            </w:pPr>
            <w:r w:rsidRPr="00E75605">
              <w:rPr>
                <w:rFonts w:eastAsia="Arial"/>
              </w:rPr>
              <w:t>Technician</w:t>
            </w:r>
          </w:p>
        </w:tc>
      </w:tr>
      <w:tr w:rsidR="00D97B7E" w:rsidRPr="00E3023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E30234" w:rsidRDefault="00D97B7E" w:rsidP="009249A0">
            <w:pPr>
              <w:spacing w:line="276" w:lineRule="auto"/>
              <w:rPr>
                <w:b/>
                <w:bCs/>
                <w:color w:val="000000"/>
              </w:rPr>
            </w:pPr>
            <w:r>
              <w:rPr>
                <w:b/>
                <w:bCs/>
                <w:color w:val="000000" w:themeColor="text1"/>
              </w:rPr>
              <w:t xml:space="preserve">Salary, </w:t>
            </w:r>
            <w:r w:rsidRPr="435B0126">
              <w:rPr>
                <w:b/>
                <w:bCs/>
                <w:color w:val="000000" w:themeColor="text1"/>
              </w:rPr>
              <w:t>Grade</w:t>
            </w:r>
            <w:r>
              <w:rPr>
                <w:b/>
                <w:bCs/>
                <w:color w:val="000000" w:themeColor="text1"/>
              </w:rPr>
              <w:t xml:space="preserve"> and SCP</w:t>
            </w:r>
          </w:p>
          <w:p w14:paraId="588FAB15"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0F9EF0FB" w:rsidR="006929E1" w:rsidRPr="00887AEF" w:rsidRDefault="00515E46" w:rsidP="00E75605">
            <w:pPr>
              <w:spacing w:line="276" w:lineRule="auto"/>
              <w:rPr>
                <w:rFonts w:eastAsia="Arial"/>
                <w:color w:val="000000"/>
                <w:sz w:val="28"/>
                <w:szCs w:val="28"/>
              </w:rPr>
            </w:pPr>
            <w:r w:rsidRPr="008E0821">
              <w:rPr>
                <w:rFonts w:eastAsia="Arial"/>
                <w:color w:val="000000"/>
                <w:szCs w:val="22"/>
              </w:rPr>
              <w:t>£</w:t>
            </w:r>
            <w:r w:rsidR="00D137EE" w:rsidRPr="008E0821">
              <w:rPr>
                <w:rFonts w:eastAsia="Arial"/>
                <w:color w:val="000000"/>
                <w:szCs w:val="22"/>
              </w:rPr>
              <w:t>2</w:t>
            </w:r>
            <w:r w:rsidR="00E75605">
              <w:rPr>
                <w:rFonts w:eastAsia="Arial"/>
                <w:color w:val="000000"/>
                <w:szCs w:val="22"/>
              </w:rPr>
              <w:t>6</w:t>
            </w:r>
            <w:r w:rsidR="00D137EE" w:rsidRPr="008E0821">
              <w:rPr>
                <w:rFonts w:eastAsia="Arial"/>
                <w:color w:val="000000"/>
                <w:szCs w:val="22"/>
              </w:rPr>
              <w:t>,</w:t>
            </w:r>
            <w:r w:rsidR="00E75605">
              <w:rPr>
                <w:rFonts w:eastAsia="Arial"/>
                <w:color w:val="000000"/>
                <w:szCs w:val="22"/>
              </w:rPr>
              <w:t>427</w:t>
            </w:r>
            <w:r w:rsidR="009B0525">
              <w:rPr>
                <w:rFonts w:eastAsia="Arial"/>
                <w:color w:val="000000"/>
                <w:szCs w:val="22"/>
              </w:rPr>
              <w:t xml:space="preserve"> </w:t>
            </w:r>
            <w:r w:rsidR="00FA36B6" w:rsidRPr="008E0821">
              <w:rPr>
                <w:rFonts w:eastAsia="Arial"/>
                <w:color w:val="000000"/>
                <w:szCs w:val="22"/>
              </w:rPr>
              <w:t>- £</w:t>
            </w:r>
            <w:r w:rsidR="005244FF" w:rsidRPr="008E0821">
              <w:rPr>
                <w:rFonts w:eastAsia="Arial"/>
                <w:color w:val="000000"/>
                <w:szCs w:val="22"/>
              </w:rPr>
              <w:t>2</w:t>
            </w:r>
            <w:r w:rsidR="00E75605">
              <w:rPr>
                <w:rFonts w:eastAsia="Arial"/>
                <w:color w:val="000000"/>
                <w:szCs w:val="22"/>
              </w:rPr>
              <w:t xml:space="preserve">6,847 </w:t>
            </w:r>
            <w:r w:rsidR="006929E1" w:rsidRPr="008E0821">
              <w:rPr>
                <w:rFonts w:eastAsia="Arial"/>
                <w:color w:val="000000"/>
                <w:szCs w:val="22"/>
              </w:rPr>
              <w:t>Grade 2, SCP 5-6</w:t>
            </w:r>
          </w:p>
        </w:tc>
      </w:tr>
      <w:tr w:rsidR="00D97B7E" w:rsidRPr="00E3023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E30234" w:rsidRDefault="00D97B7E" w:rsidP="009249A0">
            <w:pPr>
              <w:spacing w:line="276" w:lineRule="auto"/>
              <w:rPr>
                <w:b/>
                <w:bCs/>
              </w:rPr>
            </w:pPr>
            <w:r w:rsidRPr="435B0126">
              <w:rPr>
                <w:b/>
                <w:bCs/>
              </w:rPr>
              <w:t>Service/Team</w:t>
            </w:r>
          </w:p>
          <w:p w14:paraId="3EB83EEA"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019F5DEF" w:rsidR="00D97B7E" w:rsidRPr="008E0821" w:rsidRDefault="006929E1" w:rsidP="009249A0">
            <w:pPr>
              <w:spacing w:line="276" w:lineRule="auto"/>
              <w:rPr>
                <w:color w:val="000000"/>
                <w:szCs w:val="22"/>
              </w:rPr>
            </w:pPr>
            <w:r w:rsidRPr="008E0821">
              <w:rPr>
                <w:color w:val="000000"/>
                <w:szCs w:val="22"/>
              </w:rPr>
              <w:t>Environmental Services - Local Service</w:t>
            </w:r>
            <w:r w:rsidR="00EE35FD">
              <w:rPr>
                <w:color w:val="000000"/>
                <w:szCs w:val="22"/>
              </w:rPr>
              <w:t>s</w:t>
            </w:r>
          </w:p>
        </w:tc>
      </w:tr>
      <w:tr w:rsidR="00D97B7E" w:rsidRPr="00E3023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E30234" w:rsidRDefault="00D97B7E" w:rsidP="009249A0">
            <w:pPr>
              <w:spacing w:line="276" w:lineRule="auto"/>
              <w:rPr>
                <w:b/>
                <w:bCs/>
              </w:rPr>
            </w:pPr>
            <w:r w:rsidRPr="58CF652B">
              <w:rPr>
                <w:b/>
                <w:bCs/>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5F8F7C03" w:rsidR="00D97B7E" w:rsidRPr="00693409" w:rsidRDefault="006834CD" w:rsidP="009249A0">
            <w:pPr>
              <w:spacing w:line="276" w:lineRule="auto"/>
              <w:rPr>
                <w:color w:val="000000"/>
              </w:rPr>
            </w:pPr>
            <w:r w:rsidRPr="006834CD">
              <w:rPr>
                <w:color w:val="000000"/>
              </w:rPr>
              <w:t>Team Leader/Environmental Services Officer/ Environmental Services Manager</w:t>
            </w:r>
            <w:r w:rsidR="00E75605">
              <w:rPr>
                <w:color w:val="000000"/>
              </w:rPr>
              <w:br/>
            </w:r>
          </w:p>
        </w:tc>
      </w:tr>
      <w:tr w:rsidR="00D97B7E" w:rsidRPr="00E3023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E30234" w:rsidRDefault="00D97B7E" w:rsidP="009249A0">
            <w:pPr>
              <w:spacing w:line="276" w:lineRule="auto"/>
              <w:rPr>
                <w:b/>
                <w:bCs/>
              </w:rPr>
            </w:pPr>
            <w:r w:rsidRPr="58CF652B">
              <w:rPr>
                <w:b/>
                <w:bCs/>
              </w:rPr>
              <w:t>Responsible for staff/equipment</w:t>
            </w:r>
            <w:r w:rsidRPr="58CF652B">
              <w:rPr>
                <w:b/>
                <w:bCs/>
                <w:color w:val="000000" w:themeColor="text1"/>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16B1C6B" w14:textId="1E956D16" w:rsidR="00D97B7E" w:rsidRPr="00E30234" w:rsidRDefault="006834CD" w:rsidP="009249A0">
            <w:pPr>
              <w:spacing w:line="276" w:lineRule="auto"/>
              <w:rPr>
                <w:color w:val="000000"/>
              </w:rPr>
            </w:pPr>
            <w:r w:rsidRPr="006834CD">
              <w:rPr>
                <w:color w:val="000000"/>
              </w:rPr>
              <w:t>Responsible for equipment or other resources associated with the role.</w:t>
            </w:r>
            <w:r w:rsidR="00E75605">
              <w:rPr>
                <w:color w:val="000000"/>
              </w:rPr>
              <w:br/>
            </w:r>
          </w:p>
        </w:tc>
      </w:tr>
      <w:tr w:rsidR="00D97B7E" w:rsidRPr="00E3023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E30234" w:rsidRDefault="00D97B7E" w:rsidP="009249A0">
            <w:pPr>
              <w:spacing w:line="276" w:lineRule="auto"/>
              <w:ind w:right="180"/>
              <w:rPr>
                <w:color w:val="000000"/>
              </w:rPr>
            </w:pPr>
            <w:r w:rsidRPr="435B0126">
              <w:rPr>
                <w:b/>
                <w:bCs/>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3D282F9" w14:textId="77777777" w:rsidR="00E32CB9" w:rsidRDefault="006834CD" w:rsidP="009249A0">
            <w:pPr>
              <w:spacing w:line="276" w:lineRule="auto"/>
              <w:rPr>
                <w:rFonts w:eastAsia="Arial"/>
              </w:rPr>
            </w:pPr>
            <w:r w:rsidRPr="006834CD">
              <w:rPr>
                <w:rFonts w:eastAsia="Arial"/>
              </w:rPr>
              <w:t xml:space="preserve">You will work within the Local Services team completing grounds maintenance and street cleansing tasks to improve environmental standards across the city. Tasks include, but are not limited to: · </w:t>
            </w:r>
          </w:p>
          <w:p w14:paraId="336AA3F9" w14:textId="77777777" w:rsidR="00E32CB9" w:rsidRPr="00E32CB9" w:rsidRDefault="006834CD" w:rsidP="00E32CB9">
            <w:pPr>
              <w:pStyle w:val="ListParagraph"/>
              <w:numPr>
                <w:ilvl w:val="0"/>
                <w:numId w:val="3"/>
              </w:numPr>
              <w:spacing w:line="276" w:lineRule="auto"/>
              <w:rPr>
                <w:rFonts w:ascii="Arial" w:eastAsia="Arial" w:hAnsi="Arial" w:cs="Arial"/>
                <w:kern w:val="0"/>
                <w:sz w:val="22"/>
                <w:lang w:eastAsia="en-US"/>
              </w:rPr>
            </w:pPr>
            <w:r w:rsidRPr="00E32CB9">
              <w:rPr>
                <w:rFonts w:ascii="Arial" w:eastAsia="Arial" w:hAnsi="Arial" w:cs="Arial"/>
                <w:kern w:val="0"/>
                <w:sz w:val="22"/>
                <w:lang w:eastAsia="en-US"/>
              </w:rPr>
              <w:t xml:space="preserve">Street cleansing duties that include emptying of street litter and dog bins, clearance of litter, waste and fly tipping. </w:t>
            </w:r>
          </w:p>
          <w:p w14:paraId="1FCCB043" w14:textId="77777777" w:rsidR="00E32CB9" w:rsidRPr="00E32CB9" w:rsidRDefault="006834CD" w:rsidP="00E32CB9">
            <w:pPr>
              <w:pStyle w:val="ListParagraph"/>
              <w:numPr>
                <w:ilvl w:val="0"/>
                <w:numId w:val="3"/>
              </w:numPr>
              <w:spacing w:line="276" w:lineRule="auto"/>
              <w:rPr>
                <w:rFonts w:ascii="Arial" w:eastAsia="Arial" w:hAnsi="Arial" w:cs="Arial"/>
                <w:kern w:val="0"/>
                <w:sz w:val="22"/>
                <w:lang w:eastAsia="en-US"/>
              </w:rPr>
            </w:pPr>
            <w:r w:rsidRPr="00E32CB9">
              <w:rPr>
                <w:rFonts w:ascii="Arial" w:eastAsia="Arial" w:hAnsi="Arial" w:cs="Arial"/>
                <w:kern w:val="0"/>
                <w:sz w:val="22"/>
                <w:lang w:eastAsia="en-US"/>
              </w:rPr>
              <w:t xml:space="preserve">Elements of grounds maintenance tasks such as strimming, pedestrian grass cutting, pruning and planting out. </w:t>
            </w:r>
          </w:p>
          <w:p w14:paraId="1465B1EF" w14:textId="0D195488" w:rsidR="00D97B7E" w:rsidRPr="00E32CB9" w:rsidRDefault="006834CD" w:rsidP="00E32CB9">
            <w:pPr>
              <w:pStyle w:val="ListParagraph"/>
              <w:numPr>
                <w:ilvl w:val="0"/>
                <w:numId w:val="3"/>
              </w:numPr>
              <w:spacing w:line="276" w:lineRule="auto"/>
              <w:rPr>
                <w:rFonts w:ascii="Arial" w:eastAsia="Arial" w:hAnsi="Arial" w:cs="Arial"/>
                <w:kern w:val="0"/>
                <w:sz w:val="22"/>
                <w:lang w:eastAsia="en-US"/>
              </w:rPr>
            </w:pPr>
            <w:r w:rsidRPr="00E32CB9">
              <w:rPr>
                <w:rFonts w:ascii="Arial" w:eastAsia="Arial" w:hAnsi="Arial" w:cs="Arial"/>
                <w:kern w:val="0"/>
                <w:sz w:val="22"/>
                <w:lang w:eastAsia="en-US"/>
              </w:rPr>
              <w:t>Fulfilment of Council statutory requirements, such as snow clearing and gritting.</w:t>
            </w:r>
          </w:p>
          <w:p w14:paraId="1C67E768" w14:textId="77777777" w:rsidR="00D97B7E" w:rsidRPr="00887AEF" w:rsidRDefault="00D97B7E" w:rsidP="009249A0">
            <w:pPr>
              <w:spacing w:line="276" w:lineRule="auto"/>
              <w:rPr>
                <w:rFonts w:eastAsia="Arial"/>
                <w:lang w:val="en-US"/>
              </w:rPr>
            </w:pPr>
          </w:p>
        </w:tc>
      </w:tr>
      <w:tr w:rsidR="00D97B7E" w:rsidRPr="00E3023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E30234" w:rsidRDefault="00D97B7E" w:rsidP="009249A0">
            <w:pPr>
              <w:spacing w:line="276" w:lineRule="auto"/>
              <w:rPr>
                <w:b/>
                <w:bCs/>
              </w:rPr>
            </w:pPr>
            <w:r w:rsidRPr="435B0126">
              <w:rPr>
                <w:b/>
                <w:bCs/>
              </w:rPr>
              <w:t xml:space="preserve">Key tasks </w:t>
            </w:r>
          </w:p>
          <w:p w14:paraId="0F2833D3" w14:textId="77777777" w:rsidR="00D97B7E" w:rsidRPr="00E30234" w:rsidRDefault="00D97B7E" w:rsidP="009249A0">
            <w:pPr>
              <w:spacing w:line="276" w:lineRule="auto"/>
              <w:ind w:right="180"/>
            </w:pPr>
          </w:p>
          <w:p w14:paraId="1458CC9E" w14:textId="77777777" w:rsidR="00D97B7E" w:rsidRPr="00E30234" w:rsidRDefault="00D97B7E" w:rsidP="009249A0">
            <w:pPr>
              <w:spacing w:line="276" w:lineRule="auto"/>
              <w:ind w:right="180"/>
            </w:pPr>
          </w:p>
          <w:p w14:paraId="2DAE8E42" w14:textId="77777777" w:rsidR="00D97B7E" w:rsidRDefault="00D97B7E" w:rsidP="009249A0">
            <w:pPr>
              <w:spacing w:line="276" w:lineRule="auto"/>
              <w:ind w:right="180"/>
            </w:pPr>
          </w:p>
          <w:p w14:paraId="1C94510C" w14:textId="77777777" w:rsidR="00D97B7E" w:rsidRPr="00E30234" w:rsidRDefault="00D97B7E" w:rsidP="009249A0">
            <w:pPr>
              <w:spacing w:line="276" w:lineRule="auto"/>
              <w:ind w:right="180"/>
            </w:pPr>
          </w:p>
          <w:p w14:paraId="00F5EF63" w14:textId="77777777" w:rsidR="00D97B7E" w:rsidRPr="00E30234" w:rsidRDefault="00D97B7E" w:rsidP="009249A0">
            <w:pPr>
              <w:spacing w:line="276" w:lineRule="auto"/>
              <w:rPr>
                <w:color w:val="000000"/>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687EC2C" w14:textId="44F6639E" w:rsidR="00A7177B" w:rsidRPr="008E0821" w:rsidRDefault="00A7177B"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Complete routine or structured operational work and use basic tools or equipment under general supervision to support the delivery of front-line services which </w:t>
            </w:r>
            <w:r w:rsidR="005E5C39" w:rsidRPr="008E0821">
              <w:rPr>
                <w:color w:val="000000" w:themeColor="text1"/>
                <w:sz w:val="22"/>
                <w:szCs w:val="22"/>
                <w:lang w:eastAsia="en-US"/>
              </w:rPr>
              <w:t>are</w:t>
            </w:r>
            <w:r w:rsidRPr="008E0821">
              <w:rPr>
                <w:color w:val="000000" w:themeColor="text1"/>
                <w:sz w:val="22"/>
                <w:szCs w:val="22"/>
                <w:lang w:eastAsia="en-US"/>
              </w:rPr>
              <w:t xml:space="preserve"> aligned to customer need. </w:t>
            </w:r>
          </w:p>
          <w:p w14:paraId="24B429C5" w14:textId="77777777" w:rsidR="00A7177B" w:rsidRPr="008E0821" w:rsidRDefault="00A7177B" w:rsidP="009249A0">
            <w:pPr>
              <w:pStyle w:val="Default"/>
              <w:rPr>
                <w:color w:val="000000" w:themeColor="text1"/>
                <w:sz w:val="22"/>
                <w:szCs w:val="22"/>
                <w:lang w:eastAsia="en-US"/>
              </w:rPr>
            </w:pPr>
          </w:p>
          <w:p w14:paraId="2D0C6A33" w14:textId="3D4214B1" w:rsidR="00A7177B" w:rsidRPr="008E0821" w:rsidRDefault="00A7177B"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Undertake work as part of a team or as an individual with a defined routine to set standards, accuracy and quality with instructions provided and minimal planning requirements. </w:t>
            </w:r>
          </w:p>
          <w:p w14:paraId="16DB1A85" w14:textId="77777777" w:rsidR="00A7177B" w:rsidRPr="008E0821" w:rsidRDefault="00A7177B" w:rsidP="009249A0">
            <w:pPr>
              <w:pStyle w:val="Default"/>
              <w:rPr>
                <w:color w:val="000000" w:themeColor="text1"/>
                <w:sz w:val="22"/>
                <w:szCs w:val="22"/>
                <w:lang w:eastAsia="en-US"/>
              </w:rPr>
            </w:pPr>
          </w:p>
          <w:p w14:paraId="0B8B2273" w14:textId="2B20AEC8" w:rsidR="00A7177B" w:rsidRPr="008E0821" w:rsidRDefault="00A7177B"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Ensure health and safety requirements are followed in recognising and responding to local circumstances. </w:t>
            </w:r>
          </w:p>
          <w:p w14:paraId="0BC55FEE" w14:textId="77777777" w:rsidR="00A7177B" w:rsidRPr="008E0821" w:rsidRDefault="00A7177B" w:rsidP="009249A0">
            <w:pPr>
              <w:pStyle w:val="Default"/>
              <w:rPr>
                <w:color w:val="000000" w:themeColor="text1"/>
                <w:sz w:val="22"/>
                <w:szCs w:val="22"/>
                <w:lang w:eastAsia="en-US"/>
              </w:rPr>
            </w:pPr>
          </w:p>
          <w:p w14:paraId="7DB13F9E" w14:textId="71ECC9E9" w:rsidR="00A7177B" w:rsidRPr="008E0821" w:rsidRDefault="00EA5D7C"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Record all pre-use equipment checks. </w:t>
            </w:r>
            <w:r w:rsidR="00A7177B" w:rsidRPr="008E0821">
              <w:rPr>
                <w:color w:val="000000" w:themeColor="text1"/>
                <w:sz w:val="22"/>
                <w:szCs w:val="22"/>
                <w:lang w:eastAsia="en-US"/>
              </w:rPr>
              <w:t xml:space="preserve">Record, report and rectify any faults identified in tools or equipment. </w:t>
            </w:r>
          </w:p>
          <w:p w14:paraId="7536FCAC" w14:textId="77777777" w:rsidR="00A7177B" w:rsidRPr="008E0821" w:rsidRDefault="00A7177B" w:rsidP="009249A0">
            <w:pPr>
              <w:pStyle w:val="Default"/>
              <w:rPr>
                <w:color w:val="000000" w:themeColor="text1"/>
                <w:sz w:val="22"/>
                <w:szCs w:val="22"/>
                <w:lang w:eastAsia="en-US"/>
              </w:rPr>
            </w:pPr>
          </w:p>
          <w:p w14:paraId="53CA9270" w14:textId="218EBD9E" w:rsidR="00D97B7E" w:rsidRPr="008E0821" w:rsidRDefault="00A7177B"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Record tasks which have been undertaken on time and</w:t>
            </w:r>
            <w:r w:rsidR="00B53E3E" w:rsidRPr="008E0821">
              <w:rPr>
                <w:color w:val="000000" w:themeColor="text1"/>
                <w:sz w:val="22"/>
                <w:szCs w:val="22"/>
                <w:lang w:eastAsia="en-US"/>
              </w:rPr>
              <w:t xml:space="preserve"> accurately, highlighting issues and on-site </w:t>
            </w:r>
            <w:r w:rsidR="00B53E3E" w:rsidRPr="008E0821">
              <w:rPr>
                <w:color w:val="000000" w:themeColor="text1"/>
                <w:sz w:val="22"/>
                <w:szCs w:val="22"/>
                <w:lang w:eastAsia="en-US"/>
              </w:rPr>
              <w:lastRenderedPageBreak/>
              <w:t>problems to the Team Leader so they are escalated in a timely manner and are rectified promptly.</w:t>
            </w:r>
          </w:p>
          <w:p w14:paraId="2382094A" w14:textId="77777777" w:rsidR="00B53E3E" w:rsidRPr="008E0821" w:rsidRDefault="00B53E3E" w:rsidP="009249A0">
            <w:pPr>
              <w:pStyle w:val="Default"/>
              <w:rPr>
                <w:color w:val="000000" w:themeColor="text1"/>
                <w:sz w:val="22"/>
                <w:szCs w:val="22"/>
                <w:lang w:eastAsia="en-US"/>
              </w:rPr>
            </w:pPr>
          </w:p>
          <w:p w14:paraId="05CFBE57" w14:textId="7C0D0D18"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You will be required to regularly exchange information with colleagues, receive instructions and report problems to and from your driver and answer straight forward queries from members of the public referring or signposting more complex queries or issues to your Team Leader. </w:t>
            </w:r>
          </w:p>
          <w:p w14:paraId="76F68D01" w14:textId="77777777" w:rsidR="00B53E3E" w:rsidRPr="008E0821" w:rsidRDefault="00B53E3E" w:rsidP="009249A0">
            <w:pPr>
              <w:pStyle w:val="Default"/>
              <w:rPr>
                <w:color w:val="000000" w:themeColor="text1"/>
                <w:sz w:val="22"/>
                <w:szCs w:val="22"/>
                <w:lang w:eastAsia="en-US"/>
              </w:rPr>
            </w:pPr>
          </w:p>
          <w:p w14:paraId="02BC951E" w14:textId="1BBC427D"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You will utilise ICT equipment (handheld devices) for communication purposes and to record tasks/faults. </w:t>
            </w:r>
          </w:p>
          <w:p w14:paraId="0842E247" w14:textId="77777777" w:rsidR="00B53E3E" w:rsidRPr="008E0821" w:rsidRDefault="00B53E3E" w:rsidP="009249A0">
            <w:pPr>
              <w:pStyle w:val="Default"/>
              <w:rPr>
                <w:color w:val="000000" w:themeColor="text1"/>
                <w:sz w:val="22"/>
                <w:szCs w:val="22"/>
                <w:lang w:eastAsia="en-US"/>
              </w:rPr>
            </w:pPr>
          </w:p>
          <w:p w14:paraId="65D90A3A" w14:textId="204F7720"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Frequent lifting and carrying moderately heavy items and equipment will be required </w:t>
            </w:r>
            <w:proofErr w:type="gramStart"/>
            <w:r w:rsidRPr="008E0821">
              <w:rPr>
                <w:color w:val="000000" w:themeColor="text1"/>
                <w:sz w:val="22"/>
                <w:szCs w:val="22"/>
                <w:lang w:eastAsia="en-US"/>
              </w:rPr>
              <w:t>on a daily basis</w:t>
            </w:r>
            <w:proofErr w:type="gramEnd"/>
            <w:r w:rsidRPr="008E0821">
              <w:rPr>
                <w:color w:val="000000" w:themeColor="text1"/>
                <w:sz w:val="22"/>
                <w:szCs w:val="22"/>
                <w:lang w:eastAsia="en-US"/>
              </w:rPr>
              <w:t xml:space="preserve">. </w:t>
            </w:r>
          </w:p>
          <w:p w14:paraId="50BF3BFE" w14:textId="77777777" w:rsidR="00B53E3E" w:rsidRPr="008E0821" w:rsidRDefault="00B53E3E" w:rsidP="009249A0">
            <w:pPr>
              <w:pStyle w:val="Default"/>
              <w:rPr>
                <w:color w:val="000000" w:themeColor="text1"/>
                <w:sz w:val="22"/>
                <w:szCs w:val="22"/>
                <w:lang w:eastAsia="en-US"/>
              </w:rPr>
            </w:pPr>
          </w:p>
          <w:p w14:paraId="27A9C08F" w14:textId="3B5183A2"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You will be required to work at different locations with associated travel. </w:t>
            </w:r>
          </w:p>
          <w:p w14:paraId="417BE139" w14:textId="77777777" w:rsidR="00B53E3E" w:rsidRPr="008E0821" w:rsidRDefault="00B53E3E" w:rsidP="009249A0">
            <w:pPr>
              <w:pStyle w:val="Default"/>
              <w:rPr>
                <w:color w:val="000000" w:themeColor="text1"/>
                <w:sz w:val="22"/>
                <w:szCs w:val="22"/>
                <w:lang w:eastAsia="en-US"/>
              </w:rPr>
            </w:pPr>
          </w:p>
          <w:p w14:paraId="5C6AB1AD" w14:textId="5D3D1554"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You will be required to wear protective clothing or equipment. </w:t>
            </w:r>
          </w:p>
          <w:p w14:paraId="216B8690" w14:textId="77777777" w:rsidR="00B53E3E" w:rsidRPr="008E0821" w:rsidRDefault="00B53E3E" w:rsidP="009249A0">
            <w:pPr>
              <w:pStyle w:val="Default"/>
              <w:rPr>
                <w:color w:val="000000" w:themeColor="text1"/>
                <w:sz w:val="22"/>
                <w:szCs w:val="22"/>
                <w:lang w:eastAsia="en-US"/>
              </w:rPr>
            </w:pPr>
          </w:p>
          <w:p w14:paraId="28E75C83" w14:textId="0B682690"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You may be exposed to challenging customer behaviour. </w:t>
            </w:r>
          </w:p>
          <w:p w14:paraId="539D93BC" w14:textId="77777777" w:rsidR="00B53E3E" w:rsidRPr="008E0821" w:rsidRDefault="00B53E3E" w:rsidP="009249A0">
            <w:pPr>
              <w:pStyle w:val="Default"/>
              <w:rPr>
                <w:color w:val="000000" w:themeColor="text1"/>
                <w:sz w:val="22"/>
                <w:szCs w:val="22"/>
                <w:lang w:eastAsia="en-US"/>
              </w:rPr>
            </w:pPr>
          </w:p>
          <w:p w14:paraId="39928416" w14:textId="359C1D22"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Work outdoors in all weather conditions. The job is physically demanding. </w:t>
            </w:r>
          </w:p>
          <w:p w14:paraId="2EA18D99" w14:textId="77777777" w:rsidR="00B53E3E" w:rsidRPr="008E0821" w:rsidRDefault="00B53E3E" w:rsidP="009249A0">
            <w:pPr>
              <w:pStyle w:val="Default"/>
              <w:rPr>
                <w:color w:val="000000" w:themeColor="text1"/>
                <w:sz w:val="22"/>
                <w:szCs w:val="22"/>
                <w:lang w:eastAsia="en-US"/>
              </w:rPr>
            </w:pPr>
          </w:p>
          <w:p w14:paraId="6E9CE6FE" w14:textId="41166B62"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 xml:space="preserve">Work flexibly, covering and supporting the service in line with the needs of the Council. </w:t>
            </w:r>
          </w:p>
          <w:p w14:paraId="5A49BD38" w14:textId="77777777" w:rsidR="00B53E3E" w:rsidRPr="008E0821" w:rsidRDefault="00B53E3E" w:rsidP="009249A0">
            <w:pPr>
              <w:pStyle w:val="Default"/>
              <w:rPr>
                <w:color w:val="000000" w:themeColor="text1"/>
                <w:sz w:val="22"/>
                <w:szCs w:val="22"/>
                <w:lang w:eastAsia="en-US"/>
              </w:rPr>
            </w:pPr>
          </w:p>
          <w:p w14:paraId="75ED5B04" w14:textId="6F4E15D7" w:rsidR="00B53E3E" w:rsidRPr="008E0821" w:rsidRDefault="00B53E3E" w:rsidP="007B3173">
            <w:pPr>
              <w:pStyle w:val="Default"/>
              <w:numPr>
                <w:ilvl w:val="0"/>
                <w:numId w:val="4"/>
              </w:numPr>
              <w:rPr>
                <w:color w:val="000000" w:themeColor="text1"/>
                <w:sz w:val="22"/>
                <w:szCs w:val="22"/>
                <w:lang w:eastAsia="en-US"/>
              </w:rPr>
            </w:pPr>
            <w:r w:rsidRPr="008E0821">
              <w:rPr>
                <w:color w:val="000000" w:themeColor="text1"/>
                <w:sz w:val="22"/>
                <w:szCs w:val="22"/>
                <w:lang w:eastAsia="en-US"/>
              </w:rPr>
              <w:t>The above duties and responsibilities are not exhaustive and may vary without changing the character of the job or level of responsibility.</w:t>
            </w:r>
          </w:p>
        </w:tc>
      </w:tr>
      <w:tr w:rsidR="00D97B7E" w:rsidRPr="00E3023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5E1B1F6C" w:rsidR="00D97B7E" w:rsidRPr="00E30234" w:rsidRDefault="00D97B7E" w:rsidP="009249A0">
            <w:pPr>
              <w:spacing w:line="276" w:lineRule="auto"/>
              <w:rPr>
                <w:b/>
                <w:bCs/>
              </w:rPr>
            </w:pPr>
            <w:r w:rsidRPr="435B0126">
              <w:rPr>
                <w:b/>
                <w:bCs/>
              </w:rPr>
              <w:lastRenderedPageBreak/>
              <w:t xml:space="preserve">Other duties/specific policies </w:t>
            </w:r>
          </w:p>
          <w:p w14:paraId="543EE9E8" w14:textId="77777777" w:rsidR="00D97B7E" w:rsidRPr="00E30234" w:rsidRDefault="00D97B7E" w:rsidP="009249A0">
            <w:pPr>
              <w:spacing w:line="276" w:lineRule="auto"/>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8E0821" w:rsidRDefault="00D97B7E" w:rsidP="009249A0">
            <w:pPr>
              <w:spacing w:line="276" w:lineRule="auto"/>
              <w:rPr>
                <w:color w:val="000000"/>
                <w:szCs w:val="22"/>
              </w:rPr>
            </w:pPr>
            <w:r w:rsidRPr="008E0821">
              <w:rPr>
                <w:color w:val="000000" w:themeColor="text1"/>
                <w:szCs w:val="22"/>
              </w:rPr>
              <w:t>The post holder must carry out their duties with full regard to the Council’s Equal Opportunities Policy, Code of Conduct and all other Council Policies.</w:t>
            </w:r>
          </w:p>
          <w:p w14:paraId="7F691DD2" w14:textId="77777777" w:rsidR="00D97B7E" w:rsidRPr="008E0821" w:rsidRDefault="00D97B7E" w:rsidP="009249A0">
            <w:pPr>
              <w:spacing w:line="276" w:lineRule="auto"/>
              <w:rPr>
                <w:color w:val="000000"/>
                <w:szCs w:val="22"/>
              </w:rPr>
            </w:pPr>
          </w:p>
          <w:p w14:paraId="7EAA0289" w14:textId="77777777" w:rsidR="00D97B7E" w:rsidRPr="008E0821" w:rsidRDefault="00D97B7E" w:rsidP="009249A0">
            <w:pPr>
              <w:spacing w:line="276" w:lineRule="auto"/>
              <w:rPr>
                <w:color w:val="000000"/>
                <w:szCs w:val="22"/>
              </w:rPr>
            </w:pPr>
            <w:r w:rsidRPr="008E0821">
              <w:rPr>
                <w:color w:val="000000" w:themeColor="text1"/>
                <w:szCs w:val="22"/>
              </w:rPr>
              <w:t>The post holder must comply with the Council’s Health and safety rules and regulations and with Health and safety legislation.</w:t>
            </w:r>
          </w:p>
          <w:p w14:paraId="5B304EB5" w14:textId="77777777" w:rsidR="00D97B7E" w:rsidRPr="008E0821" w:rsidRDefault="00D97B7E" w:rsidP="009249A0">
            <w:pPr>
              <w:spacing w:line="276" w:lineRule="auto"/>
              <w:rPr>
                <w:color w:val="000000"/>
                <w:szCs w:val="22"/>
              </w:rPr>
            </w:pPr>
          </w:p>
          <w:p w14:paraId="67486937" w14:textId="77777777" w:rsidR="00D97B7E" w:rsidRPr="008E0821" w:rsidRDefault="00D97B7E" w:rsidP="009249A0">
            <w:pPr>
              <w:spacing w:line="276" w:lineRule="auto"/>
              <w:rPr>
                <w:color w:val="000000"/>
                <w:szCs w:val="22"/>
              </w:rPr>
            </w:pPr>
            <w:r w:rsidRPr="008E0821">
              <w:rPr>
                <w:color w:val="000000" w:themeColor="text1"/>
                <w:szCs w:val="22"/>
              </w:rPr>
              <w:t xml:space="preserve">The post holder must comply with the principles of the Freedom of Information Act 2000 in relation to the management of Council records and information. </w:t>
            </w:r>
          </w:p>
          <w:p w14:paraId="7CD7B9D2" w14:textId="4DFAE841" w:rsidR="00D97B7E" w:rsidRPr="008E0821" w:rsidRDefault="00D97B7E" w:rsidP="009249A0">
            <w:pPr>
              <w:spacing w:line="276" w:lineRule="auto"/>
              <w:rPr>
                <w:color w:val="000000"/>
                <w:szCs w:val="22"/>
              </w:rPr>
            </w:pPr>
            <w:r w:rsidRPr="008E0821">
              <w:rPr>
                <w:color w:val="000000" w:themeColor="text1"/>
                <w:szCs w:val="22"/>
              </w:rPr>
              <w:t xml:space="preserve">To comply with the principles and requirements of the Data Protection Act 2018 and GDPR in relation to the management of Council records and </w:t>
            </w:r>
            <w:r w:rsidR="00E42569" w:rsidRPr="008E0821">
              <w:rPr>
                <w:color w:val="000000" w:themeColor="text1"/>
                <w:szCs w:val="22"/>
              </w:rPr>
              <w:t>information and</w:t>
            </w:r>
            <w:r w:rsidRPr="008E0821">
              <w:rPr>
                <w:color w:val="000000" w:themeColor="text1"/>
                <w:szCs w:val="22"/>
              </w:rPr>
              <w:t xml:space="preserve"> respect the privacy of personal information held by the Council.</w:t>
            </w:r>
            <w:r w:rsidRPr="008E0821">
              <w:rPr>
                <w:szCs w:val="22"/>
              </w:rPr>
              <w:br/>
            </w:r>
          </w:p>
        </w:tc>
      </w:tr>
    </w:tbl>
    <w:p w14:paraId="0084ED67" w14:textId="4446815C" w:rsidR="00C112A4" w:rsidRDefault="00C112A4">
      <w:pPr>
        <w:pStyle w:val="Header"/>
        <w:tabs>
          <w:tab w:val="clear" w:pos="4153"/>
          <w:tab w:val="clear" w:pos="8306"/>
        </w:tabs>
        <w:spacing w:line="276" w:lineRule="auto"/>
      </w:pPr>
    </w:p>
    <w:sectPr w:rsidR="00C112A4">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0C96C" w14:textId="77777777" w:rsidR="007222AE" w:rsidRDefault="007222AE">
      <w:r>
        <w:separator/>
      </w:r>
    </w:p>
  </w:endnote>
  <w:endnote w:type="continuationSeparator" w:id="0">
    <w:p w14:paraId="68C0A7A1" w14:textId="77777777" w:rsidR="007222AE" w:rsidRDefault="00722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7C45B" w14:textId="77777777" w:rsidR="007222AE" w:rsidRDefault="007222AE">
      <w:r>
        <w:separator/>
      </w:r>
    </w:p>
  </w:footnote>
  <w:footnote w:type="continuationSeparator" w:id="0">
    <w:p w14:paraId="44F77347" w14:textId="77777777" w:rsidR="007222AE" w:rsidRDefault="007222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E7FD3"/>
    <w:multiLevelType w:val="hybridMultilevel"/>
    <w:tmpl w:val="31CCD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ED2A4B"/>
    <w:multiLevelType w:val="hybridMultilevel"/>
    <w:tmpl w:val="5502C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1C9251D"/>
    <w:multiLevelType w:val="hybridMultilevel"/>
    <w:tmpl w:val="A29CDE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9671170">
    <w:abstractNumId w:val="2"/>
  </w:num>
  <w:num w:numId="2" w16cid:durableId="1516337016">
    <w:abstractNumId w:val="2"/>
  </w:num>
  <w:num w:numId="3" w16cid:durableId="555628488">
    <w:abstractNumId w:val="1"/>
  </w:num>
  <w:num w:numId="4" w16cid:durableId="1395815745">
    <w:abstractNumId w:val="0"/>
  </w:num>
  <w:num w:numId="5" w16cid:durableId="108673325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81400"/>
    <w:rsid w:val="00110744"/>
    <w:rsid w:val="00156BA6"/>
    <w:rsid w:val="00184DF6"/>
    <w:rsid w:val="0027180F"/>
    <w:rsid w:val="00272418"/>
    <w:rsid w:val="002815C9"/>
    <w:rsid w:val="002E2F87"/>
    <w:rsid w:val="002E432A"/>
    <w:rsid w:val="002F0EEF"/>
    <w:rsid w:val="003B7371"/>
    <w:rsid w:val="00430DD5"/>
    <w:rsid w:val="004776F6"/>
    <w:rsid w:val="004C3B6F"/>
    <w:rsid w:val="00515E46"/>
    <w:rsid w:val="005244FF"/>
    <w:rsid w:val="00550AC7"/>
    <w:rsid w:val="0056204A"/>
    <w:rsid w:val="005E5C39"/>
    <w:rsid w:val="006666ED"/>
    <w:rsid w:val="006834CD"/>
    <w:rsid w:val="006929E1"/>
    <w:rsid w:val="006A3D80"/>
    <w:rsid w:val="006D503E"/>
    <w:rsid w:val="007222AE"/>
    <w:rsid w:val="007B3173"/>
    <w:rsid w:val="007D744D"/>
    <w:rsid w:val="00876BE1"/>
    <w:rsid w:val="008B3F87"/>
    <w:rsid w:val="008E0821"/>
    <w:rsid w:val="0091496F"/>
    <w:rsid w:val="00941818"/>
    <w:rsid w:val="0096212A"/>
    <w:rsid w:val="009B0525"/>
    <w:rsid w:val="009D3CCB"/>
    <w:rsid w:val="00A00233"/>
    <w:rsid w:val="00A7177B"/>
    <w:rsid w:val="00A824CA"/>
    <w:rsid w:val="00A843FA"/>
    <w:rsid w:val="00B13AB9"/>
    <w:rsid w:val="00B512C4"/>
    <w:rsid w:val="00B53E3E"/>
    <w:rsid w:val="00B60CD6"/>
    <w:rsid w:val="00BA5C59"/>
    <w:rsid w:val="00BC174D"/>
    <w:rsid w:val="00C112A4"/>
    <w:rsid w:val="00CB10DD"/>
    <w:rsid w:val="00D137EE"/>
    <w:rsid w:val="00D803BE"/>
    <w:rsid w:val="00D97B7E"/>
    <w:rsid w:val="00DE3C8D"/>
    <w:rsid w:val="00E32CB9"/>
    <w:rsid w:val="00E42569"/>
    <w:rsid w:val="00E75605"/>
    <w:rsid w:val="00E75AB5"/>
    <w:rsid w:val="00EA5D7C"/>
    <w:rsid w:val="00EE35FD"/>
    <w:rsid w:val="00F32ACF"/>
    <w:rsid w:val="00FA36B6"/>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SharedWithUsers xmlns="90b2ce22-5f08-499d-8a51-a55788aa8ef6">
      <UserInfo>
        <DisplayName/>
        <AccountId xsi:nil="true"/>
        <AccountType/>
      </UserInfo>
    </SharedWithUsers>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2.xml><?xml version="1.0" encoding="utf-8"?>
<ds:datastoreItem xmlns:ds="http://schemas.openxmlformats.org/officeDocument/2006/customXml" ds:itemID="{E9FB938B-2355-4645-895C-01C827C647F8}">
  <ds:schemaRefs>
    <ds:schemaRef ds:uri="http://schemas.microsoft.com/office/2006/metadata/properties"/>
    <ds:schemaRef ds:uri="http://schemas.microsoft.com/office/infopath/2007/PartnerControls"/>
    <ds:schemaRef ds:uri="0862de27-bf98-42c3-9af4-81ee2ef416fb"/>
    <ds:schemaRef ds:uri="9f8b2057-8571-43f1-89d8-04dcb45c61d7"/>
    <ds:schemaRef ds:uri="90b2ce22-5f08-499d-8a51-a55788aa8ef6"/>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98DD0647-78A6-4AEA-AE73-1E4CCCDB4C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7</TotalTime>
  <Pages>2</Pages>
  <Words>509</Words>
  <Characters>2904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Blank document-</vt:lpstr>
    </vt:vector>
  </TitlesOfParts>
  <Company>Hemisphere</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Judy Blackett</cp:lastModifiedBy>
  <cp:revision>9</cp:revision>
  <cp:lastPrinted>2005-05-31T11:32:00Z</cp:lastPrinted>
  <dcterms:created xsi:type="dcterms:W3CDTF">2025-12-31T09:38:00Z</dcterms:created>
  <dcterms:modified xsi:type="dcterms:W3CDTF">2026-09-10T13:46:00Z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ies>
</file>