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43A684ED" w14:textId="3BF5D546" w:rsidR="00E175C3" w:rsidRPr="001F1FF1" w:rsidRDefault="00C23E50" w:rsidP="00E175C3">
      <w:pPr>
        <w:ind w:right="180"/>
        <w:rPr>
          <w:b/>
          <w:bCs/>
        </w:rPr>
      </w:pPr>
      <w:r w:rsidRPr="00234CFA">
        <w:rPr>
          <w:b/>
          <w:bCs/>
          <w:sz w:val="24"/>
        </w:rPr>
        <w:t xml:space="preserve">Job title: </w:t>
      </w:r>
      <w:r w:rsidR="00FA335D">
        <w:rPr>
          <w:b/>
          <w:bCs/>
          <w:sz w:val="24"/>
        </w:rPr>
        <w:t xml:space="preserve">Assistant </w:t>
      </w:r>
      <w:r w:rsidR="00E175C3">
        <w:rPr>
          <w:b/>
          <w:bCs/>
        </w:rPr>
        <w:t>Environmental Services Technician (Local Services)</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A15D88" w:rsidRPr="003613A7" w14:paraId="295E9FA5" w14:textId="77777777" w:rsidTr="003B6619">
        <w:trPr>
          <w:trHeight w:val="1350"/>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6A4CC037" w14:textId="489A89F9" w:rsidR="00A15D88" w:rsidRPr="00252CB3" w:rsidRDefault="00A15D88" w:rsidP="00A0584F">
            <w:pPr>
              <w:rPr>
                <w:b/>
                <w:bCs/>
                <w:sz w:val="24"/>
              </w:rPr>
            </w:pPr>
            <w:r w:rsidRPr="00252CB3">
              <w:rPr>
                <w:b/>
                <w:bCs/>
                <w:sz w:val="24"/>
              </w:rPr>
              <w:t>Experience</w:t>
            </w: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8E4CB96" w14:textId="77777777" w:rsidR="009920B2" w:rsidRPr="009920B2" w:rsidRDefault="009920B2" w:rsidP="009920B2">
            <w:pPr>
              <w:rPr>
                <w:bCs/>
                <w:color w:val="000000"/>
                <w:sz w:val="24"/>
              </w:rPr>
            </w:pPr>
            <w:r w:rsidRPr="009920B2">
              <w:rPr>
                <w:bCs/>
                <w:color w:val="000000"/>
                <w:sz w:val="24"/>
              </w:rPr>
              <w:t>Understanding of basic work procedures and practices, with a willingness to learn new skills and develop in the role.</w:t>
            </w:r>
          </w:p>
          <w:p w14:paraId="1D76EA67" w14:textId="77777777" w:rsidR="00A15D88" w:rsidRPr="00ED2CA4" w:rsidRDefault="00A15D88"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B44E3" w14:textId="2CD14664" w:rsidR="00A15D88" w:rsidRPr="00ED2CA4" w:rsidRDefault="00A15D88" w:rsidP="00ED2CA4">
            <w:pPr>
              <w:jc w:val="center"/>
              <w:rPr>
                <w:color w:val="000000"/>
                <w:sz w:val="24"/>
              </w:rPr>
            </w:pPr>
            <w:r w:rsidRPr="00ED2CA4">
              <w:rPr>
                <w:color w:val="000000"/>
                <w:sz w:val="24"/>
              </w:rPr>
              <w:t>Application form</w:t>
            </w:r>
          </w:p>
        </w:tc>
      </w:tr>
      <w:tr w:rsidR="00C31D1C" w:rsidRPr="003613A7" w14:paraId="65231CA5" w14:textId="77777777" w:rsidTr="003B6619">
        <w:trPr>
          <w:trHeight w:val="1350"/>
        </w:trPr>
        <w:tc>
          <w:tcPr>
            <w:tcW w:w="3097" w:type="dxa"/>
            <w:vMerge/>
            <w:tcBorders>
              <w:top w:val="single" w:sz="4" w:space="0" w:color="000000" w:themeColor="text1"/>
              <w:left w:val="single" w:sz="4" w:space="0" w:color="auto"/>
              <w:right w:val="single" w:sz="4" w:space="0" w:color="auto"/>
            </w:tcBorders>
            <w:tcMar>
              <w:left w:w="108" w:type="dxa"/>
              <w:right w:w="108" w:type="dxa"/>
            </w:tcMar>
          </w:tcPr>
          <w:p w14:paraId="30F5A88C" w14:textId="77777777" w:rsidR="00C31D1C" w:rsidRPr="00252CB3" w:rsidRDefault="00C31D1C" w:rsidP="00A0584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4EC3335" w14:textId="77777777" w:rsidR="009920B2" w:rsidRPr="009920B2" w:rsidRDefault="009920B2" w:rsidP="009920B2">
            <w:pPr>
              <w:rPr>
                <w:color w:val="000000"/>
                <w:sz w:val="24"/>
              </w:rPr>
            </w:pPr>
            <w:r w:rsidRPr="009920B2">
              <w:rPr>
                <w:color w:val="000000"/>
                <w:sz w:val="24"/>
              </w:rPr>
              <w:t>Experience of following instructions and carrying out tasks correctly.</w:t>
            </w:r>
          </w:p>
          <w:p w14:paraId="5B4FCEE9" w14:textId="50046D91" w:rsidR="00C31D1C" w:rsidRPr="00ED2CA4" w:rsidRDefault="00C31D1C" w:rsidP="00A15D88">
            <w:pPr>
              <w:rPr>
                <w:bCs/>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1B400" w14:textId="3B1AA763" w:rsidR="00C31D1C" w:rsidRPr="00ED2CA4" w:rsidRDefault="00C31D1C" w:rsidP="00ED2CA4">
            <w:pPr>
              <w:jc w:val="center"/>
              <w:rPr>
                <w:color w:val="000000"/>
                <w:sz w:val="24"/>
              </w:rPr>
            </w:pPr>
            <w:r w:rsidRPr="00A0584F">
              <w:rPr>
                <w:color w:val="000000"/>
                <w:sz w:val="24"/>
              </w:rPr>
              <w:t>Interview</w:t>
            </w:r>
          </w:p>
        </w:tc>
      </w:tr>
      <w:tr w:rsidR="00A15D88" w:rsidRPr="003613A7" w14:paraId="6552FAAC" w14:textId="77777777" w:rsidTr="00C31D1C">
        <w:trPr>
          <w:trHeight w:val="732"/>
        </w:trPr>
        <w:tc>
          <w:tcPr>
            <w:tcW w:w="3097" w:type="dxa"/>
            <w:vMerge/>
            <w:tcBorders>
              <w:left w:val="single" w:sz="4" w:space="0" w:color="auto"/>
              <w:bottom w:val="single" w:sz="4" w:space="0" w:color="auto"/>
              <w:right w:val="single" w:sz="4" w:space="0" w:color="auto"/>
            </w:tcBorders>
            <w:tcMar>
              <w:left w:w="108" w:type="dxa"/>
              <w:right w:w="108" w:type="dxa"/>
            </w:tcMar>
          </w:tcPr>
          <w:p w14:paraId="11240C5B" w14:textId="298E0675" w:rsidR="00A15D88" w:rsidRPr="00252CB3" w:rsidRDefault="00A15D88" w:rsidP="00A0584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D3BC7C" w14:textId="77777777" w:rsidR="009920B2" w:rsidRPr="009920B2" w:rsidRDefault="009920B2" w:rsidP="009920B2">
            <w:pPr>
              <w:rPr>
                <w:color w:val="000000"/>
                <w:sz w:val="24"/>
              </w:rPr>
            </w:pPr>
            <w:r w:rsidRPr="009920B2">
              <w:rPr>
                <w:color w:val="000000"/>
                <w:sz w:val="24"/>
              </w:rPr>
              <w:t>Experience of working effectively as part of a team.</w:t>
            </w:r>
          </w:p>
          <w:p w14:paraId="2EFAC81D" w14:textId="2C493DC7" w:rsidR="00A15D88" w:rsidRPr="00ED2CA4" w:rsidRDefault="00A15D88"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4D3D99BC" w:rsidR="00A15D88" w:rsidRPr="00ED2CA4" w:rsidRDefault="009920B2" w:rsidP="00ED2CA4">
            <w:pPr>
              <w:jc w:val="center"/>
              <w:rPr>
                <w:color w:val="000000"/>
                <w:sz w:val="24"/>
              </w:rPr>
            </w:pPr>
            <w:r w:rsidRPr="00A0584F">
              <w:rPr>
                <w:color w:val="000000"/>
                <w:sz w:val="24"/>
              </w:rPr>
              <w:t>Interview</w:t>
            </w:r>
          </w:p>
        </w:tc>
      </w:tr>
      <w:tr w:rsidR="00A15D88" w:rsidRPr="003613A7" w14:paraId="0AD0CE31" w14:textId="77777777" w:rsidTr="00553339">
        <w:trPr>
          <w:trHeight w:val="284"/>
        </w:trPr>
        <w:tc>
          <w:tcPr>
            <w:tcW w:w="3097" w:type="dxa"/>
            <w:vMerge w:val="restart"/>
            <w:tcBorders>
              <w:left w:val="single" w:sz="4" w:space="0" w:color="auto"/>
              <w:right w:val="single" w:sz="4" w:space="0" w:color="auto"/>
            </w:tcBorders>
            <w:tcMar>
              <w:left w:w="108" w:type="dxa"/>
              <w:right w:w="108" w:type="dxa"/>
            </w:tcMar>
          </w:tcPr>
          <w:p w14:paraId="2FC80C84" w14:textId="77777777" w:rsidR="00A15D88" w:rsidRPr="00252CB3" w:rsidRDefault="00A15D88" w:rsidP="00A0584F">
            <w:pPr>
              <w:rPr>
                <w:b/>
                <w:bCs/>
                <w:sz w:val="24"/>
              </w:rPr>
            </w:pPr>
            <w:r w:rsidRPr="00252CB3">
              <w:rPr>
                <w:b/>
                <w:bCs/>
                <w:sz w:val="24"/>
              </w:rPr>
              <w:t xml:space="preserve">Skills, Knowledge, Ability (including ability </w:t>
            </w:r>
          </w:p>
          <w:p w14:paraId="2894E4FE" w14:textId="77777777" w:rsidR="00A15D88" w:rsidRPr="00252CB3" w:rsidRDefault="00A15D88" w:rsidP="00A0584F">
            <w:pPr>
              <w:rPr>
                <w:b/>
                <w:bCs/>
                <w:sz w:val="24"/>
              </w:rPr>
            </w:pPr>
            <w:r w:rsidRPr="00252CB3">
              <w:rPr>
                <w:b/>
                <w:bCs/>
                <w:sz w:val="24"/>
              </w:rPr>
              <w:t>to develop knowledge,</w:t>
            </w:r>
          </w:p>
          <w:p w14:paraId="7321B139" w14:textId="77777777" w:rsidR="00A15D88" w:rsidRPr="00252CB3" w:rsidRDefault="00A15D88" w:rsidP="00A0584F">
            <w:pPr>
              <w:rPr>
                <w:b/>
                <w:bCs/>
                <w:sz w:val="24"/>
              </w:rPr>
            </w:pPr>
            <w:r w:rsidRPr="00252CB3">
              <w:rPr>
                <w:b/>
                <w:bCs/>
                <w:sz w:val="24"/>
              </w:rPr>
              <w:t xml:space="preserve"> skill or experience)</w:t>
            </w:r>
          </w:p>
          <w:p w14:paraId="78A5B566"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2D03AB" w14:textId="19728E68" w:rsidR="00A15D88" w:rsidRPr="00ED2CA4" w:rsidRDefault="00BD3610" w:rsidP="007C7BD6">
            <w:pPr>
              <w:rPr>
                <w:color w:val="000000"/>
                <w:sz w:val="24"/>
              </w:rPr>
            </w:pPr>
            <w:r w:rsidRPr="00BD3610">
              <w:rPr>
                <w:color w:val="000000"/>
                <w:sz w:val="24"/>
              </w:rPr>
              <w:t>Able to carry out routine maintenance tasks following instructions.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2631B" w14:textId="4ED690D7" w:rsidR="00A15D88" w:rsidRPr="00ED2CA4" w:rsidRDefault="00C31D1C" w:rsidP="00ED2CA4">
            <w:pPr>
              <w:jc w:val="center"/>
              <w:rPr>
                <w:color w:val="000000"/>
                <w:sz w:val="24"/>
              </w:rPr>
            </w:pPr>
            <w:r w:rsidRPr="00A0584F">
              <w:rPr>
                <w:color w:val="000000"/>
                <w:sz w:val="24"/>
              </w:rPr>
              <w:t>Interview</w:t>
            </w:r>
          </w:p>
        </w:tc>
      </w:tr>
      <w:tr w:rsidR="00A15D88" w:rsidRPr="003613A7" w14:paraId="4DC3066D"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4B772A14"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9612A4" w14:textId="5ACDE925" w:rsidR="00A15D88" w:rsidRPr="00ED2CA4" w:rsidRDefault="00BD3610" w:rsidP="007C7BD6">
            <w:pPr>
              <w:rPr>
                <w:color w:val="000000"/>
                <w:sz w:val="24"/>
              </w:rPr>
            </w:pPr>
            <w:r w:rsidRPr="00BD3610">
              <w:rPr>
                <w:color w:val="000000"/>
                <w:sz w:val="24"/>
              </w:rPr>
              <w:t xml:space="preserve">Understands and follows health and safety procedures in </w:t>
            </w:r>
            <w:r>
              <w:rPr>
                <w:color w:val="000000"/>
                <w:sz w:val="24"/>
              </w:rPr>
              <w:t>your</w:t>
            </w:r>
            <w:r w:rsidRPr="00BD3610">
              <w:rPr>
                <w:color w:val="000000"/>
                <w:sz w:val="24"/>
              </w:rPr>
              <w:t xml:space="preserve"> work area.</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5DB18" w14:textId="5358EF2F" w:rsidR="00A15D88" w:rsidRPr="00ED2CA4" w:rsidRDefault="00C31D1C" w:rsidP="00ED2CA4">
            <w:pPr>
              <w:jc w:val="center"/>
              <w:rPr>
                <w:color w:val="000000"/>
                <w:sz w:val="24"/>
              </w:rPr>
            </w:pPr>
            <w:r w:rsidRPr="00ED2CA4">
              <w:rPr>
                <w:color w:val="000000"/>
                <w:sz w:val="24"/>
              </w:rPr>
              <w:t>Application form</w:t>
            </w:r>
          </w:p>
        </w:tc>
      </w:tr>
      <w:tr w:rsidR="00A15D88" w:rsidRPr="003613A7" w14:paraId="08D51436"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8762794" w:rsidR="00A15D88" w:rsidRPr="00ED2CA4" w:rsidRDefault="00BD3610" w:rsidP="00BD3610">
            <w:pPr>
              <w:rPr>
                <w:color w:val="000000"/>
                <w:sz w:val="24"/>
              </w:rPr>
            </w:pPr>
            <w:r>
              <w:rPr>
                <w:color w:val="000000"/>
                <w:sz w:val="24"/>
              </w:rPr>
              <w:t>Able</w:t>
            </w:r>
            <w:r w:rsidRPr="00BD3610">
              <w:rPr>
                <w:color w:val="000000"/>
                <w:sz w:val="24"/>
              </w:rPr>
              <w:t xml:space="preserve"> to learn new skills and support work across different Environmental Services areas.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721429CE" w:rsidR="00A15D88" w:rsidRPr="00ED2CA4" w:rsidRDefault="00A15D88" w:rsidP="00ED2CA4">
            <w:pPr>
              <w:jc w:val="center"/>
              <w:rPr>
                <w:color w:val="000000"/>
                <w:sz w:val="24"/>
              </w:rPr>
            </w:pPr>
            <w:r w:rsidRPr="00ED2CA4">
              <w:rPr>
                <w:color w:val="000000"/>
                <w:sz w:val="24"/>
              </w:rPr>
              <w:t>Interview</w:t>
            </w:r>
          </w:p>
        </w:tc>
      </w:tr>
      <w:tr w:rsidR="00A15D88" w:rsidRPr="003613A7" w14:paraId="5341CF8D"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57D92B43" w:rsidR="00A15D88" w:rsidRPr="00ED2CA4" w:rsidRDefault="001E5193" w:rsidP="007C7BD6">
            <w:pPr>
              <w:rPr>
                <w:color w:val="000000"/>
                <w:sz w:val="24"/>
              </w:rPr>
            </w:pPr>
            <w:r w:rsidRPr="001E5193">
              <w:rPr>
                <w:color w:val="000000"/>
                <w:sz w:val="24"/>
              </w:rPr>
              <w:t>Able to safely lift and move moderately heavy equipment and materials</w:t>
            </w:r>
            <w:r>
              <w:rPr>
                <w:color w:val="000000"/>
                <w:sz w:val="24"/>
              </w:rPr>
              <w:t>.</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24B53965" w:rsidR="00A15D88" w:rsidRPr="00ED2CA4" w:rsidRDefault="00A15D88" w:rsidP="00ED2CA4">
            <w:pPr>
              <w:jc w:val="center"/>
              <w:rPr>
                <w:color w:val="000000"/>
                <w:sz w:val="24"/>
              </w:rPr>
            </w:pPr>
            <w:r w:rsidRPr="00ED2CA4">
              <w:rPr>
                <w:color w:val="000000"/>
                <w:sz w:val="24"/>
              </w:rPr>
              <w:t>Interview</w:t>
            </w:r>
          </w:p>
        </w:tc>
      </w:tr>
      <w:tr w:rsidR="00A15D88" w:rsidRPr="003613A7" w14:paraId="46B46735"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259880A1" w:rsidR="00A15D88" w:rsidRPr="00ED2CA4" w:rsidRDefault="000015D3" w:rsidP="007C7BD6">
            <w:pPr>
              <w:rPr>
                <w:color w:val="000000"/>
                <w:sz w:val="24"/>
              </w:rPr>
            </w:pPr>
            <w:r w:rsidRPr="000015D3">
              <w:rPr>
                <w:color w:val="000000"/>
                <w:sz w:val="24"/>
              </w:rPr>
              <w:t>Provides good customer service, offering support and advice, and knows when to refer queries to the appropriate person.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E789AD6" w:rsidR="00A15D88" w:rsidRPr="00ED2CA4" w:rsidRDefault="00A15D88" w:rsidP="00ED2CA4">
            <w:pPr>
              <w:jc w:val="center"/>
              <w:rPr>
                <w:color w:val="000000"/>
                <w:sz w:val="24"/>
              </w:rPr>
            </w:pPr>
            <w:r w:rsidRPr="00ED2CA4">
              <w:rPr>
                <w:color w:val="000000"/>
                <w:sz w:val="24"/>
              </w:rPr>
              <w:t>Application form</w:t>
            </w:r>
          </w:p>
        </w:tc>
      </w:tr>
      <w:tr w:rsidR="00A15D88" w:rsidRPr="003613A7" w14:paraId="3C8DB718"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415D82A8" w:rsidR="00A15D88" w:rsidRPr="00ED2CA4" w:rsidRDefault="000015D3" w:rsidP="007C7BD6">
            <w:pPr>
              <w:rPr>
                <w:color w:val="000000"/>
                <w:sz w:val="24"/>
              </w:rPr>
            </w:pPr>
            <w:r w:rsidRPr="000015D3">
              <w:rPr>
                <w:color w:val="000000"/>
                <w:sz w:val="24"/>
              </w:rPr>
              <w:t>Well organised, with good time management skills and the ability to prioritise tasks.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7D8291F7" w:rsidR="00A15D88" w:rsidRPr="00ED2CA4" w:rsidRDefault="00A15D88" w:rsidP="00ED2CA4">
            <w:pPr>
              <w:jc w:val="center"/>
              <w:rPr>
                <w:color w:val="000000"/>
                <w:sz w:val="24"/>
              </w:rPr>
            </w:pPr>
            <w:r w:rsidRPr="00ED2CA4">
              <w:rPr>
                <w:color w:val="000000"/>
                <w:sz w:val="24"/>
              </w:rPr>
              <w:t>Interview</w:t>
            </w:r>
          </w:p>
        </w:tc>
      </w:tr>
      <w:tr w:rsidR="00A15D88" w:rsidRPr="003613A7" w14:paraId="3195C418"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7F6E4E54"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5BFF5B6" w14:textId="3B6A2E4A" w:rsidR="00A15D88" w:rsidRPr="00ED2CA4" w:rsidRDefault="000015D3" w:rsidP="007C7BD6">
            <w:pPr>
              <w:rPr>
                <w:color w:val="000000"/>
                <w:sz w:val="24"/>
              </w:rPr>
            </w:pPr>
            <w:r w:rsidRPr="000015D3">
              <w:rPr>
                <w:color w:val="000000"/>
                <w:sz w:val="24"/>
              </w:rPr>
              <w:t>Good basic reading, writing and number skills, with the ability to communicate clearly in person and by phone.</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21112" w14:textId="37EEBC8E" w:rsidR="00A15D88" w:rsidRPr="00ED2CA4" w:rsidRDefault="00A15D88" w:rsidP="00ED2CA4">
            <w:pPr>
              <w:jc w:val="center"/>
              <w:rPr>
                <w:color w:val="000000"/>
                <w:sz w:val="24"/>
              </w:rPr>
            </w:pPr>
            <w:r w:rsidRPr="00ED2CA4">
              <w:rPr>
                <w:color w:val="000000"/>
                <w:sz w:val="24"/>
              </w:rPr>
              <w:t>Interview</w:t>
            </w:r>
          </w:p>
        </w:tc>
      </w:tr>
      <w:tr w:rsidR="00A15D88" w:rsidRPr="003613A7" w14:paraId="3CD869AD"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08379C11"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6ADE2A" w14:textId="737E9CC1" w:rsidR="00A15D88" w:rsidRPr="00ED2CA4" w:rsidRDefault="00614EB1" w:rsidP="007C7BD6">
            <w:pPr>
              <w:rPr>
                <w:color w:val="000000"/>
                <w:sz w:val="24"/>
              </w:rPr>
            </w:pPr>
            <w:r w:rsidRPr="00614EB1">
              <w:rPr>
                <w:color w:val="000000"/>
                <w:sz w:val="24"/>
              </w:rPr>
              <w:t>Able to work effectively</w:t>
            </w:r>
            <w:r w:rsidR="00011CDE">
              <w:rPr>
                <w:color w:val="000000"/>
                <w:sz w:val="24"/>
              </w:rPr>
              <w:t xml:space="preserve"> </w:t>
            </w:r>
            <w:r w:rsidRPr="00614EB1">
              <w:rPr>
                <w:color w:val="000000"/>
                <w:sz w:val="24"/>
              </w:rPr>
              <w:t>both as part of a team and independently.</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9CE9F" w14:textId="0BFEC121" w:rsidR="00A15D88" w:rsidRPr="00ED2CA4" w:rsidRDefault="00A15D88" w:rsidP="00ED2CA4">
            <w:pPr>
              <w:jc w:val="center"/>
              <w:rPr>
                <w:color w:val="000000"/>
                <w:sz w:val="24"/>
              </w:rPr>
            </w:pPr>
            <w:r>
              <w:rPr>
                <w:color w:val="000000"/>
                <w:sz w:val="24"/>
              </w:rPr>
              <w:t xml:space="preserve">Application Form </w:t>
            </w:r>
          </w:p>
        </w:tc>
      </w:tr>
      <w:tr w:rsidR="00A15D88" w:rsidRPr="003613A7" w14:paraId="2C1FC7A5"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24E79FC1"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E874F2" w14:textId="5B508A14" w:rsidR="00A15D88" w:rsidRPr="00ED2CA4" w:rsidRDefault="00614EB1" w:rsidP="00ED2CA4">
            <w:pPr>
              <w:rPr>
                <w:color w:val="000000"/>
                <w:sz w:val="24"/>
              </w:rPr>
            </w:pPr>
            <w:r w:rsidRPr="00614EB1">
              <w:rPr>
                <w:color w:val="000000"/>
                <w:sz w:val="24"/>
              </w:rPr>
              <w:t>Listens carefully to understand needs and responds appropriately.</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B4CD8" w14:textId="103BB7DF" w:rsidR="00A15D88" w:rsidRPr="00ED2CA4" w:rsidRDefault="00A15D88" w:rsidP="00ED2CA4">
            <w:pPr>
              <w:jc w:val="center"/>
              <w:rPr>
                <w:color w:val="000000"/>
                <w:sz w:val="24"/>
              </w:rPr>
            </w:pPr>
            <w:r w:rsidRPr="00ED2CA4">
              <w:rPr>
                <w:color w:val="000000"/>
                <w:sz w:val="24"/>
              </w:rPr>
              <w:t>Interview</w:t>
            </w:r>
          </w:p>
        </w:tc>
      </w:tr>
      <w:tr w:rsidR="00A15D88" w:rsidRPr="003613A7" w14:paraId="0C37D0E3"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2DEE3ED6"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7ED5AF4" w14:textId="3BCE05BF" w:rsidR="00A15D88" w:rsidRPr="00ED2CA4" w:rsidRDefault="00011CDE" w:rsidP="007C7BD6">
            <w:pPr>
              <w:rPr>
                <w:color w:val="000000"/>
                <w:sz w:val="24"/>
              </w:rPr>
            </w:pPr>
            <w:r w:rsidRPr="00011CDE">
              <w:rPr>
                <w:color w:val="000000"/>
                <w:sz w:val="24"/>
              </w:rPr>
              <w:t xml:space="preserve">Able to work </w:t>
            </w:r>
            <w:r>
              <w:rPr>
                <w:color w:val="000000"/>
                <w:sz w:val="24"/>
              </w:rPr>
              <w:t xml:space="preserve">at pace, </w:t>
            </w:r>
            <w:r w:rsidRPr="00011CDE">
              <w:rPr>
                <w:color w:val="000000"/>
                <w:sz w:val="24"/>
              </w:rPr>
              <w:t>efficiently in a busy environment and manage changing workloads.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C719DB" w14:textId="2911EC05" w:rsidR="00A15D88" w:rsidRPr="00ED2CA4" w:rsidRDefault="00A15D88" w:rsidP="00ED2CA4">
            <w:pPr>
              <w:jc w:val="center"/>
              <w:rPr>
                <w:color w:val="000000"/>
                <w:sz w:val="24"/>
              </w:rPr>
            </w:pPr>
            <w:r w:rsidRPr="00ED2CA4">
              <w:rPr>
                <w:color w:val="000000"/>
                <w:sz w:val="24"/>
              </w:rPr>
              <w:t>Interview</w:t>
            </w:r>
          </w:p>
        </w:tc>
      </w:tr>
      <w:tr w:rsidR="00A15D88" w:rsidRPr="003613A7" w14:paraId="195B0ADC"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0A3A8127"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1797ADB" w14:textId="69BF3A1D" w:rsidR="00A15D88" w:rsidRPr="00ED2CA4" w:rsidRDefault="00011CDE" w:rsidP="007C7BD6">
            <w:pPr>
              <w:rPr>
                <w:color w:val="000000"/>
                <w:sz w:val="24"/>
              </w:rPr>
            </w:pPr>
            <w:r w:rsidRPr="00011CDE">
              <w:rPr>
                <w:color w:val="000000"/>
                <w:sz w:val="24"/>
              </w:rPr>
              <w:t>Flexible and able to adapt to different teams, locations and working environments</w:t>
            </w:r>
            <w:r>
              <w:rPr>
                <w:color w:val="000000"/>
                <w:sz w:val="24"/>
              </w:rPr>
              <w:t>.</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AD430" w14:textId="2ECC270E" w:rsidR="00A15D88" w:rsidRPr="00ED2CA4" w:rsidRDefault="00A15D88" w:rsidP="00ED2CA4">
            <w:pPr>
              <w:jc w:val="center"/>
              <w:rPr>
                <w:color w:val="000000"/>
                <w:sz w:val="24"/>
              </w:rPr>
            </w:pPr>
            <w:r w:rsidRPr="00ED2CA4">
              <w:rPr>
                <w:color w:val="000000"/>
                <w:sz w:val="24"/>
              </w:rPr>
              <w:t>Interview</w:t>
            </w:r>
          </w:p>
        </w:tc>
      </w:tr>
      <w:tr w:rsidR="00A15D88" w:rsidRPr="003613A7" w14:paraId="0CFA1AD8" w14:textId="77777777" w:rsidTr="00553339">
        <w:trPr>
          <w:trHeight w:val="284"/>
        </w:trPr>
        <w:tc>
          <w:tcPr>
            <w:tcW w:w="3097" w:type="dxa"/>
            <w:vMerge/>
            <w:tcBorders>
              <w:left w:val="single" w:sz="4" w:space="0" w:color="auto"/>
              <w:right w:val="single" w:sz="4" w:space="0" w:color="auto"/>
            </w:tcBorders>
            <w:tcMar>
              <w:left w:w="108" w:type="dxa"/>
              <w:right w:w="108" w:type="dxa"/>
            </w:tcMar>
          </w:tcPr>
          <w:p w14:paraId="51AE8BC6" w14:textId="77777777" w:rsidR="00A15D88" w:rsidRPr="00252CB3" w:rsidRDefault="00A15D88"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034F99B" w14:textId="6825608C" w:rsidR="00A15D88" w:rsidRPr="00ED2CA4" w:rsidRDefault="00E64269" w:rsidP="007C7BD6">
            <w:pPr>
              <w:rPr>
                <w:color w:val="000000"/>
                <w:sz w:val="24"/>
              </w:rPr>
            </w:pPr>
            <w:r w:rsidRPr="00E64269">
              <w:rPr>
                <w:color w:val="000000"/>
                <w:sz w:val="24"/>
              </w:rPr>
              <w:t>Able to work effectively on both varied and repetitive tasks.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87E81" w14:textId="640C82A1" w:rsidR="00A15D88" w:rsidRPr="00ED2CA4" w:rsidRDefault="00A15D88" w:rsidP="00ED2CA4">
            <w:pPr>
              <w:jc w:val="center"/>
              <w:rPr>
                <w:color w:val="000000"/>
                <w:sz w:val="24"/>
              </w:rPr>
            </w:pPr>
            <w:r w:rsidRPr="00ED2CA4">
              <w:rPr>
                <w:color w:val="000000"/>
                <w:sz w:val="24"/>
              </w:rPr>
              <w:t>Interview</w:t>
            </w:r>
          </w:p>
        </w:tc>
      </w:tr>
      <w:tr w:rsidR="00A15D88" w:rsidRPr="003613A7" w14:paraId="06614CC6" w14:textId="77777777" w:rsidTr="0093762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82B7836" w14:textId="77777777" w:rsidR="00A15D88" w:rsidRPr="00252CB3" w:rsidRDefault="00A15D88" w:rsidP="0028076F">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46AF8ACE" w14:textId="7CF5B7EB" w:rsidR="00A15D88" w:rsidRPr="001E15C0" w:rsidRDefault="00E64269" w:rsidP="007C7BD6">
            <w:pPr>
              <w:rPr>
                <w:color w:val="000000"/>
                <w:sz w:val="24"/>
              </w:rPr>
            </w:pPr>
            <w:r w:rsidRPr="00E64269">
              <w:rPr>
                <w:color w:val="000000"/>
                <w:sz w:val="24"/>
              </w:rPr>
              <w:t>Basic IT skills, including the use of mobile applications and Microsoft software.</w:t>
            </w:r>
            <w:r w:rsidR="00EE4B1F">
              <w:rPr>
                <w:color w:val="000000"/>
                <w:sz w:val="24"/>
              </w:rPr>
              <w:br/>
            </w:r>
          </w:p>
        </w:tc>
        <w:tc>
          <w:tcPr>
            <w:tcW w:w="3373" w:type="dxa"/>
            <w:tcBorders>
              <w:top w:val="single" w:sz="4" w:space="0" w:color="000000" w:themeColor="text1"/>
              <w:left w:val="single" w:sz="4" w:space="0" w:color="000000" w:themeColor="text1"/>
              <w:right w:val="single" w:sz="4" w:space="0" w:color="000000" w:themeColor="text1"/>
            </w:tcBorders>
          </w:tcPr>
          <w:p w14:paraId="72936072" w14:textId="77777777" w:rsidR="00A15D88" w:rsidRPr="001E15C0" w:rsidRDefault="00A15D88" w:rsidP="00ED2CA4">
            <w:pPr>
              <w:jc w:val="center"/>
              <w:rPr>
                <w:color w:val="000000"/>
                <w:sz w:val="24"/>
              </w:rPr>
            </w:pPr>
            <w:r w:rsidRPr="001E15C0">
              <w:rPr>
                <w:color w:val="000000"/>
                <w:sz w:val="24"/>
              </w:rPr>
              <w:t xml:space="preserve">Application Form </w:t>
            </w:r>
          </w:p>
          <w:p w14:paraId="576CDCD9" w14:textId="09C8ACA1" w:rsidR="00A15D88" w:rsidRPr="001E15C0" w:rsidRDefault="00A15D88" w:rsidP="00ED2CA4">
            <w:pPr>
              <w:jc w:val="center"/>
              <w:rPr>
                <w:color w:val="000000"/>
                <w:sz w:val="24"/>
              </w:rPr>
            </w:pPr>
          </w:p>
        </w:tc>
      </w:tr>
      <w:tr w:rsidR="004A1B7F"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4A1B7F" w:rsidRPr="00252CB3" w:rsidRDefault="004A1B7F" w:rsidP="0028076F">
            <w:pPr>
              <w:rPr>
                <w:b/>
                <w:bCs/>
                <w:sz w:val="24"/>
              </w:rPr>
            </w:pPr>
            <w:r w:rsidRPr="00252CB3">
              <w:rPr>
                <w:b/>
                <w:bCs/>
                <w:sz w:val="24"/>
              </w:rPr>
              <w:t>Work Related Circumstances/</w:t>
            </w:r>
          </w:p>
          <w:p w14:paraId="0FC2C5A0" w14:textId="77777777" w:rsidR="004A1B7F" w:rsidRPr="00252CB3" w:rsidRDefault="004A1B7F" w:rsidP="0028076F">
            <w:pPr>
              <w:rPr>
                <w:b/>
                <w:bCs/>
                <w:sz w:val="24"/>
              </w:rPr>
            </w:pPr>
            <w:r w:rsidRPr="00252CB3">
              <w:rPr>
                <w:b/>
                <w:bCs/>
                <w:sz w:val="24"/>
              </w:rPr>
              <w:t>Values of the Council</w:t>
            </w:r>
          </w:p>
          <w:p w14:paraId="3E244CFD"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799DA323" w:rsidR="004A1B7F" w:rsidRPr="001E15C0" w:rsidRDefault="004A1B7F" w:rsidP="00E64269">
            <w:pPr>
              <w:rPr>
                <w:color w:val="000000"/>
                <w:sz w:val="24"/>
              </w:rPr>
            </w:pPr>
            <w:r w:rsidRPr="001E15C0">
              <w:rPr>
                <w:color w:val="000000"/>
                <w:sz w:val="24"/>
              </w:rPr>
              <w:t>Commitment to Equal Opportunities.</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7F216" w14:textId="77777777" w:rsidR="004A1B7F" w:rsidRPr="001E15C0" w:rsidRDefault="004A1B7F" w:rsidP="00ED2CA4">
            <w:pPr>
              <w:jc w:val="center"/>
              <w:rPr>
                <w:color w:val="000000"/>
                <w:sz w:val="24"/>
              </w:rPr>
            </w:pPr>
            <w:r w:rsidRPr="001E15C0">
              <w:rPr>
                <w:color w:val="000000"/>
                <w:sz w:val="24"/>
              </w:rPr>
              <w:t>Interview</w:t>
            </w:r>
          </w:p>
          <w:p w14:paraId="79FCE745" w14:textId="77777777" w:rsidR="004A1B7F" w:rsidRPr="001E15C0" w:rsidRDefault="004A1B7F" w:rsidP="00ED2CA4">
            <w:pPr>
              <w:jc w:val="center"/>
              <w:rPr>
                <w:color w:val="000000"/>
                <w:sz w:val="24"/>
              </w:rPr>
            </w:pPr>
          </w:p>
        </w:tc>
      </w:tr>
      <w:tr w:rsidR="00A0584F" w:rsidRPr="003613A7" w14:paraId="2B780643"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D4011AF" w14:textId="77777777" w:rsidR="00A0584F" w:rsidRPr="00252CB3" w:rsidRDefault="00A0584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F32644" w14:textId="2F885DCB" w:rsidR="001E15C0" w:rsidRPr="001E15C0" w:rsidRDefault="00E64269" w:rsidP="00E10CDF">
            <w:pPr>
              <w:rPr>
                <w:color w:val="000000"/>
                <w:sz w:val="24"/>
              </w:rPr>
            </w:pPr>
            <w:r w:rsidRPr="00E64269">
              <w:rPr>
                <w:color w:val="000000"/>
                <w:sz w:val="24"/>
              </w:rPr>
              <w:t>Able to work flexibly across a 7-day rota.</w:t>
            </w:r>
            <w:r w:rsidR="00EE4B1F">
              <w:rPr>
                <w:color w:val="000000"/>
                <w:sz w:val="24"/>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4849D" w14:textId="77777777" w:rsidR="004C1187" w:rsidRPr="001E15C0" w:rsidRDefault="004C1187" w:rsidP="004C1187">
            <w:pPr>
              <w:jc w:val="center"/>
              <w:rPr>
                <w:color w:val="000000"/>
                <w:sz w:val="24"/>
              </w:rPr>
            </w:pPr>
            <w:r w:rsidRPr="001E15C0">
              <w:rPr>
                <w:color w:val="000000"/>
                <w:sz w:val="24"/>
              </w:rPr>
              <w:t>Interview</w:t>
            </w:r>
          </w:p>
          <w:p w14:paraId="440FC151" w14:textId="77777777" w:rsidR="00A0584F" w:rsidRPr="001E15C0" w:rsidRDefault="00A0584F" w:rsidP="00ED2CA4">
            <w:pPr>
              <w:jc w:val="center"/>
              <w:rPr>
                <w:color w:val="000000"/>
                <w:sz w:val="24"/>
              </w:rPr>
            </w:pPr>
          </w:p>
        </w:tc>
      </w:tr>
      <w:tr w:rsidR="00A0584F" w:rsidRPr="003613A7" w14:paraId="378BF684"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50B27CB1" w14:textId="77777777" w:rsidR="00A0584F" w:rsidRPr="00252CB3" w:rsidRDefault="00A0584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CD31E21" w14:textId="77777777" w:rsidR="00A26972" w:rsidRPr="00A26972" w:rsidRDefault="00A26972" w:rsidP="00A26972">
            <w:pPr>
              <w:rPr>
                <w:color w:val="000000"/>
                <w:sz w:val="24"/>
              </w:rPr>
            </w:pPr>
            <w:r w:rsidRPr="00A26972">
              <w:rPr>
                <w:color w:val="000000"/>
                <w:sz w:val="24"/>
              </w:rPr>
              <w:t>Able to travel as required for the role.</w:t>
            </w:r>
          </w:p>
          <w:p w14:paraId="6A666DF0" w14:textId="435D15D2" w:rsidR="00A0584F" w:rsidRPr="001E15C0" w:rsidRDefault="00A0584F" w:rsidP="00E10CD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85819" w14:textId="77777777" w:rsidR="004C1187" w:rsidRPr="001E15C0" w:rsidRDefault="004C1187" w:rsidP="004C1187">
            <w:pPr>
              <w:jc w:val="center"/>
              <w:rPr>
                <w:color w:val="000000"/>
                <w:sz w:val="24"/>
              </w:rPr>
            </w:pPr>
            <w:r w:rsidRPr="001E15C0">
              <w:rPr>
                <w:color w:val="000000"/>
                <w:sz w:val="24"/>
              </w:rPr>
              <w:t>Interview</w:t>
            </w:r>
          </w:p>
          <w:p w14:paraId="76946FA5" w14:textId="77777777" w:rsidR="00A0584F" w:rsidRPr="001E15C0" w:rsidRDefault="00A0584F" w:rsidP="00ED2CA4">
            <w:pPr>
              <w:jc w:val="center"/>
              <w:rPr>
                <w:color w:val="000000"/>
                <w:sz w:val="24"/>
              </w:rPr>
            </w:pPr>
          </w:p>
        </w:tc>
      </w:tr>
      <w:tr w:rsidR="004A1B7F" w:rsidRPr="003613A7" w14:paraId="4C182384"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0DB7BC"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DF17FF" w14:textId="77777777" w:rsidR="004A1B7F" w:rsidRPr="001E15C0" w:rsidRDefault="004A1B7F" w:rsidP="0028076F">
            <w:pPr>
              <w:rPr>
                <w:color w:val="000000"/>
                <w:sz w:val="24"/>
              </w:rPr>
            </w:pPr>
            <w:r w:rsidRPr="001E15C0">
              <w:rPr>
                <w:color w:val="000000"/>
                <w:sz w:val="24"/>
              </w:rPr>
              <w:t>Compliance with health and safety rules, regulations, and legislation.</w:t>
            </w:r>
          </w:p>
          <w:p w14:paraId="594E9212" w14:textId="56764236" w:rsidR="004A1B7F" w:rsidRPr="001E15C0" w:rsidRDefault="004A1B7F"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ED298" w14:textId="459F12C4" w:rsidR="00395827" w:rsidRPr="001E15C0" w:rsidRDefault="00983813" w:rsidP="00395827">
            <w:pPr>
              <w:jc w:val="center"/>
              <w:rPr>
                <w:color w:val="000000"/>
                <w:sz w:val="24"/>
              </w:rPr>
            </w:pPr>
            <w:r>
              <w:rPr>
                <w:color w:val="000000"/>
                <w:sz w:val="24"/>
              </w:rPr>
              <w:t>Interview</w:t>
            </w:r>
            <w:r w:rsidR="00395827" w:rsidRPr="001E15C0">
              <w:rPr>
                <w:color w:val="000000"/>
                <w:sz w:val="24"/>
              </w:rPr>
              <w:t xml:space="preserve"> </w:t>
            </w:r>
          </w:p>
          <w:p w14:paraId="5DA881F4" w14:textId="4241E5E3" w:rsidR="004A1B7F" w:rsidRPr="001E15C0" w:rsidRDefault="004A1B7F" w:rsidP="00ED2CA4">
            <w:pPr>
              <w:jc w:val="center"/>
              <w:rPr>
                <w:color w:val="000000"/>
                <w:sz w:val="24"/>
              </w:rPr>
            </w:pPr>
          </w:p>
          <w:p w14:paraId="3646903C" w14:textId="77777777" w:rsidR="004A1B7F" w:rsidRPr="001E15C0" w:rsidRDefault="004A1B7F" w:rsidP="00ED2CA4">
            <w:pPr>
              <w:jc w:val="center"/>
              <w:rPr>
                <w:color w:val="000000"/>
                <w:sz w:val="24"/>
              </w:rPr>
            </w:pPr>
          </w:p>
        </w:tc>
      </w:tr>
      <w:tr w:rsidR="004A1B7F" w:rsidRPr="003613A7" w14:paraId="5B94E435" w14:textId="77777777" w:rsidTr="0028076F">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950FA8E" w14:textId="77777777" w:rsidR="004A1B7F" w:rsidRPr="00252CB3" w:rsidRDefault="004A1B7F"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48E5232" w14:textId="5744AEF3" w:rsidR="004A1B7F" w:rsidRPr="001E15C0" w:rsidRDefault="00A26972" w:rsidP="0028076F">
            <w:pPr>
              <w:rPr>
                <w:color w:val="000000"/>
                <w:sz w:val="24"/>
              </w:rPr>
            </w:pPr>
            <w:r>
              <w:rPr>
                <w:color w:val="000000"/>
                <w:sz w:val="24"/>
              </w:rPr>
              <w:t>Demonstrates the Council’s values</w:t>
            </w:r>
            <w:r w:rsidR="004A1B7F" w:rsidRPr="001E15C0">
              <w:rPr>
                <w:color w:val="000000"/>
                <w:sz w:val="24"/>
              </w:rPr>
              <w:t>:</w:t>
            </w:r>
          </w:p>
          <w:p w14:paraId="02F418DE" w14:textId="77777777" w:rsidR="004A1B7F" w:rsidRPr="001E15C0" w:rsidRDefault="004A1B7F" w:rsidP="00C23E50">
            <w:pPr>
              <w:pStyle w:val="ListParagraph"/>
              <w:numPr>
                <w:ilvl w:val="0"/>
                <w:numId w:val="3"/>
              </w:numPr>
              <w:rPr>
                <w:rFonts w:ascii="Arial" w:hAnsi="Arial" w:cs="Arial"/>
                <w:color w:val="000000"/>
              </w:rPr>
            </w:pPr>
            <w:r w:rsidRPr="001E15C0">
              <w:rPr>
                <w:rFonts w:ascii="Arial" w:hAnsi="Arial" w:cs="Arial"/>
                <w:color w:val="000000"/>
              </w:rPr>
              <w:t>We innovate.</w:t>
            </w:r>
          </w:p>
          <w:p w14:paraId="696AA1D0" w14:textId="77777777" w:rsidR="004A1B7F" w:rsidRPr="001E15C0" w:rsidRDefault="004A1B7F" w:rsidP="00C23E50">
            <w:pPr>
              <w:pStyle w:val="ListParagraph"/>
              <w:numPr>
                <w:ilvl w:val="0"/>
                <w:numId w:val="3"/>
              </w:numPr>
              <w:rPr>
                <w:rFonts w:ascii="Arial" w:hAnsi="Arial" w:cs="Arial"/>
                <w:color w:val="000000"/>
              </w:rPr>
            </w:pPr>
            <w:r w:rsidRPr="001E15C0">
              <w:rPr>
                <w:rFonts w:ascii="Arial" w:hAnsi="Arial" w:cs="Arial"/>
                <w:color w:val="000000"/>
              </w:rPr>
              <w:lastRenderedPageBreak/>
              <w:t>We enable.</w:t>
            </w:r>
          </w:p>
          <w:p w14:paraId="52A8DAEC" w14:textId="3EC79B80" w:rsidR="004A1B7F" w:rsidRPr="00C31D1C" w:rsidRDefault="004A1B7F" w:rsidP="0028076F">
            <w:pPr>
              <w:pStyle w:val="ListParagraph"/>
              <w:numPr>
                <w:ilvl w:val="0"/>
                <w:numId w:val="3"/>
              </w:numPr>
              <w:rPr>
                <w:rFonts w:ascii="Arial" w:hAnsi="Arial" w:cs="Arial"/>
                <w:color w:val="000000"/>
              </w:rPr>
            </w:pPr>
            <w:r w:rsidRPr="001E15C0">
              <w:rPr>
                <w:rFonts w:ascii="Arial" w:hAnsi="Arial" w:cs="Arial"/>
                <w:color w:val="000000"/>
              </w:rPr>
              <w:t xml:space="preserve">We respect.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78BE3" w14:textId="77777777" w:rsidR="004A1B7F" w:rsidRPr="001E15C0" w:rsidRDefault="004A1B7F" w:rsidP="00ED2CA4">
            <w:pPr>
              <w:jc w:val="center"/>
              <w:rPr>
                <w:color w:val="000000"/>
                <w:sz w:val="24"/>
              </w:rPr>
            </w:pPr>
            <w:r w:rsidRPr="001E15C0">
              <w:rPr>
                <w:color w:val="000000"/>
                <w:sz w:val="24"/>
              </w:rPr>
              <w:lastRenderedPageBreak/>
              <w:t>Interview</w:t>
            </w:r>
          </w:p>
          <w:p w14:paraId="32E3788F" w14:textId="77777777" w:rsidR="004A1B7F" w:rsidRPr="001E15C0" w:rsidRDefault="004A1B7F" w:rsidP="00ED2CA4">
            <w:pPr>
              <w:jc w:val="center"/>
              <w:rPr>
                <w:color w:val="000000"/>
                <w:sz w:val="24"/>
              </w:rPr>
            </w:pPr>
          </w:p>
        </w:tc>
      </w:tr>
    </w:tbl>
    <w:p w14:paraId="7624E5AF" w14:textId="77777777" w:rsidR="00D97B7E" w:rsidRPr="002A70E2" w:rsidRDefault="00D97B7E" w:rsidP="00C31D1C">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29D0" w14:textId="77777777" w:rsidR="007F4EDF" w:rsidRDefault="007F4EDF">
      <w:r>
        <w:separator/>
      </w:r>
    </w:p>
  </w:endnote>
  <w:endnote w:type="continuationSeparator" w:id="0">
    <w:p w14:paraId="0227A264" w14:textId="77777777" w:rsidR="007F4EDF" w:rsidRDefault="007F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3F04" w14:textId="77777777" w:rsidR="007F4EDF" w:rsidRDefault="007F4EDF">
      <w:r>
        <w:separator/>
      </w:r>
    </w:p>
  </w:footnote>
  <w:footnote w:type="continuationSeparator" w:id="0">
    <w:p w14:paraId="46D75A41" w14:textId="77777777" w:rsidR="007F4EDF" w:rsidRDefault="007F4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764615F"/>
    <w:multiLevelType w:val="hybridMultilevel"/>
    <w:tmpl w:val="5BA67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
  </w:num>
  <w:num w:numId="2" w16cid:durableId="1516337016">
    <w:abstractNumId w:val="1"/>
  </w:num>
  <w:num w:numId="3" w16cid:durableId="171771728">
    <w:abstractNumId w:val="0"/>
  </w:num>
  <w:num w:numId="4" w16cid:durableId="293101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15D3"/>
    <w:rsid w:val="00011BCF"/>
    <w:rsid w:val="00011CDE"/>
    <w:rsid w:val="00020C1A"/>
    <w:rsid w:val="000342DF"/>
    <w:rsid w:val="00055289"/>
    <w:rsid w:val="000B0DE4"/>
    <w:rsid w:val="000E55FA"/>
    <w:rsid w:val="00121EB8"/>
    <w:rsid w:val="00123B23"/>
    <w:rsid w:val="0014771F"/>
    <w:rsid w:val="00157216"/>
    <w:rsid w:val="00172842"/>
    <w:rsid w:val="00196F61"/>
    <w:rsid w:val="001E15C0"/>
    <w:rsid w:val="001E5193"/>
    <w:rsid w:val="001F1AC2"/>
    <w:rsid w:val="00207360"/>
    <w:rsid w:val="00207EB7"/>
    <w:rsid w:val="00214F24"/>
    <w:rsid w:val="00233B88"/>
    <w:rsid w:val="00234CFA"/>
    <w:rsid w:val="00241E42"/>
    <w:rsid w:val="00252CB3"/>
    <w:rsid w:val="00267482"/>
    <w:rsid w:val="0027180F"/>
    <w:rsid w:val="00272418"/>
    <w:rsid w:val="002817FE"/>
    <w:rsid w:val="00292361"/>
    <w:rsid w:val="002E2F87"/>
    <w:rsid w:val="002E432A"/>
    <w:rsid w:val="00346C22"/>
    <w:rsid w:val="00395827"/>
    <w:rsid w:val="00402B3C"/>
    <w:rsid w:val="00443A9F"/>
    <w:rsid w:val="00455045"/>
    <w:rsid w:val="004806A8"/>
    <w:rsid w:val="00481289"/>
    <w:rsid w:val="004A1B7F"/>
    <w:rsid w:val="004A5646"/>
    <w:rsid w:val="004B1313"/>
    <w:rsid w:val="004C1187"/>
    <w:rsid w:val="004C3B6F"/>
    <w:rsid w:val="004D0AFE"/>
    <w:rsid w:val="004F10CC"/>
    <w:rsid w:val="00554F5F"/>
    <w:rsid w:val="00567B9E"/>
    <w:rsid w:val="00593581"/>
    <w:rsid w:val="005C0232"/>
    <w:rsid w:val="005D357B"/>
    <w:rsid w:val="005F029F"/>
    <w:rsid w:val="00612D67"/>
    <w:rsid w:val="00614EB1"/>
    <w:rsid w:val="00677A39"/>
    <w:rsid w:val="006A3D80"/>
    <w:rsid w:val="006D503E"/>
    <w:rsid w:val="00745754"/>
    <w:rsid w:val="007C7BD6"/>
    <w:rsid w:val="007F4EDF"/>
    <w:rsid w:val="007F757A"/>
    <w:rsid w:val="00863544"/>
    <w:rsid w:val="008752CE"/>
    <w:rsid w:val="00880286"/>
    <w:rsid w:val="008B3F87"/>
    <w:rsid w:val="008C77F9"/>
    <w:rsid w:val="008F4BDB"/>
    <w:rsid w:val="00904FEC"/>
    <w:rsid w:val="00932156"/>
    <w:rsid w:val="009369EA"/>
    <w:rsid w:val="00937A1B"/>
    <w:rsid w:val="00941818"/>
    <w:rsid w:val="009427A0"/>
    <w:rsid w:val="0096212A"/>
    <w:rsid w:val="00975C46"/>
    <w:rsid w:val="00983813"/>
    <w:rsid w:val="009920B2"/>
    <w:rsid w:val="009A0975"/>
    <w:rsid w:val="009D02B2"/>
    <w:rsid w:val="009D3CCB"/>
    <w:rsid w:val="00A0584F"/>
    <w:rsid w:val="00A15D88"/>
    <w:rsid w:val="00A22DF4"/>
    <w:rsid w:val="00A268A6"/>
    <w:rsid w:val="00A26972"/>
    <w:rsid w:val="00A44518"/>
    <w:rsid w:val="00AE6E86"/>
    <w:rsid w:val="00B07BDD"/>
    <w:rsid w:val="00B96B35"/>
    <w:rsid w:val="00BA523A"/>
    <w:rsid w:val="00BB47C4"/>
    <w:rsid w:val="00BD3610"/>
    <w:rsid w:val="00C112A4"/>
    <w:rsid w:val="00C23E50"/>
    <w:rsid w:val="00C31D1C"/>
    <w:rsid w:val="00CC362E"/>
    <w:rsid w:val="00D53083"/>
    <w:rsid w:val="00D66C2F"/>
    <w:rsid w:val="00D675B9"/>
    <w:rsid w:val="00D803BE"/>
    <w:rsid w:val="00D97B7E"/>
    <w:rsid w:val="00DF4DD5"/>
    <w:rsid w:val="00E10CDF"/>
    <w:rsid w:val="00E175C3"/>
    <w:rsid w:val="00E64269"/>
    <w:rsid w:val="00E67640"/>
    <w:rsid w:val="00E721F4"/>
    <w:rsid w:val="00E96068"/>
    <w:rsid w:val="00EA09D5"/>
    <w:rsid w:val="00EA354E"/>
    <w:rsid w:val="00ED2CA4"/>
    <w:rsid w:val="00ED31E8"/>
    <w:rsid w:val="00EE4B1F"/>
    <w:rsid w:val="00F32ACF"/>
    <w:rsid w:val="00F73BBA"/>
    <w:rsid w:val="00FA335D"/>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BFBA01-E23B-454C-A0C1-AE4AD43F570B}">
  <ds:schemaRefs>
    <ds:schemaRef ds:uri="http://schemas.microsoft.com/office/2006/metadata/properties"/>
    <ds:schemaRef ds:uri="http://schemas.microsoft.com/office/infopath/2007/PartnerControls"/>
    <ds:schemaRef ds:uri="0862de27-bf98-42c3-9af4-81ee2ef416fb"/>
    <ds:schemaRef ds:uri="9f8b2057-8571-43f1-89d8-04dcb45c61d7"/>
    <ds:schemaRef ds:uri="90b2ce22-5f08-499d-8a51-a55788aa8ef6"/>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A6B72C88-856F-4FC5-9FD4-E154808C3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13</TotalTime>
  <Pages>3</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11</cp:revision>
  <cp:lastPrinted>2005-05-31T11:32:00Z</cp:lastPrinted>
  <dcterms:created xsi:type="dcterms:W3CDTF">2026-09-07T10:39:00Z</dcterms:created>
  <dcterms:modified xsi:type="dcterms:W3CDTF">2026-09-10T13:46:00Z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