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7216"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689"/>
        <w:gridCol w:w="6237"/>
      </w:tblGrid>
      <w:tr w:rsidR="006E5936" w:rsidRPr="00E30234" w14:paraId="0032F620" w14:textId="77777777" w:rsidTr="00C775E7">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6E5936" w:rsidRPr="00E30234" w:rsidRDefault="006E5936" w:rsidP="006E5936">
            <w:pPr>
              <w:spacing w:line="276" w:lineRule="auto"/>
              <w:rPr>
                <w:color w:val="000000"/>
              </w:rPr>
            </w:pPr>
            <w:r w:rsidRPr="435B0126">
              <w:rPr>
                <w:b/>
                <w:bCs/>
                <w:color w:val="000000" w:themeColor="text1"/>
              </w:rPr>
              <w:t>Job title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7E881CAC" w:rsidR="006E5936" w:rsidRPr="00C7233D" w:rsidRDefault="00B07462" w:rsidP="006E5936">
            <w:pPr>
              <w:spacing w:line="276" w:lineRule="auto"/>
              <w:ind w:left="2880" w:hanging="2880"/>
              <w:rPr>
                <w:rFonts w:eastAsia="Arial"/>
                <w:b/>
                <w:bCs/>
                <w:color w:val="000000"/>
                <w:sz w:val="28"/>
                <w:szCs w:val="28"/>
              </w:rPr>
            </w:pPr>
            <w:r>
              <w:t xml:space="preserve">Road Marking </w:t>
            </w:r>
            <w:r w:rsidR="00C43A38" w:rsidRPr="003F1B7E">
              <w:t>Labourer</w:t>
            </w:r>
          </w:p>
        </w:tc>
      </w:tr>
      <w:tr w:rsidR="006E5936" w:rsidRPr="00E30234" w14:paraId="00530212" w14:textId="77777777" w:rsidTr="00C775E7">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6E5936" w:rsidRPr="00E30234" w:rsidRDefault="006E5936" w:rsidP="006E5936">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6E5936" w:rsidRPr="00E30234" w:rsidRDefault="006E5936" w:rsidP="006E5936">
            <w:pPr>
              <w:spacing w:line="276" w:lineRule="auto"/>
              <w:rPr>
                <w:color w:val="000000"/>
              </w:rPr>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6F9BDEDB" w:rsidR="006E5936" w:rsidRPr="00887AEF" w:rsidRDefault="00240631" w:rsidP="006E5936">
            <w:pPr>
              <w:spacing w:line="276" w:lineRule="auto"/>
              <w:rPr>
                <w:rFonts w:eastAsia="Arial"/>
                <w:color w:val="000000"/>
                <w:sz w:val="28"/>
                <w:szCs w:val="28"/>
              </w:rPr>
            </w:pPr>
            <w:r>
              <w:rPr>
                <w:color w:val="000000"/>
              </w:rPr>
              <w:t>£2</w:t>
            </w:r>
            <w:r w:rsidR="00B07462">
              <w:rPr>
                <w:color w:val="000000"/>
              </w:rPr>
              <w:t>9,542</w:t>
            </w:r>
            <w:r w:rsidR="00D12A1F">
              <w:rPr>
                <w:color w:val="000000"/>
              </w:rPr>
              <w:t xml:space="preserve"> -</w:t>
            </w:r>
            <w:r>
              <w:rPr>
                <w:color w:val="000000"/>
              </w:rPr>
              <w:t xml:space="preserve"> £3</w:t>
            </w:r>
            <w:r w:rsidR="00B07462">
              <w:rPr>
                <w:color w:val="000000"/>
              </w:rPr>
              <w:t>2,046</w:t>
            </w:r>
            <w:r>
              <w:rPr>
                <w:color w:val="000000"/>
              </w:rPr>
              <w:t xml:space="preserve"> </w:t>
            </w:r>
            <w:r w:rsidR="00A201F2">
              <w:rPr>
                <w:color w:val="000000"/>
              </w:rPr>
              <w:t xml:space="preserve">Grade </w:t>
            </w:r>
            <w:r w:rsidR="00C43A38">
              <w:rPr>
                <w:color w:val="000000"/>
              </w:rPr>
              <w:t>4</w:t>
            </w:r>
            <w:r>
              <w:rPr>
                <w:color w:val="000000"/>
              </w:rPr>
              <w:t xml:space="preserve">, SCP </w:t>
            </w:r>
            <w:r w:rsidR="00942ECB">
              <w:rPr>
                <w:color w:val="000000"/>
              </w:rPr>
              <w:t>12 -17</w:t>
            </w:r>
          </w:p>
        </w:tc>
      </w:tr>
      <w:tr w:rsidR="006E5936" w:rsidRPr="00E30234" w14:paraId="1D9797D1" w14:textId="77777777" w:rsidTr="00C775E7">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6E5936" w:rsidRPr="00E30234" w:rsidRDefault="006E5936" w:rsidP="006E5936">
            <w:pPr>
              <w:spacing w:line="276" w:lineRule="auto"/>
              <w:rPr>
                <w:b/>
                <w:bCs/>
              </w:rPr>
            </w:pPr>
            <w:r w:rsidRPr="435B0126">
              <w:rPr>
                <w:b/>
                <w:bCs/>
              </w:rPr>
              <w:t>Service/Team</w:t>
            </w:r>
          </w:p>
          <w:p w14:paraId="3EB83EEA" w14:textId="77777777" w:rsidR="006E5936" w:rsidRPr="00E30234" w:rsidRDefault="006E5936" w:rsidP="006E5936">
            <w:pPr>
              <w:spacing w:line="276" w:lineRule="auto"/>
              <w:rPr>
                <w:color w:val="000000"/>
              </w:rPr>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2E62DDC7" w:rsidR="006E5936" w:rsidRPr="00887AEF" w:rsidRDefault="006E5936" w:rsidP="006E5936">
            <w:pPr>
              <w:spacing w:line="276" w:lineRule="auto"/>
              <w:rPr>
                <w:color w:val="000000"/>
              </w:rPr>
            </w:pPr>
            <w:r>
              <w:t>Infrastructure and Transportation</w:t>
            </w:r>
            <w:r w:rsidR="00EA040F">
              <w:t>/ Highways Operations</w:t>
            </w:r>
          </w:p>
        </w:tc>
      </w:tr>
      <w:tr w:rsidR="006E5936" w:rsidRPr="00E30234" w14:paraId="3EE25EDB" w14:textId="77777777" w:rsidTr="00C775E7">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6E5936" w:rsidRPr="00E30234" w:rsidRDefault="006E5936" w:rsidP="006E5936">
            <w:pPr>
              <w:spacing w:line="276" w:lineRule="auto"/>
              <w:rPr>
                <w:b/>
                <w:bCs/>
              </w:rPr>
            </w:pPr>
            <w:r w:rsidRPr="58CF652B">
              <w:rPr>
                <w:b/>
                <w:bCs/>
              </w:rPr>
              <w:t>Responsible to</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1BB3C510" w:rsidR="006E5936" w:rsidRPr="00693409" w:rsidRDefault="00C43A38" w:rsidP="006E5936">
            <w:pPr>
              <w:spacing w:line="276" w:lineRule="auto"/>
              <w:rPr>
                <w:color w:val="000000"/>
              </w:rPr>
            </w:pPr>
            <w:r>
              <w:rPr>
                <w:bCs/>
              </w:rPr>
              <w:t>Highways Manager</w:t>
            </w:r>
            <w:r w:rsidR="00B07462">
              <w:rPr>
                <w:bCs/>
              </w:rPr>
              <w:t>/ Engineer</w:t>
            </w:r>
          </w:p>
        </w:tc>
      </w:tr>
      <w:tr w:rsidR="006E5936" w:rsidRPr="00E30234" w14:paraId="652E1574" w14:textId="77777777" w:rsidTr="00C775E7">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6E5936" w:rsidRPr="00E30234" w:rsidRDefault="006E5936" w:rsidP="006E5936">
            <w:pPr>
              <w:spacing w:line="276" w:lineRule="auto"/>
              <w:rPr>
                <w:b/>
                <w:bCs/>
              </w:rPr>
            </w:pPr>
            <w:r w:rsidRPr="58CF652B">
              <w:rPr>
                <w:b/>
                <w:bCs/>
              </w:rPr>
              <w:t>Responsible for staff/equipment</w:t>
            </w:r>
            <w:r w:rsidRPr="58CF652B">
              <w:rPr>
                <w:b/>
                <w:bCs/>
                <w:color w:val="000000" w:themeColor="text1"/>
              </w:rPr>
              <w:t xml:space="preserve"> </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B1C6B" w14:textId="2EB437F9" w:rsidR="006E5936" w:rsidRPr="00E30234" w:rsidRDefault="00EA040F" w:rsidP="006E5936">
            <w:pPr>
              <w:spacing w:line="276" w:lineRule="auto"/>
              <w:rPr>
                <w:color w:val="000000"/>
              </w:rPr>
            </w:pPr>
            <w:r>
              <w:rPr>
                <w:color w:val="000000"/>
              </w:rPr>
              <w:t>Various</w:t>
            </w:r>
          </w:p>
        </w:tc>
      </w:tr>
      <w:tr w:rsidR="00EA040F" w:rsidRPr="00E30234" w14:paraId="5925427E" w14:textId="77777777" w:rsidTr="00C775E7">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EA040F" w:rsidRPr="00E30234" w:rsidRDefault="00EA040F" w:rsidP="00EA040F">
            <w:pPr>
              <w:spacing w:line="276" w:lineRule="auto"/>
              <w:ind w:right="180"/>
              <w:rPr>
                <w:color w:val="000000"/>
              </w:rPr>
            </w:pPr>
            <w:r w:rsidRPr="435B0126">
              <w:rPr>
                <w:b/>
                <w:bCs/>
              </w:rPr>
              <w:t xml:space="preserve">Main purpose of job </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67E768" w14:textId="76132D91" w:rsidR="00A201F2" w:rsidRPr="00A201F2" w:rsidRDefault="00935D37" w:rsidP="00EA040F">
            <w:pPr>
              <w:pStyle w:val="BodyText"/>
              <w:tabs>
                <w:tab w:val="left" w:pos="720"/>
              </w:tabs>
              <w:spacing w:after="240"/>
              <w:rPr>
                <w:rFonts w:ascii="Arial" w:eastAsia="Arial" w:hAnsi="Arial" w:cs="Arial"/>
                <w:szCs w:val="24"/>
                <w:lang w:val="en-US"/>
              </w:rPr>
            </w:pPr>
            <w:r w:rsidRPr="003F1B7E">
              <w:rPr>
                <w:rFonts w:ascii="Arial" w:hAnsi="Arial" w:cs="Arial"/>
              </w:rPr>
              <w:t>The position of Labourer will be filled by a person who is skilled and qualified</w:t>
            </w:r>
            <w:r>
              <w:rPr>
                <w:rFonts w:ascii="Arial" w:hAnsi="Arial" w:cs="Arial"/>
              </w:rPr>
              <w:t xml:space="preserve"> </w:t>
            </w:r>
            <w:r w:rsidRPr="003F1B7E">
              <w:rPr>
                <w:rFonts w:ascii="Arial" w:hAnsi="Arial" w:cs="Arial"/>
              </w:rPr>
              <w:t>to a minimum competency standard imposed by Highways Operations. They will execute a variety of tasks accepted throughout the industry for general highways</w:t>
            </w:r>
            <w:r w:rsidR="00D82E4B">
              <w:rPr>
                <w:rFonts w:ascii="Arial" w:hAnsi="Arial" w:cs="Arial"/>
              </w:rPr>
              <w:t xml:space="preserve"> including </w:t>
            </w:r>
            <w:r w:rsidR="00CE6E4B">
              <w:rPr>
                <w:rFonts w:ascii="Arial" w:hAnsi="Arial" w:cs="Arial"/>
              </w:rPr>
              <w:t>road marking activities</w:t>
            </w:r>
            <w:r w:rsidR="00D82E4B">
              <w:rPr>
                <w:rFonts w:ascii="Arial" w:hAnsi="Arial" w:cs="Arial"/>
              </w:rPr>
              <w:t xml:space="preserve"> and </w:t>
            </w:r>
            <w:r w:rsidRPr="003F1B7E">
              <w:rPr>
                <w:rFonts w:ascii="Arial" w:hAnsi="Arial" w:cs="Arial"/>
              </w:rPr>
              <w:t>ground works in either a maintenance or scheme environment</w:t>
            </w:r>
          </w:p>
        </w:tc>
      </w:tr>
      <w:tr w:rsidR="00EA040F" w:rsidRPr="00E30234" w14:paraId="245A5ED7" w14:textId="77777777" w:rsidTr="00C775E7">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EA040F" w:rsidRPr="00E30234" w:rsidRDefault="00EA040F" w:rsidP="00EA040F">
            <w:pPr>
              <w:spacing w:after="240" w:line="276" w:lineRule="auto"/>
            </w:pPr>
            <w:r w:rsidRPr="435B0126">
              <w:rPr>
                <w:b/>
                <w:bCs/>
              </w:rPr>
              <w:t xml:space="preserve">Key responsibilities </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8D2F771" w14:textId="77777777" w:rsidR="00A201F2" w:rsidRDefault="00A201F2" w:rsidP="00A201F2">
            <w:pPr>
              <w:pStyle w:val="BodyText"/>
              <w:ind w:left="28"/>
              <w:rPr>
                <w:rFonts w:ascii="Arial" w:hAnsi="Arial" w:cs="Arial"/>
                <w:szCs w:val="24"/>
              </w:rPr>
            </w:pPr>
            <w:r>
              <w:rPr>
                <w:rFonts w:ascii="Arial" w:hAnsi="Arial" w:cs="Arial"/>
                <w:szCs w:val="24"/>
              </w:rPr>
              <w:t>Carry out all duties in accordance line with risk assessments, method statements and safe working procedures.</w:t>
            </w:r>
          </w:p>
          <w:p w14:paraId="46A977F1" w14:textId="77777777" w:rsidR="00A201F2" w:rsidRPr="00A201F2" w:rsidRDefault="00A201F2" w:rsidP="00A201F2">
            <w:pPr>
              <w:pStyle w:val="BodyText"/>
              <w:rPr>
                <w:rFonts w:ascii="Arial" w:hAnsi="Arial" w:cs="Arial"/>
                <w:sz w:val="16"/>
                <w:szCs w:val="16"/>
              </w:rPr>
            </w:pPr>
          </w:p>
          <w:p w14:paraId="40538D60" w14:textId="58AFBD5A" w:rsidR="00A201F2" w:rsidRDefault="00A201F2" w:rsidP="00A201F2">
            <w:pPr>
              <w:pStyle w:val="BodyText"/>
              <w:ind w:left="28"/>
              <w:rPr>
                <w:rFonts w:ascii="Arial" w:hAnsi="Arial" w:cs="Arial"/>
                <w:szCs w:val="24"/>
              </w:rPr>
            </w:pPr>
            <w:r w:rsidRPr="00CD51A7">
              <w:rPr>
                <w:rFonts w:ascii="Arial" w:hAnsi="Arial" w:cs="Arial"/>
                <w:szCs w:val="24"/>
              </w:rPr>
              <w:t>Carr</w:t>
            </w:r>
            <w:r>
              <w:rPr>
                <w:rFonts w:ascii="Arial" w:hAnsi="Arial" w:cs="Arial"/>
                <w:szCs w:val="24"/>
              </w:rPr>
              <w:t>y</w:t>
            </w:r>
            <w:r w:rsidRPr="00CD51A7">
              <w:rPr>
                <w:rFonts w:ascii="Arial" w:hAnsi="Arial" w:cs="Arial"/>
                <w:szCs w:val="24"/>
              </w:rPr>
              <w:t xml:space="preserve"> out standard daily vehicle checks, </w:t>
            </w:r>
            <w:r>
              <w:rPr>
                <w:rFonts w:ascii="Arial" w:hAnsi="Arial" w:cs="Arial"/>
                <w:szCs w:val="24"/>
              </w:rPr>
              <w:t>and maintenance</w:t>
            </w:r>
            <w:r w:rsidRPr="00CD51A7">
              <w:rPr>
                <w:rFonts w:ascii="Arial" w:hAnsi="Arial" w:cs="Arial"/>
                <w:szCs w:val="24"/>
              </w:rPr>
              <w:t>.</w:t>
            </w:r>
          </w:p>
          <w:p w14:paraId="54204205" w14:textId="77777777" w:rsidR="00C43A38" w:rsidRDefault="00C43A38" w:rsidP="00C43A38">
            <w:pPr>
              <w:pStyle w:val="BodyText"/>
              <w:rPr>
                <w:rFonts w:ascii="Arial" w:hAnsi="Arial" w:cs="Arial"/>
                <w:szCs w:val="24"/>
              </w:rPr>
            </w:pPr>
          </w:p>
          <w:p w14:paraId="5F6BE466" w14:textId="68FFFD49" w:rsidR="00A201F2" w:rsidRDefault="00A201F2" w:rsidP="00A201F2">
            <w:pPr>
              <w:pStyle w:val="BodyText"/>
              <w:ind w:left="28"/>
              <w:rPr>
                <w:rFonts w:ascii="Arial" w:hAnsi="Arial" w:cs="Arial"/>
                <w:szCs w:val="24"/>
              </w:rPr>
            </w:pPr>
            <w:r w:rsidRPr="00CD51A7">
              <w:rPr>
                <w:rFonts w:ascii="Arial" w:hAnsi="Arial" w:cs="Arial"/>
                <w:szCs w:val="24"/>
              </w:rPr>
              <w:t>Co-operate with colleague(s) to ensure efficient teamwork.</w:t>
            </w:r>
          </w:p>
          <w:p w14:paraId="145CF60B" w14:textId="77777777" w:rsidR="00A201F2" w:rsidRPr="00CD51A7" w:rsidRDefault="00A201F2" w:rsidP="00A201F2">
            <w:pPr>
              <w:pStyle w:val="BodyText"/>
              <w:ind w:left="28"/>
              <w:rPr>
                <w:rFonts w:ascii="Arial" w:hAnsi="Arial" w:cs="Arial"/>
                <w:szCs w:val="24"/>
              </w:rPr>
            </w:pPr>
          </w:p>
          <w:p w14:paraId="7C16B1D4" w14:textId="62108A2F" w:rsidR="00935D37" w:rsidRPr="003F1B7E" w:rsidRDefault="00B07462" w:rsidP="00935D37">
            <w:pPr>
              <w:tabs>
                <w:tab w:val="num" w:pos="900"/>
                <w:tab w:val="left" w:pos="2520"/>
              </w:tabs>
            </w:pPr>
            <w:r>
              <w:t>C</w:t>
            </w:r>
            <w:r w:rsidR="00935D37" w:rsidRPr="003F1B7E">
              <w:t>arry out all types of highways duties ensuring compliance with specification, quality standards, and in accordance with all current relevant codes of practice and legislation</w:t>
            </w:r>
          </w:p>
          <w:p w14:paraId="0DB10A5B" w14:textId="77777777" w:rsidR="00935D37" w:rsidRPr="003F1B7E" w:rsidRDefault="00935D37" w:rsidP="00935D37">
            <w:pPr>
              <w:tabs>
                <w:tab w:val="num" w:pos="900"/>
                <w:tab w:val="left" w:pos="2520"/>
              </w:tabs>
            </w:pPr>
          </w:p>
          <w:p w14:paraId="27849467" w14:textId="77777777" w:rsidR="00B07462" w:rsidRDefault="00B07462" w:rsidP="00935D37">
            <w:pPr>
              <w:tabs>
                <w:tab w:val="num" w:pos="900"/>
                <w:tab w:val="left" w:pos="2520"/>
              </w:tabs>
            </w:pPr>
            <w:r w:rsidRPr="003F1B7E">
              <w:t xml:space="preserve">To </w:t>
            </w:r>
            <w:r>
              <w:t xml:space="preserve">assist in the road marking operation. </w:t>
            </w:r>
          </w:p>
          <w:p w14:paraId="7614ADC2" w14:textId="77777777" w:rsidR="00B07462" w:rsidRDefault="00B07462" w:rsidP="00935D37">
            <w:pPr>
              <w:tabs>
                <w:tab w:val="num" w:pos="900"/>
                <w:tab w:val="left" w:pos="2520"/>
              </w:tabs>
            </w:pPr>
          </w:p>
          <w:p w14:paraId="5BE6EDBE" w14:textId="243DE8B2" w:rsidR="00935D37" w:rsidRPr="003F1B7E" w:rsidRDefault="00B07462" w:rsidP="00935D37">
            <w:pPr>
              <w:tabs>
                <w:tab w:val="num" w:pos="900"/>
                <w:tab w:val="left" w:pos="2520"/>
              </w:tabs>
            </w:pPr>
            <w:r>
              <w:t xml:space="preserve">To </w:t>
            </w:r>
            <w:r w:rsidR="00935D37" w:rsidRPr="003F1B7E">
              <w:t>carry out excavation, laying subbase to levels, laying base and wearing courses, concreting, laying small areas of paving and kerbing, etc</w:t>
            </w:r>
          </w:p>
          <w:p w14:paraId="453B8410" w14:textId="77777777" w:rsidR="00935D37" w:rsidRPr="003F1B7E" w:rsidRDefault="00935D37" w:rsidP="00935D37">
            <w:pPr>
              <w:tabs>
                <w:tab w:val="num" w:pos="900"/>
                <w:tab w:val="left" w:pos="2520"/>
              </w:tabs>
            </w:pPr>
          </w:p>
          <w:p w14:paraId="090B306A" w14:textId="77777777" w:rsidR="00935D37" w:rsidRPr="00C31014" w:rsidRDefault="00935D37" w:rsidP="00935D37">
            <w:pPr>
              <w:tabs>
                <w:tab w:val="left" w:pos="2520"/>
              </w:tabs>
            </w:pPr>
            <w:r w:rsidRPr="00C31014">
              <w:t xml:space="preserve">Must be prepared to work in </w:t>
            </w:r>
            <w:r>
              <w:t>all</w:t>
            </w:r>
            <w:r w:rsidRPr="00C31014">
              <w:t xml:space="preserve"> weather conditions</w:t>
            </w:r>
          </w:p>
          <w:p w14:paraId="3495103B" w14:textId="77777777" w:rsidR="00A201F2" w:rsidRPr="00CD51A7" w:rsidRDefault="00A201F2" w:rsidP="00A201F2">
            <w:pPr>
              <w:pStyle w:val="BodyText"/>
              <w:ind w:left="28"/>
              <w:rPr>
                <w:rFonts w:ascii="Arial" w:hAnsi="Arial" w:cs="Arial"/>
                <w:szCs w:val="24"/>
              </w:rPr>
            </w:pPr>
          </w:p>
          <w:p w14:paraId="41C4576A" w14:textId="4BC4BE12" w:rsidR="00EA040F" w:rsidRPr="00F54826" w:rsidRDefault="00EA040F" w:rsidP="00A201F2">
            <w:pPr>
              <w:ind w:left="31"/>
              <w:rPr>
                <w:rFonts w:eastAsia="Arial"/>
                <w:lang w:val="en-US"/>
              </w:rPr>
            </w:pPr>
          </w:p>
        </w:tc>
      </w:tr>
      <w:tr w:rsidR="00935D37" w:rsidRPr="00E30234" w14:paraId="2DC98F2F" w14:textId="77777777" w:rsidTr="00C775E7">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935D37" w:rsidRPr="00E30234" w:rsidRDefault="00935D37" w:rsidP="00935D37">
            <w:pPr>
              <w:spacing w:line="276" w:lineRule="auto"/>
              <w:rPr>
                <w:b/>
                <w:bCs/>
              </w:rPr>
            </w:pPr>
            <w:r w:rsidRPr="435B0126">
              <w:rPr>
                <w:b/>
                <w:bCs/>
              </w:rPr>
              <w:t xml:space="preserve">Key tasks </w:t>
            </w:r>
          </w:p>
          <w:p w14:paraId="0F2833D3" w14:textId="77777777" w:rsidR="00935D37" w:rsidRPr="00E30234" w:rsidRDefault="00935D37" w:rsidP="00935D37">
            <w:pPr>
              <w:spacing w:line="276" w:lineRule="auto"/>
              <w:ind w:right="180"/>
            </w:pPr>
          </w:p>
          <w:p w14:paraId="1458CC9E" w14:textId="77777777" w:rsidR="00935D37" w:rsidRPr="00E30234" w:rsidRDefault="00935D37" w:rsidP="00935D37">
            <w:pPr>
              <w:spacing w:line="276" w:lineRule="auto"/>
              <w:ind w:right="180"/>
            </w:pPr>
          </w:p>
          <w:p w14:paraId="2DAE8E42" w14:textId="77777777" w:rsidR="00935D37" w:rsidRDefault="00935D37" w:rsidP="00935D37">
            <w:pPr>
              <w:spacing w:line="276" w:lineRule="auto"/>
              <w:ind w:right="180"/>
            </w:pPr>
          </w:p>
          <w:p w14:paraId="1C94510C" w14:textId="77777777" w:rsidR="00935D37" w:rsidRPr="00E30234" w:rsidRDefault="00935D37" w:rsidP="00935D37">
            <w:pPr>
              <w:spacing w:line="276" w:lineRule="auto"/>
              <w:ind w:right="180"/>
            </w:pPr>
          </w:p>
          <w:p w14:paraId="00F5EF63" w14:textId="77777777" w:rsidR="00935D37" w:rsidRPr="00E30234" w:rsidRDefault="00935D37" w:rsidP="00935D37">
            <w:pPr>
              <w:spacing w:line="276" w:lineRule="auto"/>
              <w:rPr>
                <w:color w:val="000000"/>
              </w:rPr>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C1DA498" w14:textId="77777777" w:rsidR="00935D37" w:rsidRDefault="00935D37" w:rsidP="00935D37">
            <w:pPr>
              <w:jc w:val="both"/>
            </w:pPr>
          </w:p>
          <w:p w14:paraId="1840561B" w14:textId="77777777" w:rsidR="00935D37" w:rsidRDefault="00935D37" w:rsidP="00935D37">
            <w:pPr>
              <w:jc w:val="both"/>
            </w:pPr>
          </w:p>
          <w:p w14:paraId="7733F916" w14:textId="77777777" w:rsidR="00935D37" w:rsidRDefault="00935D37" w:rsidP="00935D37">
            <w:pPr>
              <w:tabs>
                <w:tab w:val="left" w:pos="2520"/>
              </w:tabs>
            </w:pPr>
            <w:r w:rsidRPr="00517D9A">
              <w:t>To complete all necessary paperwork</w:t>
            </w:r>
            <w:r>
              <w:t>/ utilise technology and systems</w:t>
            </w:r>
            <w:r w:rsidRPr="00517D9A">
              <w:t xml:space="preserve"> relating to the position</w:t>
            </w:r>
            <w:r w:rsidRPr="00C76E42">
              <w:t>.</w:t>
            </w:r>
          </w:p>
          <w:p w14:paraId="1FE7B270" w14:textId="77777777" w:rsidR="00935D37" w:rsidRDefault="00935D37" w:rsidP="00935D37">
            <w:pPr>
              <w:tabs>
                <w:tab w:val="num" w:pos="900"/>
                <w:tab w:val="left" w:pos="2520"/>
              </w:tabs>
            </w:pPr>
          </w:p>
          <w:p w14:paraId="16B52677" w14:textId="77777777" w:rsidR="00935D37" w:rsidRDefault="00935D37" w:rsidP="00935D37">
            <w:pPr>
              <w:tabs>
                <w:tab w:val="num" w:pos="900"/>
                <w:tab w:val="left" w:pos="2520"/>
              </w:tabs>
            </w:pPr>
            <w:r w:rsidRPr="003F1B7E">
              <w:t>To erect and dismantle temporary traffic management including cones, signs, temporary traffic lights, barriers, etc.</w:t>
            </w:r>
          </w:p>
          <w:p w14:paraId="3E916A6A" w14:textId="77777777" w:rsidR="00935D37" w:rsidRDefault="00935D37" w:rsidP="00935D37">
            <w:pPr>
              <w:tabs>
                <w:tab w:val="num" w:pos="900"/>
                <w:tab w:val="left" w:pos="2520"/>
              </w:tabs>
            </w:pPr>
          </w:p>
          <w:p w14:paraId="6BAC2D69" w14:textId="77777777" w:rsidR="00935D37" w:rsidRPr="00BD3CBA" w:rsidRDefault="00935D37" w:rsidP="00935D37">
            <w:pPr>
              <w:tabs>
                <w:tab w:val="num" w:pos="900"/>
                <w:tab w:val="left" w:pos="2520"/>
              </w:tabs>
            </w:pPr>
            <w:r w:rsidRPr="00BD3CBA">
              <w:lastRenderedPageBreak/>
              <w:t xml:space="preserve">To drive, when required, any vehicle or plant deemed necessary that </w:t>
            </w:r>
            <w:r>
              <w:t xml:space="preserve">you are </w:t>
            </w:r>
            <w:r w:rsidRPr="00BD3CBA">
              <w:t>licensed for, or ha</w:t>
            </w:r>
            <w:r>
              <w:t>ve</w:t>
            </w:r>
            <w:r w:rsidRPr="00BD3CBA">
              <w:t xml:space="preserve"> received training for</w:t>
            </w:r>
          </w:p>
          <w:p w14:paraId="47570B3B" w14:textId="77777777" w:rsidR="00935D37" w:rsidRDefault="00935D37" w:rsidP="00935D37">
            <w:pPr>
              <w:tabs>
                <w:tab w:val="left" w:pos="2520"/>
              </w:tabs>
            </w:pPr>
          </w:p>
          <w:p w14:paraId="7156BA76" w14:textId="77777777" w:rsidR="00935D37" w:rsidRPr="00517D9A" w:rsidRDefault="00935D37" w:rsidP="00935D37">
            <w:pPr>
              <w:tabs>
                <w:tab w:val="left" w:pos="2520"/>
              </w:tabs>
            </w:pPr>
            <w:r w:rsidRPr="00517D9A">
              <w:t>To plan and organise works directly from drawings, specifications or work instructions</w:t>
            </w:r>
            <w:r>
              <w:t xml:space="preserve">. </w:t>
            </w:r>
            <w:r w:rsidRPr="00517D9A">
              <w:t>To measure, mark out, calculate and order materials as required/ in the absence of the manager</w:t>
            </w:r>
          </w:p>
          <w:p w14:paraId="273C2D84" w14:textId="77777777" w:rsidR="00935D37" w:rsidRDefault="00935D37" w:rsidP="00935D37">
            <w:pPr>
              <w:tabs>
                <w:tab w:val="left" w:pos="2520"/>
              </w:tabs>
            </w:pPr>
          </w:p>
          <w:p w14:paraId="4AAAE31D" w14:textId="77777777" w:rsidR="00935D37" w:rsidRPr="00517D9A" w:rsidRDefault="00935D37" w:rsidP="00935D37">
            <w:pPr>
              <w:tabs>
                <w:tab w:val="left" w:pos="2520"/>
              </w:tabs>
            </w:pPr>
            <w:r>
              <w:t>T</w:t>
            </w:r>
            <w:r w:rsidRPr="00517D9A">
              <w:t>o carry out all works in an efficient and effective manner</w:t>
            </w:r>
          </w:p>
          <w:p w14:paraId="18D7B84A" w14:textId="77777777" w:rsidR="00935D37" w:rsidRDefault="00935D37" w:rsidP="00935D37">
            <w:pPr>
              <w:tabs>
                <w:tab w:val="left" w:pos="2520"/>
              </w:tabs>
            </w:pPr>
          </w:p>
          <w:p w14:paraId="26C59FD0" w14:textId="77777777" w:rsidR="00935D37" w:rsidRPr="00517D9A" w:rsidRDefault="00935D37" w:rsidP="00935D37">
            <w:pPr>
              <w:tabs>
                <w:tab w:val="left" w:pos="2520"/>
              </w:tabs>
            </w:pPr>
            <w:r w:rsidRPr="00517D9A">
              <w:t>To liaise with supervisors, clients, members of the public, and colleagues as required</w:t>
            </w:r>
          </w:p>
          <w:p w14:paraId="0690B97F" w14:textId="77777777" w:rsidR="00935D37" w:rsidRDefault="00935D37" w:rsidP="00935D37">
            <w:pPr>
              <w:tabs>
                <w:tab w:val="left" w:pos="2520"/>
              </w:tabs>
            </w:pPr>
          </w:p>
          <w:p w14:paraId="7928E2D3" w14:textId="77777777" w:rsidR="00935D37" w:rsidRDefault="00935D37" w:rsidP="00935D37">
            <w:r w:rsidRPr="00517D9A">
              <w:t>Undertake any additional job training deemed necessary</w:t>
            </w:r>
          </w:p>
          <w:p w14:paraId="3092A081" w14:textId="77777777" w:rsidR="00935D37" w:rsidRDefault="00935D37" w:rsidP="00935D37"/>
          <w:p w14:paraId="75ED5B04" w14:textId="0424456A" w:rsidR="00935D37" w:rsidRPr="00A201F2" w:rsidRDefault="00935D37" w:rsidP="00935D37">
            <w:pPr>
              <w:pStyle w:val="Default"/>
              <w:spacing w:after="240"/>
              <w:rPr>
                <w:bCs/>
                <w:color w:val="auto"/>
              </w:rPr>
            </w:pPr>
            <w:r>
              <w:t>Undertake any duties commensurate with the grading of the post</w:t>
            </w:r>
          </w:p>
        </w:tc>
      </w:tr>
      <w:tr w:rsidR="00935D37" w:rsidRPr="00E30234" w14:paraId="7B00AEE9" w14:textId="77777777" w:rsidTr="00C775E7">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935D37" w:rsidRPr="00E30234" w:rsidRDefault="00935D37" w:rsidP="00935D37">
            <w:pPr>
              <w:spacing w:line="276" w:lineRule="auto"/>
              <w:rPr>
                <w:b/>
                <w:bCs/>
              </w:rPr>
            </w:pPr>
            <w:r w:rsidRPr="435B0126">
              <w:rPr>
                <w:b/>
                <w:bCs/>
              </w:rPr>
              <w:lastRenderedPageBreak/>
              <w:t>Other duties/specific policies e.g. DBS</w:t>
            </w:r>
          </w:p>
          <w:p w14:paraId="543EE9E8" w14:textId="77777777" w:rsidR="00935D37" w:rsidRPr="00E30234" w:rsidRDefault="00935D37" w:rsidP="00935D37">
            <w:pPr>
              <w:spacing w:line="276" w:lineRule="auto"/>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8093FF" w14:textId="39E3380C" w:rsidR="00935D37" w:rsidRDefault="00935D37" w:rsidP="00935D37">
            <w:pPr>
              <w:spacing w:line="276" w:lineRule="auto"/>
              <w:rPr>
                <w:color w:val="000000"/>
                <w:sz w:val="24"/>
              </w:rPr>
            </w:pPr>
            <w:r w:rsidRPr="00EA040F">
              <w:rPr>
                <w:color w:val="000000"/>
                <w:sz w:val="24"/>
              </w:rPr>
              <w:t>The post holder must carry out their duties with full regard to the Council’s Equal Opportunities Policy, Code of Conduct, and all other Council Policies.</w:t>
            </w:r>
          </w:p>
          <w:p w14:paraId="7562273E" w14:textId="77777777" w:rsidR="00935D37" w:rsidRDefault="00935D37" w:rsidP="00935D37">
            <w:pPr>
              <w:spacing w:line="276" w:lineRule="auto"/>
              <w:rPr>
                <w:color w:val="000000"/>
                <w:sz w:val="24"/>
              </w:rPr>
            </w:pPr>
          </w:p>
          <w:p w14:paraId="285B57E5" w14:textId="30BA47D3" w:rsidR="00935D37" w:rsidRPr="00E807E3" w:rsidRDefault="00935D37" w:rsidP="00935D37">
            <w:pPr>
              <w:spacing w:line="276" w:lineRule="auto"/>
              <w:rPr>
                <w:color w:val="000000"/>
                <w:sz w:val="24"/>
              </w:rPr>
            </w:pPr>
            <w:r w:rsidRPr="00E807E3">
              <w:rPr>
                <w:color w:val="000000"/>
                <w:sz w:val="24"/>
              </w:rPr>
              <w:t>The post holder must comply with the Council’s Health and safety rules and regulations and with Health and safety legislation.</w:t>
            </w:r>
          </w:p>
          <w:p w14:paraId="5347B685" w14:textId="77777777" w:rsidR="00935D37" w:rsidRPr="00E807E3" w:rsidRDefault="00935D37" w:rsidP="00935D37">
            <w:pPr>
              <w:spacing w:line="276" w:lineRule="auto"/>
              <w:rPr>
                <w:color w:val="000000"/>
                <w:sz w:val="24"/>
              </w:rPr>
            </w:pPr>
          </w:p>
          <w:p w14:paraId="0131ED5A" w14:textId="77777777" w:rsidR="00935D37" w:rsidRPr="00E807E3" w:rsidRDefault="00935D37" w:rsidP="00935D37">
            <w:pPr>
              <w:spacing w:line="276" w:lineRule="auto"/>
              <w:rPr>
                <w:color w:val="000000"/>
                <w:sz w:val="24"/>
              </w:rPr>
            </w:pPr>
            <w:r w:rsidRPr="00E807E3">
              <w:rPr>
                <w:color w:val="000000"/>
                <w:sz w:val="24"/>
              </w:rPr>
              <w:t>The post holder must act in compliance with data protection principles in respecting the privacy of personal information held by the Council.</w:t>
            </w:r>
          </w:p>
          <w:p w14:paraId="736B51C9" w14:textId="77777777" w:rsidR="00935D37" w:rsidRPr="00E807E3" w:rsidRDefault="00935D37" w:rsidP="00935D37">
            <w:pPr>
              <w:spacing w:line="276" w:lineRule="auto"/>
              <w:rPr>
                <w:color w:val="000000"/>
                <w:sz w:val="24"/>
              </w:rPr>
            </w:pPr>
          </w:p>
          <w:p w14:paraId="772D7FC8" w14:textId="77777777" w:rsidR="00935D37" w:rsidRPr="00E807E3" w:rsidRDefault="00935D37" w:rsidP="00935D37">
            <w:pPr>
              <w:spacing w:line="276" w:lineRule="auto"/>
              <w:rPr>
                <w:color w:val="000000"/>
                <w:sz w:val="24"/>
              </w:rPr>
            </w:pPr>
            <w:r w:rsidRPr="00E807E3">
              <w:rPr>
                <w:color w:val="000000"/>
                <w:sz w:val="24"/>
              </w:rPr>
              <w:t xml:space="preserve">The post holder must comply with the principles of the Freedom of Information Act 2000 in relation to the management of Council records and information. </w:t>
            </w:r>
          </w:p>
          <w:p w14:paraId="278C1976" w14:textId="77777777" w:rsidR="00935D37" w:rsidRPr="00E807E3" w:rsidRDefault="00935D37" w:rsidP="00935D37">
            <w:pPr>
              <w:spacing w:line="276" w:lineRule="auto"/>
              <w:rPr>
                <w:color w:val="000000"/>
                <w:sz w:val="24"/>
              </w:rPr>
            </w:pPr>
          </w:p>
          <w:p w14:paraId="208F28EB" w14:textId="3D4ED005" w:rsidR="00935D37" w:rsidRDefault="00935D37" w:rsidP="00935D37">
            <w:pPr>
              <w:rPr>
                <w:color w:val="000000"/>
                <w:sz w:val="24"/>
              </w:rPr>
            </w:pPr>
            <w:r w:rsidRPr="00E807E3">
              <w:rPr>
                <w:color w:val="000000"/>
                <w:sz w:val="24"/>
              </w:rPr>
              <w:t>To comply with the principles and requirements of the Data Protection Act 2018 and GDPR in relation to the management of Council records and information and respect the privacy of personal information held by the Council.</w:t>
            </w:r>
          </w:p>
          <w:p w14:paraId="7CD7B9D2" w14:textId="0D75759F" w:rsidR="00935D37" w:rsidRPr="005C0538" w:rsidRDefault="00935D37" w:rsidP="00935D37">
            <w:pPr>
              <w:rPr>
                <w:color w:val="000000"/>
              </w:rPr>
            </w:pPr>
          </w:p>
        </w:tc>
      </w:tr>
    </w:tbl>
    <w:p w14:paraId="0084ED67" w14:textId="4446815C" w:rsidR="00C112A4" w:rsidRDefault="00C112A4">
      <w:pPr>
        <w:pStyle w:val="Header"/>
        <w:tabs>
          <w:tab w:val="clear" w:pos="4153"/>
          <w:tab w:val="clear" w:pos="8306"/>
        </w:tabs>
        <w:spacing w:line="276" w:lineRule="auto"/>
      </w:pPr>
    </w:p>
    <w:sectPr w:rsidR="00C112A4" w:rsidSect="0016663C">
      <w:footerReference w:type="default" r:id="rId12"/>
      <w:headerReference w:type="first" r:id="rId13"/>
      <w:footerReference w:type="first" r:id="rId14"/>
      <w:pgSz w:w="11906" w:h="16838" w:code="9"/>
      <w:pgMar w:top="709"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2E4C4" w14:textId="77777777" w:rsidR="0075389D" w:rsidRDefault="0075389D">
      <w:r>
        <w:separator/>
      </w:r>
    </w:p>
  </w:endnote>
  <w:endnote w:type="continuationSeparator" w:id="0">
    <w:p w14:paraId="6B5BB229" w14:textId="77777777" w:rsidR="0075389D" w:rsidRDefault="00753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57EA3" w14:textId="77777777" w:rsidR="0075389D" w:rsidRDefault="0075389D">
      <w:r>
        <w:separator/>
      </w:r>
    </w:p>
  </w:footnote>
  <w:footnote w:type="continuationSeparator" w:id="0">
    <w:p w14:paraId="7D4A51CB" w14:textId="77777777" w:rsidR="0075389D" w:rsidRDefault="007538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D3B22"/>
    <w:multiLevelType w:val="hybridMultilevel"/>
    <w:tmpl w:val="BCE419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543D5D55"/>
    <w:multiLevelType w:val="hybridMultilevel"/>
    <w:tmpl w:val="507402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03770A2"/>
    <w:multiLevelType w:val="hybridMultilevel"/>
    <w:tmpl w:val="7B62BB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671170">
    <w:abstractNumId w:val="1"/>
  </w:num>
  <w:num w:numId="2" w16cid:durableId="1516337016">
    <w:abstractNumId w:val="1"/>
  </w:num>
  <w:num w:numId="3" w16cid:durableId="451752207">
    <w:abstractNumId w:val="2"/>
  </w:num>
  <w:num w:numId="4" w16cid:durableId="1513765629">
    <w:abstractNumId w:val="0"/>
  </w:num>
  <w:num w:numId="5" w16cid:durableId="17648423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25186"/>
    <w:rsid w:val="000342DF"/>
    <w:rsid w:val="000D036D"/>
    <w:rsid w:val="000E7CF0"/>
    <w:rsid w:val="0011722A"/>
    <w:rsid w:val="001460FF"/>
    <w:rsid w:val="0016663C"/>
    <w:rsid w:val="001D0344"/>
    <w:rsid w:val="001D1B72"/>
    <w:rsid w:val="001D2EF9"/>
    <w:rsid w:val="001E5CBA"/>
    <w:rsid w:val="00220470"/>
    <w:rsid w:val="00240631"/>
    <w:rsid w:val="0027180F"/>
    <w:rsid w:val="00272418"/>
    <w:rsid w:val="002E2F87"/>
    <w:rsid w:val="002E432A"/>
    <w:rsid w:val="00406182"/>
    <w:rsid w:val="00450695"/>
    <w:rsid w:val="00457935"/>
    <w:rsid w:val="004C3B6F"/>
    <w:rsid w:val="004E1FF7"/>
    <w:rsid w:val="0052034D"/>
    <w:rsid w:val="0057330C"/>
    <w:rsid w:val="0066606C"/>
    <w:rsid w:val="00686226"/>
    <w:rsid w:val="006A3D80"/>
    <w:rsid w:val="006D503E"/>
    <w:rsid w:val="006E5936"/>
    <w:rsid w:val="0075389D"/>
    <w:rsid w:val="0077242C"/>
    <w:rsid w:val="00781E31"/>
    <w:rsid w:val="00795ABD"/>
    <w:rsid w:val="007B482B"/>
    <w:rsid w:val="007E73EA"/>
    <w:rsid w:val="007F36E9"/>
    <w:rsid w:val="00817649"/>
    <w:rsid w:val="00877889"/>
    <w:rsid w:val="00881422"/>
    <w:rsid w:val="008B3F87"/>
    <w:rsid w:val="008E052E"/>
    <w:rsid w:val="008E1617"/>
    <w:rsid w:val="008E60D8"/>
    <w:rsid w:val="00923504"/>
    <w:rsid w:val="00935D37"/>
    <w:rsid w:val="00941818"/>
    <w:rsid w:val="00942ECB"/>
    <w:rsid w:val="0096212A"/>
    <w:rsid w:val="009A54A7"/>
    <w:rsid w:val="009D3CCB"/>
    <w:rsid w:val="00A125BF"/>
    <w:rsid w:val="00A201F2"/>
    <w:rsid w:val="00AD1A80"/>
    <w:rsid w:val="00AF2F5E"/>
    <w:rsid w:val="00AF48C6"/>
    <w:rsid w:val="00B07462"/>
    <w:rsid w:val="00B546FD"/>
    <w:rsid w:val="00BA6B47"/>
    <w:rsid w:val="00BD1325"/>
    <w:rsid w:val="00C112A4"/>
    <w:rsid w:val="00C35702"/>
    <w:rsid w:val="00C43A38"/>
    <w:rsid w:val="00C5235F"/>
    <w:rsid w:val="00C644C6"/>
    <w:rsid w:val="00C775E7"/>
    <w:rsid w:val="00CA4B5C"/>
    <w:rsid w:val="00CE6E4B"/>
    <w:rsid w:val="00CF34B5"/>
    <w:rsid w:val="00D12A1F"/>
    <w:rsid w:val="00D22E9E"/>
    <w:rsid w:val="00D41599"/>
    <w:rsid w:val="00D72048"/>
    <w:rsid w:val="00D803BE"/>
    <w:rsid w:val="00D82E4B"/>
    <w:rsid w:val="00D97B7E"/>
    <w:rsid w:val="00DB3E09"/>
    <w:rsid w:val="00E26D01"/>
    <w:rsid w:val="00E807E3"/>
    <w:rsid w:val="00E855BD"/>
    <w:rsid w:val="00EA040F"/>
    <w:rsid w:val="00EE6E15"/>
    <w:rsid w:val="00F26F7A"/>
    <w:rsid w:val="00F32ACF"/>
    <w:rsid w:val="00F35FFB"/>
    <w:rsid w:val="00FA2D49"/>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AF48C6"/>
    <w:rPr>
      <w:rFonts w:ascii="Times New Roman" w:hAnsi="Times New Roman" w:cs="Times New Roman"/>
      <w:snapToGrid w:val="0"/>
      <w:color w:val="000000"/>
      <w:sz w:val="24"/>
      <w:szCs w:val="20"/>
    </w:rPr>
  </w:style>
  <w:style w:type="character" w:customStyle="1" w:styleId="BodyTextChar">
    <w:name w:val="Body Text Char"/>
    <w:basedOn w:val="DefaultParagraphFont"/>
    <w:link w:val="BodyText"/>
    <w:rsid w:val="00AF48C6"/>
    <w:rPr>
      <w:snapToGrid w:val="0"/>
      <w:color w:val="000000"/>
      <w:sz w:val="24"/>
      <w:lang w:eastAsia="en-US"/>
    </w:rPr>
  </w:style>
  <w:style w:type="character" w:customStyle="1" w:styleId="FooterChar">
    <w:name w:val="Footer Char"/>
    <w:rsid w:val="00EA04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FDD32D61-E636-450C-A722-8D190F9B9782}"/>
</file>

<file path=customXml/itemProps3.xml><?xml version="1.0" encoding="utf-8"?>
<ds:datastoreItem xmlns:ds="http://schemas.openxmlformats.org/officeDocument/2006/customXml" ds:itemID="{FDC64433-4DAB-465A-BA63-C952564BC169}">
  <ds:schemaRefs>
    <ds:schemaRef ds:uri="http://schemas.microsoft.com/office/2006/metadata/properties"/>
    <ds:schemaRef ds:uri="http://schemas.microsoft.com/office/infopath/2007/PartnerControls"/>
    <ds:schemaRef ds:uri="5188ea77-d324-4396-afdc-27b8543f78cf"/>
    <ds:schemaRef ds:uri="0862de27-bf98-42c3-9af4-81ee2ef416fb"/>
    <ds:schemaRef ds:uri="f469d987-3536-4042-845b-11c6c10f55e4"/>
  </ds:schemaRefs>
</ds:datastoreItem>
</file>

<file path=customXml/itemProps4.xml><?xml version="1.0" encoding="utf-8"?>
<ds:datastoreItem xmlns:ds="http://schemas.openxmlformats.org/officeDocument/2006/customXml" ds:itemID="{B27B1586-3A67-4388-BDCD-CB3A1BC0E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2</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2026-09-24T09:28:00Z</dcterms:created>
  <dcterms:modified xsi:type="dcterms:W3CDTF">2026-09-24T09:28:00Z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