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53FB6" w14:textId="77777777" w:rsidR="00337CA7" w:rsidRDefault="00337CA7">
      <w:pPr>
        <w:rPr>
          <w:rFonts w:ascii="Arial" w:hAnsi="Arial" w:cs="Arial"/>
          <w:b/>
          <w:szCs w:val="24"/>
        </w:rPr>
      </w:pPr>
    </w:p>
    <w:p w14:paraId="32550918" w14:textId="29E5B214" w:rsidR="00337CA7" w:rsidRPr="00337CA7" w:rsidRDefault="00337CA7" w:rsidP="00337CA7">
      <w:pPr>
        <w:rPr>
          <w:rFonts w:ascii="Arial" w:hAnsi="Arial" w:cs="Arial"/>
          <w:b/>
        </w:rPr>
      </w:pPr>
      <w:r w:rsidRPr="00337CA7">
        <w:rPr>
          <w:rFonts w:ascii="Arial" w:hAnsi="Arial" w:cs="Arial"/>
          <w:b/>
        </w:rPr>
        <w:t>PERSON SPECIFICATION:  Administrator</w:t>
      </w:r>
      <w:r w:rsidRPr="00337CA7">
        <w:rPr>
          <w:rFonts w:ascii="Arial" w:hAnsi="Arial" w:cs="Arial"/>
          <w:b/>
          <w:bCs/>
        </w:rPr>
        <w:tab/>
      </w:r>
      <w:r w:rsidRPr="00337CA7">
        <w:rPr>
          <w:rFonts w:ascii="Arial" w:hAnsi="Arial" w:cs="Arial"/>
          <w:b/>
          <w:bCs/>
        </w:rPr>
        <w:tab/>
      </w:r>
      <w:r w:rsidRPr="00337CA7">
        <w:rPr>
          <w:rFonts w:ascii="Arial" w:hAnsi="Arial" w:cs="Arial"/>
          <w:b/>
          <w:bCs/>
        </w:rPr>
        <w:tab/>
      </w:r>
      <w:r w:rsidRPr="00337CA7">
        <w:rPr>
          <w:rFonts w:ascii="Arial" w:hAnsi="Arial" w:cs="Arial"/>
          <w:b/>
          <w:bCs/>
        </w:rPr>
        <w:tab/>
      </w:r>
      <w:r w:rsidRPr="00337CA7">
        <w:rPr>
          <w:rFonts w:ascii="Arial" w:hAnsi="Arial" w:cs="Arial"/>
          <w:b/>
          <w:bCs/>
        </w:rPr>
        <w:tab/>
        <w:t xml:space="preserve">POST REFERENCE: </w:t>
      </w:r>
      <w:r w:rsidR="00790C75">
        <w:rPr>
          <w:rFonts w:ascii="Arial" w:hAnsi="Arial" w:cs="Arial"/>
          <w:b/>
          <w:bCs/>
        </w:rPr>
        <w:t>108389</w:t>
      </w:r>
    </w:p>
    <w:p w14:paraId="034AA9C6" w14:textId="77777777" w:rsidR="00337CA7" w:rsidRPr="00337CA7" w:rsidRDefault="00337CA7" w:rsidP="00337CA7">
      <w:pPr>
        <w:rPr>
          <w:rFonts w:ascii="Arial" w:hAnsi="Arial" w:cs="Arial"/>
          <w:b/>
          <w:u w:val="dottedHeavy"/>
        </w:rPr>
      </w:pPr>
    </w:p>
    <w:p w14:paraId="625FD26A" w14:textId="77777777" w:rsidR="00337CA7" w:rsidRPr="00337CA7" w:rsidRDefault="00337CA7" w:rsidP="00337CA7">
      <w:pPr>
        <w:rPr>
          <w:rFonts w:ascii="Arial" w:hAnsi="Arial" w:cs="Arial"/>
          <w:b/>
        </w:rPr>
      </w:pPr>
      <w:r w:rsidRPr="00337CA7">
        <w:rPr>
          <w:rFonts w:ascii="Arial" w:hAnsi="Arial" w:cs="Arial"/>
          <w:b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Pr="00337CA7">
        <w:rPr>
          <w:rFonts w:ascii="Arial" w:hAnsi="Arial" w:cs="Arial"/>
          <w:b/>
        </w:rPr>
        <w:tab/>
      </w:r>
    </w:p>
    <w:p w14:paraId="11182346" w14:textId="77777777" w:rsidR="00337CA7" w:rsidRPr="00337CA7" w:rsidRDefault="00337CA7" w:rsidP="00337CA7">
      <w:pPr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7"/>
        <w:gridCol w:w="5893"/>
        <w:gridCol w:w="5250"/>
      </w:tblGrid>
      <w:tr w:rsidR="00337CA7" w:rsidRPr="00337CA7" w14:paraId="7C7CEED5" w14:textId="77777777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660DFB16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  <w:r w:rsidRPr="00337CA7">
              <w:rPr>
                <w:rFonts w:ascii="Arial" w:hAnsi="Arial" w:cs="Arial"/>
                <w:b/>
                <w:bCs/>
              </w:rPr>
              <w:t>REQUIREMENTS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41665FD9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  <w:r w:rsidRPr="00337CA7">
              <w:rPr>
                <w:rFonts w:ascii="Arial" w:hAnsi="Arial" w:cs="Arial"/>
                <w:b/>
                <w:bCs/>
              </w:rPr>
              <w:t>ESSENTIAL CRITERIA</w:t>
            </w:r>
          </w:p>
          <w:p w14:paraId="0F77CE0B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Plea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s</w:t>
              </w:r>
            </w:smartTag>
            <w:r w:rsidRPr="00337CA7">
              <w:rPr>
                <w:rFonts w:ascii="Arial" w:hAnsi="Arial" w:cs="Arial"/>
              </w:rPr>
              <w:t>e in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di</w:t>
              </w:r>
            </w:smartTag>
            <w:r w:rsidRPr="00337CA7">
              <w:rPr>
                <w:rFonts w:ascii="Arial" w:hAnsi="Arial" w:cs="Arial"/>
              </w:rPr>
              <w:t>cate in bracket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s</w:t>
              </w:r>
            </w:smartTag>
            <w:r w:rsidRPr="00337CA7">
              <w:rPr>
                <w:rFonts w:ascii="Arial" w:hAnsi="Arial" w:cs="Arial"/>
              </w:rPr>
              <w:t xml:space="preserve"> after each criteria how thi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s</w:t>
              </w:r>
            </w:smartTag>
            <w:r w:rsidRPr="00337CA7">
              <w:rPr>
                <w:rFonts w:ascii="Arial" w:hAnsi="Arial" w:cs="Arial"/>
              </w:rPr>
              <w:t xml:space="preserve"> will be verified i.e. (F), (I), (T), (R) 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0228370B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  <w:r w:rsidRPr="00337CA7">
              <w:rPr>
                <w:rFonts w:ascii="Arial" w:hAnsi="Arial" w:cs="Arial"/>
                <w:b/>
                <w:bCs/>
              </w:rPr>
              <w:t>DESIRABLE CRITERIA</w:t>
            </w:r>
          </w:p>
          <w:p w14:paraId="5BD45991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Plea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s</w:t>
              </w:r>
            </w:smartTag>
            <w:r w:rsidRPr="00337CA7">
              <w:rPr>
                <w:rFonts w:ascii="Arial" w:hAnsi="Arial" w:cs="Arial"/>
              </w:rPr>
              <w:t>e in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di</w:t>
              </w:r>
            </w:smartTag>
            <w:r w:rsidRPr="00337CA7">
              <w:rPr>
                <w:rFonts w:ascii="Arial" w:hAnsi="Arial" w:cs="Arial"/>
              </w:rPr>
              <w:t>cate in bracket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s</w:t>
              </w:r>
            </w:smartTag>
            <w:r w:rsidRPr="00337CA7">
              <w:rPr>
                <w:rFonts w:ascii="Arial" w:hAnsi="Arial" w:cs="Arial"/>
              </w:rPr>
              <w:t xml:space="preserve"> after each criteria how thi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s</w:t>
              </w:r>
            </w:smartTag>
            <w:r w:rsidRPr="00337CA7">
              <w:rPr>
                <w:rFonts w:ascii="Arial" w:hAnsi="Arial" w:cs="Arial"/>
              </w:rPr>
              <w:t xml:space="preserve"> will be verified i.e. (F), (I), (T), (R)</w:t>
            </w:r>
          </w:p>
        </w:tc>
      </w:tr>
      <w:tr w:rsidR="00337CA7" w:rsidRPr="00337CA7" w14:paraId="2EE57B8C" w14:textId="77777777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6C72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32C4300D" w14:textId="77777777" w:rsidR="00337CA7" w:rsidRPr="00337CA7" w:rsidRDefault="00337CA7" w:rsidP="00337CA7">
            <w:pPr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r w:rsidRPr="00337CA7">
              <w:rPr>
                <w:rFonts w:ascii="Arial" w:hAnsi="Arial" w:cs="Arial"/>
                <w:b/>
                <w:bCs/>
              </w:rPr>
              <w:t>Educational/vocational/ occupational qualifications and/or training</w:t>
            </w:r>
          </w:p>
          <w:p w14:paraId="2B742603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</w:p>
          <w:p w14:paraId="21E2F8EA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</w:p>
          <w:p w14:paraId="1B73E8D9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</w:p>
          <w:p w14:paraId="48B89D61" w14:textId="77777777" w:rsidR="00337CA7" w:rsidRPr="00337CA7" w:rsidRDefault="00337CA7" w:rsidP="00337CA7">
            <w:pPr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r w:rsidRPr="00337CA7">
              <w:rPr>
                <w:rFonts w:ascii="Arial" w:hAnsi="Arial" w:cs="Arial"/>
                <w:b/>
                <w:bCs/>
              </w:rPr>
              <w:t>Specific qualifications (or equivalents)</w:t>
            </w:r>
          </w:p>
          <w:p w14:paraId="6D7A7631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0E151B7B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03E4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5FBE233C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</w:p>
          <w:p w14:paraId="1C5A93BC" w14:textId="1D490B5F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General education: 3 GCSEs grade A-C or equivalent</w:t>
            </w:r>
            <w:r w:rsidR="009E214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4C17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598E026B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</w:p>
          <w:p w14:paraId="37FFAA93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  <w:r w:rsidRPr="00337CA7">
              <w:rPr>
                <w:rFonts w:ascii="Arial" w:hAnsi="Arial" w:cs="Arial"/>
                <w:lang w:val="en-US"/>
              </w:rPr>
              <w:t>Secretarial, administrative, reception qualification or equivalent.</w:t>
            </w:r>
          </w:p>
          <w:p w14:paraId="663F8BDD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</w:tc>
      </w:tr>
      <w:tr w:rsidR="00337CA7" w:rsidRPr="00337CA7" w14:paraId="294661AF" w14:textId="77777777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70AB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</w:p>
          <w:p w14:paraId="7C0C1C8B" w14:textId="77777777" w:rsidR="00337CA7" w:rsidRPr="00337CA7" w:rsidRDefault="00337CA7" w:rsidP="00337CA7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</w:rPr>
            </w:pPr>
            <w:r w:rsidRPr="00337CA7">
              <w:rPr>
                <w:rFonts w:ascii="Arial" w:hAnsi="Arial" w:cs="Arial"/>
                <w:b/>
                <w:bCs/>
              </w:rPr>
              <w:t>Work or other relevant experience</w:t>
            </w:r>
          </w:p>
          <w:p w14:paraId="77B00B2F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</w:p>
          <w:p w14:paraId="37AA12AB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129B090F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60B73D3E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6796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7A53CD31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  <w:r w:rsidRPr="00337CA7">
              <w:rPr>
                <w:rFonts w:ascii="Arial" w:hAnsi="Arial" w:cs="Arial"/>
                <w:lang w:val="en-US"/>
              </w:rPr>
              <w:t>Experience of administrative work.</w:t>
            </w:r>
          </w:p>
          <w:p w14:paraId="7BF3B99F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</w:p>
          <w:p w14:paraId="50250D76" w14:textId="1B58308D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 xml:space="preserve">Experience of working with the </w:t>
            </w:r>
            <w:r w:rsidR="00AC7ABC" w:rsidRPr="00337CA7">
              <w:rPr>
                <w:rFonts w:ascii="Arial" w:hAnsi="Arial" w:cs="Arial"/>
              </w:rPr>
              <w:t>public</w:t>
            </w:r>
            <w:r w:rsidRPr="00337CA7">
              <w:rPr>
                <w:rFonts w:ascii="Arial" w:hAnsi="Arial" w:cs="Arial"/>
              </w:rPr>
              <w:t xml:space="preserve">. </w:t>
            </w:r>
          </w:p>
          <w:p w14:paraId="388235B8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7653A31D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Experience of data entry.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967C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0FB80B4E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229659E6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Experience of working with vulnerable people</w:t>
            </w:r>
          </w:p>
          <w:p w14:paraId="7D03869F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0B507933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Experience of working within health care setting</w:t>
            </w:r>
          </w:p>
        </w:tc>
      </w:tr>
      <w:tr w:rsidR="00337CA7" w:rsidRPr="00337CA7" w14:paraId="0189E97C" w14:textId="77777777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E4D58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  <w:b/>
              </w:rPr>
              <w:t>ESSENTIAL/DESIRABLE CRITERIA WILL BE VERIFIED BY:   F = FORM           I = INTERVIEW          T = TEST(S)           R = REFERENCE(S)</w:t>
            </w:r>
          </w:p>
        </w:tc>
      </w:tr>
    </w:tbl>
    <w:p w14:paraId="22CEFC96" w14:textId="77777777" w:rsidR="00337CA7" w:rsidRPr="00337CA7" w:rsidRDefault="00337CA7" w:rsidP="00337CA7">
      <w:pPr>
        <w:rPr>
          <w:rFonts w:ascii="Arial" w:hAnsi="Arial" w:cs="Arial"/>
          <w:b/>
        </w:rPr>
      </w:pPr>
      <w:r w:rsidRPr="00337CA7">
        <w:rPr>
          <w:rFonts w:ascii="Arial" w:hAnsi="Arial" w:cs="Arial"/>
        </w:rPr>
        <w:br w:type="page"/>
      </w:r>
      <w:r w:rsidRPr="00337CA7">
        <w:rPr>
          <w:rFonts w:ascii="Arial" w:hAnsi="Arial" w:cs="Arial"/>
        </w:rPr>
        <w:lastRenderedPageBreak/>
        <w:tab/>
      </w:r>
      <w:r w:rsidRPr="00337CA7">
        <w:rPr>
          <w:rFonts w:ascii="Arial" w:hAnsi="Arial" w:cs="Arial"/>
        </w:rPr>
        <w:tab/>
      </w:r>
      <w:r w:rsidRPr="00337CA7">
        <w:rPr>
          <w:rFonts w:ascii="Arial" w:hAnsi="Arial" w:cs="Arial"/>
        </w:rPr>
        <w:tab/>
      </w:r>
      <w:r w:rsidRPr="00337CA7">
        <w:rPr>
          <w:rFonts w:ascii="Arial" w:hAnsi="Arial" w:cs="Arial"/>
        </w:rPr>
        <w:tab/>
      </w:r>
      <w:r w:rsidRPr="00337CA7">
        <w:rPr>
          <w:rFonts w:ascii="Arial" w:hAnsi="Arial" w:cs="Arial"/>
        </w:rPr>
        <w:tab/>
      </w:r>
      <w:r w:rsidRPr="00337CA7">
        <w:rPr>
          <w:rFonts w:ascii="Arial" w:hAnsi="Arial" w:cs="Arial"/>
        </w:rPr>
        <w:tab/>
      </w:r>
      <w:r w:rsidRPr="00337CA7">
        <w:rPr>
          <w:rFonts w:ascii="Arial" w:hAnsi="Arial" w:cs="Arial"/>
        </w:rPr>
        <w:tab/>
      </w:r>
      <w:r w:rsidRPr="00337CA7">
        <w:rPr>
          <w:rFonts w:ascii="Arial" w:hAnsi="Arial" w:cs="Arial"/>
        </w:rPr>
        <w:tab/>
      </w:r>
      <w:r w:rsidRPr="00337CA7">
        <w:rPr>
          <w:rFonts w:ascii="Arial" w:hAnsi="Arial" w:cs="Arial"/>
        </w:rPr>
        <w:tab/>
      </w:r>
      <w:r w:rsidRPr="00337CA7">
        <w:rPr>
          <w:rFonts w:ascii="Arial" w:hAnsi="Arial" w:cs="Arial"/>
        </w:rPr>
        <w:tab/>
      </w:r>
      <w:r w:rsidRPr="00337CA7">
        <w:rPr>
          <w:rFonts w:ascii="Arial" w:hAnsi="Arial" w:cs="Arial"/>
        </w:rPr>
        <w:tab/>
      </w:r>
      <w:r w:rsidRPr="00337CA7">
        <w:rPr>
          <w:rFonts w:ascii="Arial" w:hAnsi="Arial" w:cs="Arial"/>
          <w:b/>
        </w:rPr>
        <w:t>2</w:t>
      </w: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7"/>
        <w:gridCol w:w="6098"/>
        <w:gridCol w:w="5387"/>
        <w:gridCol w:w="18"/>
      </w:tblGrid>
      <w:tr w:rsidR="00337CA7" w:rsidRPr="00337CA7" w14:paraId="4005449F" w14:textId="77777777"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9BCC55B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  <w:r w:rsidRPr="00337CA7">
              <w:rPr>
                <w:rFonts w:ascii="Arial" w:hAnsi="Arial" w:cs="Arial"/>
                <w:b/>
                <w:bCs/>
              </w:rPr>
              <w:t>REQUIREMENTS</w:t>
            </w:r>
            <w:r w:rsidRPr="00337CA7">
              <w:rPr>
                <w:rFonts w:ascii="Arial" w:hAnsi="Arial" w:cs="Arial"/>
                <w:b/>
                <w:bCs/>
              </w:rPr>
              <w:tab/>
            </w:r>
            <w:r w:rsidRPr="00337CA7">
              <w:rPr>
                <w:rFonts w:ascii="Arial" w:hAnsi="Arial" w:cs="Arial"/>
                <w:b/>
                <w:bCs/>
              </w:rPr>
              <w:tab/>
            </w:r>
            <w:r w:rsidRPr="00337CA7">
              <w:rPr>
                <w:rFonts w:ascii="Arial" w:hAnsi="Arial" w:cs="Arial"/>
                <w:b/>
                <w:bCs/>
              </w:rPr>
              <w:tab/>
            </w:r>
            <w:r w:rsidRPr="00337CA7">
              <w:rPr>
                <w:rFonts w:ascii="Arial" w:hAnsi="Arial" w:cs="Arial"/>
                <w:b/>
                <w:bCs/>
              </w:rPr>
              <w:tab/>
            </w:r>
            <w:r w:rsidRPr="00337CA7">
              <w:rPr>
                <w:rFonts w:ascii="Arial" w:hAnsi="Arial" w:cs="Arial"/>
                <w:b/>
                <w:bCs/>
              </w:rPr>
              <w:tab/>
            </w:r>
            <w:r w:rsidRPr="00337CA7"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EC289C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  <w:r w:rsidRPr="00337CA7">
              <w:rPr>
                <w:rFonts w:ascii="Arial" w:hAnsi="Arial" w:cs="Arial"/>
                <w:b/>
                <w:bCs/>
              </w:rPr>
              <w:t>ESSENTIAL CRITERIA</w:t>
            </w:r>
          </w:p>
          <w:p w14:paraId="53DEC429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Plea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s</w:t>
              </w:r>
            </w:smartTag>
            <w:r w:rsidRPr="00337CA7">
              <w:rPr>
                <w:rFonts w:ascii="Arial" w:hAnsi="Arial" w:cs="Arial"/>
              </w:rPr>
              <w:t>e in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di</w:t>
              </w:r>
            </w:smartTag>
            <w:r w:rsidRPr="00337CA7">
              <w:rPr>
                <w:rFonts w:ascii="Arial" w:hAnsi="Arial" w:cs="Arial"/>
              </w:rPr>
              <w:t>cate in bracket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s</w:t>
              </w:r>
            </w:smartTag>
            <w:r w:rsidRPr="00337CA7">
              <w:rPr>
                <w:rFonts w:ascii="Arial" w:hAnsi="Arial" w:cs="Arial"/>
              </w:rPr>
              <w:t xml:space="preserve"> after each criteria how thi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s</w:t>
              </w:r>
            </w:smartTag>
            <w:r w:rsidRPr="00337CA7">
              <w:rPr>
                <w:rFonts w:ascii="Arial" w:hAnsi="Arial" w:cs="Arial"/>
              </w:rPr>
              <w:t xml:space="preserve"> will be verified i.e. (F), (I), (T), (R) </w:t>
            </w:r>
          </w:p>
        </w:tc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4182A6B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  <w:r w:rsidRPr="00337CA7">
              <w:rPr>
                <w:rFonts w:ascii="Arial" w:hAnsi="Arial" w:cs="Arial"/>
                <w:b/>
                <w:bCs/>
              </w:rPr>
              <w:t>DESIRABLE CRITERIA</w:t>
            </w:r>
          </w:p>
          <w:p w14:paraId="4E201653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Plea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s</w:t>
              </w:r>
            </w:smartTag>
            <w:r w:rsidRPr="00337CA7">
              <w:rPr>
                <w:rFonts w:ascii="Arial" w:hAnsi="Arial" w:cs="Arial"/>
              </w:rPr>
              <w:t>e in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di</w:t>
              </w:r>
            </w:smartTag>
            <w:r w:rsidRPr="00337CA7">
              <w:rPr>
                <w:rFonts w:ascii="Arial" w:hAnsi="Arial" w:cs="Arial"/>
              </w:rPr>
              <w:t>cate in bracket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s</w:t>
              </w:r>
            </w:smartTag>
            <w:r w:rsidRPr="00337CA7">
              <w:rPr>
                <w:rFonts w:ascii="Arial" w:hAnsi="Arial" w:cs="Arial"/>
              </w:rPr>
              <w:t xml:space="preserve"> after each criteria how thi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</w:rPr>
                <w:t>s</w:t>
              </w:r>
            </w:smartTag>
            <w:r w:rsidRPr="00337CA7">
              <w:rPr>
                <w:rFonts w:ascii="Arial" w:hAnsi="Arial" w:cs="Arial"/>
              </w:rPr>
              <w:t xml:space="preserve"> will be verified i.e. (F), (I), (T), (R)</w:t>
            </w:r>
          </w:p>
        </w:tc>
      </w:tr>
      <w:tr w:rsidR="00337CA7" w:rsidRPr="00337CA7" w14:paraId="4BB14E6B" w14:textId="77777777"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52C4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4A41FC39" w14:textId="77777777" w:rsidR="00337CA7" w:rsidRPr="00337CA7" w:rsidRDefault="00337CA7" w:rsidP="00337CA7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</w:rPr>
            </w:pPr>
            <w:r w:rsidRPr="00337CA7">
              <w:rPr>
                <w:rFonts w:ascii="Arial" w:hAnsi="Arial" w:cs="Arial"/>
                <w:b/>
                <w:bCs/>
              </w:rPr>
              <w:t>Skill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  <w:b/>
                  <w:bCs/>
                </w:rPr>
                <w:t>s</w:t>
              </w:r>
            </w:smartTag>
            <w:r w:rsidRPr="00337CA7">
              <w:rPr>
                <w:rFonts w:ascii="Arial" w:hAnsi="Arial" w:cs="Arial"/>
                <w:b/>
                <w:bCs/>
              </w:rPr>
              <w:t>, abilitie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  <w:b/>
                  <w:bCs/>
                </w:rPr>
                <w:t>s</w:t>
              </w:r>
            </w:smartTag>
            <w:r w:rsidRPr="00337CA7">
              <w:rPr>
                <w:rFonts w:ascii="Arial" w:hAnsi="Arial" w:cs="Arial"/>
                <w:b/>
                <w:bCs/>
              </w:rPr>
              <w:t>, knowledge and co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  <w:b/>
                  <w:bCs/>
                </w:rPr>
                <w:t>m</w:t>
              </w:r>
            </w:smartTag>
            <w:r w:rsidRPr="00337CA7">
              <w:rPr>
                <w:rFonts w:ascii="Arial" w:hAnsi="Arial" w:cs="Arial"/>
                <w:b/>
                <w:bCs/>
              </w:rPr>
              <w:t>petencies</w:t>
            </w:r>
          </w:p>
          <w:p w14:paraId="6075FA6F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</w:p>
          <w:p w14:paraId="29156B76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</w:p>
          <w:p w14:paraId="35C8605D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</w:p>
          <w:p w14:paraId="6325A919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</w:p>
          <w:p w14:paraId="36D511B4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</w:p>
          <w:p w14:paraId="2714F644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5A4E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0EED46BE" w14:textId="77777777" w:rsid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Excellent knowledge of Microsoft software applications, especially, Word and Excel (F,I,T)</w:t>
            </w:r>
          </w:p>
          <w:p w14:paraId="035D4BD7" w14:textId="77777777" w:rsidR="008266EE" w:rsidRPr="00337CA7" w:rsidRDefault="008266EE" w:rsidP="00337CA7">
            <w:pPr>
              <w:rPr>
                <w:rFonts w:ascii="Arial" w:hAnsi="Arial" w:cs="Arial"/>
              </w:rPr>
            </w:pPr>
          </w:p>
          <w:p w14:paraId="3FBFA9C9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Excellent written and oral communication skills (F,I)</w:t>
            </w:r>
          </w:p>
        </w:tc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57CA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7DF1BD11" w14:textId="778AD20D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  <w:r w:rsidRPr="00337CA7">
              <w:rPr>
                <w:rFonts w:ascii="Arial" w:hAnsi="Arial" w:cs="Arial"/>
                <w:lang w:val="en-US"/>
              </w:rPr>
              <w:t>An understanding of issues relating to vulnerable adults</w:t>
            </w:r>
            <w:r w:rsidR="006A1EEA">
              <w:rPr>
                <w:rFonts w:ascii="Arial" w:hAnsi="Arial" w:cs="Arial"/>
                <w:lang w:val="en-US"/>
              </w:rPr>
              <w:t xml:space="preserve"> and children</w:t>
            </w:r>
          </w:p>
          <w:p w14:paraId="3DEF2977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</w:p>
          <w:p w14:paraId="1B16907A" w14:textId="2D332D48" w:rsidR="00337CA7" w:rsidRPr="00337CA7" w:rsidRDefault="00337CA7" w:rsidP="00337CA7">
            <w:pPr>
              <w:rPr>
                <w:rFonts w:ascii="Arial" w:hAnsi="Arial" w:cs="Arial"/>
              </w:rPr>
            </w:pPr>
          </w:p>
        </w:tc>
      </w:tr>
      <w:tr w:rsidR="00337CA7" w:rsidRPr="00337CA7" w14:paraId="643332B2" w14:textId="77777777"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3E41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45D32638" w14:textId="77777777" w:rsidR="00337CA7" w:rsidRPr="00337CA7" w:rsidRDefault="00337CA7" w:rsidP="00337CA7">
            <w:pPr>
              <w:numPr>
                <w:ilvl w:val="1"/>
                <w:numId w:val="5"/>
              </w:numPr>
              <w:rPr>
                <w:rFonts w:ascii="Arial" w:hAnsi="Arial" w:cs="Arial"/>
                <w:b/>
                <w:bCs/>
              </w:rPr>
            </w:pPr>
            <w:r w:rsidRPr="00337CA7">
              <w:rPr>
                <w:rFonts w:ascii="Arial" w:hAnsi="Arial" w:cs="Arial"/>
                <w:b/>
                <w:bCs/>
              </w:rPr>
              <w:t>General co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  <w:b/>
                  <w:bCs/>
                </w:rPr>
                <w:t>m</w:t>
              </w:r>
            </w:smartTag>
            <w:r w:rsidRPr="00337CA7">
              <w:rPr>
                <w:rFonts w:ascii="Arial" w:hAnsi="Arial" w:cs="Arial"/>
                <w:b/>
                <w:bCs/>
              </w:rPr>
              <w:t>petencie</w:t>
            </w:r>
            <w:smartTag w:uri="urn:schemas-microsoft-com:office:smarttags" w:element="PersonName">
              <w:r w:rsidRPr="00337CA7">
                <w:rPr>
                  <w:rFonts w:ascii="Arial" w:hAnsi="Arial" w:cs="Arial"/>
                  <w:b/>
                  <w:bCs/>
                </w:rPr>
                <w:t>s</w:t>
              </w:r>
            </w:smartTag>
          </w:p>
          <w:p w14:paraId="506E0DAE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290FB629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5ACC1697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628B7492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1B03FD74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031EFAA6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56826BEC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30B9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322120F2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  <w:r w:rsidRPr="00337CA7">
              <w:rPr>
                <w:rFonts w:ascii="Arial" w:hAnsi="Arial" w:cs="Arial"/>
                <w:lang w:val="en-US"/>
              </w:rPr>
              <w:t>The ability to provide a welcoming environment.</w:t>
            </w:r>
          </w:p>
          <w:p w14:paraId="3BF9A16E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</w:p>
          <w:p w14:paraId="72B2D7AB" w14:textId="08282C4F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  <w:r w:rsidRPr="00337CA7">
              <w:rPr>
                <w:rFonts w:ascii="Arial" w:hAnsi="Arial" w:cs="Arial"/>
                <w:lang w:val="en-US"/>
              </w:rPr>
              <w:t xml:space="preserve">Ability to work flexibly and </w:t>
            </w:r>
            <w:r w:rsidR="006A1EEA" w:rsidRPr="00337CA7">
              <w:rPr>
                <w:rFonts w:ascii="Arial" w:hAnsi="Arial" w:cs="Arial"/>
                <w:lang w:val="en-US"/>
              </w:rPr>
              <w:t>appropriately</w:t>
            </w:r>
            <w:r w:rsidR="006A1EEA">
              <w:rPr>
                <w:rFonts w:ascii="Arial" w:hAnsi="Arial" w:cs="Arial"/>
                <w:lang w:val="en-US"/>
              </w:rPr>
              <w:t xml:space="preserve">, </w:t>
            </w:r>
            <w:r w:rsidRPr="00337CA7">
              <w:rPr>
                <w:rFonts w:ascii="Arial" w:hAnsi="Arial" w:cs="Arial"/>
                <w:lang w:val="en-US"/>
              </w:rPr>
              <w:t>responds to a range of individual needs/situations.</w:t>
            </w:r>
          </w:p>
          <w:p w14:paraId="5208ABBD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</w:p>
          <w:p w14:paraId="31B14BCD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  <w:r w:rsidRPr="00337CA7">
              <w:rPr>
                <w:rFonts w:ascii="Arial" w:hAnsi="Arial" w:cs="Arial"/>
                <w:lang w:val="en-US"/>
              </w:rPr>
              <w:t xml:space="preserve">Ability to ensure the management of sensitive and confidential information, through a knowledge of Data Protection and data security and confidentiality.  </w:t>
            </w:r>
          </w:p>
          <w:p w14:paraId="79B5BEA7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</w:p>
          <w:p w14:paraId="4C5FFBF0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  <w:r w:rsidRPr="00337CA7">
              <w:rPr>
                <w:rFonts w:ascii="Arial" w:hAnsi="Arial" w:cs="Arial"/>
                <w:lang w:val="en-US"/>
              </w:rPr>
              <w:t xml:space="preserve">Commitment to working collaboratively with co-workers, and colleagues in other agencies, to facilitate positive recovery outcomes for service users.  </w:t>
            </w:r>
          </w:p>
          <w:p w14:paraId="1950F5FD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</w:p>
          <w:p w14:paraId="51F9AF8B" w14:textId="31A8336F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  <w:r w:rsidRPr="00337CA7">
              <w:rPr>
                <w:rFonts w:ascii="Arial" w:hAnsi="Arial" w:cs="Arial"/>
                <w:lang w:val="en-US"/>
              </w:rPr>
              <w:t xml:space="preserve">Commitment to sharing knowledge, expertise and learning with colleagues (co-workers, volunteers, other professionals) </w:t>
            </w:r>
            <w:r w:rsidR="004F4453" w:rsidRPr="00337CA7">
              <w:rPr>
                <w:rFonts w:ascii="Arial" w:hAnsi="Arial" w:cs="Arial"/>
                <w:lang w:val="en-US"/>
              </w:rPr>
              <w:t>to</w:t>
            </w:r>
            <w:r w:rsidRPr="00337CA7">
              <w:rPr>
                <w:rFonts w:ascii="Arial" w:hAnsi="Arial" w:cs="Arial"/>
                <w:lang w:val="en-US"/>
              </w:rPr>
              <w:t xml:space="preserve"> improve standards of practice within the service and the  wider treatment environment. </w:t>
            </w:r>
          </w:p>
          <w:p w14:paraId="72D05005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3C9AB891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  <w:r w:rsidRPr="00337CA7">
              <w:rPr>
                <w:rFonts w:ascii="Arial" w:hAnsi="Arial" w:cs="Arial"/>
                <w:lang w:val="en-US"/>
              </w:rPr>
              <w:t>An awareness and commitment to equality of opportunity and anti-oppressive practice.</w:t>
            </w:r>
          </w:p>
          <w:p w14:paraId="16A76A1F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</w:p>
          <w:p w14:paraId="2F9ED9C4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  <w:r w:rsidRPr="00337CA7">
              <w:rPr>
                <w:rFonts w:ascii="Arial" w:hAnsi="Arial" w:cs="Arial"/>
                <w:lang w:val="en-US"/>
              </w:rPr>
              <w:t>Highly motivated in the delivery of objectives.</w:t>
            </w:r>
          </w:p>
          <w:p w14:paraId="7C14F803" w14:textId="77777777" w:rsidR="00337CA7" w:rsidRPr="00337CA7" w:rsidRDefault="00337CA7" w:rsidP="00337CA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73B0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5A1216A8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02FBFE35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1853DC32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</w:tc>
      </w:tr>
      <w:tr w:rsidR="00337CA7" w:rsidRPr="00337CA7" w14:paraId="1EF19A37" w14:textId="77777777">
        <w:trPr>
          <w:gridAfter w:val="1"/>
          <w:wAfter w:w="18" w:type="dxa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C0EA" w14:textId="77777777" w:rsidR="00337CA7" w:rsidRPr="00337CA7" w:rsidRDefault="00337CA7" w:rsidP="00337CA7">
            <w:pPr>
              <w:rPr>
                <w:rFonts w:ascii="Arial" w:hAnsi="Arial" w:cs="Arial"/>
                <w:b/>
                <w:bCs/>
              </w:rPr>
            </w:pPr>
            <w:r w:rsidRPr="00337CA7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35B5F537" w14:textId="77777777" w:rsidR="00337CA7" w:rsidRPr="00337CA7" w:rsidRDefault="00337CA7" w:rsidP="00337CA7">
      <w:pPr>
        <w:rPr>
          <w:rFonts w:ascii="Arial" w:hAnsi="Arial" w:cs="Arial"/>
        </w:rPr>
      </w:pPr>
    </w:p>
    <w:p w14:paraId="208D1287" w14:textId="77777777" w:rsidR="00337CA7" w:rsidRPr="00337CA7" w:rsidRDefault="00337CA7" w:rsidP="00337CA7">
      <w:pPr>
        <w:rPr>
          <w:rFonts w:ascii="Arial" w:hAnsi="Arial" w:cs="Arial"/>
        </w:rPr>
      </w:pPr>
    </w:p>
    <w:p w14:paraId="5F0C8CD3" w14:textId="77777777" w:rsidR="00337CA7" w:rsidRPr="00337CA7" w:rsidRDefault="00337CA7" w:rsidP="00337CA7">
      <w:pPr>
        <w:rPr>
          <w:rFonts w:ascii="Arial" w:hAnsi="Arial" w:cs="Arial"/>
        </w:rPr>
      </w:pPr>
    </w:p>
    <w:p w14:paraId="7F8354F0" w14:textId="77777777" w:rsidR="00337CA7" w:rsidRPr="00337CA7" w:rsidRDefault="00337CA7" w:rsidP="00337CA7">
      <w:pPr>
        <w:rPr>
          <w:rFonts w:ascii="Arial" w:hAnsi="Arial" w:cs="Arial"/>
        </w:rPr>
      </w:pPr>
    </w:p>
    <w:p w14:paraId="6C5E76AB" w14:textId="77777777" w:rsidR="00337CA7" w:rsidRPr="00337CA7" w:rsidRDefault="00337CA7" w:rsidP="00337CA7">
      <w:pPr>
        <w:rPr>
          <w:rFonts w:ascii="Arial" w:hAnsi="Arial" w:cs="Arial"/>
        </w:rPr>
      </w:pPr>
    </w:p>
    <w:p w14:paraId="7EFB6525" w14:textId="77777777" w:rsidR="00337CA7" w:rsidRPr="00337CA7" w:rsidRDefault="00337CA7" w:rsidP="00337CA7">
      <w:pPr>
        <w:rPr>
          <w:rFonts w:ascii="Arial" w:hAnsi="Arial" w:cs="Arial"/>
          <w:b/>
        </w:rPr>
      </w:pPr>
      <w:r w:rsidRPr="00337CA7">
        <w:rPr>
          <w:rFonts w:ascii="Arial" w:hAnsi="Arial" w:cs="Arial"/>
          <w:b/>
        </w:rPr>
        <w:t>On-going Training Requirements</w:t>
      </w:r>
    </w:p>
    <w:p w14:paraId="0D64335B" w14:textId="77777777" w:rsidR="00337CA7" w:rsidRPr="00337CA7" w:rsidRDefault="00337CA7" w:rsidP="00337CA7">
      <w:pPr>
        <w:rPr>
          <w:rFonts w:ascii="Arial" w:hAnsi="Arial" w:cs="Arial"/>
        </w:rPr>
      </w:pPr>
      <w:r w:rsidRPr="00337CA7">
        <w:rPr>
          <w:rFonts w:ascii="Arial" w:hAnsi="Arial" w:cs="Arial"/>
        </w:rPr>
        <w:t>The post holder will be required to undertake the following mandatory/essential training at the frequency indicated.</w:t>
      </w:r>
    </w:p>
    <w:p w14:paraId="5812E7B9" w14:textId="77777777" w:rsidR="00337CA7" w:rsidRPr="00337CA7" w:rsidRDefault="00337CA7" w:rsidP="00337CA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8"/>
        <w:gridCol w:w="6900"/>
      </w:tblGrid>
      <w:tr w:rsidR="00337CA7" w:rsidRPr="00337CA7" w14:paraId="13F5341E" w14:textId="77777777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5090DA" w14:textId="77777777" w:rsidR="00337CA7" w:rsidRPr="00337CA7" w:rsidRDefault="00337CA7" w:rsidP="00337CA7">
            <w:pPr>
              <w:rPr>
                <w:rFonts w:ascii="Arial" w:hAnsi="Arial" w:cs="Arial"/>
                <w:b/>
              </w:rPr>
            </w:pPr>
          </w:p>
          <w:p w14:paraId="75D1E391" w14:textId="77777777" w:rsidR="00337CA7" w:rsidRPr="00337CA7" w:rsidRDefault="00337CA7" w:rsidP="00337CA7">
            <w:pPr>
              <w:rPr>
                <w:rFonts w:ascii="Arial" w:hAnsi="Arial" w:cs="Arial"/>
                <w:b/>
              </w:rPr>
            </w:pPr>
            <w:r w:rsidRPr="00337CA7">
              <w:rPr>
                <w:rFonts w:ascii="Arial" w:hAnsi="Arial" w:cs="Arial"/>
                <w:b/>
              </w:rPr>
              <w:t>Mandatory/Essential Training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1432DB" w14:textId="77777777" w:rsidR="00337CA7" w:rsidRPr="00337CA7" w:rsidRDefault="00337CA7" w:rsidP="00337CA7">
            <w:pPr>
              <w:rPr>
                <w:rFonts w:ascii="Arial" w:hAnsi="Arial" w:cs="Arial"/>
                <w:b/>
              </w:rPr>
            </w:pPr>
          </w:p>
          <w:p w14:paraId="71EFB4BA" w14:textId="77777777" w:rsidR="00337CA7" w:rsidRPr="00337CA7" w:rsidRDefault="00337CA7" w:rsidP="00337CA7">
            <w:pPr>
              <w:rPr>
                <w:rFonts w:ascii="Arial" w:hAnsi="Arial" w:cs="Arial"/>
                <w:b/>
              </w:rPr>
            </w:pPr>
            <w:r w:rsidRPr="00337CA7">
              <w:rPr>
                <w:rFonts w:ascii="Arial" w:hAnsi="Arial" w:cs="Arial"/>
                <w:b/>
              </w:rPr>
              <w:t>Frequency</w:t>
            </w:r>
          </w:p>
        </w:tc>
      </w:tr>
      <w:tr w:rsidR="00337CA7" w:rsidRPr="00337CA7" w14:paraId="0E11160A" w14:textId="77777777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0FC8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7BB33DED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 xml:space="preserve">Safeguarding </w:t>
            </w:r>
          </w:p>
          <w:p w14:paraId="265B97DF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Equality &amp; Diversity</w:t>
            </w:r>
          </w:p>
          <w:p w14:paraId="22DE19B5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Employee Protection Register</w:t>
            </w:r>
          </w:p>
          <w:p w14:paraId="3D8D0A79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Information Governance</w:t>
            </w:r>
          </w:p>
          <w:p w14:paraId="66D79600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77A27A3A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2F38096B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**Any further training identified attributed to the role</w:t>
            </w:r>
          </w:p>
          <w:p w14:paraId="13CE1B93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650497BD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167B" w14:textId="77777777" w:rsidR="00337CA7" w:rsidRPr="00337CA7" w:rsidRDefault="00337CA7" w:rsidP="00337CA7">
            <w:pPr>
              <w:rPr>
                <w:rFonts w:ascii="Arial" w:hAnsi="Arial" w:cs="Arial"/>
              </w:rPr>
            </w:pPr>
          </w:p>
          <w:p w14:paraId="74F1714E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Every 3 years</w:t>
            </w:r>
          </w:p>
          <w:p w14:paraId="6D94AAA7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 xml:space="preserve">As required </w:t>
            </w:r>
          </w:p>
          <w:p w14:paraId="7B63C977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As required</w:t>
            </w:r>
          </w:p>
          <w:p w14:paraId="3E34E3B9" w14:textId="77777777" w:rsidR="00337CA7" w:rsidRPr="00337CA7" w:rsidRDefault="00337CA7" w:rsidP="00337CA7">
            <w:pPr>
              <w:rPr>
                <w:rFonts w:ascii="Arial" w:hAnsi="Arial" w:cs="Arial"/>
              </w:rPr>
            </w:pPr>
            <w:r w:rsidRPr="00337CA7">
              <w:rPr>
                <w:rFonts w:ascii="Arial" w:hAnsi="Arial" w:cs="Arial"/>
              </w:rPr>
              <w:t>Annually</w:t>
            </w:r>
          </w:p>
        </w:tc>
      </w:tr>
    </w:tbl>
    <w:p w14:paraId="40872B57" w14:textId="77777777" w:rsidR="00337CA7" w:rsidRPr="00337CA7" w:rsidRDefault="00337CA7" w:rsidP="00337CA7">
      <w:pPr>
        <w:rPr>
          <w:rFonts w:ascii="Arial" w:hAnsi="Arial" w:cs="Arial"/>
        </w:rPr>
      </w:pPr>
    </w:p>
    <w:p w14:paraId="1C967ACE" w14:textId="77777777" w:rsidR="00337CA7" w:rsidRPr="00337CA7" w:rsidRDefault="00337CA7" w:rsidP="00337CA7">
      <w:pPr>
        <w:rPr>
          <w:rFonts w:ascii="Arial" w:hAnsi="Arial" w:cs="Arial"/>
        </w:rPr>
      </w:pPr>
      <w:r w:rsidRPr="00337CA7">
        <w:rPr>
          <w:rFonts w:ascii="Arial" w:hAnsi="Arial" w:cs="Arial"/>
        </w:rPr>
        <w:t>Please note all appoint</w:t>
      </w:r>
      <w:smartTag w:uri="urn:schemas-microsoft-com:office:smarttags" w:element="PersonName">
        <w:r w:rsidRPr="00337CA7">
          <w:rPr>
            <w:rFonts w:ascii="Arial" w:hAnsi="Arial" w:cs="Arial"/>
          </w:rPr>
          <w:t>m</w:t>
        </w:r>
      </w:smartTag>
      <w:r w:rsidRPr="00337CA7">
        <w:rPr>
          <w:rFonts w:ascii="Arial" w:hAnsi="Arial" w:cs="Arial"/>
        </w:rPr>
        <w:t>ent</w:t>
      </w:r>
      <w:smartTag w:uri="urn:schemas-microsoft-com:office:smarttags" w:element="PersonName">
        <w:r w:rsidRPr="00337CA7">
          <w:rPr>
            <w:rFonts w:ascii="Arial" w:hAnsi="Arial" w:cs="Arial"/>
          </w:rPr>
          <w:t>s</w:t>
        </w:r>
      </w:smartTag>
      <w:r w:rsidRPr="00337CA7">
        <w:rPr>
          <w:rFonts w:ascii="Arial" w:hAnsi="Arial" w:cs="Arial"/>
        </w:rPr>
        <w:t xml:space="preserve"> within </w:t>
      </w:r>
      <w:smartTag w:uri="urn:schemas-microsoft-com:office:smarttags" w:element="PersonName">
        <w:r w:rsidRPr="00337CA7">
          <w:rPr>
            <w:rFonts w:ascii="Arial" w:hAnsi="Arial" w:cs="Arial"/>
          </w:rPr>
          <w:t>Hart</w:t>
        </w:r>
      </w:smartTag>
      <w:r w:rsidRPr="00337CA7">
        <w:rPr>
          <w:rFonts w:ascii="Arial" w:hAnsi="Arial" w:cs="Arial"/>
        </w:rPr>
        <w:t xml:space="preserve">lepool Borough Council are </w:t>
      </w:r>
      <w:smartTag w:uri="urn:schemas-microsoft-com:office:smarttags" w:element="PersonName">
        <w:r w:rsidRPr="00337CA7">
          <w:rPr>
            <w:rFonts w:ascii="Arial" w:hAnsi="Arial" w:cs="Arial"/>
          </w:rPr>
          <w:t>s</w:t>
        </w:r>
      </w:smartTag>
      <w:r w:rsidRPr="00337CA7">
        <w:rPr>
          <w:rFonts w:ascii="Arial" w:hAnsi="Arial" w:cs="Arial"/>
        </w:rPr>
        <w:t xml:space="preserve">ubject to a declaration of </w:t>
      </w:r>
      <w:smartTag w:uri="urn:schemas-microsoft-com:office:smarttags" w:element="PersonName">
        <w:r w:rsidRPr="00337CA7">
          <w:rPr>
            <w:rFonts w:ascii="Arial" w:hAnsi="Arial" w:cs="Arial"/>
          </w:rPr>
          <w:t>m</w:t>
        </w:r>
      </w:smartTag>
      <w:r w:rsidRPr="00337CA7">
        <w:rPr>
          <w:rFonts w:ascii="Arial" w:hAnsi="Arial" w:cs="Arial"/>
        </w:rPr>
        <w:t>e</w:t>
      </w:r>
      <w:smartTag w:uri="urn:schemas-microsoft-com:office:smarttags" w:element="PersonName">
        <w:r w:rsidRPr="00337CA7">
          <w:rPr>
            <w:rFonts w:ascii="Arial" w:hAnsi="Arial" w:cs="Arial"/>
          </w:rPr>
          <w:t>di</w:t>
        </w:r>
      </w:smartTag>
      <w:r w:rsidRPr="00337CA7">
        <w:rPr>
          <w:rFonts w:ascii="Arial" w:hAnsi="Arial" w:cs="Arial"/>
        </w:rPr>
        <w:t>cal fitne</w:t>
      </w:r>
      <w:smartTag w:uri="urn:schemas-microsoft-com:office:smarttags" w:element="PersonName">
        <w:r w:rsidRPr="00337CA7">
          <w:rPr>
            <w:rFonts w:ascii="Arial" w:hAnsi="Arial" w:cs="Arial"/>
          </w:rPr>
          <w:t>s</w:t>
        </w:r>
      </w:smartTag>
      <w:smartTag w:uri="urn:schemas-microsoft-com:office:smarttags" w:element="PersonName">
        <w:r w:rsidRPr="00337CA7">
          <w:rPr>
            <w:rFonts w:ascii="Arial" w:hAnsi="Arial" w:cs="Arial"/>
          </w:rPr>
          <w:t>s</w:t>
        </w:r>
      </w:smartTag>
      <w:r w:rsidRPr="00337CA7">
        <w:rPr>
          <w:rFonts w:ascii="Arial" w:hAnsi="Arial" w:cs="Arial"/>
        </w:rPr>
        <w:t xml:space="preserve"> by the Council’</w:t>
      </w:r>
      <w:smartTag w:uri="urn:schemas-microsoft-com:office:smarttags" w:element="PersonName">
        <w:r w:rsidRPr="00337CA7">
          <w:rPr>
            <w:rFonts w:ascii="Arial" w:hAnsi="Arial" w:cs="Arial"/>
          </w:rPr>
          <w:t>s</w:t>
        </w:r>
      </w:smartTag>
      <w:r w:rsidRPr="00337CA7">
        <w:rPr>
          <w:rFonts w:ascii="Arial" w:hAnsi="Arial" w:cs="Arial"/>
        </w:rPr>
        <w:t xml:space="preserve"> Occupational Health Service (having </w:t>
      </w:r>
      <w:smartTag w:uri="urn:schemas-microsoft-com:office:smarttags" w:element="PersonName">
        <w:r w:rsidRPr="00337CA7">
          <w:rPr>
            <w:rFonts w:ascii="Arial" w:hAnsi="Arial" w:cs="Arial"/>
          </w:rPr>
          <w:t>m</w:t>
        </w:r>
      </w:smartTag>
      <w:r w:rsidRPr="00337CA7">
        <w:rPr>
          <w:rFonts w:ascii="Arial" w:hAnsi="Arial" w:cs="Arial"/>
        </w:rPr>
        <w:t>ade rea</w:t>
      </w:r>
      <w:smartTag w:uri="urn:schemas-microsoft-com:office:smarttags" w:element="PersonName">
        <w:r w:rsidRPr="00337CA7">
          <w:rPr>
            <w:rFonts w:ascii="Arial" w:hAnsi="Arial" w:cs="Arial"/>
          </w:rPr>
          <w:t>s</w:t>
        </w:r>
      </w:smartTag>
      <w:r w:rsidRPr="00337CA7">
        <w:rPr>
          <w:rFonts w:ascii="Arial" w:hAnsi="Arial" w:cs="Arial"/>
        </w:rPr>
        <w:t>onable adju</w:t>
      </w:r>
      <w:smartTag w:uri="urn:schemas-microsoft-com:office:smarttags" w:element="PersonName">
        <w:r w:rsidRPr="00337CA7">
          <w:rPr>
            <w:rFonts w:ascii="Arial" w:hAnsi="Arial" w:cs="Arial"/>
          </w:rPr>
          <w:t>s</w:t>
        </w:r>
      </w:smartTag>
      <w:r w:rsidRPr="00337CA7">
        <w:rPr>
          <w:rFonts w:ascii="Arial" w:hAnsi="Arial" w:cs="Arial"/>
        </w:rPr>
        <w:t>t</w:t>
      </w:r>
      <w:smartTag w:uri="urn:schemas-microsoft-com:office:smarttags" w:element="PersonName">
        <w:r w:rsidRPr="00337CA7">
          <w:rPr>
            <w:rFonts w:ascii="Arial" w:hAnsi="Arial" w:cs="Arial"/>
          </w:rPr>
          <w:t>m</w:t>
        </w:r>
      </w:smartTag>
      <w:r w:rsidRPr="00337CA7">
        <w:rPr>
          <w:rFonts w:ascii="Arial" w:hAnsi="Arial" w:cs="Arial"/>
        </w:rPr>
        <w:t>ent</w:t>
      </w:r>
      <w:smartTag w:uri="urn:schemas-microsoft-com:office:smarttags" w:element="PersonName">
        <w:r w:rsidRPr="00337CA7">
          <w:rPr>
            <w:rFonts w:ascii="Arial" w:hAnsi="Arial" w:cs="Arial"/>
          </w:rPr>
          <w:t>s</w:t>
        </w:r>
      </w:smartTag>
      <w:r w:rsidRPr="00337CA7">
        <w:rPr>
          <w:rFonts w:ascii="Arial" w:hAnsi="Arial" w:cs="Arial"/>
        </w:rPr>
        <w:t xml:space="preserve"> in line with the Equality Act (2010) where nece</w:t>
      </w:r>
      <w:smartTag w:uri="urn:schemas-microsoft-com:office:smarttags" w:element="PersonName">
        <w:r w:rsidRPr="00337CA7">
          <w:rPr>
            <w:rFonts w:ascii="Arial" w:hAnsi="Arial" w:cs="Arial"/>
          </w:rPr>
          <w:t>s</w:t>
        </w:r>
      </w:smartTag>
      <w:smartTag w:uri="urn:schemas-microsoft-com:office:smarttags" w:element="PersonName">
        <w:r w:rsidRPr="00337CA7">
          <w:rPr>
            <w:rFonts w:ascii="Arial" w:hAnsi="Arial" w:cs="Arial"/>
          </w:rPr>
          <w:t>s</w:t>
        </w:r>
      </w:smartTag>
      <w:r w:rsidRPr="00337CA7">
        <w:rPr>
          <w:rFonts w:ascii="Arial" w:hAnsi="Arial" w:cs="Arial"/>
        </w:rPr>
        <w:t xml:space="preserve">ary. </w:t>
      </w:r>
    </w:p>
    <w:p w14:paraId="342C4FB4" w14:textId="77777777" w:rsidR="00337CA7" w:rsidRPr="00631FF8" w:rsidRDefault="00337CA7">
      <w:pPr>
        <w:rPr>
          <w:rFonts w:ascii="Arial" w:hAnsi="Arial" w:cs="Arial"/>
        </w:rPr>
      </w:pPr>
    </w:p>
    <w:sectPr w:rsidR="00337CA7" w:rsidRPr="00631FF8" w:rsidSect="00337CA7">
      <w:headerReference w:type="first" r:id="rId10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72727" w14:textId="77777777" w:rsidR="00150C7B" w:rsidRDefault="00150C7B" w:rsidP="00196867">
      <w:r>
        <w:separator/>
      </w:r>
    </w:p>
  </w:endnote>
  <w:endnote w:type="continuationSeparator" w:id="0">
    <w:p w14:paraId="2135E4D0" w14:textId="77777777" w:rsidR="00150C7B" w:rsidRDefault="00150C7B" w:rsidP="0019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D747F" w14:textId="77777777" w:rsidR="00150C7B" w:rsidRDefault="00150C7B" w:rsidP="00196867">
      <w:r>
        <w:separator/>
      </w:r>
    </w:p>
  </w:footnote>
  <w:footnote w:type="continuationSeparator" w:id="0">
    <w:p w14:paraId="61F0F875" w14:textId="77777777" w:rsidR="00150C7B" w:rsidRDefault="00150C7B" w:rsidP="00196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A6F6C" w14:textId="77777777" w:rsidR="00D65DDF" w:rsidRDefault="00A013E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39B91E6" wp14:editId="42390BCE">
          <wp:simplePos x="0" y="0"/>
          <wp:positionH relativeFrom="page">
            <wp:align>left</wp:align>
          </wp:positionH>
          <wp:positionV relativeFrom="paragraph">
            <wp:posOffset>-549275</wp:posOffset>
          </wp:positionV>
          <wp:extent cx="7555946" cy="10690860"/>
          <wp:effectExtent l="0" t="0" r="6985" b="0"/>
          <wp:wrapNone/>
          <wp:docPr id="1985778587" name="Picture 3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5778587" name="Picture 3" descr="A white background with black dot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946" cy="1069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271E1"/>
    <w:multiLevelType w:val="hybridMultilevel"/>
    <w:tmpl w:val="2592B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94F8F"/>
    <w:multiLevelType w:val="hybridMultilevel"/>
    <w:tmpl w:val="EC507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8588156">
    <w:abstractNumId w:val="1"/>
  </w:num>
  <w:num w:numId="2" w16cid:durableId="1235159607">
    <w:abstractNumId w:val="0"/>
  </w:num>
  <w:num w:numId="3" w16cid:durableId="49626845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4322985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63124879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732"/>
    <w:rsid w:val="00000C31"/>
    <w:rsid w:val="00026DF1"/>
    <w:rsid w:val="0003037E"/>
    <w:rsid w:val="00091148"/>
    <w:rsid w:val="000A5CAB"/>
    <w:rsid w:val="000E6603"/>
    <w:rsid w:val="00134342"/>
    <w:rsid w:val="00150C7B"/>
    <w:rsid w:val="00196867"/>
    <w:rsid w:val="001D7337"/>
    <w:rsid w:val="001F0E13"/>
    <w:rsid w:val="001F2B3D"/>
    <w:rsid w:val="00201942"/>
    <w:rsid w:val="00227BFB"/>
    <w:rsid w:val="002831FE"/>
    <w:rsid w:val="002D6B9A"/>
    <w:rsid w:val="002F4F3C"/>
    <w:rsid w:val="003003C0"/>
    <w:rsid w:val="0032460E"/>
    <w:rsid w:val="00337CA7"/>
    <w:rsid w:val="00363732"/>
    <w:rsid w:val="00377876"/>
    <w:rsid w:val="00385FB9"/>
    <w:rsid w:val="003C0C11"/>
    <w:rsid w:val="004846C2"/>
    <w:rsid w:val="004A767C"/>
    <w:rsid w:val="004B71AE"/>
    <w:rsid w:val="004C691F"/>
    <w:rsid w:val="004D3943"/>
    <w:rsid w:val="004E4A1D"/>
    <w:rsid w:val="004F4453"/>
    <w:rsid w:val="005A742E"/>
    <w:rsid w:val="005C39E8"/>
    <w:rsid w:val="00631FF8"/>
    <w:rsid w:val="00645F83"/>
    <w:rsid w:val="00687A6E"/>
    <w:rsid w:val="006A1EEA"/>
    <w:rsid w:val="006B00D4"/>
    <w:rsid w:val="006B3B1E"/>
    <w:rsid w:val="006D61CB"/>
    <w:rsid w:val="007047C4"/>
    <w:rsid w:val="0070746F"/>
    <w:rsid w:val="00736D2F"/>
    <w:rsid w:val="0074341C"/>
    <w:rsid w:val="00773FD0"/>
    <w:rsid w:val="00790C75"/>
    <w:rsid w:val="008266EE"/>
    <w:rsid w:val="008A4211"/>
    <w:rsid w:val="008E3CE5"/>
    <w:rsid w:val="00901C48"/>
    <w:rsid w:val="00911629"/>
    <w:rsid w:val="0092526A"/>
    <w:rsid w:val="009E2142"/>
    <w:rsid w:val="00A013E3"/>
    <w:rsid w:val="00A01BA9"/>
    <w:rsid w:val="00A320D3"/>
    <w:rsid w:val="00A4022F"/>
    <w:rsid w:val="00A46BA7"/>
    <w:rsid w:val="00A54158"/>
    <w:rsid w:val="00AA3BBC"/>
    <w:rsid w:val="00AC7ABC"/>
    <w:rsid w:val="00AE0F6E"/>
    <w:rsid w:val="00B266B4"/>
    <w:rsid w:val="00B72C06"/>
    <w:rsid w:val="00BE2403"/>
    <w:rsid w:val="00C33CCD"/>
    <w:rsid w:val="00C92702"/>
    <w:rsid w:val="00D0265C"/>
    <w:rsid w:val="00D1198C"/>
    <w:rsid w:val="00D27FA8"/>
    <w:rsid w:val="00D53764"/>
    <w:rsid w:val="00D5569C"/>
    <w:rsid w:val="00D65DDF"/>
    <w:rsid w:val="00DA03B1"/>
    <w:rsid w:val="00DB7E3F"/>
    <w:rsid w:val="00DC0B92"/>
    <w:rsid w:val="00DC5398"/>
    <w:rsid w:val="00DE027E"/>
    <w:rsid w:val="00DF6D33"/>
    <w:rsid w:val="00E44301"/>
    <w:rsid w:val="00E462E0"/>
    <w:rsid w:val="00E65349"/>
    <w:rsid w:val="00F616A5"/>
    <w:rsid w:val="00F64E1F"/>
    <w:rsid w:val="00F73441"/>
    <w:rsid w:val="00FA3D92"/>
    <w:rsid w:val="00FB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49FBE59A"/>
  <w15:chartTrackingRefBased/>
  <w15:docId w15:val="{AE8D8BEF-B5C4-4330-B742-57C9DC79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46F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686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19686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86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86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86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86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86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86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86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8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1968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8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8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8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8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8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8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8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8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6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86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6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86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68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86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68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8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8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8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686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196867"/>
  </w:style>
  <w:style w:type="paragraph" w:styleId="Footer">
    <w:name w:val="footer"/>
    <w:basedOn w:val="Normal"/>
    <w:link w:val="FooterChar"/>
    <w:uiPriority w:val="99"/>
    <w:unhideWhenUsed/>
    <w:rsid w:val="0019686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96867"/>
  </w:style>
  <w:style w:type="character" w:styleId="Hyperlink">
    <w:name w:val="Hyperlink"/>
    <w:basedOn w:val="DefaultParagraphFont"/>
    <w:rsid w:val="008A4211"/>
    <w:rPr>
      <w:color w:val="0000FF"/>
      <w:u w:val="single"/>
    </w:rPr>
  </w:style>
  <w:style w:type="paragraph" w:styleId="BodyText2">
    <w:name w:val="Body Text 2"/>
    <w:basedOn w:val="Normal"/>
    <w:link w:val="BodyText2Char"/>
    <w:rsid w:val="00363732"/>
    <w:rPr>
      <w:lang w:val="en-US"/>
    </w:rPr>
  </w:style>
  <w:style w:type="character" w:customStyle="1" w:styleId="BodyText2Char">
    <w:name w:val="Body Text 2 Char"/>
    <w:basedOn w:val="DefaultParagraphFont"/>
    <w:link w:val="BodyText2"/>
    <w:rsid w:val="00363732"/>
    <w:rPr>
      <w:rFonts w:ascii="Times New Roman" w:eastAsia="Times New Roman" w:hAnsi="Times New Roman" w:cs="Times New Roman"/>
      <w:kern w:val="0"/>
      <w:szCs w:val="20"/>
      <w:lang w:val="en-US" w:eastAsia="en-GB"/>
      <w14:ligatures w14:val="none"/>
    </w:rPr>
  </w:style>
  <w:style w:type="paragraph" w:styleId="BodyText">
    <w:name w:val="Body Text"/>
    <w:basedOn w:val="Normal"/>
    <w:link w:val="BodyTextChar"/>
    <w:rsid w:val="00363732"/>
    <w:rPr>
      <w:rFonts w:ascii="Arial" w:hAnsi="Arial"/>
      <w:sz w:val="22"/>
    </w:rPr>
  </w:style>
  <w:style w:type="character" w:customStyle="1" w:styleId="BodyTextChar">
    <w:name w:val="Body Text Char"/>
    <w:basedOn w:val="DefaultParagraphFont"/>
    <w:link w:val="BodyText"/>
    <w:rsid w:val="00363732"/>
    <w:rPr>
      <w:rFonts w:ascii="Arial" w:eastAsia="Times New Roman" w:hAnsi="Arial" w:cs="Times New Roman"/>
      <w:kern w:val="0"/>
      <w:sz w:val="22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337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HR%20Business%20Team\MASTER%20TEMPLATE%20LETTERS%20FORMS%20AND%20SCRIPTS\VARIATION%20LETTERS%20AND%20CONTRACTS\3.%20Additional%20Duties%20Pay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BA09FCC-AC6B-483A-9F54-8A78297C6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555201-807D-46E8-9613-D4ADD297FF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60BC20-FDCA-4CE0-9160-696BF754362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e0f15938-5b7b-4e50-ae9a-cf275ba81d0d}" enabled="0" method="" siteId="{e0f15938-5b7b-4e50-ae9a-cf275ba81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3. Additional Duties Payment</Template>
  <TotalTime>2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Tabb</dc:creator>
  <cp:keywords/>
  <dc:description/>
  <cp:lastModifiedBy>Danielle Connolly</cp:lastModifiedBy>
  <cp:revision>4</cp:revision>
  <dcterms:created xsi:type="dcterms:W3CDTF">2026-09-28T13:54:00Z</dcterms:created>
  <dcterms:modified xsi:type="dcterms:W3CDTF">2026-09-28T13:55:00Z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