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1AC26" w14:textId="77777777" w:rsidR="00737F5F" w:rsidRDefault="00737F5F">
      <w:pPr>
        <w:pStyle w:val="Title"/>
        <w:jc w:val="left"/>
        <w:rPr>
          <w:rFonts w:ascii="Arial" w:hAnsi="Arial"/>
          <w:bCs w:val="0"/>
          <w:i w:val="0"/>
          <w:sz w:val="32"/>
          <w:lang w:val="en-GB"/>
        </w:rPr>
      </w:pPr>
    </w:p>
    <w:p w14:paraId="20F5EB8C" w14:textId="77777777" w:rsidR="00737F5F" w:rsidRDefault="00737F5F">
      <w:pPr>
        <w:pStyle w:val="Title"/>
        <w:jc w:val="left"/>
        <w:rPr>
          <w:rFonts w:ascii="Arial" w:hAnsi="Arial"/>
          <w:bCs w:val="0"/>
          <w:i w:val="0"/>
          <w:sz w:val="32"/>
          <w:lang w:val="en-GB"/>
        </w:rPr>
      </w:pPr>
    </w:p>
    <w:p w14:paraId="155A271D" w14:textId="77777777" w:rsidR="00737F5F" w:rsidRDefault="00737F5F">
      <w:pPr>
        <w:pStyle w:val="Title"/>
        <w:jc w:val="left"/>
        <w:rPr>
          <w:rFonts w:ascii="Arial" w:hAnsi="Arial"/>
          <w:bCs w:val="0"/>
          <w:i w:val="0"/>
          <w:sz w:val="32"/>
          <w:lang w:val="en-GB"/>
        </w:rPr>
      </w:pPr>
    </w:p>
    <w:p w14:paraId="3E9B4CEE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sz w:val="32"/>
          <w:lang w:val="en-GB"/>
        </w:rPr>
      </w:pPr>
      <w:r w:rsidRPr="00441E13">
        <w:rPr>
          <w:rFonts w:ascii="Poppins" w:hAnsi="Poppins" w:cs="Poppins"/>
          <w:bCs w:val="0"/>
          <w:i w:val="0"/>
          <w:sz w:val="32"/>
          <w:lang w:val="en-GB"/>
        </w:rPr>
        <w:t xml:space="preserve">JOB DESCRIPTION </w:t>
      </w:r>
    </w:p>
    <w:p w14:paraId="66E309EF" w14:textId="77777777" w:rsidR="00CB38C5" w:rsidRPr="00441E13" w:rsidRDefault="00CB38C5">
      <w:pPr>
        <w:pStyle w:val="Title"/>
        <w:jc w:val="left"/>
        <w:rPr>
          <w:rFonts w:ascii="Poppins" w:hAnsi="Poppins" w:cs="Poppins"/>
          <w:b w:val="0"/>
          <w:i w:val="0"/>
          <w:sz w:val="32"/>
          <w:lang w:val="en-GB"/>
        </w:rPr>
      </w:pPr>
      <w:r w:rsidRPr="00441E13">
        <w:rPr>
          <w:rFonts w:ascii="Poppins" w:hAnsi="Poppins" w:cs="Poppins"/>
          <w:bCs w:val="0"/>
          <w:i w:val="0"/>
          <w:sz w:val="32"/>
          <w:lang w:val="en-GB"/>
        </w:rPr>
        <w:t>NAME:</w:t>
      </w:r>
    </w:p>
    <w:p w14:paraId="2F00F249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525BB9E7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Job Title:</w:t>
      </w:r>
      <w:r w:rsidRPr="00441E13">
        <w:rPr>
          <w:rFonts w:ascii="Poppins" w:hAnsi="Poppins" w:cs="Poppins"/>
          <w:bCs w:val="0"/>
          <w:i w:val="0"/>
          <w:lang w:val="en-GB"/>
        </w:rPr>
        <w:tab/>
      </w:r>
      <w:r w:rsidR="009934F8" w:rsidRPr="00441E13">
        <w:rPr>
          <w:rFonts w:ascii="Poppins" w:hAnsi="Poppins" w:cs="Poppins"/>
          <w:bCs w:val="0"/>
          <w:i w:val="0"/>
          <w:lang w:val="en-GB"/>
        </w:rPr>
        <w:tab/>
      </w:r>
      <w:r w:rsidR="00C14B66" w:rsidRPr="00441E13">
        <w:rPr>
          <w:rFonts w:ascii="Poppins" w:hAnsi="Poppins" w:cs="Poppins"/>
          <w:b w:val="0"/>
          <w:i w:val="0"/>
        </w:rPr>
        <w:t>Teaching Assistant</w:t>
      </w:r>
    </w:p>
    <w:p w14:paraId="23F7B587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70FBB104" w14:textId="79A893AA" w:rsidR="00CD0FD7" w:rsidRPr="00441E13" w:rsidRDefault="00CD7269" w:rsidP="00CD0FD7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i w:val="0"/>
        </w:rPr>
        <w:t>Grade:</w:t>
      </w:r>
      <w:r w:rsidR="009934F8" w:rsidRPr="00441E13">
        <w:rPr>
          <w:rFonts w:ascii="Poppins" w:hAnsi="Poppins" w:cs="Poppins"/>
          <w:b w:val="0"/>
          <w:i w:val="0"/>
        </w:rPr>
        <w:tab/>
      </w:r>
      <w:r w:rsidR="009934F8" w:rsidRPr="00441E13">
        <w:rPr>
          <w:rFonts w:ascii="Poppins" w:hAnsi="Poppins" w:cs="Poppins"/>
          <w:b w:val="0"/>
          <w:i w:val="0"/>
        </w:rPr>
        <w:tab/>
      </w:r>
      <w:r w:rsidR="00BC1D17">
        <w:rPr>
          <w:rFonts w:ascii="Poppins" w:hAnsi="Poppins" w:cs="Poppins"/>
          <w:b w:val="0"/>
          <w:i w:val="0"/>
        </w:rPr>
        <w:t>Grade</w:t>
      </w:r>
      <w:r w:rsidR="006135E0" w:rsidRPr="00441E13">
        <w:rPr>
          <w:rFonts w:ascii="Poppins" w:hAnsi="Poppins" w:cs="Poppins"/>
          <w:b w:val="0"/>
          <w:i w:val="0"/>
        </w:rPr>
        <w:t xml:space="preserve"> 2 </w:t>
      </w:r>
    </w:p>
    <w:p w14:paraId="02C2D068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</w:p>
    <w:p w14:paraId="06C1D344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Job Location:</w:t>
      </w:r>
      <w:r w:rsidR="00BD73E6" w:rsidRPr="00441E13">
        <w:rPr>
          <w:rFonts w:ascii="Poppins" w:hAnsi="Poppins" w:cs="Poppins"/>
          <w:bCs w:val="0"/>
          <w:i w:val="0"/>
          <w:lang w:val="en-GB"/>
        </w:rPr>
        <w:t xml:space="preserve">         </w:t>
      </w:r>
      <w:r w:rsidR="00BD73E6" w:rsidRPr="00441E13">
        <w:rPr>
          <w:rFonts w:ascii="Poppins" w:hAnsi="Poppins" w:cs="Poppins"/>
          <w:b w:val="0"/>
          <w:bCs w:val="0"/>
          <w:i w:val="0"/>
          <w:lang w:val="en-GB"/>
        </w:rPr>
        <w:t>Sunningdale School</w:t>
      </w:r>
    </w:p>
    <w:p w14:paraId="54D294FF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2DAADB70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Directorate:</w:t>
      </w:r>
      <w:r w:rsidR="009934F8" w:rsidRPr="00441E13">
        <w:rPr>
          <w:rFonts w:ascii="Poppins" w:hAnsi="Poppins" w:cs="Poppins"/>
          <w:bCs w:val="0"/>
          <w:i w:val="0"/>
          <w:lang w:val="en-GB"/>
        </w:rPr>
        <w:tab/>
      </w:r>
      <w:r w:rsidR="009934F8" w:rsidRPr="00441E13">
        <w:rPr>
          <w:rFonts w:ascii="Poppins" w:hAnsi="Poppins" w:cs="Poppins"/>
          <w:b w:val="0"/>
          <w:bCs w:val="0"/>
          <w:i w:val="0"/>
          <w:lang w:val="en-GB"/>
        </w:rPr>
        <w:t>Children’s Services</w:t>
      </w:r>
    </w:p>
    <w:p w14:paraId="0EB115F5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3AA4094F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Responsible to:</w:t>
      </w:r>
      <w:r w:rsidR="00BD73E6" w:rsidRPr="00441E13">
        <w:rPr>
          <w:rFonts w:ascii="Poppins" w:hAnsi="Poppins" w:cs="Poppins"/>
          <w:bCs w:val="0"/>
          <w:i w:val="0"/>
          <w:lang w:val="en-GB"/>
        </w:rPr>
        <w:t xml:space="preserve">      </w:t>
      </w:r>
      <w:r w:rsidR="00BD73E6" w:rsidRPr="00441E13">
        <w:rPr>
          <w:rFonts w:ascii="Poppins" w:hAnsi="Poppins" w:cs="Poppins"/>
          <w:b w:val="0"/>
          <w:bCs w:val="0"/>
          <w:i w:val="0"/>
          <w:lang w:val="en-GB"/>
        </w:rPr>
        <w:t>Headteacher</w:t>
      </w:r>
    </w:p>
    <w:p w14:paraId="4205E31B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76E6609E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Purpose of Job:</w:t>
      </w:r>
    </w:p>
    <w:p w14:paraId="7F15771E" w14:textId="77777777" w:rsidR="009934F8" w:rsidRPr="00441E13" w:rsidRDefault="009934F8">
      <w:pPr>
        <w:pStyle w:val="Title"/>
        <w:jc w:val="left"/>
        <w:rPr>
          <w:rFonts w:ascii="Poppins" w:hAnsi="Poppins" w:cs="Poppins"/>
          <w:b w:val="0"/>
          <w:i w:val="0"/>
          <w:lang w:val="en-GB"/>
        </w:rPr>
      </w:pPr>
    </w:p>
    <w:p w14:paraId="7587C57D" w14:textId="77777777" w:rsidR="00CD0FD7" w:rsidRPr="00441E13" w:rsidRDefault="00E8641E" w:rsidP="00737F5F">
      <w:pPr>
        <w:numPr>
          <w:ilvl w:val="0"/>
          <w:numId w:val="19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To support and assist teachers </w:t>
      </w:r>
      <w:r w:rsidR="00CD0FD7" w:rsidRPr="00441E13">
        <w:rPr>
          <w:rFonts w:ascii="Poppins" w:hAnsi="Poppins" w:cs="Poppins"/>
        </w:rPr>
        <w:t>as part of a professional team to contribute to raising standards of pupils' achievement and to undertake a range of learning activities under the professional direction and supervision of qualified teachers and/or senior colleagues, in line with the school's policies and procedures.</w:t>
      </w:r>
    </w:p>
    <w:p w14:paraId="74B03588" w14:textId="77777777" w:rsidR="0074265D" w:rsidRPr="00441E13" w:rsidRDefault="0074265D" w:rsidP="0074265D">
      <w:pPr>
        <w:jc w:val="both"/>
        <w:rPr>
          <w:rFonts w:ascii="Poppins" w:hAnsi="Poppins" w:cs="Poppins"/>
        </w:rPr>
      </w:pPr>
    </w:p>
    <w:p w14:paraId="27029C9E" w14:textId="77777777" w:rsidR="0074265D" w:rsidRPr="00441E13" w:rsidRDefault="0074265D" w:rsidP="0074265D">
      <w:pPr>
        <w:jc w:val="both"/>
        <w:rPr>
          <w:rFonts w:ascii="Poppins" w:hAnsi="Poppins" w:cs="Poppins"/>
          <w:b/>
        </w:rPr>
      </w:pPr>
      <w:r w:rsidRPr="00441E13">
        <w:rPr>
          <w:rFonts w:ascii="Poppins" w:hAnsi="Poppins" w:cs="Poppins"/>
          <w:b/>
        </w:rPr>
        <w:t>Relationships:</w:t>
      </w:r>
    </w:p>
    <w:p w14:paraId="2A3F16C4" w14:textId="77777777" w:rsidR="0074265D" w:rsidRPr="00441E13" w:rsidRDefault="0074265D" w:rsidP="0074265D">
      <w:pPr>
        <w:jc w:val="both"/>
        <w:rPr>
          <w:rFonts w:ascii="Poppins" w:hAnsi="Poppins" w:cs="Poppins"/>
          <w:b/>
        </w:rPr>
      </w:pPr>
    </w:p>
    <w:p w14:paraId="51592DFA" w14:textId="77777777" w:rsidR="0074265D" w:rsidRPr="00441E13" w:rsidRDefault="0074265D" w:rsidP="0074265D">
      <w:pPr>
        <w:pStyle w:val="ListParagraph"/>
        <w:numPr>
          <w:ilvl w:val="0"/>
          <w:numId w:val="26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The post holder is responsible to the teachers within their curriculum pathway as well as the Headteacher and Senior Leadership Team (SLT) for his/her teaching and learning duties and responsibilities.</w:t>
      </w:r>
    </w:p>
    <w:p w14:paraId="6545A250" w14:textId="77777777" w:rsidR="00CD0FD7" w:rsidRPr="00441E13" w:rsidRDefault="00CD0FD7" w:rsidP="00737F5F">
      <w:pPr>
        <w:jc w:val="both"/>
        <w:rPr>
          <w:rFonts w:ascii="Poppins" w:hAnsi="Poppins" w:cs="Poppins"/>
          <w:b/>
        </w:rPr>
      </w:pPr>
    </w:p>
    <w:p w14:paraId="3B70D6BE" w14:textId="77777777" w:rsidR="00CD0FD7" w:rsidRPr="00441E13" w:rsidRDefault="00CD0FD7" w:rsidP="00737F5F">
      <w:pPr>
        <w:pStyle w:val="Heading1"/>
        <w:spacing w:after="0" w:line="240" w:lineRule="auto"/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Principal Responsibilities</w:t>
      </w:r>
    </w:p>
    <w:p w14:paraId="72EAFE47" w14:textId="77777777" w:rsidR="00CD0FD7" w:rsidRPr="00441E13" w:rsidRDefault="00CD0FD7" w:rsidP="00737F5F">
      <w:pPr>
        <w:jc w:val="both"/>
        <w:rPr>
          <w:rFonts w:ascii="Poppins" w:hAnsi="Poppins" w:cs="Poppins"/>
        </w:rPr>
      </w:pPr>
    </w:p>
    <w:p w14:paraId="3C29E008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support the e</w:t>
      </w:r>
      <w:r w:rsidR="0074265D" w:rsidRPr="00441E13">
        <w:rPr>
          <w:rFonts w:ascii="Poppins" w:hAnsi="Poppins" w:cs="Poppins"/>
        </w:rPr>
        <w:t>t</w:t>
      </w:r>
      <w:r w:rsidRPr="00441E13">
        <w:rPr>
          <w:rFonts w:ascii="Poppins" w:hAnsi="Poppins" w:cs="Poppins"/>
        </w:rPr>
        <w:t>hos, values and aims of the school community.</w:t>
      </w:r>
    </w:p>
    <w:p w14:paraId="2D845EA9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contribute to and follow the agreed policies of the school.</w:t>
      </w:r>
    </w:p>
    <w:p w14:paraId="4A30455F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comply with the schools Health and Safety policy and undertake appropriate risk assessments.</w:t>
      </w:r>
    </w:p>
    <w:p w14:paraId="38E22E65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have high expectations of themselves and all pupils and to act as an example to pupils within the school environment.</w:t>
      </w:r>
    </w:p>
    <w:p w14:paraId="581AAD36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work as a member of a team and to contribute positively to effective working relationships within the school.</w:t>
      </w:r>
    </w:p>
    <w:p w14:paraId="1273C643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lastRenderedPageBreak/>
        <w:t>To engage actively in Performance Management and Continuing Professional Development (CPD)</w:t>
      </w:r>
    </w:p>
    <w:p w14:paraId="7E89C36A" w14:textId="77777777" w:rsidR="00CD0FD7" w:rsidRPr="00441E13" w:rsidRDefault="00CD0FD7" w:rsidP="00737F5F">
      <w:pPr>
        <w:pStyle w:val="Heading1"/>
        <w:spacing w:after="0" w:line="240" w:lineRule="auto"/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Main Duties</w:t>
      </w:r>
    </w:p>
    <w:p w14:paraId="061AB9DD" w14:textId="77777777" w:rsidR="00CD0FD7" w:rsidRPr="00441E13" w:rsidRDefault="00CD0FD7" w:rsidP="00737F5F">
      <w:pPr>
        <w:jc w:val="both"/>
        <w:rPr>
          <w:rFonts w:ascii="Poppins" w:hAnsi="Poppins" w:cs="Poppins"/>
        </w:rPr>
      </w:pPr>
    </w:p>
    <w:p w14:paraId="4A590C9B" w14:textId="77777777" w:rsidR="00C368D9" w:rsidRPr="00441E13" w:rsidRDefault="003F14BF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Assisting the Teacher to supervise and support pupils’ personal learning plans, both indoors and outdoors.  Assisting with work programmes and written observations and records on individual’s progress.  </w:t>
      </w:r>
    </w:p>
    <w:p w14:paraId="55456E6C" w14:textId="77777777" w:rsidR="00CD0FD7" w:rsidRPr="00441E13" w:rsidRDefault="00CD0FD7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Liaising </w:t>
      </w:r>
      <w:r w:rsidR="00C368D9" w:rsidRPr="00441E13">
        <w:rPr>
          <w:rFonts w:ascii="Poppins" w:hAnsi="Poppins" w:cs="Poppins"/>
        </w:rPr>
        <w:t xml:space="preserve">with a </w:t>
      </w:r>
      <w:r w:rsidR="00B91FF9" w:rsidRPr="00441E13">
        <w:rPr>
          <w:rFonts w:ascii="Poppins" w:hAnsi="Poppins" w:cs="Poppins"/>
        </w:rPr>
        <w:t>range of professionals</w:t>
      </w:r>
      <w:r w:rsidRPr="00441E13">
        <w:rPr>
          <w:rFonts w:ascii="Poppins" w:hAnsi="Poppins" w:cs="Poppins"/>
        </w:rPr>
        <w:t xml:space="preserve"> and teaching staff, to identify the needs of the pupils.</w:t>
      </w:r>
    </w:p>
    <w:p w14:paraId="63AA1673" w14:textId="77777777" w:rsidR="00CD0FD7" w:rsidRPr="00441E13" w:rsidRDefault="00C368D9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Assisting in the preparation and review of personal learning plans including co-ordinatin</w:t>
      </w:r>
      <w:r w:rsidR="00737F5F" w:rsidRPr="00441E13">
        <w:rPr>
          <w:rFonts w:ascii="Poppins" w:hAnsi="Poppins" w:cs="Poppins"/>
        </w:rPr>
        <w:t>g relevant information for them.</w:t>
      </w:r>
    </w:p>
    <w:p w14:paraId="0F2C253A" w14:textId="77777777" w:rsidR="00CB38B1" w:rsidRPr="00441E13" w:rsidRDefault="00CD0FD7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Setting up and using equipment as required to maintain pupils’ needs and support their participation in learning tasks and activities.</w:t>
      </w:r>
    </w:p>
    <w:p w14:paraId="2B9CE7AE" w14:textId="77777777" w:rsidR="00CB38B1" w:rsidRPr="00441E13" w:rsidRDefault="00CB38B1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Assist in delivering programmes devised by other professionals including; physio programmes and positioning of children, speech and language therapy programmes, occupational therapy programmes.</w:t>
      </w:r>
    </w:p>
    <w:p w14:paraId="3D70CE3C" w14:textId="77777777" w:rsidR="0074265D" w:rsidRPr="00441E13" w:rsidRDefault="00737F5F" w:rsidP="0074265D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encourage high standards of emotional regulation so that effective learning can take place, and good relationships can be formed within the school community.</w:t>
      </w:r>
    </w:p>
    <w:p w14:paraId="2BA4AD56" w14:textId="77777777" w:rsidR="0074265D" w:rsidRPr="00441E13" w:rsidRDefault="003F14BF" w:rsidP="0074265D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Communicating with pupils with varying degrees of communication difficulties, using body, sign language and other communicative systems/equipment where necessary.</w:t>
      </w:r>
    </w:p>
    <w:p w14:paraId="679A9867" w14:textId="77777777" w:rsidR="00CD0FD7" w:rsidRPr="00441E13" w:rsidRDefault="00C368D9" w:rsidP="0074265D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Support with moving and handling pupils as required following appropriate training and using their manual handling plans.</w:t>
      </w:r>
    </w:p>
    <w:p w14:paraId="30D5914B" w14:textId="77777777" w:rsidR="00C368D9" w:rsidRPr="00441E13" w:rsidRDefault="00C368D9" w:rsidP="00C368D9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Providing personal care and assistance for pupils who require such support.  This may include assisting with oral and personal hygiene including changing nappies/pads and facilitating incontinence programmes, feeding or assisting with feeding the pupil safely and hygienically and supporting he pupil during lunch times as appropriate.</w:t>
      </w:r>
    </w:p>
    <w:p w14:paraId="0C33B6FA" w14:textId="77777777" w:rsidR="00CD0FD7" w:rsidRPr="00441E13" w:rsidRDefault="00CD0FD7" w:rsidP="00CD0FD7">
      <w:pPr>
        <w:numPr>
          <w:ilvl w:val="0"/>
          <w:numId w:val="24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Having due regard to confidentiality, child protection procedures, health and safety, other statutory requirements and the policies of the governing body and the local education authority.</w:t>
      </w:r>
    </w:p>
    <w:p w14:paraId="36FF484C" w14:textId="77777777" w:rsidR="00CD0FD7" w:rsidRPr="00441E13" w:rsidRDefault="00CD0FD7" w:rsidP="00CD0FD7">
      <w:pPr>
        <w:numPr>
          <w:ilvl w:val="0"/>
          <w:numId w:val="25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In line with the school's policy and procedures, using behaviour management strategies which contribute to a purposeful learning environment.</w:t>
      </w:r>
    </w:p>
    <w:p w14:paraId="7A855D47" w14:textId="77777777" w:rsidR="00146FEB" w:rsidRPr="00441E13" w:rsidRDefault="00146FEB" w:rsidP="00CD0FD7">
      <w:pPr>
        <w:jc w:val="both"/>
        <w:rPr>
          <w:rFonts w:ascii="Poppins" w:hAnsi="Poppins" w:cs="Poppins"/>
          <w:b/>
          <w:u w:val="single"/>
        </w:rPr>
      </w:pPr>
    </w:p>
    <w:p w14:paraId="69586C8B" w14:textId="77777777" w:rsidR="00CD7269" w:rsidRPr="00441E13" w:rsidRDefault="00185B64" w:rsidP="00185B64">
      <w:pPr>
        <w:pStyle w:val="Title"/>
        <w:jc w:val="left"/>
        <w:rPr>
          <w:rFonts w:ascii="Poppins" w:eastAsia="Times New Roman" w:hAnsi="Poppins" w:cs="Poppins"/>
          <w:b w:val="0"/>
          <w:bCs w:val="0"/>
          <w:i w:val="0"/>
          <w:iCs w:val="0"/>
          <w:sz w:val="22"/>
          <w:szCs w:val="24"/>
          <w:lang w:val="en-GB"/>
        </w:rPr>
      </w:pPr>
      <w:r w:rsidRPr="00441E13">
        <w:rPr>
          <w:rFonts w:ascii="Poppins" w:eastAsia="Times New Roman" w:hAnsi="Poppins" w:cs="Poppins"/>
          <w:b w:val="0"/>
          <w:bCs w:val="0"/>
          <w:i w:val="0"/>
          <w:iCs w:val="0"/>
          <w:sz w:val="22"/>
          <w:szCs w:val="24"/>
          <w:lang w:val="en-GB"/>
        </w:rPr>
        <w:t>The post holder must carry out any other duties as requested by the senior leadership team.</w:t>
      </w:r>
    </w:p>
    <w:p w14:paraId="0049052A" w14:textId="77777777" w:rsidR="00185B64" w:rsidRPr="00441E13" w:rsidRDefault="00185B64" w:rsidP="00185B64">
      <w:pPr>
        <w:pStyle w:val="Title"/>
        <w:jc w:val="left"/>
        <w:rPr>
          <w:rFonts w:ascii="Poppins" w:hAnsi="Poppins" w:cs="Poppins"/>
          <w:b w:val="0"/>
          <w:i w:val="0"/>
          <w:lang w:val="en-GB"/>
        </w:rPr>
      </w:pPr>
    </w:p>
    <w:p w14:paraId="0C57C89E" w14:textId="77777777" w:rsidR="00CF119F" w:rsidRPr="00441E13" w:rsidRDefault="00CF119F" w:rsidP="00CF119F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  <w:r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>The post holder must promote and safeguard the welfare of the children and young people that they are responsible for, or come into contact with.</w:t>
      </w:r>
    </w:p>
    <w:p w14:paraId="1EB81D42" w14:textId="77777777" w:rsidR="00CF119F" w:rsidRPr="00441E13" w:rsidRDefault="00CF119F" w:rsidP="009934F8">
      <w:pPr>
        <w:pStyle w:val="Title"/>
        <w:ind w:left="360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</w:p>
    <w:p w14:paraId="18473640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</w:pPr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lastRenderedPageBreak/>
        <w:t>The post holder must act in compliance with data protection principles in respecting the privacy of personal information held by the council.</w:t>
      </w:r>
    </w:p>
    <w:p w14:paraId="7EF8F233" w14:textId="77777777" w:rsidR="00CD7269" w:rsidRPr="00441E13" w:rsidRDefault="00CD7269">
      <w:pPr>
        <w:rPr>
          <w:rFonts w:ascii="Poppins" w:hAnsi="Poppins" w:cs="Poppins"/>
          <w:szCs w:val="22"/>
        </w:rPr>
      </w:pPr>
    </w:p>
    <w:p w14:paraId="2F7098E2" w14:textId="77777777" w:rsidR="00CD7269" w:rsidRPr="00441E13" w:rsidRDefault="00CD7269">
      <w:pPr>
        <w:rPr>
          <w:rFonts w:ascii="Poppins" w:hAnsi="Poppins" w:cs="Poppins"/>
          <w:szCs w:val="22"/>
        </w:rPr>
      </w:pPr>
      <w:r w:rsidRPr="00441E13">
        <w:rPr>
          <w:rFonts w:ascii="Poppins" w:hAnsi="Poppins" w:cs="Poppins"/>
          <w:szCs w:val="22"/>
        </w:rPr>
        <w:t>The post holder must comply with the principles of the Freedom of Information Act 2000 in relation to the management of Council records and information.</w:t>
      </w:r>
    </w:p>
    <w:p w14:paraId="0DA5EC33" w14:textId="77777777" w:rsidR="00CD7269" w:rsidRPr="00441E13" w:rsidRDefault="00CD7269">
      <w:pPr>
        <w:rPr>
          <w:rFonts w:ascii="Poppins" w:hAnsi="Poppins" w:cs="Poppins"/>
          <w:szCs w:val="22"/>
        </w:rPr>
      </w:pPr>
    </w:p>
    <w:p w14:paraId="316308B1" w14:textId="77777777" w:rsidR="00CD7269" w:rsidRPr="00441E13" w:rsidRDefault="00CD7269">
      <w:pPr>
        <w:rPr>
          <w:rFonts w:ascii="Poppins" w:hAnsi="Poppins" w:cs="Poppins"/>
          <w:szCs w:val="22"/>
        </w:rPr>
      </w:pPr>
      <w:r w:rsidRPr="00441E13">
        <w:rPr>
          <w:rFonts w:ascii="Poppins" w:hAnsi="Poppins" w:cs="Poppins"/>
          <w:szCs w:val="22"/>
        </w:rPr>
        <w:t>The post holder must carry out their duties with full regard to the Council’s Equal Opportunities Policy, Code of Conduct, Child Protection Policy and all other Council Policies.</w:t>
      </w:r>
    </w:p>
    <w:p w14:paraId="3F512F90" w14:textId="77777777" w:rsidR="00CD7269" w:rsidRPr="00441E13" w:rsidRDefault="00CD7269">
      <w:pPr>
        <w:rPr>
          <w:rFonts w:ascii="Poppins" w:hAnsi="Poppins" w:cs="Poppins"/>
          <w:szCs w:val="22"/>
        </w:rPr>
      </w:pPr>
    </w:p>
    <w:p w14:paraId="289A892C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iCs w:val="0"/>
          <w:sz w:val="22"/>
          <w:szCs w:val="22"/>
          <w:lang w:val="en-GB"/>
        </w:rPr>
      </w:pPr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The postholder must comply with the Councils Health and safety rules and regulations and with Health and Safety legislation.</w:t>
      </w:r>
    </w:p>
    <w:p w14:paraId="4B8D1900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</w:p>
    <w:p w14:paraId="7F0501CB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</w:p>
    <w:p w14:paraId="7E22BF0E" w14:textId="77777777" w:rsidR="004C7B8E" w:rsidRPr="00441E13" w:rsidRDefault="004C7B8E" w:rsidP="004C7B8E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  <w:r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>Name of Author:</w:t>
      </w:r>
      <w:r w:rsidR="00B91FF9"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ab/>
      </w:r>
      <w:r w:rsidR="00041FA3"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>J. Waller</w:t>
      </w:r>
    </w:p>
    <w:p w14:paraId="16087519" w14:textId="77777777" w:rsidR="004C7B8E" w:rsidRPr="00441E13" w:rsidRDefault="004C7B8E" w:rsidP="004C7B8E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</w:rPr>
      </w:pPr>
      <w:r w:rsidRPr="00441E13">
        <w:rPr>
          <w:rFonts w:ascii="Poppins" w:hAnsi="Poppins" w:cs="Poppins"/>
          <w:b w:val="0"/>
          <w:i w:val="0"/>
          <w:sz w:val="22"/>
          <w:szCs w:val="22"/>
        </w:rPr>
        <w:t>Date:</w:t>
      </w:r>
      <w:r w:rsidR="00CB38C5" w:rsidRPr="00441E13">
        <w:rPr>
          <w:rFonts w:ascii="Poppins" w:hAnsi="Poppins" w:cs="Poppins"/>
          <w:b w:val="0"/>
          <w:i w:val="0"/>
          <w:sz w:val="22"/>
          <w:szCs w:val="22"/>
        </w:rPr>
        <w:tab/>
      </w:r>
      <w:r w:rsidR="00CB38C5" w:rsidRPr="00441E13">
        <w:rPr>
          <w:rFonts w:ascii="Poppins" w:hAnsi="Poppins" w:cs="Poppins"/>
          <w:b w:val="0"/>
          <w:i w:val="0"/>
          <w:sz w:val="22"/>
          <w:szCs w:val="22"/>
        </w:rPr>
        <w:tab/>
      </w:r>
      <w:r w:rsidR="00134F17" w:rsidRPr="00441E13">
        <w:rPr>
          <w:rFonts w:ascii="Poppins" w:hAnsi="Poppins" w:cs="Poppins"/>
          <w:b w:val="0"/>
          <w:i w:val="0"/>
          <w:sz w:val="22"/>
          <w:szCs w:val="22"/>
        </w:rPr>
        <w:tab/>
      </w:r>
      <w:r w:rsidR="00441E13">
        <w:rPr>
          <w:rFonts w:ascii="Poppins" w:hAnsi="Poppins" w:cs="Poppins"/>
          <w:b w:val="0"/>
          <w:i w:val="0"/>
          <w:sz w:val="22"/>
          <w:szCs w:val="22"/>
        </w:rPr>
        <w:t>May 2022</w:t>
      </w:r>
    </w:p>
    <w:p w14:paraId="5D81010B" w14:textId="77777777" w:rsidR="00CD7269" w:rsidRPr="00CF119F" w:rsidRDefault="00CD7269" w:rsidP="004C7B8E">
      <w:pPr>
        <w:pStyle w:val="Title"/>
        <w:jc w:val="left"/>
      </w:pPr>
    </w:p>
    <w:sectPr w:rsidR="00CD7269" w:rsidRPr="00CF119F" w:rsidSect="00737F5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C457A" w14:textId="77777777" w:rsidR="000236B0" w:rsidRDefault="000236B0">
      <w:r>
        <w:separator/>
      </w:r>
    </w:p>
  </w:endnote>
  <w:endnote w:type="continuationSeparator" w:id="0">
    <w:p w14:paraId="00EE31E0" w14:textId="77777777" w:rsidR="000236B0" w:rsidRDefault="0002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CA2AF" w14:textId="77777777" w:rsidR="00413418" w:rsidRDefault="00413418">
    <w:pPr>
      <w:pStyle w:val="Footer"/>
      <w:jc w:val="right"/>
      <w:rPr>
        <w:sz w:val="20"/>
      </w:rPr>
    </w:pPr>
  </w:p>
  <w:p w14:paraId="1949F50F" w14:textId="77777777" w:rsidR="00413418" w:rsidRDefault="004134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A97DF" w14:textId="77777777" w:rsidR="00413418" w:rsidRDefault="00413418">
    <w:pPr>
      <w:pStyle w:val="Footer"/>
      <w:jc w:val="right"/>
      <w:rPr>
        <w:sz w:val="20"/>
      </w:rPr>
    </w:pPr>
  </w:p>
  <w:p w14:paraId="31F14098" w14:textId="77777777" w:rsidR="00413418" w:rsidRDefault="004134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7CF7A" w14:textId="77777777" w:rsidR="000236B0" w:rsidRDefault="000236B0">
      <w:r>
        <w:separator/>
      </w:r>
    </w:p>
  </w:footnote>
  <w:footnote w:type="continuationSeparator" w:id="0">
    <w:p w14:paraId="23111DDE" w14:textId="77777777" w:rsidR="000236B0" w:rsidRDefault="00023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E1390" w14:textId="77777777" w:rsidR="00413418" w:rsidRDefault="00413418">
    <w:pPr>
      <w:pStyle w:val="Header"/>
      <w:jc w:val="right"/>
      <w:rPr>
        <w:b/>
        <w:bCs/>
        <w:sz w:val="24"/>
      </w:rPr>
    </w:pPr>
  </w:p>
  <w:p w14:paraId="25F188B4" w14:textId="77777777" w:rsidR="00413418" w:rsidRDefault="00413418">
    <w:pPr>
      <w:pStyle w:val="Header"/>
      <w:jc w:val="right"/>
      <w:rPr>
        <w:b/>
        <w:bCs/>
        <w:sz w:val="24"/>
      </w:rPr>
    </w:pPr>
  </w:p>
  <w:p w14:paraId="3E1631F0" w14:textId="77777777" w:rsidR="00413418" w:rsidRDefault="00413418">
    <w:pPr>
      <w:pStyle w:val="Header"/>
      <w:jc w:val="right"/>
      <w:rPr>
        <w:b/>
        <w:bCs/>
        <w:sz w:val="24"/>
      </w:rPr>
    </w:pPr>
  </w:p>
  <w:p w14:paraId="7486A824" w14:textId="77777777" w:rsidR="00413418" w:rsidRDefault="00413418">
    <w:pPr>
      <w:pStyle w:val="Header"/>
      <w:jc w:val="right"/>
      <w:rPr>
        <w:b/>
        <w:bCs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B67F2" w14:textId="77777777" w:rsidR="00413418" w:rsidRDefault="00737F5F" w:rsidP="00E4636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AB81377" wp14:editId="12CFA9EE">
          <wp:simplePos x="0" y="0"/>
          <wp:positionH relativeFrom="column">
            <wp:posOffset>4652010</wp:posOffset>
          </wp:positionH>
          <wp:positionV relativeFrom="paragraph">
            <wp:posOffset>5080</wp:posOffset>
          </wp:positionV>
          <wp:extent cx="1516380" cy="1217930"/>
          <wp:effectExtent l="0" t="0" r="7620" b="1270"/>
          <wp:wrapNone/>
          <wp:docPr id="30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5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514" t="29640" r="42972" b="29640"/>
                  <a:stretch/>
                </pic:blipFill>
                <pic:spPr bwMode="auto">
                  <a:xfrm>
                    <a:off x="0" y="0"/>
                    <a:ext cx="1516380" cy="1217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6869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3B6BFF1" wp14:editId="54EE4808">
          <wp:simplePos x="0" y="0"/>
          <wp:positionH relativeFrom="column">
            <wp:posOffset>3810</wp:posOffset>
          </wp:positionH>
          <wp:positionV relativeFrom="paragraph">
            <wp:posOffset>202565</wp:posOffset>
          </wp:positionV>
          <wp:extent cx="1571625" cy="831548"/>
          <wp:effectExtent l="0" t="0" r="0" b="6985"/>
          <wp:wrapNone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c_mon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8315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6362">
      <w:t xml:space="preserve">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F3F04"/>
    <w:multiLevelType w:val="hybridMultilevel"/>
    <w:tmpl w:val="85E65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66EF7"/>
    <w:multiLevelType w:val="hybridMultilevel"/>
    <w:tmpl w:val="B0DC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F74E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7E3BB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2934757"/>
    <w:multiLevelType w:val="hybridMultilevel"/>
    <w:tmpl w:val="4D004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C78F3"/>
    <w:multiLevelType w:val="hybridMultilevel"/>
    <w:tmpl w:val="B31CB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0E60"/>
    <w:multiLevelType w:val="hybridMultilevel"/>
    <w:tmpl w:val="78667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0040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7822F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2A5EE9"/>
    <w:multiLevelType w:val="hybridMultilevel"/>
    <w:tmpl w:val="C8DA0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7F6A36"/>
    <w:multiLevelType w:val="hybridMultilevel"/>
    <w:tmpl w:val="8D9E80E2"/>
    <w:lvl w:ilvl="0" w:tplc="EB8026E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1" w15:restartNumberingAfterBreak="0">
    <w:nsid w:val="263A49D8"/>
    <w:multiLevelType w:val="hybridMultilevel"/>
    <w:tmpl w:val="3E92BC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E7AF4"/>
    <w:multiLevelType w:val="hybridMultilevel"/>
    <w:tmpl w:val="510E01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B5A6A"/>
    <w:multiLevelType w:val="hybridMultilevel"/>
    <w:tmpl w:val="9A0412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2572B"/>
    <w:multiLevelType w:val="hybridMultilevel"/>
    <w:tmpl w:val="6D32A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A92B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D27D9C"/>
    <w:multiLevelType w:val="hybridMultilevel"/>
    <w:tmpl w:val="200849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9BF45B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BDE1FF7"/>
    <w:multiLevelType w:val="hybridMultilevel"/>
    <w:tmpl w:val="1E38A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A485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9A6475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0181A30"/>
    <w:multiLevelType w:val="hybridMultilevel"/>
    <w:tmpl w:val="9BC8E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A251F0"/>
    <w:multiLevelType w:val="hybridMultilevel"/>
    <w:tmpl w:val="3D181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6087022">
    <w:abstractNumId w:val="15"/>
  </w:num>
  <w:num w:numId="2" w16cid:durableId="1810199410">
    <w:abstractNumId w:val="15"/>
  </w:num>
  <w:num w:numId="3" w16cid:durableId="362173456">
    <w:abstractNumId w:val="2"/>
  </w:num>
  <w:num w:numId="4" w16cid:durableId="1909462494">
    <w:abstractNumId w:val="8"/>
  </w:num>
  <w:num w:numId="5" w16cid:durableId="188761741">
    <w:abstractNumId w:val="16"/>
  </w:num>
  <w:num w:numId="6" w16cid:durableId="2074770245">
    <w:abstractNumId w:val="17"/>
  </w:num>
  <w:num w:numId="7" w16cid:durableId="1849825468">
    <w:abstractNumId w:val="13"/>
  </w:num>
  <w:num w:numId="8" w16cid:durableId="86200872">
    <w:abstractNumId w:val="21"/>
  </w:num>
  <w:num w:numId="9" w16cid:durableId="1305161125">
    <w:abstractNumId w:val="22"/>
  </w:num>
  <w:num w:numId="10" w16cid:durableId="645010087">
    <w:abstractNumId w:val="19"/>
  </w:num>
  <w:num w:numId="11" w16cid:durableId="1365208951">
    <w:abstractNumId w:val="3"/>
  </w:num>
  <w:num w:numId="12" w16cid:durableId="1152024273">
    <w:abstractNumId w:val="7"/>
  </w:num>
  <w:num w:numId="13" w16cid:durableId="1162819880">
    <w:abstractNumId w:val="23"/>
  </w:num>
  <w:num w:numId="14" w16cid:durableId="409229071">
    <w:abstractNumId w:val="11"/>
  </w:num>
  <w:num w:numId="15" w16cid:durableId="991447576">
    <w:abstractNumId w:val="12"/>
  </w:num>
  <w:num w:numId="16" w16cid:durableId="1299459382">
    <w:abstractNumId w:val="0"/>
  </w:num>
  <w:num w:numId="17" w16cid:durableId="1641035124">
    <w:abstractNumId w:val="6"/>
  </w:num>
  <w:num w:numId="18" w16cid:durableId="2079673361">
    <w:abstractNumId w:val="9"/>
  </w:num>
  <w:num w:numId="19" w16cid:durableId="1579365493">
    <w:abstractNumId w:val="14"/>
  </w:num>
  <w:num w:numId="20" w16cid:durableId="612830410">
    <w:abstractNumId w:val="10"/>
  </w:num>
  <w:num w:numId="21" w16cid:durableId="1533035234">
    <w:abstractNumId w:val="24"/>
  </w:num>
  <w:num w:numId="22" w16cid:durableId="2013608974">
    <w:abstractNumId w:val="18"/>
  </w:num>
  <w:num w:numId="23" w16cid:durableId="694310233">
    <w:abstractNumId w:val="20"/>
  </w:num>
  <w:num w:numId="24" w16cid:durableId="1152940203">
    <w:abstractNumId w:val="1"/>
  </w:num>
  <w:num w:numId="25" w16cid:durableId="682633848">
    <w:abstractNumId w:val="4"/>
  </w:num>
  <w:num w:numId="26" w16cid:durableId="5708960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GB" w:vendorID="64" w:dllVersion="6" w:nlCheck="1" w:checkStyle="1"/>
  <w:activeWritingStyle w:appName="MSWord" w:lang="fr-FR" w:vendorID="64" w:dllVersion="6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F8"/>
    <w:rsid w:val="00000E42"/>
    <w:rsid w:val="00007592"/>
    <w:rsid w:val="000236B0"/>
    <w:rsid w:val="00033536"/>
    <w:rsid w:val="00041FA3"/>
    <w:rsid w:val="000D7AC6"/>
    <w:rsid w:val="00120346"/>
    <w:rsid w:val="001252A4"/>
    <w:rsid w:val="00134F17"/>
    <w:rsid w:val="00140DD2"/>
    <w:rsid w:val="00146FEB"/>
    <w:rsid w:val="00185B64"/>
    <w:rsid w:val="001E6141"/>
    <w:rsid w:val="0020701D"/>
    <w:rsid w:val="00211BBF"/>
    <w:rsid w:val="002629CB"/>
    <w:rsid w:val="002665C1"/>
    <w:rsid w:val="00283085"/>
    <w:rsid w:val="002E05CA"/>
    <w:rsid w:val="0032052E"/>
    <w:rsid w:val="00370C7C"/>
    <w:rsid w:val="00386729"/>
    <w:rsid w:val="00393B38"/>
    <w:rsid w:val="003C268C"/>
    <w:rsid w:val="003E1B54"/>
    <w:rsid w:val="003E3BF7"/>
    <w:rsid w:val="003F14BF"/>
    <w:rsid w:val="00401D4F"/>
    <w:rsid w:val="00413361"/>
    <w:rsid w:val="00413418"/>
    <w:rsid w:val="00425BF8"/>
    <w:rsid w:val="00425F57"/>
    <w:rsid w:val="00441E13"/>
    <w:rsid w:val="004A4805"/>
    <w:rsid w:val="004A6BDC"/>
    <w:rsid w:val="004C7B8E"/>
    <w:rsid w:val="00586E86"/>
    <w:rsid w:val="005A2132"/>
    <w:rsid w:val="006135E0"/>
    <w:rsid w:val="006A7FAC"/>
    <w:rsid w:val="006B79AC"/>
    <w:rsid w:val="006C200C"/>
    <w:rsid w:val="006D04E7"/>
    <w:rsid w:val="006E3814"/>
    <w:rsid w:val="0073271A"/>
    <w:rsid w:val="0073427F"/>
    <w:rsid w:val="00737F5F"/>
    <w:rsid w:val="0074265D"/>
    <w:rsid w:val="00771D99"/>
    <w:rsid w:val="007A5578"/>
    <w:rsid w:val="007A6639"/>
    <w:rsid w:val="007D139E"/>
    <w:rsid w:val="007D423C"/>
    <w:rsid w:val="00876DF7"/>
    <w:rsid w:val="00883F2A"/>
    <w:rsid w:val="009321FA"/>
    <w:rsid w:val="00932A46"/>
    <w:rsid w:val="00944CCD"/>
    <w:rsid w:val="009934F8"/>
    <w:rsid w:val="00A22CE5"/>
    <w:rsid w:val="00AE3C27"/>
    <w:rsid w:val="00B91FF9"/>
    <w:rsid w:val="00B928EA"/>
    <w:rsid w:val="00BB4905"/>
    <w:rsid w:val="00BC1D17"/>
    <w:rsid w:val="00BC5755"/>
    <w:rsid w:val="00BD73E6"/>
    <w:rsid w:val="00BD7CA9"/>
    <w:rsid w:val="00C14B66"/>
    <w:rsid w:val="00C23C30"/>
    <w:rsid w:val="00C368D9"/>
    <w:rsid w:val="00C40414"/>
    <w:rsid w:val="00C47CD8"/>
    <w:rsid w:val="00C5016E"/>
    <w:rsid w:val="00CB38B1"/>
    <w:rsid w:val="00CB38C5"/>
    <w:rsid w:val="00CD0FD7"/>
    <w:rsid w:val="00CD4B3D"/>
    <w:rsid w:val="00CD7269"/>
    <w:rsid w:val="00CF119F"/>
    <w:rsid w:val="00E46362"/>
    <w:rsid w:val="00E8641E"/>
    <w:rsid w:val="00EE6869"/>
    <w:rsid w:val="00EE6AAF"/>
    <w:rsid w:val="00F2340B"/>
    <w:rsid w:val="00F6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8EE022D"/>
  <w15:docId w15:val="{C2272861-3B4F-4FAC-B745-98F568BD5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536"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33536"/>
    <w:pPr>
      <w:keepNext/>
      <w:spacing w:before="60" w:after="60" w:line="276" w:lineRule="auto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35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353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33536"/>
  </w:style>
  <w:style w:type="paragraph" w:styleId="Title">
    <w:name w:val="Title"/>
    <w:basedOn w:val="Normal"/>
    <w:qFormat/>
    <w:rsid w:val="00033536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BodyTextIndent">
    <w:name w:val="Body Text Indent"/>
    <w:basedOn w:val="Normal"/>
    <w:rsid w:val="00033536"/>
    <w:pPr>
      <w:ind w:left="2127" w:hanging="2524"/>
    </w:pPr>
    <w:rPr>
      <w:rFonts w:ascii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rsid w:val="00CD0FD7"/>
    <w:pPr>
      <w:spacing w:after="120" w:line="480" w:lineRule="auto"/>
      <w:ind w:left="283"/>
    </w:pPr>
  </w:style>
  <w:style w:type="paragraph" w:styleId="BalloonText">
    <w:name w:val="Balloon Text"/>
    <w:basedOn w:val="Normal"/>
    <w:link w:val="BalloonTextChar"/>
    <w:rsid w:val="00BD7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3E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D4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E4354C-D110-49AC-8FAC-85CA5418AA3A}"/>
</file>

<file path=customXml/itemProps2.xml><?xml version="1.0" encoding="utf-8"?>
<ds:datastoreItem xmlns:ds="http://schemas.openxmlformats.org/officeDocument/2006/customXml" ds:itemID="{D7E5FDBF-7743-4935-AFF8-F35C5C85F1F2}"/>
</file>

<file path=customXml/itemProps3.xml><?xml version="1.0" encoding="utf-8"?>
<ds:datastoreItem xmlns:ds="http://schemas.openxmlformats.org/officeDocument/2006/customXml" ds:itemID="{0D7224F1-9941-4CC1-9A58-D36D1BD2C5A3}"/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document-</dc:title>
  <dc:creator>Corporate Communications</dc:creator>
  <cp:lastModifiedBy>Natalie Headen</cp:lastModifiedBy>
  <cp:revision>2</cp:revision>
  <cp:lastPrinted>2025-05-22T08:05:00Z</cp:lastPrinted>
  <dcterms:created xsi:type="dcterms:W3CDTF">2026-09-29T12:37:00Z</dcterms:created>
  <dcterms:modified xsi:type="dcterms:W3CDTF">2026-09-29T12:37:00Z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2024-10-25T14:19:09Z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28524b85-2970-44c4-ae69-4fd57392f16f</vt:lpwstr>
  </property>
  <property fmtid="{D5CDD505-2E9C-101B-9397-08002B2CF9AE}" pid="7" name="MSIP_Label_defa4170-0d19-0005-0004-bc88714345d2_ActionId">
    <vt:lpwstr>528920d6-ae7f-463a-bc3e-790cbf1020b8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0x0101006663C8CBA2E27B48BBD7B8A7100AA1B4</vt:lpwstr>
  </property>
</Properties>
</file>