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2ABC2" w14:textId="62EA71B4" w:rsidR="00D97B7E" w:rsidRPr="004E3A52" w:rsidRDefault="00272418" w:rsidP="00D97B7E">
      <w:pPr>
        <w:pStyle w:val="Heading2"/>
        <w:rPr>
          <w:b w:val="0"/>
          <w:bCs w:val="0"/>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97B7E" w:rsidRPr="435B0126">
        <w:rPr>
          <w:szCs w:val="32"/>
        </w:rPr>
        <w:t>Job Description</w:t>
      </w: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tbl>
      <w:tblPr>
        <w:tblW w:w="8926" w:type="dxa"/>
        <w:tblCellMar>
          <w:left w:w="10" w:type="dxa"/>
          <w:right w:w="10" w:type="dxa"/>
        </w:tblCellMar>
        <w:tblLook w:val="0000" w:firstRow="0" w:lastRow="0" w:firstColumn="0" w:lastColumn="0" w:noHBand="0" w:noVBand="0"/>
      </w:tblPr>
      <w:tblGrid>
        <w:gridCol w:w="2904"/>
        <w:gridCol w:w="6022"/>
      </w:tblGrid>
      <w:tr w:rsidR="00D97B7E" w:rsidRPr="00E30234" w14:paraId="0032F620"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8C702D" w14:textId="77777777" w:rsidR="00D97B7E" w:rsidRPr="00E30234" w:rsidRDefault="00D97B7E" w:rsidP="009249A0">
            <w:pPr>
              <w:spacing w:line="276" w:lineRule="auto"/>
              <w:rPr>
                <w:color w:val="000000"/>
              </w:rPr>
            </w:pPr>
            <w:r w:rsidRPr="435B0126">
              <w:rPr>
                <w:b/>
                <w:bCs/>
                <w:color w:val="000000" w:themeColor="text1"/>
              </w:rPr>
              <w:t>Job title</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1B466CF" w14:textId="77777777" w:rsidR="00D97B7E" w:rsidRDefault="006E5D62" w:rsidP="001A6FF7">
            <w:pPr>
              <w:spacing w:line="276" w:lineRule="auto"/>
              <w:ind w:left="2880" w:hanging="2880"/>
              <w:rPr>
                <w:rFonts w:eastAsia="Arial"/>
                <w:b/>
                <w:bCs/>
                <w:color w:val="000000"/>
                <w:szCs w:val="22"/>
              </w:rPr>
            </w:pPr>
            <w:r w:rsidRPr="00444C72">
              <w:rPr>
                <w:rFonts w:eastAsia="Arial"/>
                <w:b/>
                <w:bCs/>
                <w:color w:val="000000"/>
                <w:szCs w:val="22"/>
              </w:rPr>
              <w:t>HRD Business Partner</w:t>
            </w:r>
          </w:p>
          <w:p w14:paraId="26B81CBB" w14:textId="40DB9257" w:rsidR="00D9534E" w:rsidRPr="00444C72" w:rsidRDefault="00D9534E" w:rsidP="001A6FF7">
            <w:pPr>
              <w:spacing w:line="276" w:lineRule="auto"/>
              <w:ind w:left="2880" w:hanging="2880"/>
              <w:rPr>
                <w:rFonts w:eastAsia="Arial"/>
                <w:b/>
                <w:bCs/>
                <w:color w:val="000000"/>
                <w:szCs w:val="22"/>
              </w:rPr>
            </w:pPr>
          </w:p>
        </w:tc>
      </w:tr>
      <w:tr w:rsidR="00D97B7E" w:rsidRPr="00E30234" w14:paraId="00530212"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E18CD7B" w14:textId="77777777" w:rsidR="00D97B7E" w:rsidRPr="00E30234" w:rsidRDefault="00D97B7E" w:rsidP="009249A0">
            <w:pPr>
              <w:spacing w:line="276" w:lineRule="auto"/>
              <w:rPr>
                <w:b/>
                <w:bCs/>
                <w:color w:val="000000"/>
              </w:rPr>
            </w:pPr>
            <w:r>
              <w:rPr>
                <w:b/>
                <w:bCs/>
                <w:color w:val="000000" w:themeColor="text1"/>
              </w:rPr>
              <w:t xml:space="preserve">Salary, </w:t>
            </w:r>
            <w:r w:rsidRPr="435B0126">
              <w:rPr>
                <w:b/>
                <w:bCs/>
                <w:color w:val="000000" w:themeColor="text1"/>
              </w:rPr>
              <w:t>Grade</w:t>
            </w:r>
            <w:r>
              <w:rPr>
                <w:b/>
                <w:bCs/>
                <w:color w:val="000000" w:themeColor="text1"/>
              </w:rPr>
              <w:t xml:space="preserve"> and SCP</w:t>
            </w:r>
          </w:p>
          <w:p w14:paraId="588FAB15" w14:textId="77777777" w:rsidR="00D97B7E" w:rsidRPr="00E30234" w:rsidRDefault="00D97B7E" w:rsidP="009249A0">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AA32870" w14:textId="272B3CF1" w:rsidR="00D97B7E" w:rsidRPr="00444C72" w:rsidRDefault="00D86391" w:rsidP="001A6FF7">
            <w:pPr>
              <w:spacing w:line="276" w:lineRule="auto"/>
              <w:rPr>
                <w:rFonts w:eastAsia="Arial"/>
                <w:color w:val="000000"/>
                <w:szCs w:val="22"/>
              </w:rPr>
            </w:pPr>
            <w:r w:rsidRPr="00D86391">
              <w:rPr>
                <w:bCs/>
                <w:color w:val="3E3E3E"/>
                <w:lang w:val="en"/>
              </w:rPr>
              <w:t>£43,149 - £47,665</w:t>
            </w:r>
            <w:r w:rsidR="006E5D62" w:rsidRPr="00444C72">
              <w:rPr>
                <w:rFonts w:eastAsia="Arial"/>
                <w:color w:val="000000"/>
                <w:szCs w:val="22"/>
              </w:rPr>
              <w:t>, Grade 8</w:t>
            </w:r>
            <w:r w:rsidR="00965843" w:rsidRPr="00444C72">
              <w:rPr>
                <w:rFonts w:eastAsia="Arial"/>
                <w:color w:val="000000"/>
                <w:szCs w:val="22"/>
              </w:rPr>
              <w:t xml:space="preserve">, </w:t>
            </w:r>
            <w:proofErr w:type="spellStart"/>
            <w:r w:rsidR="002249F8" w:rsidRPr="00444C72">
              <w:rPr>
                <w:rFonts w:eastAsia="Arial"/>
                <w:color w:val="000000"/>
                <w:szCs w:val="22"/>
              </w:rPr>
              <w:t>scp</w:t>
            </w:r>
            <w:proofErr w:type="spellEnd"/>
            <w:r w:rsidR="002249F8" w:rsidRPr="00444C72">
              <w:rPr>
                <w:rFonts w:eastAsia="Arial"/>
                <w:color w:val="000000"/>
                <w:szCs w:val="22"/>
              </w:rPr>
              <w:t xml:space="preserve"> 31 - 35</w:t>
            </w:r>
          </w:p>
        </w:tc>
      </w:tr>
      <w:tr w:rsidR="00D97B7E" w:rsidRPr="00E30234" w14:paraId="1D9797D1"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B83148E" w14:textId="77777777" w:rsidR="00D97B7E" w:rsidRPr="00E30234" w:rsidRDefault="00D97B7E" w:rsidP="009249A0">
            <w:pPr>
              <w:spacing w:line="276" w:lineRule="auto"/>
              <w:rPr>
                <w:b/>
                <w:bCs/>
              </w:rPr>
            </w:pPr>
            <w:r w:rsidRPr="435B0126">
              <w:rPr>
                <w:b/>
                <w:bCs/>
              </w:rPr>
              <w:t>Service/Team</w:t>
            </w:r>
          </w:p>
          <w:p w14:paraId="3EB83EEA" w14:textId="77777777" w:rsidR="00D97B7E" w:rsidRPr="00E30234" w:rsidRDefault="00D97B7E" w:rsidP="009249A0">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D52691F" w14:textId="1ECCD0B1" w:rsidR="00D97B7E" w:rsidRPr="00444C72" w:rsidRDefault="002249F8" w:rsidP="001A6FF7">
            <w:pPr>
              <w:spacing w:line="276" w:lineRule="auto"/>
              <w:rPr>
                <w:color w:val="000000"/>
                <w:szCs w:val="22"/>
              </w:rPr>
            </w:pPr>
            <w:r w:rsidRPr="00444C72">
              <w:rPr>
                <w:color w:val="000000"/>
                <w:szCs w:val="22"/>
              </w:rPr>
              <w:t>Enabling Services, People Management, HR Advice</w:t>
            </w:r>
          </w:p>
        </w:tc>
      </w:tr>
      <w:tr w:rsidR="00D97B7E" w:rsidRPr="00E30234" w14:paraId="3EE25EDB"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BA7E053" w14:textId="77777777" w:rsidR="00D97B7E" w:rsidRPr="00E30234" w:rsidRDefault="00D97B7E" w:rsidP="009249A0">
            <w:pPr>
              <w:spacing w:line="276" w:lineRule="auto"/>
              <w:rPr>
                <w:b/>
                <w:bCs/>
              </w:rPr>
            </w:pPr>
            <w:r w:rsidRPr="58CF652B">
              <w:rPr>
                <w:b/>
                <w:bCs/>
              </w:rPr>
              <w:t>Responsible to</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BE830DE" w14:textId="77777777" w:rsidR="00D97B7E" w:rsidRDefault="002249F8" w:rsidP="001A6FF7">
            <w:pPr>
              <w:spacing w:line="276" w:lineRule="auto"/>
              <w:rPr>
                <w:color w:val="000000"/>
                <w:szCs w:val="22"/>
              </w:rPr>
            </w:pPr>
            <w:r w:rsidRPr="00444C72">
              <w:rPr>
                <w:color w:val="000000"/>
                <w:szCs w:val="22"/>
              </w:rPr>
              <w:t>Senior HRD Business Partner</w:t>
            </w:r>
          </w:p>
          <w:p w14:paraId="5255C138" w14:textId="084E95BB" w:rsidR="00D9534E" w:rsidRPr="00444C72" w:rsidRDefault="00D9534E" w:rsidP="001A6FF7">
            <w:pPr>
              <w:spacing w:line="276" w:lineRule="auto"/>
              <w:rPr>
                <w:color w:val="000000"/>
                <w:szCs w:val="22"/>
              </w:rPr>
            </w:pPr>
          </w:p>
        </w:tc>
      </w:tr>
      <w:tr w:rsidR="00D97B7E" w:rsidRPr="00E30234" w14:paraId="652E1574"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D5DC56A" w14:textId="68CEF3EB" w:rsidR="00D97B7E" w:rsidRPr="00E30234" w:rsidRDefault="00D97B7E" w:rsidP="009249A0">
            <w:pPr>
              <w:spacing w:line="276" w:lineRule="auto"/>
              <w:rPr>
                <w:b/>
                <w:bCs/>
              </w:rPr>
            </w:pPr>
            <w:r w:rsidRPr="58CF652B">
              <w:rPr>
                <w:b/>
                <w:bCs/>
              </w:rPr>
              <w:t>Responsible for staff</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C8A2FAF" w14:textId="77777777" w:rsidR="00D97B7E" w:rsidRDefault="002249F8" w:rsidP="001A6FF7">
            <w:pPr>
              <w:spacing w:line="276" w:lineRule="auto"/>
              <w:rPr>
                <w:color w:val="000000"/>
                <w:szCs w:val="22"/>
              </w:rPr>
            </w:pPr>
            <w:r w:rsidRPr="00444C72">
              <w:rPr>
                <w:color w:val="000000"/>
                <w:szCs w:val="22"/>
              </w:rPr>
              <w:t>n/a</w:t>
            </w:r>
          </w:p>
          <w:p w14:paraId="616B1C6B" w14:textId="08E59BF2" w:rsidR="00D9534E" w:rsidRPr="00444C72" w:rsidRDefault="00D9534E" w:rsidP="001A6FF7">
            <w:pPr>
              <w:spacing w:line="276" w:lineRule="auto"/>
              <w:rPr>
                <w:color w:val="000000"/>
                <w:szCs w:val="22"/>
              </w:rPr>
            </w:pPr>
          </w:p>
        </w:tc>
      </w:tr>
      <w:tr w:rsidR="00D97B7E" w:rsidRPr="00E30234" w14:paraId="5925427E"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3F9E227" w14:textId="77777777" w:rsidR="00D97B7E" w:rsidRPr="00E30234" w:rsidRDefault="00D97B7E" w:rsidP="009249A0">
            <w:pPr>
              <w:spacing w:line="276" w:lineRule="auto"/>
              <w:ind w:right="180"/>
              <w:rPr>
                <w:color w:val="000000"/>
              </w:rPr>
            </w:pPr>
            <w:r w:rsidRPr="435B0126">
              <w:rPr>
                <w:b/>
                <w:bCs/>
              </w:rPr>
              <w:t xml:space="preserve">Main purpose of job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8A058FD" w14:textId="15DD1678" w:rsidR="00443856" w:rsidRPr="00444C72" w:rsidRDefault="00443856" w:rsidP="001A6FF7">
            <w:pPr>
              <w:spacing w:line="276" w:lineRule="auto"/>
              <w:rPr>
                <w:rFonts w:eastAsia="Arial"/>
                <w:szCs w:val="22"/>
                <w:lang w:val="en-US"/>
              </w:rPr>
            </w:pPr>
            <w:r w:rsidRPr="00444C72">
              <w:rPr>
                <w:rFonts w:eastAsia="Arial"/>
                <w:szCs w:val="22"/>
                <w:lang w:val="en-US"/>
              </w:rPr>
              <w:t xml:space="preserve">To support the Senior HRD Business Partner in providing professional Human Resources and Development advice and support to the </w:t>
            </w:r>
            <w:r w:rsidR="009C6F54">
              <w:rPr>
                <w:rFonts w:eastAsia="Arial"/>
                <w:szCs w:val="22"/>
                <w:lang w:val="en-US"/>
              </w:rPr>
              <w:t>Council</w:t>
            </w:r>
            <w:r w:rsidRPr="00444C72">
              <w:rPr>
                <w:rFonts w:eastAsia="Arial"/>
                <w:szCs w:val="22"/>
                <w:lang w:val="en-US"/>
              </w:rPr>
              <w:t xml:space="preserve">; ensuring that </w:t>
            </w:r>
            <w:proofErr w:type="gramStart"/>
            <w:r w:rsidRPr="00444C72">
              <w:rPr>
                <w:rFonts w:eastAsia="Arial"/>
                <w:szCs w:val="22"/>
                <w:lang w:val="en-US"/>
              </w:rPr>
              <w:t>people</w:t>
            </w:r>
            <w:proofErr w:type="gramEnd"/>
            <w:r w:rsidRPr="00444C72">
              <w:rPr>
                <w:rFonts w:eastAsia="Arial"/>
                <w:szCs w:val="22"/>
                <w:lang w:val="en-US"/>
              </w:rPr>
              <w:t xml:space="preserve"> strategies and plans </w:t>
            </w:r>
            <w:proofErr w:type="gramStart"/>
            <w:r w:rsidRPr="00444C72">
              <w:rPr>
                <w:rFonts w:eastAsia="Arial"/>
                <w:szCs w:val="22"/>
                <w:lang w:val="en-US"/>
              </w:rPr>
              <w:t>are aligned</w:t>
            </w:r>
            <w:proofErr w:type="gramEnd"/>
            <w:r w:rsidRPr="00444C72">
              <w:rPr>
                <w:rFonts w:eastAsia="Arial"/>
                <w:szCs w:val="22"/>
                <w:lang w:val="en-US"/>
              </w:rPr>
              <w:t xml:space="preserve"> to achieve the </w:t>
            </w:r>
            <w:r w:rsidR="009C6F54">
              <w:rPr>
                <w:rFonts w:eastAsia="Arial"/>
                <w:szCs w:val="22"/>
                <w:lang w:val="en-US"/>
              </w:rPr>
              <w:t>Council’s</w:t>
            </w:r>
            <w:r w:rsidRPr="00444C72">
              <w:rPr>
                <w:rFonts w:eastAsia="Arial"/>
                <w:szCs w:val="22"/>
                <w:lang w:val="en-US"/>
              </w:rPr>
              <w:t xml:space="preserve"> aims and priorities.</w:t>
            </w:r>
          </w:p>
          <w:p w14:paraId="1465B1EF" w14:textId="77777777" w:rsidR="00D97B7E" w:rsidRPr="00444C72" w:rsidRDefault="00D97B7E" w:rsidP="001A6FF7">
            <w:pPr>
              <w:spacing w:line="276" w:lineRule="auto"/>
              <w:rPr>
                <w:rFonts w:eastAsia="Arial"/>
                <w:szCs w:val="22"/>
                <w:lang w:val="en-US"/>
              </w:rPr>
            </w:pPr>
          </w:p>
          <w:p w14:paraId="1C67E768" w14:textId="77777777" w:rsidR="00D97B7E" w:rsidRPr="00444C72" w:rsidRDefault="00D97B7E" w:rsidP="001A6FF7">
            <w:pPr>
              <w:spacing w:line="276" w:lineRule="auto"/>
              <w:rPr>
                <w:rFonts w:eastAsia="Arial"/>
                <w:szCs w:val="22"/>
                <w:lang w:val="en-US"/>
              </w:rPr>
            </w:pPr>
          </w:p>
        </w:tc>
      </w:tr>
      <w:tr w:rsidR="00D97B7E" w:rsidRPr="00E30234" w14:paraId="245A5ED7"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574C115" w14:textId="77777777" w:rsidR="00D97B7E" w:rsidRPr="00E30234" w:rsidRDefault="00D97B7E" w:rsidP="009249A0">
            <w:pPr>
              <w:spacing w:line="276" w:lineRule="auto"/>
            </w:pPr>
            <w:r w:rsidRPr="435B0126">
              <w:rPr>
                <w:b/>
                <w:bCs/>
              </w:rPr>
              <w:t xml:space="preserve">Key responsibilities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FE83997" w14:textId="08CF44DB" w:rsidR="00A63D29" w:rsidRPr="00444C72" w:rsidRDefault="00A63D29" w:rsidP="001A6FF7">
            <w:pPr>
              <w:spacing w:line="276" w:lineRule="auto"/>
              <w:rPr>
                <w:rFonts w:eastAsia="Arial"/>
                <w:szCs w:val="22"/>
                <w:lang w:val="en-US"/>
              </w:rPr>
            </w:pPr>
            <w:r w:rsidRPr="00444C72">
              <w:rPr>
                <w:rFonts w:eastAsia="Arial"/>
                <w:szCs w:val="22"/>
                <w:lang w:val="en-US"/>
              </w:rPr>
              <w:t xml:space="preserve">To work in partnership with the </w:t>
            </w:r>
            <w:r w:rsidR="009C6F54">
              <w:rPr>
                <w:rFonts w:eastAsia="Arial"/>
                <w:szCs w:val="22"/>
                <w:lang w:val="en-US"/>
              </w:rPr>
              <w:t>Council’s</w:t>
            </w:r>
            <w:r w:rsidRPr="00444C72">
              <w:rPr>
                <w:rFonts w:eastAsia="Arial"/>
                <w:szCs w:val="22"/>
                <w:lang w:val="en-US"/>
              </w:rPr>
              <w:t xml:space="preserve"> managers providing operational HR advice and guidance on people related matters in line with the needs, </w:t>
            </w:r>
            <w:proofErr w:type="gramStart"/>
            <w:r w:rsidRPr="00444C72">
              <w:rPr>
                <w:rFonts w:eastAsia="Arial"/>
                <w:szCs w:val="22"/>
                <w:lang w:val="en-US"/>
              </w:rPr>
              <w:t>priorities</w:t>
            </w:r>
            <w:proofErr w:type="gramEnd"/>
            <w:r w:rsidRPr="00444C72">
              <w:rPr>
                <w:rFonts w:eastAsia="Arial"/>
                <w:szCs w:val="22"/>
                <w:lang w:val="en-US"/>
              </w:rPr>
              <w:t xml:space="preserve"> and values of the </w:t>
            </w:r>
            <w:r w:rsidR="009C6F54">
              <w:rPr>
                <w:rFonts w:eastAsia="Arial"/>
                <w:szCs w:val="22"/>
                <w:lang w:val="en-US"/>
              </w:rPr>
              <w:t>Council</w:t>
            </w:r>
            <w:r w:rsidRPr="00444C72">
              <w:rPr>
                <w:rFonts w:eastAsia="Arial"/>
                <w:szCs w:val="22"/>
                <w:lang w:val="en-US"/>
              </w:rPr>
              <w:t>.</w:t>
            </w:r>
          </w:p>
          <w:p w14:paraId="41C4576A" w14:textId="77777777" w:rsidR="00D97B7E" w:rsidRPr="00444C72" w:rsidRDefault="00D97B7E" w:rsidP="001A6FF7">
            <w:pPr>
              <w:spacing w:line="276" w:lineRule="auto"/>
              <w:rPr>
                <w:rFonts w:eastAsia="Arial"/>
                <w:szCs w:val="22"/>
                <w:lang w:val="en-US"/>
              </w:rPr>
            </w:pPr>
          </w:p>
        </w:tc>
      </w:tr>
      <w:tr w:rsidR="00444C72" w:rsidRPr="00E30234" w14:paraId="2DC98F2F"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9F53612" w14:textId="77777777" w:rsidR="00444C72" w:rsidRPr="00E30234" w:rsidRDefault="00444C72" w:rsidP="00444C72">
            <w:pPr>
              <w:spacing w:line="276" w:lineRule="auto"/>
              <w:rPr>
                <w:b/>
                <w:bCs/>
              </w:rPr>
            </w:pPr>
            <w:r w:rsidRPr="435B0126">
              <w:rPr>
                <w:b/>
                <w:bCs/>
              </w:rPr>
              <w:t xml:space="preserve">Key tasks </w:t>
            </w:r>
          </w:p>
          <w:p w14:paraId="0F2833D3" w14:textId="77777777" w:rsidR="00444C72" w:rsidRPr="00E30234" w:rsidRDefault="00444C72" w:rsidP="00444C72">
            <w:pPr>
              <w:spacing w:line="276" w:lineRule="auto"/>
              <w:ind w:right="180"/>
            </w:pPr>
          </w:p>
          <w:p w14:paraId="1458CC9E" w14:textId="77777777" w:rsidR="00444C72" w:rsidRPr="00E30234" w:rsidRDefault="00444C72" w:rsidP="00444C72">
            <w:pPr>
              <w:spacing w:line="276" w:lineRule="auto"/>
              <w:ind w:right="180"/>
            </w:pPr>
          </w:p>
          <w:p w14:paraId="2DAE8E42" w14:textId="77777777" w:rsidR="00444C72" w:rsidRDefault="00444C72" w:rsidP="00444C72">
            <w:pPr>
              <w:spacing w:line="276" w:lineRule="auto"/>
              <w:ind w:right="180"/>
            </w:pPr>
          </w:p>
          <w:p w14:paraId="1C94510C" w14:textId="77777777" w:rsidR="00444C72" w:rsidRPr="00E30234" w:rsidRDefault="00444C72" w:rsidP="00444C72">
            <w:pPr>
              <w:spacing w:line="276" w:lineRule="auto"/>
              <w:ind w:right="180"/>
            </w:pPr>
          </w:p>
          <w:p w14:paraId="00F5EF63" w14:textId="77777777" w:rsidR="00444C72" w:rsidRPr="00E30234" w:rsidRDefault="00444C72" w:rsidP="00444C72">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ECF5205" w14:textId="2FB4C2E5" w:rsidR="00444C72" w:rsidRPr="00F44C6D" w:rsidRDefault="00444C72" w:rsidP="001A6FF7">
            <w:pPr>
              <w:spacing w:line="276" w:lineRule="auto"/>
              <w:rPr>
                <w:szCs w:val="22"/>
              </w:rPr>
            </w:pPr>
            <w:r w:rsidRPr="00F44C6D">
              <w:rPr>
                <w:szCs w:val="22"/>
              </w:rPr>
              <w:t xml:space="preserve">Provide comprehensive and professional HR advice in the areas of organisational restructures, recruitment, business transfers and TUPE, employment legislation, terms and conditions of employment, policy and practice, discipline, grievance, attendance management, appraisal, performance management, pay and grading, equality etc. </w:t>
            </w:r>
          </w:p>
          <w:p w14:paraId="328A6F6C" w14:textId="77777777" w:rsidR="00444C72" w:rsidRPr="00444C72" w:rsidRDefault="00444C72" w:rsidP="001A6FF7">
            <w:pPr>
              <w:pStyle w:val="ListParagraph"/>
              <w:suppressAutoHyphens w:val="0"/>
              <w:overflowPunct/>
              <w:autoSpaceDE/>
              <w:autoSpaceDN/>
              <w:spacing w:line="276" w:lineRule="auto"/>
              <w:ind w:left="531"/>
              <w:textAlignment w:val="auto"/>
              <w:rPr>
                <w:rFonts w:ascii="Arial" w:hAnsi="Arial" w:cs="Arial"/>
                <w:sz w:val="22"/>
                <w:szCs w:val="22"/>
              </w:rPr>
            </w:pPr>
          </w:p>
          <w:p w14:paraId="03E14167" w14:textId="77777777" w:rsidR="00444C72" w:rsidRPr="00F44C6D" w:rsidRDefault="00444C72" w:rsidP="001A6FF7">
            <w:pPr>
              <w:spacing w:line="276" w:lineRule="auto"/>
              <w:rPr>
                <w:szCs w:val="22"/>
              </w:rPr>
            </w:pPr>
            <w:r w:rsidRPr="00F44C6D">
              <w:rPr>
                <w:szCs w:val="22"/>
              </w:rPr>
              <w:t>Provide professional advice on people issues advising managers on appropriate actions, to embed the Council’s values, and ensure consistency in culture and practice.</w:t>
            </w:r>
          </w:p>
          <w:p w14:paraId="7396C49D" w14:textId="77777777" w:rsidR="00444C72" w:rsidRPr="00444C72" w:rsidRDefault="00444C72" w:rsidP="001A6FF7">
            <w:pPr>
              <w:pStyle w:val="ListParagraph"/>
              <w:suppressAutoHyphens w:val="0"/>
              <w:overflowPunct/>
              <w:autoSpaceDE/>
              <w:autoSpaceDN/>
              <w:spacing w:line="276" w:lineRule="auto"/>
              <w:ind w:left="531"/>
              <w:textAlignment w:val="auto"/>
              <w:rPr>
                <w:rFonts w:ascii="Arial" w:hAnsi="Arial" w:cs="Arial"/>
                <w:sz w:val="22"/>
                <w:szCs w:val="22"/>
              </w:rPr>
            </w:pPr>
          </w:p>
          <w:p w14:paraId="7A019DB6" w14:textId="77777777" w:rsidR="00444C72" w:rsidRPr="00F44C6D" w:rsidRDefault="00444C72" w:rsidP="001A6FF7">
            <w:pPr>
              <w:spacing w:line="276" w:lineRule="auto"/>
              <w:rPr>
                <w:szCs w:val="22"/>
              </w:rPr>
            </w:pPr>
            <w:r w:rsidRPr="00F44C6D">
              <w:rPr>
                <w:szCs w:val="22"/>
              </w:rPr>
              <w:t>Advise, guide and support managers on complex employee relations matters.</w:t>
            </w:r>
          </w:p>
          <w:p w14:paraId="2B0C57DD" w14:textId="77777777" w:rsidR="00444C72" w:rsidRPr="00444C72" w:rsidRDefault="00444C72" w:rsidP="001A6FF7">
            <w:pPr>
              <w:pStyle w:val="ListParagraph"/>
              <w:suppressAutoHyphens w:val="0"/>
              <w:overflowPunct/>
              <w:autoSpaceDE/>
              <w:autoSpaceDN/>
              <w:spacing w:line="276" w:lineRule="auto"/>
              <w:ind w:left="531"/>
              <w:textAlignment w:val="auto"/>
              <w:rPr>
                <w:rFonts w:ascii="Arial" w:hAnsi="Arial" w:cs="Arial"/>
                <w:sz w:val="22"/>
                <w:szCs w:val="22"/>
              </w:rPr>
            </w:pPr>
          </w:p>
          <w:p w14:paraId="13937FCC" w14:textId="12AD206F" w:rsidR="00444C72" w:rsidRPr="00F44C6D" w:rsidRDefault="00444C72" w:rsidP="001A6FF7">
            <w:pPr>
              <w:spacing w:line="276" w:lineRule="auto"/>
              <w:rPr>
                <w:szCs w:val="22"/>
              </w:rPr>
            </w:pPr>
            <w:r w:rsidRPr="00F44C6D">
              <w:rPr>
                <w:szCs w:val="22"/>
              </w:rPr>
              <w:t xml:space="preserve">Develop and maintain effective working relationships with the </w:t>
            </w:r>
            <w:r w:rsidR="00C5427A">
              <w:rPr>
                <w:szCs w:val="22"/>
              </w:rPr>
              <w:t>Council’s</w:t>
            </w:r>
            <w:r w:rsidRPr="00F44C6D">
              <w:rPr>
                <w:szCs w:val="22"/>
              </w:rPr>
              <w:t xml:space="preserve"> managers.</w:t>
            </w:r>
          </w:p>
          <w:p w14:paraId="1C9A65AA" w14:textId="77777777" w:rsidR="00444C72" w:rsidRPr="00444C72" w:rsidRDefault="00444C72" w:rsidP="001A6FF7">
            <w:pPr>
              <w:pStyle w:val="ListParagraph"/>
              <w:suppressAutoHyphens w:val="0"/>
              <w:overflowPunct/>
              <w:autoSpaceDE/>
              <w:autoSpaceDN/>
              <w:spacing w:line="276" w:lineRule="auto"/>
              <w:ind w:left="531"/>
              <w:textAlignment w:val="auto"/>
              <w:rPr>
                <w:rFonts w:ascii="Arial" w:hAnsi="Arial" w:cs="Arial"/>
                <w:sz w:val="22"/>
                <w:szCs w:val="22"/>
              </w:rPr>
            </w:pPr>
          </w:p>
          <w:p w14:paraId="6A3AF935" w14:textId="77777777" w:rsidR="00444C72" w:rsidRPr="00F44C6D" w:rsidRDefault="00444C72" w:rsidP="001A6FF7">
            <w:pPr>
              <w:spacing w:line="276" w:lineRule="auto"/>
              <w:rPr>
                <w:szCs w:val="22"/>
              </w:rPr>
            </w:pPr>
            <w:r w:rsidRPr="00F44C6D">
              <w:rPr>
                <w:szCs w:val="22"/>
              </w:rPr>
              <w:t>Contribute to the organisation’s workforce strategy and work closely with the Senior HRD Business Partner to ensure the delivery of cohesive and coordinated services across the Council and its customers.</w:t>
            </w:r>
          </w:p>
          <w:p w14:paraId="737746E9" w14:textId="77777777" w:rsidR="00444C72" w:rsidRPr="00444C72" w:rsidRDefault="00444C72" w:rsidP="001A6FF7">
            <w:pPr>
              <w:pStyle w:val="ListParagraph"/>
              <w:suppressAutoHyphens w:val="0"/>
              <w:overflowPunct/>
              <w:autoSpaceDE/>
              <w:autoSpaceDN/>
              <w:spacing w:line="276" w:lineRule="auto"/>
              <w:ind w:left="531"/>
              <w:textAlignment w:val="auto"/>
              <w:rPr>
                <w:rFonts w:ascii="Arial" w:hAnsi="Arial" w:cs="Arial"/>
                <w:sz w:val="22"/>
                <w:szCs w:val="22"/>
              </w:rPr>
            </w:pPr>
          </w:p>
          <w:p w14:paraId="41E83E9F" w14:textId="77777777" w:rsidR="00444C72" w:rsidRPr="00C5427A" w:rsidRDefault="00444C72" w:rsidP="001A6FF7">
            <w:pPr>
              <w:spacing w:line="276" w:lineRule="auto"/>
              <w:rPr>
                <w:szCs w:val="22"/>
              </w:rPr>
            </w:pPr>
            <w:r w:rsidRPr="00C5427A">
              <w:rPr>
                <w:szCs w:val="22"/>
              </w:rPr>
              <w:t>Support the delivery of the Council’s transformation projects and people change initiatives, through the development of the initial concepts, implementation and continuous development.</w:t>
            </w:r>
          </w:p>
          <w:p w14:paraId="05B73BD9" w14:textId="77777777" w:rsidR="00444C72" w:rsidRPr="00444C72" w:rsidRDefault="00444C72" w:rsidP="001A6FF7">
            <w:pPr>
              <w:pStyle w:val="ListParagraph"/>
              <w:suppressAutoHyphens w:val="0"/>
              <w:overflowPunct/>
              <w:autoSpaceDE/>
              <w:autoSpaceDN/>
              <w:spacing w:line="276" w:lineRule="auto"/>
              <w:ind w:left="531"/>
              <w:textAlignment w:val="auto"/>
              <w:rPr>
                <w:rFonts w:ascii="Arial" w:hAnsi="Arial" w:cs="Arial"/>
                <w:sz w:val="22"/>
                <w:szCs w:val="22"/>
              </w:rPr>
            </w:pPr>
          </w:p>
          <w:p w14:paraId="617F9E64" w14:textId="77777777" w:rsidR="00444C72" w:rsidRPr="00C5427A" w:rsidRDefault="00444C72" w:rsidP="001A6FF7">
            <w:pPr>
              <w:spacing w:line="276" w:lineRule="auto"/>
              <w:rPr>
                <w:szCs w:val="22"/>
              </w:rPr>
            </w:pPr>
            <w:r w:rsidRPr="00C5427A">
              <w:rPr>
                <w:szCs w:val="22"/>
              </w:rPr>
              <w:t>Support the development and implementation of workforce strategies, HR policies, procedures and guidance, to support new ways of working, and to ensure compliance with employment legislation and managed risk.</w:t>
            </w:r>
          </w:p>
          <w:p w14:paraId="77EC42C2" w14:textId="77777777" w:rsidR="00444C72" w:rsidRPr="00444C72" w:rsidRDefault="00444C72" w:rsidP="001A6FF7">
            <w:pPr>
              <w:pStyle w:val="ListParagraph"/>
              <w:suppressAutoHyphens w:val="0"/>
              <w:overflowPunct/>
              <w:autoSpaceDE/>
              <w:autoSpaceDN/>
              <w:spacing w:line="276" w:lineRule="auto"/>
              <w:ind w:left="531"/>
              <w:textAlignment w:val="auto"/>
              <w:rPr>
                <w:rFonts w:ascii="Arial" w:hAnsi="Arial" w:cs="Arial"/>
                <w:sz w:val="22"/>
                <w:szCs w:val="22"/>
              </w:rPr>
            </w:pPr>
          </w:p>
          <w:p w14:paraId="3DCA03EA" w14:textId="77777777" w:rsidR="00444C72" w:rsidRPr="00C5427A" w:rsidRDefault="00444C72" w:rsidP="001A6FF7">
            <w:pPr>
              <w:spacing w:line="276" w:lineRule="auto"/>
              <w:rPr>
                <w:szCs w:val="22"/>
              </w:rPr>
            </w:pPr>
            <w:r w:rsidRPr="00C5427A">
              <w:rPr>
                <w:szCs w:val="22"/>
              </w:rPr>
              <w:t>Advise on national and local terms and conditions of employment.</w:t>
            </w:r>
          </w:p>
          <w:p w14:paraId="0A04F02B" w14:textId="77777777" w:rsidR="00444C72" w:rsidRPr="00444C72" w:rsidRDefault="00444C72" w:rsidP="001A6FF7">
            <w:pPr>
              <w:pStyle w:val="ListParagraph"/>
              <w:suppressAutoHyphens w:val="0"/>
              <w:overflowPunct/>
              <w:autoSpaceDE/>
              <w:autoSpaceDN/>
              <w:spacing w:line="276" w:lineRule="auto"/>
              <w:ind w:left="531"/>
              <w:textAlignment w:val="auto"/>
              <w:rPr>
                <w:rFonts w:ascii="Arial" w:hAnsi="Arial" w:cs="Arial"/>
                <w:sz w:val="22"/>
                <w:szCs w:val="22"/>
              </w:rPr>
            </w:pPr>
          </w:p>
          <w:p w14:paraId="7A7E5206" w14:textId="77777777" w:rsidR="00444C72" w:rsidRPr="00C5427A" w:rsidRDefault="00444C72" w:rsidP="001A6FF7">
            <w:pPr>
              <w:spacing w:line="276" w:lineRule="auto"/>
              <w:rPr>
                <w:szCs w:val="22"/>
              </w:rPr>
            </w:pPr>
            <w:r w:rsidRPr="00C5427A">
              <w:rPr>
                <w:szCs w:val="22"/>
              </w:rPr>
              <w:t>Advise and guide managers and leaders on workforce planning and recruitment strategy and policy, ensuring there are effective processes in place for the recruitment of staff at all levels to support an optimal workforce.</w:t>
            </w:r>
          </w:p>
          <w:p w14:paraId="5B1D970E" w14:textId="77777777" w:rsidR="00444C72" w:rsidRPr="00444C72" w:rsidRDefault="00444C72" w:rsidP="001A6FF7">
            <w:pPr>
              <w:pStyle w:val="ListParagraph"/>
              <w:suppressAutoHyphens w:val="0"/>
              <w:overflowPunct/>
              <w:autoSpaceDE/>
              <w:autoSpaceDN/>
              <w:spacing w:line="276" w:lineRule="auto"/>
              <w:ind w:left="531"/>
              <w:textAlignment w:val="auto"/>
              <w:rPr>
                <w:rFonts w:ascii="Arial" w:hAnsi="Arial" w:cs="Arial"/>
                <w:sz w:val="22"/>
                <w:szCs w:val="22"/>
              </w:rPr>
            </w:pPr>
          </w:p>
          <w:p w14:paraId="1938DD10" w14:textId="77777777" w:rsidR="00444C72" w:rsidRPr="00C5427A" w:rsidRDefault="00444C72" w:rsidP="001A6FF7">
            <w:pPr>
              <w:spacing w:line="276" w:lineRule="auto"/>
              <w:rPr>
                <w:szCs w:val="22"/>
              </w:rPr>
            </w:pPr>
            <w:r w:rsidRPr="00C5427A">
              <w:rPr>
                <w:szCs w:val="22"/>
              </w:rPr>
              <w:t>Develop and maintain effective working relationships with trade unions.</w:t>
            </w:r>
          </w:p>
          <w:p w14:paraId="358574A6" w14:textId="77777777" w:rsidR="00444C72" w:rsidRPr="00444C72" w:rsidRDefault="00444C72" w:rsidP="001A6FF7">
            <w:pPr>
              <w:pStyle w:val="ListParagraph"/>
              <w:suppressAutoHyphens w:val="0"/>
              <w:overflowPunct/>
              <w:autoSpaceDE/>
              <w:autoSpaceDN/>
              <w:spacing w:line="276" w:lineRule="auto"/>
              <w:ind w:left="531"/>
              <w:textAlignment w:val="auto"/>
              <w:rPr>
                <w:rFonts w:ascii="Arial" w:hAnsi="Arial" w:cs="Arial"/>
                <w:sz w:val="22"/>
                <w:szCs w:val="22"/>
              </w:rPr>
            </w:pPr>
          </w:p>
          <w:p w14:paraId="75ED5B04" w14:textId="5BD8C2DE" w:rsidR="00444C72" w:rsidRPr="00444C72" w:rsidRDefault="00444C72" w:rsidP="001A6FF7">
            <w:pPr>
              <w:pStyle w:val="Default"/>
              <w:spacing w:line="276" w:lineRule="auto"/>
              <w:rPr>
                <w:color w:val="000000" w:themeColor="text1"/>
                <w:sz w:val="22"/>
                <w:szCs w:val="22"/>
                <w:lang w:eastAsia="en-US"/>
              </w:rPr>
            </w:pPr>
            <w:r w:rsidRPr="00444C72">
              <w:rPr>
                <w:sz w:val="22"/>
                <w:szCs w:val="22"/>
              </w:rPr>
              <w:t>Actively promote equality, inclusivity and diversity in the operation and delivery of services.</w:t>
            </w:r>
            <w:r w:rsidRPr="00444C72">
              <w:rPr>
                <w:sz w:val="22"/>
                <w:szCs w:val="22"/>
              </w:rPr>
              <w:br/>
            </w:r>
          </w:p>
        </w:tc>
      </w:tr>
      <w:tr w:rsidR="00444C72" w:rsidRPr="00E30234" w14:paraId="7B00AEE9"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886BE4A" w14:textId="77777777" w:rsidR="00444C72" w:rsidRPr="00E30234" w:rsidRDefault="00444C72" w:rsidP="00444C72">
            <w:pPr>
              <w:spacing w:line="276" w:lineRule="auto"/>
              <w:rPr>
                <w:b/>
                <w:bCs/>
              </w:rPr>
            </w:pPr>
            <w:r w:rsidRPr="435B0126">
              <w:rPr>
                <w:b/>
                <w:bCs/>
              </w:rPr>
              <w:lastRenderedPageBreak/>
              <w:t>Other duties/specific policies e.g. DBS</w:t>
            </w:r>
          </w:p>
          <w:p w14:paraId="543EE9E8" w14:textId="77777777" w:rsidR="00444C72" w:rsidRPr="00E30234" w:rsidRDefault="00444C72" w:rsidP="00444C72">
            <w:pPr>
              <w:spacing w:line="276" w:lineRule="auto"/>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CA05EFF" w14:textId="77777777" w:rsidR="00444C72" w:rsidRPr="005C4BA8" w:rsidRDefault="00444C72" w:rsidP="001A6FF7">
            <w:pPr>
              <w:spacing w:line="276" w:lineRule="auto"/>
              <w:rPr>
                <w:color w:val="000000"/>
                <w:szCs w:val="22"/>
              </w:rPr>
            </w:pPr>
            <w:r w:rsidRPr="005C4BA8">
              <w:rPr>
                <w:color w:val="000000" w:themeColor="text1"/>
                <w:szCs w:val="22"/>
              </w:rPr>
              <w:t>The post holder must carry out their duties with full regard to the Council’s Equal Opportunities Policy, Code of Conduct and all other Council Policies.</w:t>
            </w:r>
          </w:p>
          <w:p w14:paraId="7F691DD2" w14:textId="77777777" w:rsidR="00444C72" w:rsidRPr="005C4BA8" w:rsidRDefault="00444C72" w:rsidP="001A6FF7">
            <w:pPr>
              <w:spacing w:line="276" w:lineRule="auto"/>
              <w:rPr>
                <w:color w:val="000000"/>
                <w:szCs w:val="22"/>
              </w:rPr>
            </w:pPr>
          </w:p>
          <w:p w14:paraId="7EAA0289" w14:textId="77777777" w:rsidR="00444C72" w:rsidRPr="005C4BA8" w:rsidRDefault="00444C72" w:rsidP="001A6FF7">
            <w:pPr>
              <w:spacing w:line="276" w:lineRule="auto"/>
              <w:rPr>
                <w:color w:val="000000"/>
                <w:szCs w:val="22"/>
              </w:rPr>
            </w:pPr>
            <w:r w:rsidRPr="005C4BA8">
              <w:rPr>
                <w:color w:val="000000" w:themeColor="text1"/>
                <w:szCs w:val="22"/>
              </w:rPr>
              <w:t>The post holder must comply with the Council’s Health and safety rules and regulations and with Health and safety legislation.</w:t>
            </w:r>
          </w:p>
          <w:p w14:paraId="5B304EB5" w14:textId="77777777" w:rsidR="00444C72" w:rsidRPr="005C4BA8" w:rsidRDefault="00444C72" w:rsidP="001A6FF7">
            <w:pPr>
              <w:spacing w:line="276" w:lineRule="auto"/>
              <w:rPr>
                <w:color w:val="000000"/>
                <w:szCs w:val="22"/>
              </w:rPr>
            </w:pPr>
          </w:p>
          <w:p w14:paraId="67486937" w14:textId="77777777" w:rsidR="00444C72" w:rsidRPr="005C4BA8" w:rsidRDefault="00444C72" w:rsidP="001A6FF7">
            <w:pPr>
              <w:spacing w:line="276" w:lineRule="auto"/>
              <w:rPr>
                <w:color w:val="000000"/>
                <w:szCs w:val="22"/>
              </w:rPr>
            </w:pPr>
            <w:r w:rsidRPr="005C4BA8">
              <w:rPr>
                <w:color w:val="000000" w:themeColor="text1"/>
                <w:szCs w:val="22"/>
              </w:rPr>
              <w:t xml:space="preserve">The post holder must comply with the principles of the Freedom of Information Act 2000 in relation to the management of Council records and information. </w:t>
            </w:r>
          </w:p>
          <w:p w14:paraId="5FF95FA9" w14:textId="77777777" w:rsidR="00444C72" w:rsidRPr="005C4BA8" w:rsidRDefault="00444C72" w:rsidP="001A6FF7">
            <w:pPr>
              <w:pStyle w:val="ListParagraph"/>
              <w:spacing w:line="276" w:lineRule="auto"/>
              <w:ind w:left="360"/>
              <w:rPr>
                <w:rFonts w:ascii="Arial" w:hAnsi="Arial" w:cs="Arial"/>
                <w:color w:val="000000"/>
                <w:sz w:val="22"/>
                <w:szCs w:val="22"/>
              </w:rPr>
            </w:pPr>
          </w:p>
          <w:p w14:paraId="7CD7B9D2" w14:textId="67A6A154" w:rsidR="00444C72" w:rsidRPr="00444C72" w:rsidRDefault="00444C72" w:rsidP="001A6FF7">
            <w:pPr>
              <w:spacing w:line="276" w:lineRule="auto"/>
              <w:rPr>
                <w:color w:val="000000"/>
                <w:szCs w:val="22"/>
              </w:rPr>
            </w:pPr>
            <w:r w:rsidRPr="005C4BA8">
              <w:rPr>
                <w:color w:val="000000" w:themeColor="text1"/>
                <w:szCs w:val="22"/>
              </w:rPr>
              <w:t xml:space="preserve">To comply with the principles and requirements of the Data Protection Act 2018 and GDPR in relation to the management of Council records and </w:t>
            </w:r>
            <w:r w:rsidR="00605F7B" w:rsidRPr="005C4BA8">
              <w:rPr>
                <w:color w:val="000000" w:themeColor="text1"/>
                <w:szCs w:val="22"/>
              </w:rPr>
              <w:t>information and</w:t>
            </w:r>
            <w:r w:rsidRPr="005C4BA8">
              <w:rPr>
                <w:color w:val="000000" w:themeColor="text1"/>
                <w:szCs w:val="22"/>
              </w:rPr>
              <w:t xml:space="preserve"> respect the privacy of personal information held by the Council.</w:t>
            </w:r>
            <w:r w:rsidRPr="005C4BA8">
              <w:rPr>
                <w:szCs w:val="22"/>
              </w:rPr>
              <w:br/>
            </w:r>
          </w:p>
        </w:tc>
      </w:tr>
    </w:tbl>
    <w:p w14:paraId="0084ED67" w14:textId="4446815C" w:rsidR="00C112A4" w:rsidRDefault="00C112A4">
      <w:pPr>
        <w:pStyle w:val="Header"/>
        <w:tabs>
          <w:tab w:val="clear" w:pos="4153"/>
          <w:tab w:val="clear" w:pos="8306"/>
        </w:tabs>
        <w:spacing w:line="276" w:lineRule="auto"/>
      </w:pPr>
    </w:p>
    <w:sectPr w:rsidR="00C112A4">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05809" w14:textId="77777777" w:rsidR="00F05C29" w:rsidRDefault="00F05C29">
      <w:r>
        <w:separator/>
      </w:r>
    </w:p>
  </w:endnote>
  <w:endnote w:type="continuationSeparator" w:id="0">
    <w:p w14:paraId="06E75939" w14:textId="77777777" w:rsidR="00F05C29" w:rsidRDefault="00F05C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A135D" w14:textId="77777777" w:rsidR="00F05C29" w:rsidRDefault="00F05C29">
      <w:r>
        <w:separator/>
      </w:r>
    </w:p>
  </w:footnote>
  <w:footnote w:type="continuationSeparator" w:id="0">
    <w:p w14:paraId="63F6E010" w14:textId="77777777" w:rsidR="00F05C29" w:rsidRDefault="00F05C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21A8B"/>
    <w:multiLevelType w:val="hybridMultilevel"/>
    <w:tmpl w:val="EDB4A8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09671170">
    <w:abstractNumId w:val="1"/>
  </w:num>
  <w:num w:numId="2" w16cid:durableId="1516337016">
    <w:abstractNumId w:val="1"/>
  </w:num>
  <w:num w:numId="3" w16cid:durableId="13573898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342DF"/>
    <w:rsid w:val="001A6FF7"/>
    <w:rsid w:val="002249F8"/>
    <w:rsid w:val="0026032F"/>
    <w:rsid w:val="0027180F"/>
    <w:rsid w:val="00272418"/>
    <w:rsid w:val="00273B4A"/>
    <w:rsid w:val="002E2F87"/>
    <w:rsid w:val="002E432A"/>
    <w:rsid w:val="00307945"/>
    <w:rsid w:val="004362B4"/>
    <w:rsid w:val="00443856"/>
    <w:rsid w:val="00444C72"/>
    <w:rsid w:val="004C3B6F"/>
    <w:rsid w:val="005C4BA8"/>
    <w:rsid w:val="00601864"/>
    <w:rsid w:val="00605F7B"/>
    <w:rsid w:val="006061A1"/>
    <w:rsid w:val="006A3D80"/>
    <w:rsid w:val="006D503E"/>
    <w:rsid w:val="006E5D62"/>
    <w:rsid w:val="007D4164"/>
    <w:rsid w:val="00856F27"/>
    <w:rsid w:val="008B3F87"/>
    <w:rsid w:val="00941818"/>
    <w:rsid w:val="0096212A"/>
    <w:rsid w:val="00965843"/>
    <w:rsid w:val="009C6F54"/>
    <w:rsid w:val="009D3CCB"/>
    <w:rsid w:val="00A63D29"/>
    <w:rsid w:val="00BA5BC4"/>
    <w:rsid w:val="00C112A4"/>
    <w:rsid w:val="00C5427A"/>
    <w:rsid w:val="00D13505"/>
    <w:rsid w:val="00D803BE"/>
    <w:rsid w:val="00D86391"/>
    <w:rsid w:val="00D9534E"/>
    <w:rsid w:val="00D97B7E"/>
    <w:rsid w:val="00DE0313"/>
    <w:rsid w:val="00E42312"/>
    <w:rsid w:val="00E46141"/>
    <w:rsid w:val="00EB54BE"/>
    <w:rsid w:val="00F05C29"/>
    <w:rsid w:val="00F32ACF"/>
    <w:rsid w:val="00F44C6D"/>
    <w:rsid w:val="00FB4D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SharedWithUsers xmlns="90b2ce22-5f08-499d-8a51-a55788aa8ef6">
      <UserInfo>
        <DisplayName/>
        <AccountId xsi:nil="true"/>
        <AccountType/>
      </UserInfo>
    </SharedWithUsers>
    <lcf76f155ced4ddcb4097134ff3c332f xmlns="9f8b2057-8571-43f1-89d8-04dcb45c61d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2.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3.xml><?xml version="1.0" encoding="utf-8"?>
<ds:datastoreItem xmlns:ds="http://schemas.openxmlformats.org/officeDocument/2006/customXml" ds:itemID="{833E9A91-7991-4751-BAA9-B793F2BCA1E8}"/>
</file>

<file path=customXml/itemProps4.xml><?xml version="1.0" encoding="utf-8"?>
<ds:datastoreItem xmlns:ds="http://schemas.openxmlformats.org/officeDocument/2006/customXml" ds:itemID="{4072697A-C56B-4D0B-8AFF-47408951FE4B}">
  <ds:schemaRefs>
    <ds:schemaRef ds:uri="http://schemas.microsoft.com/office/2006/metadata/properties"/>
    <ds:schemaRef ds:uri="http://schemas.microsoft.com/office/infopath/2007/PartnerControls"/>
    <ds:schemaRef ds:uri="0862de27-bf98-42c3-9af4-81ee2ef416fb"/>
    <ds:schemaRef ds:uri="38265477-f6e8-4d91-9e1a-5480dcf2d771"/>
    <ds:schemaRef ds:uri="dfc4486f-a8a8-436c-bf29-c7ab15774f74"/>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1</TotalTime>
  <Pages>2</Pages>
  <Words>471</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Deborah Carney</cp:lastModifiedBy>
  <cp:revision>2</cp:revision>
  <cp:lastPrinted>2005-05-31T11:32:00Z</cp:lastPrinted>
  <dcterms:created xsi:type="dcterms:W3CDTF">2026-10-15T14:40:00Z</dcterms:created>
  <dcterms:modified xsi:type="dcterms:W3CDTF">2026-10-15T14:40:00Z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y fmtid="{D5CDD505-2E9C-101B-9397-08002B2CF9AE}" pid="20" name="MediaServiceImageTags">
    <vt:lpwstr/>
  </property>
</Properties>
</file>