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2B673" w14:textId="4FE75EDE" w:rsidR="00C23E50" w:rsidRPr="00F02954" w:rsidRDefault="00272418" w:rsidP="00C23E50">
      <w:pPr>
        <w:tabs>
          <w:tab w:val="left" w:pos="2410"/>
        </w:tabs>
        <w:ind w:right="180"/>
        <w:rPr>
          <w:b/>
          <w:bCs/>
          <w:sz w:val="32"/>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3E50" w:rsidRPr="00F02954">
        <w:rPr>
          <w:b/>
          <w:bCs/>
          <w:sz w:val="32"/>
          <w:szCs w:val="32"/>
        </w:rPr>
        <w:t>Person Specification</w:t>
      </w:r>
    </w:p>
    <w:p w14:paraId="482E3EB5" w14:textId="77777777" w:rsidR="00C23E50" w:rsidRPr="0065173B" w:rsidRDefault="00C23E50" w:rsidP="00C23E50">
      <w:pPr>
        <w:ind w:right="180"/>
      </w:pPr>
    </w:p>
    <w:p w14:paraId="312872EE" w14:textId="4C06CD1E" w:rsidR="00C23E50" w:rsidRPr="00234CFA" w:rsidRDefault="00C23E50" w:rsidP="00C23E50">
      <w:pPr>
        <w:tabs>
          <w:tab w:val="left" w:pos="2694"/>
        </w:tabs>
        <w:ind w:left="1440" w:hanging="1440"/>
        <w:rPr>
          <w:b/>
          <w:bCs/>
          <w:sz w:val="24"/>
        </w:rPr>
      </w:pPr>
      <w:r w:rsidRPr="00234CFA">
        <w:rPr>
          <w:b/>
          <w:bCs/>
          <w:sz w:val="24"/>
        </w:rPr>
        <w:t xml:space="preserve">Job title: </w:t>
      </w:r>
      <w:r w:rsidR="002B4413">
        <w:rPr>
          <w:b/>
          <w:bCs/>
          <w:sz w:val="24"/>
        </w:rPr>
        <w:t>HRD Business Partner</w:t>
      </w:r>
    </w:p>
    <w:p w14:paraId="77CDF1BE" w14:textId="77777777" w:rsidR="00C23E50" w:rsidRDefault="00C23E50" w:rsidP="00C23E50">
      <w:pPr>
        <w:ind w:right="180"/>
      </w:pPr>
    </w:p>
    <w:p w14:paraId="32C00BB2" w14:textId="77777777" w:rsidR="00C23E50" w:rsidRDefault="00C23E50" w:rsidP="00C23E50">
      <w:pPr>
        <w:rPr>
          <w:sz w:val="24"/>
        </w:rPr>
      </w:pPr>
      <w:bookmarkStart w:id="0" w:name="_Hlk71881402"/>
      <w:r w:rsidRPr="00234CFA">
        <w:rPr>
          <w:color w:val="000000"/>
          <w:sz w:val="24"/>
        </w:rPr>
        <w:t>Note to applicant - You should pay particular attention to the essential criteria below and provide evidence of how you consider you meet them as part of your application. Failure to do so may mean that you will not be shortlisted.</w:t>
      </w:r>
      <w:r w:rsidRPr="00234CFA">
        <w:rPr>
          <w:sz w:val="24"/>
        </w:rPr>
        <w:t xml:space="preserve"> </w:t>
      </w:r>
    </w:p>
    <w:p w14:paraId="52ED8654" w14:textId="77777777" w:rsidR="00234CFA" w:rsidRPr="00234CFA" w:rsidRDefault="00234CFA" w:rsidP="00C23E50">
      <w:pPr>
        <w:rPr>
          <w:sz w:val="24"/>
        </w:rPr>
      </w:pPr>
    </w:p>
    <w:p w14:paraId="0C8D874E" w14:textId="77777777" w:rsidR="00C23E50" w:rsidRPr="00234CFA" w:rsidRDefault="00C23E50" w:rsidP="00C23E50">
      <w:pPr>
        <w:rPr>
          <w:rFonts w:ascii="Calibri" w:hAnsi="Calibri" w:cs="Calibri"/>
          <w:color w:val="000000"/>
          <w:sz w:val="18"/>
          <w:szCs w:val="18"/>
        </w:rPr>
      </w:pPr>
      <w:r w:rsidRPr="00234CFA">
        <w:rPr>
          <w:color w:val="000000"/>
          <w:sz w:val="24"/>
        </w:rPr>
        <w:t>Each listed requirement will state how it will be assessed e.g. application form, interview, work-based test and certificate</w:t>
      </w:r>
      <w:r w:rsidRPr="00234CFA">
        <w:rPr>
          <w:rFonts w:ascii="Calibri" w:hAnsi="Calibri" w:cs="Calibri"/>
          <w:color w:val="000000"/>
          <w:sz w:val="18"/>
          <w:szCs w:val="18"/>
        </w:rPr>
        <w:t>.</w:t>
      </w:r>
    </w:p>
    <w:bookmarkEnd w:id="0"/>
    <w:p w14:paraId="2C8C746F" w14:textId="77777777" w:rsidR="00C23E50" w:rsidRPr="0065173B" w:rsidRDefault="00C23E50" w:rsidP="00C23E50">
      <w:pPr>
        <w:ind w:right="180"/>
      </w:pPr>
    </w:p>
    <w:tbl>
      <w:tblPr>
        <w:tblW w:w="9747" w:type="dxa"/>
        <w:tblInd w:w="-113" w:type="dxa"/>
        <w:tblCellMar>
          <w:left w:w="10" w:type="dxa"/>
          <w:right w:w="10" w:type="dxa"/>
        </w:tblCellMar>
        <w:tblLook w:val="04A0" w:firstRow="1" w:lastRow="0" w:firstColumn="1" w:lastColumn="0" w:noHBand="0" w:noVBand="1"/>
      </w:tblPr>
      <w:tblGrid>
        <w:gridCol w:w="3097"/>
        <w:gridCol w:w="3277"/>
        <w:gridCol w:w="3373"/>
      </w:tblGrid>
      <w:tr w:rsidR="00A268A6" w:rsidRPr="003613A7" w14:paraId="784964DE" w14:textId="77777777" w:rsidTr="0028076F">
        <w:trPr>
          <w:trHeight w:val="316"/>
          <w:tblHeader/>
        </w:trPr>
        <w:tc>
          <w:tcPr>
            <w:tcW w:w="637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235B8989" w14:textId="77777777" w:rsidR="00C23E50" w:rsidRPr="003613A7" w:rsidRDefault="00C23E50" w:rsidP="0028076F">
            <w:pPr>
              <w:jc w:val="center"/>
              <w:rPr>
                <w:color w:val="000000"/>
                <w:sz w:val="20"/>
                <w:szCs w:val="20"/>
              </w:rPr>
            </w:pPr>
            <w:r w:rsidRPr="0065173B">
              <w:rPr>
                <w:b/>
                <w:color w:val="000000"/>
              </w:rPr>
              <w:t>Essential</w:t>
            </w:r>
            <w:r>
              <w:rPr>
                <w:b/>
                <w:color w:val="000000"/>
              </w:rPr>
              <w:t xml:space="preserve"> Criteria</w:t>
            </w:r>
          </w:p>
        </w:tc>
        <w:tc>
          <w:tcPr>
            <w:tcW w:w="3373"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Pr>
          <w:p w14:paraId="09B823FD" w14:textId="77777777" w:rsidR="00C23E50" w:rsidRDefault="00C23E50" w:rsidP="0028076F">
            <w:pPr>
              <w:jc w:val="center"/>
              <w:rPr>
                <w:color w:val="000000"/>
                <w:sz w:val="20"/>
                <w:szCs w:val="20"/>
              </w:rPr>
            </w:pPr>
            <w:r>
              <w:rPr>
                <w:b/>
                <w:color w:val="000000"/>
              </w:rPr>
              <w:t>Method of Assessment</w:t>
            </w:r>
          </w:p>
        </w:tc>
      </w:tr>
      <w:tr w:rsidR="00357BC1" w:rsidRPr="003613A7" w14:paraId="492752A0" w14:textId="77777777" w:rsidTr="007C7BD6">
        <w:trPr>
          <w:trHeight w:val="284"/>
        </w:trPr>
        <w:tc>
          <w:tcPr>
            <w:tcW w:w="3097" w:type="dxa"/>
            <w:vMerge w:val="restart"/>
            <w:tcBorders>
              <w:top w:val="single" w:sz="4" w:space="0" w:color="000000" w:themeColor="text1"/>
              <w:left w:val="single" w:sz="4" w:space="0" w:color="auto"/>
              <w:right w:val="single" w:sz="4" w:space="0" w:color="auto"/>
            </w:tcBorders>
            <w:tcMar>
              <w:left w:w="108" w:type="dxa"/>
              <w:right w:w="108" w:type="dxa"/>
            </w:tcMar>
          </w:tcPr>
          <w:p w14:paraId="32AF8F30" w14:textId="77777777" w:rsidR="00357BC1" w:rsidRPr="00252CB3" w:rsidRDefault="00357BC1" w:rsidP="00357BC1">
            <w:pPr>
              <w:rPr>
                <w:b/>
                <w:bCs/>
                <w:sz w:val="24"/>
              </w:rPr>
            </w:pPr>
            <w:r w:rsidRPr="00252CB3">
              <w:rPr>
                <w:b/>
                <w:bCs/>
                <w:sz w:val="24"/>
              </w:rPr>
              <w:t xml:space="preserve">Qualifications / </w:t>
            </w:r>
          </w:p>
          <w:p w14:paraId="1414E5B4" w14:textId="77777777" w:rsidR="00357BC1" w:rsidRPr="00252CB3" w:rsidRDefault="00357BC1" w:rsidP="00357BC1">
            <w:pPr>
              <w:rPr>
                <w:b/>
                <w:bCs/>
                <w:sz w:val="24"/>
              </w:rPr>
            </w:pPr>
            <w:r w:rsidRPr="00252CB3">
              <w:rPr>
                <w:b/>
                <w:bCs/>
                <w:sz w:val="24"/>
              </w:rPr>
              <w:t>Professional Registration/</w:t>
            </w:r>
          </w:p>
          <w:p w14:paraId="00BCE5E3" w14:textId="77777777" w:rsidR="00357BC1" w:rsidRPr="00252CB3" w:rsidRDefault="00357BC1" w:rsidP="00357BC1">
            <w:pPr>
              <w:rPr>
                <w:b/>
                <w:bCs/>
                <w:sz w:val="24"/>
              </w:rPr>
            </w:pPr>
            <w:r w:rsidRPr="00252CB3">
              <w:rPr>
                <w:b/>
                <w:bCs/>
                <w:sz w:val="24"/>
              </w:rPr>
              <w:t>Membership</w:t>
            </w:r>
          </w:p>
          <w:p w14:paraId="69CBF17B" w14:textId="77777777" w:rsidR="00357BC1" w:rsidRPr="00252CB3" w:rsidRDefault="00357BC1" w:rsidP="00357BC1">
            <w:pPr>
              <w:rPr>
                <w:sz w:val="24"/>
              </w:rPr>
            </w:pPr>
          </w:p>
          <w:p w14:paraId="4FFBE87B" w14:textId="0ED4B438" w:rsidR="00357BC1" w:rsidRPr="00252CB3" w:rsidRDefault="00357BC1" w:rsidP="00357BC1">
            <w:pPr>
              <w:rPr>
                <w:b/>
                <w:bCs/>
                <w:i/>
                <w:i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5D2D134F" w14:textId="77777777" w:rsidR="00357BC1" w:rsidRPr="00A903B0" w:rsidRDefault="00357BC1" w:rsidP="00F40371">
            <w:pPr>
              <w:pStyle w:val="BodyTextIndent"/>
              <w:spacing w:line="276" w:lineRule="auto"/>
              <w:ind w:left="23" w:right="380" w:hanging="23"/>
              <w:rPr>
                <w:rFonts w:ascii="Arial" w:hAnsi="Arial" w:cs="Arial"/>
                <w:sz w:val="22"/>
                <w:szCs w:val="22"/>
              </w:rPr>
            </w:pPr>
            <w:r w:rsidRPr="00A903B0">
              <w:rPr>
                <w:rFonts w:ascii="Arial" w:hAnsi="Arial" w:cs="Arial"/>
                <w:sz w:val="22"/>
                <w:szCs w:val="22"/>
              </w:rPr>
              <w:t>Qualified to degree level or equivalent.</w:t>
            </w:r>
          </w:p>
          <w:p w14:paraId="0E129219" w14:textId="77777777" w:rsidR="00357BC1" w:rsidRPr="00A903B0" w:rsidRDefault="00357BC1" w:rsidP="00F40371">
            <w:pPr>
              <w:spacing w:line="276" w:lineRule="auto"/>
              <w:rPr>
                <w:color w:val="000000"/>
                <w:szCs w:val="22"/>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4AB3DD" w14:textId="77777777" w:rsidR="00357BC1" w:rsidRPr="00A903B0" w:rsidRDefault="00357BC1" w:rsidP="00F40371">
            <w:pPr>
              <w:spacing w:line="276" w:lineRule="auto"/>
              <w:rPr>
                <w:color w:val="000000"/>
                <w:szCs w:val="22"/>
              </w:rPr>
            </w:pPr>
            <w:r w:rsidRPr="00A903B0">
              <w:rPr>
                <w:color w:val="000000"/>
                <w:szCs w:val="22"/>
              </w:rPr>
              <w:t>Application form and certificates</w:t>
            </w:r>
          </w:p>
          <w:p w14:paraId="14DBA3CB" w14:textId="77777777" w:rsidR="00357BC1" w:rsidRPr="00A903B0" w:rsidRDefault="00357BC1" w:rsidP="00F40371">
            <w:pPr>
              <w:spacing w:line="276" w:lineRule="auto"/>
              <w:rPr>
                <w:color w:val="000000"/>
                <w:szCs w:val="22"/>
              </w:rPr>
            </w:pPr>
          </w:p>
        </w:tc>
      </w:tr>
      <w:tr w:rsidR="00357BC1" w:rsidRPr="003613A7" w14:paraId="7AAA1843" w14:textId="77777777" w:rsidTr="007C7BD6">
        <w:trPr>
          <w:trHeight w:val="284"/>
        </w:trPr>
        <w:tc>
          <w:tcPr>
            <w:tcW w:w="3097" w:type="dxa"/>
            <w:vMerge/>
            <w:tcBorders>
              <w:left w:val="single" w:sz="4" w:space="0" w:color="auto"/>
              <w:right w:val="single" w:sz="4" w:space="0" w:color="auto"/>
            </w:tcBorders>
            <w:tcMar>
              <w:left w:w="108" w:type="dxa"/>
              <w:right w:w="108" w:type="dxa"/>
            </w:tcMar>
          </w:tcPr>
          <w:p w14:paraId="0499A097" w14:textId="77777777" w:rsidR="00357BC1" w:rsidRPr="00252CB3" w:rsidRDefault="00357BC1" w:rsidP="00357BC1">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4B279E1" w14:textId="3DE2E9EC" w:rsidR="00357BC1" w:rsidRPr="00A903B0" w:rsidRDefault="00357BC1" w:rsidP="00F40371">
            <w:pPr>
              <w:spacing w:line="276" w:lineRule="auto"/>
              <w:rPr>
                <w:color w:val="000000"/>
                <w:szCs w:val="22"/>
              </w:rPr>
            </w:pPr>
            <w:r w:rsidRPr="00A903B0">
              <w:rPr>
                <w:szCs w:val="22"/>
              </w:rPr>
              <w:t>Chartered Member of the CIPD (MCIPD) or equivalent experience</w:t>
            </w:r>
            <w:r w:rsidRPr="00A903B0">
              <w:rPr>
                <w:szCs w:val="22"/>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34C4E5" w14:textId="77777777" w:rsidR="00357BC1" w:rsidRPr="00A903B0" w:rsidRDefault="00357BC1" w:rsidP="00F40371">
            <w:pPr>
              <w:spacing w:line="276" w:lineRule="auto"/>
              <w:rPr>
                <w:color w:val="000000"/>
                <w:szCs w:val="22"/>
              </w:rPr>
            </w:pPr>
            <w:r w:rsidRPr="00A903B0">
              <w:rPr>
                <w:color w:val="000000"/>
                <w:szCs w:val="22"/>
              </w:rPr>
              <w:t>Application form and certificates</w:t>
            </w:r>
          </w:p>
          <w:p w14:paraId="14726DF2" w14:textId="77777777" w:rsidR="00357BC1" w:rsidRPr="00A903B0" w:rsidRDefault="00357BC1" w:rsidP="00F40371">
            <w:pPr>
              <w:spacing w:line="276" w:lineRule="auto"/>
              <w:rPr>
                <w:color w:val="000000"/>
                <w:szCs w:val="22"/>
              </w:rPr>
            </w:pPr>
          </w:p>
          <w:p w14:paraId="2A9A4086" w14:textId="77777777" w:rsidR="00357BC1" w:rsidRPr="00A903B0" w:rsidRDefault="00357BC1" w:rsidP="00F40371">
            <w:pPr>
              <w:spacing w:line="276" w:lineRule="auto"/>
              <w:rPr>
                <w:color w:val="000000"/>
                <w:szCs w:val="22"/>
              </w:rPr>
            </w:pPr>
          </w:p>
        </w:tc>
      </w:tr>
      <w:tr w:rsidR="00207F9C" w:rsidRPr="003613A7" w14:paraId="6552FAAC" w14:textId="77777777" w:rsidTr="007C7BD6">
        <w:trPr>
          <w:trHeight w:val="284"/>
        </w:trPr>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70FC10F9" w14:textId="77777777" w:rsidR="00207F9C" w:rsidRPr="00252CB3" w:rsidRDefault="00207F9C" w:rsidP="00207F9C">
            <w:pPr>
              <w:rPr>
                <w:sz w:val="24"/>
              </w:rPr>
            </w:pPr>
            <w:r w:rsidRPr="00252CB3">
              <w:rPr>
                <w:b/>
                <w:bCs/>
                <w:sz w:val="24"/>
              </w:rPr>
              <w:t>Experience</w:t>
            </w:r>
          </w:p>
          <w:p w14:paraId="11240C5B" w14:textId="77777777" w:rsidR="00207F9C" w:rsidRPr="00252CB3" w:rsidRDefault="00207F9C" w:rsidP="00207F9C">
            <w:pPr>
              <w:rPr>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570E9B5D" w14:textId="77777777" w:rsidR="00207F9C" w:rsidRPr="00B20D4C" w:rsidRDefault="00207F9C" w:rsidP="00F40371">
            <w:pPr>
              <w:pStyle w:val="BodyTextIndent"/>
              <w:pBdr>
                <w:top w:val="nil"/>
                <w:left w:val="nil"/>
                <w:bottom w:val="nil"/>
                <w:right w:val="nil"/>
                <w:between w:val="nil"/>
                <w:bar w:val="nil"/>
              </w:pBdr>
              <w:spacing w:line="276" w:lineRule="auto"/>
              <w:ind w:left="31" w:right="380" w:firstLine="0"/>
              <w:rPr>
                <w:rFonts w:ascii="Arial" w:hAnsi="Arial" w:cs="Arial"/>
                <w:sz w:val="22"/>
                <w:szCs w:val="22"/>
              </w:rPr>
            </w:pPr>
            <w:r w:rsidRPr="00B20D4C">
              <w:rPr>
                <w:rFonts w:ascii="Arial" w:hAnsi="Arial" w:cs="Arial"/>
                <w:sz w:val="22"/>
                <w:szCs w:val="22"/>
                <w:lang w:val="en-US"/>
              </w:rPr>
              <w:t xml:space="preserve">Experience and a successful </w:t>
            </w:r>
            <w:proofErr w:type="gramStart"/>
            <w:r w:rsidRPr="00B20D4C">
              <w:rPr>
                <w:rFonts w:ascii="Arial" w:hAnsi="Arial" w:cs="Arial"/>
                <w:sz w:val="22"/>
                <w:szCs w:val="22"/>
                <w:lang w:val="en-US"/>
              </w:rPr>
              <w:t>track record</w:t>
            </w:r>
            <w:proofErr w:type="gramEnd"/>
            <w:r w:rsidRPr="00B20D4C">
              <w:rPr>
                <w:rFonts w:ascii="Arial" w:hAnsi="Arial" w:cs="Arial"/>
                <w:sz w:val="22"/>
                <w:szCs w:val="22"/>
                <w:lang w:val="en-US"/>
              </w:rPr>
              <w:t xml:space="preserve"> of providing HR advice on a range of complex employment matters to leaders and managers.</w:t>
            </w:r>
          </w:p>
          <w:p w14:paraId="2EFAC81D" w14:textId="77777777" w:rsidR="00207F9C" w:rsidRPr="00B20D4C" w:rsidRDefault="00207F9C" w:rsidP="00F40371">
            <w:pPr>
              <w:spacing w:line="276" w:lineRule="auto"/>
              <w:rPr>
                <w:color w:val="000000"/>
                <w:szCs w:val="22"/>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6B194C" w14:textId="77777777" w:rsidR="00207F9C" w:rsidRPr="00B20D4C" w:rsidRDefault="00207F9C" w:rsidP="00F40371">
            <w:pPr>
              <w:spacing w:line="276" w:lineRule="auto"/>
              <w:rPr>
                <w:color w:val="000000"/>
                <w:szCs w:val="22"/>
              </w:rPr>
            </w:pPr>
            <w:r w:rsidRPr="00B20D4C">
              <w:rPr>
                <w:color w:val="000000"/>
                <w:szCs w:val="22"/>
              </w:rPr>
              <w:t>Application form and assessment centre</w:t>
            </w:r>
          </w:p>
          <w:p w14:paraId="3EE7FFF4" w14:textId="77777777" w:rsidR="00207F9C" w:rsidRPr="00B20D4C" w:rsidRDefault="00207F9C" w:rsidP="00F40371">
            <w:pPr>
              <w:spacing w:line="276" w:lineRule="auto"/>
              <w:rPr>
                <w:color w:val="000000"/>
                <w:szCs w:val="22"/>
              </w:rPr>
            </w:pPr>
          </w:p>
        </w:tc>
      </w:tr>
      <w:tr w:rsidR="00207F9C" w:rsidRPr="003613A7" w14:paraId="117C2A5D"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3B6779D1" w14:textId="77777777" w:rsidR="00207F9C" w:rsidRPr="00252CB3" w:rsidRDefault="00207F9C" w:rsidP="00207F9C">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5B662A2" w14:textId="77777777" w:rsidR="00207F9C" w:rsidRPr="00B20D4C" w:rsidRDefault="00207F9C" w:rsidP="00F40371">
            <w:pPr>
              <w:spacing w:line="276" w:lineRule="auto"/>
              <w:ind w:left="31" w:right="380"/>
              <w:rPr>
                <w:szCs w:val="22"/>
              </w:rPr>
            </w:pPr>
            <w:r w:rsidRPr="00B20D4C">
              <w:rPr>
                <w:szCs w:val="22"/>
              </w:rPr>
              <w:t>Experience of working with trade unions</w:t>
            </w:r>
          </w:p>
          <w:p w14:paraId="0BB91EE5" w14:textId="77777777" w:rsidR="00207F9C" w:rsidRPr="00B20D4C" w:rsidRDefault="00207F9C" w:rsidP="00F40371">
            <w:pPr>
              <w:spacing w:line="276" w:lineRule="auto"/>
              <w:rPr>
                <w:color w:val="000000"/>
                <w:szCs w:val="22"/>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F2BB84" w14:textId="77777777" w:rsidR="00207F9C" w:rsidRPr="00B20D4C" w:rsidRDefault="00207F9C" w:rsidP="00F40371">
            <w:pPr>
              <w:spacing w:line="276" w:lineRule="auto"/>
              <w:rPr>
                <w:color w:val="000000"/>
                <w:szCs w:val="22"/>
              </w:rPr>
            </w:pPr>
            <w:r w:rsidRPr="00B20D4C">
              <w:rPr>
                <w:color w:val="000000"/>
                <w:szCs w:val="22"/>
              </w:rPr>
              <w:t>Application form and assessment centre</w:t>
            </w:r>
          </w:p>
          <w:p w14:paraId="6B10888C" w14:textId="77777777" w:rsidR="00207F9C" w:rsidRPr="00B20D4C" w:rsidRDefault="00207F9C" w:rsidP="00F40371">
            <w:pPr>
              <w:spacing w:line="276" w:lineRule="auto"/>
              <w:rPr>
                <w:color w:val="000000"/>
                <w:szCs w:val="22"/>
              </w:rPr>
            </w:pPr>
          </w:p>
          <w:p w14:paraId="74535BA4" w14:textId="77777777" w:rsidR="00207F9C" w:rsidRPr="00B20D4C" w:rsidRDefault="00207F9C" w:rsidP="00F40371">
            <w:pPr>
              <w:spacing w:line="276" w:lineRule="auto"/>
              <w:rPr>
                <w:color w:val="000000"/>
                <w:szCs w:val="22"/>
              </w:rPr>
            </w:pPr>
          </w:p>
          <w:p w14:paraId="38BBA380" w14:textId="77777777" w:rsidR="00207F9C" w:rsidRPr="00B20D4C" w:rsidRDefault="00207F9C" w:rsidP="00F40371">
            <w:pPr>
              <w:spacing w:line="276" w:lineRule="auto"/>
              <w:rPr>
                <w:color w:val="000000"/>
                <w:szCs w:val="22"/>
              </w:rPr>
            </w:pPr>
          </w:p>
        </w:tc>
      </w:tr>
      <w:tr w:rsidR="00207F9C" w:rsidRPr="003613A7" w14:paraId="402F4ED2"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6371E27D" w14:textId="77777777" w:rsidR="00207F9C" w:rsidRPr="00252CB3" w:rsidRDefault="00207F9C" w:rsidP="00207F9C">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30AB1CD" w14:textId="3CEF9B4A" w:rsidR="00207F9C" w:rsidRPr="00B20D4C" w:rsidRDefault="00207F9C" w:rsidP="00F40371">
            <w:pPr>
              <w:spacing w:line="276" w:lineRule="auto"/>
              <w:rPr>
                <w:color w:val="000000"/>
                <w:szCs w:val="22"/>
              </w:rPr>
            </w:pPr>
            <w:r w:rsidRPr="00B20D4C">
              <w:rPr>
                <w:szCs w:val="22"/>
              </w:rPr>
              <w:t>Experience in a HR business partnering role</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253156" w14:textId="77777777" w:rsidR="00207F9C" w:rsidRPr="00B20D4C" w:rsidRDefault="00207F9C" w:rsidP="00F40371">
            <w:pPr>
              <w:spacing w:line="276" w:lineRule="auto"/>
              <w:rPr>
                <w:color w:val="000000"/>
                <w:szCs w:val="22"/>
              </w:rPr>
            </w:pPr>
            <w:r w:rsidRPr="00B20D4C">
              <w:rPr>
                <w:color w:val="000000"/>
                <w:szCs w:val="22"/>
              </w:rPr>
              <w:t>Application form and assessment centre</w:t>
            </w:r>
          </w:p>
          <w:p w14:paraId="60E286B5" w14:textId="77777777" w:rsidR="00207F9C" w:rsidRPr="00B20D4C" w:rsidRDefault="00207F9C" w:rsidP="00F40371">
            <w:pPr>
              <w:spacing w:line="276" w:lineRule="auto"/>
              <w:rPr>
                <w:color w:val="000000"/>
                <w:szCs w:val="22"/>
              </w:rPr>
            </w:pPr>
          </w:p>
          <w:p w14:paraId="62B47668" w14:textId="77777777" w:rsidR="00207F9C" w:rsidRPr="00B20D4C" w:rsidRDefault="00207F9C" w:rsidP="00F40371">
            <w:pPr>
              <w:spacing w:line="276" w:lineRule="auto"/>
              <w:rPr>
                <w:color w:val="000000"/>
                <w:szCs w:val="22"/>
              </w:rPr>
            </w:pPr>
          </w:p>
        </w:tc>
      </w:tr>
      <w:tr w:rsidR="00207F9C" w:rsidRPr="003613A7" w14:paraId="1BE42D9A"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71EF9C5D" w14:textId="77777777" w:rsidR="00207F9C" w:rsidRPr="00252CB3" w:rsidRDefault="00207F9C" w:rsidP="00207F9C">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D56BF1E" w14:textId="77777777" w:rsidR="00207F9C" w:rsidRPr="00B20D4C" w:rsidRDefault="00207F9C" w:rsidP="00F40371">
            <w:pPr>
              <w:spacing w:line="276" w:lineRule="auto"/>
              <w:rPr>
                <w:color w:val="000000"/>
                <w:szCs w:val="22"/>
              </w:rPr>
            </w:pPr>
            <w:r w:rsidRPr="00B20D4C">
              <w:rPr>
                <w:color w:val="000000"/>
                <w:szCs w:val="22"/>
              </w:rPr>
              <w:t>In depth knowledge and understanding of terms and conditions of employment, employment legislation and its practical application.</w:t>
            </w:r>
          </w:p>
          <w:p w14:paraId="104E7FF8" w14:textId="77777777" w:rsidR="00207F9C" w:rsidRPr="00B20D4C" w:rsidRDefault="00207F9C" w:rsidP="00F40371">
            <w:pPr>
              <w:spacing w:line="276" w:lineRule="auto"/>
              <w:rPr>
                <w:color w:val="000000"/>
                <w:szCs w:val="22"/>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EEDB49" w14:textId="77777777" w:rsidR="00207F9C" w:rsidRPr="00B20D4C" w:rsidRDefault="00207F9C" w:rsidP="00F40371">
            <w:pPr>
              <w:spacing w:line="276" w:lineRule="auto"/>
              <w:rPr>
                <w:color w:val="000000"/>
                <w:szCs w:val="22"/>
              </w:rPr>
            </w:pPr>
            <w:r w:rsidRPr="00B20D4C">
              <w:rPr>
                <w:color w:val="000000"/>
                <w:szCs w:val="22"/>
              </w:rPr>
              <w:t>Application form and assessment centre</w:t>
            </w:r>
          </w:p>
          <w:p w14:paraId="649DFC47" w14:textId="77777777" w:rsidR="00207F9C" w:rsidRPr="00B20D4C" w:rsidRDefault="00207F9C" w:rsidP="00F40371">
            <w:pPr>
              <w:spacing w:line="276" w:lineRule="auto"/>
              <w:rPr>
                <w:color w:val="000000"/>
                <w:szCs w:val="22"/>
              </w:rPr>
            </w:pPr>
          </w:p>
        </w:tc>
      </w:tr>
      <w:tr w:rsidR="00207F9C" w:rsidRPr="003613A7" w14:paraId="14654B13"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BB61F73" w14:textId="77777777" w:rsidR="00207F9C" w:rsidRPr="00252CB3" w:rsidRDefault="00207F9C" w:rsidP="00207F9C">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D5F3CE2" w14:textId="77777777" w:rsidR="00207F9C" w:rsidRPr="00B20D4C" w:rsidRDefault="00207F9C" w:rsidP="00F40371">
            <w:pPr>
              <w:spacing w:line="276" w:lineRule="auto"/>
              <w:rPr>
                <w:color w:val="000000"/>
                <w:szCs w:val="22"/>
              </w:rPr>
            </w:pPr>
            <w:r w:rsidRPr="00B20D4C">
              <w:rPr>
                <w:color w:val="000000"/>
                <w:szCs w:val="22"/>
              </w:rPr>
              <w:t>In depth knowledge and understanding of employment policies and procedures</w:t>
            </w:r>
          </w:p>
          <w:p w14:paraId="34E14297" w14:textId="77777777" w:rsidR="00207F9C" w:rsidRPr="00B20D4C" w:rsidRDefault="00207F9C" w:rsidP="00F40371">
            <w:pPr>
              <w:spacing w:line="276" w:lineRule="auto"/>
              <w:rPr>
                <w:color w:val="000000"/>
                <w:szCs w:val="22"/>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AFA13C" w14:textId="77777777" w:rsidR="00207F9C" w:rsidRPr="00B20D4C" w:rsidRDefault="00207F9C" w:rsidP="00F40371">
            <w:pPr>
              <w:spacing w:line="276" w:lineRule="auto"/>
              <w:rPr>
                <w:color w:val="000000"/>
                <w:szCs w:val="22"/>
              </w:rPr>
            </w:pPr>
            <w:r w:rsidRPr="00B20D4C">
              <w:rPr>
                <w:color w:val="000000"/>
                <w:szCs w:val="22"/>
              </w:rPr>
              <w:t>Application form and assessment centre</w:t>
            </w:r>
          </w:p>
          <w:p w14:paraId="61C973CE" w14:textId="77777777" w:rsidR="00207F9C" w:rsidRPr="00B20D4C" w:rsidRDefault="00207F9C" w:rsidP="00F40371">
            <w:pPr>
              <w:spacing w:line="276" w:lineRule="auto"/>
              <w:rPr>
                <w:color w:val="000000"/>
                <w:szCs w:val="22"/>
              </w:rPr>
            </w:pPr>
          </w:p>
          <w:p w14:paraId="48342B13" w14:textId="77777777" w:rsidR="00207F9C" w:rsidRPr="00B20D4C" w:rsidRDefault="00207F9C" w:rsidP="00F40371">
            <w:pPr>
              <w:spacing w:line="276" w:lineRule="auto"/>
              <w:rPr>
                <w:color w:val="000000"/>
                <w:szCs w:val="22"/>
              </w:rPr>
            </w:pPr>
          </w:p>
        </w:tc>
      </w:tr>
      <w:tr w:rsidR="00207F9C" w:rsidRPr="003613A7" w14:paraId="48C6FE39"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0CFDE335" w14:textId="77777777" w:rsidR="00207F9C" w:rsidRPr="00252CB3" w:rsidRDefault="00207F9C" w:rsidP="00207F9C">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86C8D2A" w14:textId="11849AF4" w:rsidR="00207F9C" w:rsidRPr="00B20D4C" w:rsidRDefault="00207F9C" w:rsidP="00F40371">
            <w:pPr>
              <w:spacing w:line="276" w:lineRule="auto"/>
              <w:rPr>
                <w:color w:val="000000"/>
                <w:szCs w:val="22"/>
              </w:rPr>
            </w:pPr>
            <w:r w:rsidRPr="00B20D4C">
              <w:rPr>
                <w:color w:val="000000"/>
                <w:szCs w:val="22"/>
              </w:rPr>
              <w:t>The ability to effectively listen, be sensitive to the needs of others</w:t>
            </w:r>
            <w:r w:rsidR="00106011">
              <w:rPr>
                <w:color w:val="000000"/>
                <w:szCs w:val="22"/>
              </w:rPr>
              <w:t>, have</w:t>
            </w:r>
            <w:r w:rsidR="00F24EA9">
              <w:rPr>
                <w:color w:val="000000"/>
                <w:szCs w:val="22"/>
              </w:rPr>
              <w:t xml:space="preserve"> </w:t>
            </w:r>
            <w:r w:rsidR="003107A9">
              <w:rPr>
                <w:color w:val="000000"/>
                <w:szCs w:val="22"/>
              </w:rPr>
              <w:t xml:space="preserve">excellent </w:t>
            </w:r>
            <w:r w:rsidRPr="00B20D4C">
              <w:rPr>
                <w:color w:val="000000"/>
                <w:szCs w:val="22"/>
              </w:rPr>
              <w:lastRenderedPageBreak/>
              <w:t>communicat</w:t>
            </w:r>
            <w:r w:rsidR="003107A9">
              <w:rPr>
                <w:color w:val="000000"/>
                <w:szCs w:val="22"/>
              </w:rPr>
              <w:t>ion skills</w:t>
            </w:r>
            <w:r w:rsidRPr="00B20D4C">
              <w:rPr>
                <w:color w:val="000000"/>
                <w:szCs w:val="22"/>
              </w:rPr>
              <w:t xml:space="preserve"> and </w:t>
            </w:r>
            <w:proofErr w:type="gramStart"/>
            <w:r w:rsidR="00106011">
              <w:rPr>
                <w:color w:val="000000"/>
                <w:szCs w:val="22"/>
              </w:rPr>
              <w:t>have the ability to</w:t>
            </w:r>
            <w:proofErr w:type="gramEnd"/>
            <w:r w:rsidR="00106011">
              <w:rPr>
                <w:color w:val="000000"/>
                <w:szCs w:val="22"/>
              </w:rPr>
              <w:t xml:space="preserve"> </w:t>
            </w:r>
            <w:r w:rsidRPr="00B20D4C">
              <w:rPr>
                <w:color w:val="000000"/>
                <w:szCs w:val="22"/>
              </w:rPr>
              <w:t>produce clear and concise written documents.</w:t>
            </w:r>
          </w:p>
          <w:p w14:paraId="030230CA" w14:textId="77777777" w:rsidR="00207F9C" w:rsidRPr="00B20D4C" w:rsidRDefault="00207F9C" w:rsidP="00F40371">
            <w:pPr>
              <w:spacing w:line="276" w:lineRule="auto"/>
              <w:rPr>
                <w:color w:val="000000"/>
                <w:szCs w:val="22"/>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704A3E" w14:textId="77777777" w:rsidR="00207F9C" w:rsidRPr="00B20D4C" w:rsidRDefault="00207F9C" w:rsidP="00F40371">
            <w:pPr>
              <w:spacing w:line="276" w:lineRule="auto"/>
              <w:rPr>
                <w:color w:val="000000"/>
                <w:szCs w:val="22"/>
              </w:rPr>
            </w:pPr>
            <w:r w:rsidRPr="00B20D4C">
              <w:rPr>
                <w:color w:val="000000"/>
                <w:szCs w:val="22"/>
              </w:rPr>
              <w:lastRenderedPageBreak/>
              <w:t>Application form and assessment centre</w:t>
            </w:r>
          </w:p>
          <w:p w14:paraId="39DCF907" w14:textId="77777777" w:rsidR="00207F9C" w:rsidRPr="00B20D4C" w:rsidRDefault="00207F9C" w:rsidP="00F40371">
            <w:pPr>
              <w:spacing w:line="276" w:lineRule="auto"/>
              <w:rPr>
                <w:color w:val="000000"/>
                <w:szCs w:val="22"/>
              </w:rPr>
            </w:pPr>
          </w:p>
          <w:p w14:paraId="23C49CFB" w14:textId="77777777" w:rsidR="00207F9C" w:rsidRPr="00B20D4C" w:rsidRDefault="00207F9C" w:rsidP="00F40371">
            <w:pPr>
              <w:spacing w:line="276" w:lineRule="auto"/>
              <w:rPr>
                <w:color w:val="000000"/>
                <w:szCs w:val="22"/>
              </w:rPr>
            </w:pPr>
          </w:p>
        </w:tc>
      </w:tr>
      <w:tr w:rsidR="00207F9C" w:rsidRPr="003613A7" w14:paraId="7E8A1546" w14:textId="77777777" w:rsidTr="007C7BD6">
        <w:trPr>
          <w:trHeight w:val="284"/>
        </w:trPr>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1513B261" w14:textId="77777777" w:rsidR="00207F9C" w:rsidRPr="00252CB3" w:rsidRDefault="00207F9C" w:rsidP="00207F9C">
            <w:pPr>
              <w:rPr>
                <w:b/>
                <w:bCs/>
                <w:sz w:val="24"/>
              </w:rPr>
            </w:pPr>
            <w:bookmarkStart w:id="1" w:name="_Hlk92295067"/>
            <w:r w:rsidRPr="00252CB3">
              <w:rPr>
                <w:b/>
                <w:bCs/>
                <w:sz w:val="24"/>
              </w:rPr>
              <w:lastRenderedPageBreak/>
              <w:t xml:space="preserve">Skills, Knowledge, Ability (including ability </w:t>
            </w:r>
          </w:p>
          <w:p w14:paraId="2FAEF0FB" w14:textId="77777777" w:rsidR="00207F9C" w:rsidRPr="00252CB3" w:rsidRDefault="00207F9C" w:rsidP="00207F9C">
            <w:pPr>
              <w:rPr>
                <w:b/>
                <w:bCs/>
                <w:sz w:val="24"/>
              </w:rPr>
            </w:pPr>
            <w:r w:rsidRPr="00252CB3">
              <w:rPr>
                <w:b/>
                <w:bCs/>
                <w:sz w:val="24"/>
              </w:rPr>
              <w:t>to develop knowledge,</w:t>
            </w:r>
          </w:p>
          <w:p w14:paraId="655F9A6F" w14:textId="77777777" w:rsidR="00207F9C" w:rsidRPr="00252CB3" w:rsidRDefault="00207F9C" w:rsidP="00207F9C">
            <w:pPr>
              <w:rPr>
                <w:b/>
                <w:bCs/>
                <w:sz w:val="24"/>
              </w:rPr>
            </w:pPr>
            <w:r w:rsidRPr="00252CB3">
              <w:rPr>
                <w:b/>
                <w:bCs/>
                <w:sz w:val="24"/>
              </w:rPr>
              <w:t xml:space="preserve"> skill or experience)</w:t>
            </w:r>
          </w:p>
          <w:p w14:paraId="1FB47895" w14:textId="77777777" w:rsidR="00207F9C" w:rsidRPr="00252CB3" w:rsidRDefault="00207F9C" w:rsidP="00207F9C">
            <w:pPr>
              <w:rPr>
                <w:color w:val="000000"/>
                <w:sz w:val="24"/>
                <w:highlight w:val="yellow"/>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D4A4679" w14:textId="12A31CE2" w:rsidR="00207F9C" w:rsidRPr="00B20D4C" w:rsidRDefault="00207F9C" w:rsidP="00F40371">
            <w:pPr>
              <w:spacing w:line="276" w:lineRule="auto"/>
              <w:rPr>
                <w:color w:val="000000"/>
                <w:szCs w:val="22"/>
              </w:rPr>
            </w:pPr>
            <w:r w:rsidRPr="00B20D4C">
              <w:rPr>
                <w:color w:val="000000"/>
                <w:szCs w:val="22"/>
              </w:rPr>
              <w:t>Analytical skills with the ability to proactively solve problems and seek solutions to complex situations</w:t>
            </w:r>
            <w:r w:rsidR="00A7655E">
              <w:rPr>
                <w:color w:val="000000"/>
                <w:szCs w:val="22"/>
              </w:rPr>
              <w:t>.</w:t>
            </w:r>
          </w:p>
          <w:p w14:paraId="6982A0F3" w14:textId="557E945B" w:rsidR="00207F9C" w:rsidRPr="00B20D4C" w:rsidRDefault="00207F9C" w:rsidP="00F40371">
            <w:pPr>
              <w:spacing w:line="276" w:lineRule="auto"/>
              <w:rPr>
                <w:color w:val="000000"/>
                <w:szCs w:val="22"/>
              </w:rPr>
            </w:pPr>
            <w:r w:rsidRPr="00B20D4C">
              <w:rPr>
                <w:color w:val="000000"/>
                <w:szCs w:val="22"/>
              </w:rPr>
              <w:tab/>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0E3F65" w14:textId="77777777" w:rsidR="00207F9C" w:rsidRPr="00B20D4C" w:rsidRDefault="00207F9C" w:rsidP="00F40371">
            <w:pPr>
              <w:spacing w:line="276" w:lineRule="auto"/>
              <w:rPr>
                <w:color w:val="000000"/>
                <w:szCs w:val="22"/>
              </w:rPr>
            </w:pPr>
            <w:r w:rsidRPr="00B20D4C">
              <w:rPr>
                <w:color w:val="000000"/>
                <w:szCs w:val="22"/>
              </w:rPr>
              <w:t>Application form and assessment centre</w:t>
            </w:r>
          </w:p>
          <w:p w14:paraId="61A30BD0" w14:textId="77777777" w:rsidR="00207F9C" w:rsidRPr="00B20D4C" w:rsidRDefault="00207F9C" w:rsidP="00F40371">
            <w:pPr>
              <w:spacing w:line="276" w:lineRule="auto"/>
              <w:rPr>
                <w:color w:val="000000"/>
                <w:szCs w:val="22"/>
              </w:rPr>
            </w:pPr>
          </w:p>
          <w:p w14:paraId="470909CC" w14:textId="77777777" w:rsidR="00207F9C" w:rsidRPr="00B20D4C" w:rsidRDefault="00207F9C" w:rsidP="00F40371">
            <w:pPr>
              <w:spacing w:line="276" w:lineRule="auto"/>
              <w:rPr>
                <w:color w:val="000000"/>
                <w:szCs w:val="22"/>
                <w:highlight w:val="yellow"/>
              </w:rPr>
            </w:pPr>
          </w:p>
          <w:p w14:paraId="79D1BE9A" w14:textId="77777777" w:rsidR="00207F9C" w:rsidRPr="00B20D4C" w:rsidRDefault="00207F9C" w:rsidP="00F40371">
            <w:pPr>
              <w:spacing w:line="276" w:lineRule="auto"/>
              <w:rPr>
                <w:color w:val="000000"/>
                <w:szCs w:val="22"/>
              </w:rPr>
            </w:pPr>
          </w:p>
        </w:tc>
      </w:tr>
      <w:tr w:rsidR="00207F9C" w:rsidRPr="003613A7" w14:paraId="08D51436"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25F1E09" w14:textId="77777777" w:rsidR="00207F9C" w:rsidRPr="00252CB3" w:rsidRDefault="00207F9C" w:rsidP="00207F9C">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60FFFA2" w14:textId="40C9ABC7" w:rsidR="00207F9C" w:rsidRPr="00B20D4C" w:rsidRDefault="00207F9C" w:rsidP="00F40371">
            <w:pPr>
              <w:spacing w:line="276" w:lineRule="auto"/>
              <w:rPr>
                <w:color w:val="000000"/>
                <w:szCs w:val="22"/>
              </w:rPr>
            </w:pPr>
            <w:r w:rsidRPr="00B20D4C">
              <w:rPr>
                <w:color w:val="000000"/>
                <w:szCs w:val="22"/>
              </w:rPr>
              <w:t>Ability to influence and persuade others.</w:t>
            </w:r>
            <w:r w:rsidRPr="00B20D4C">
              <w:rPr>
                <w:color w:val="000000"/>
                <w:szCs w:val="22"/>
              </w:rPr>
              <w:tab/>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CFD4E0" w14:textId="77777777" w:rsidR="00207F9C" w:rsidRPr="00B20D4C" w:rsidRDefault="00207F9C" w:rsidP="00F40371">
            <w:pPr>
              <w:spacing w:line="276" w:lineRule="auto"/>
              <w:rPr>
                <w:color w:val="000000"/>
                <w:szCs w:val="22"/>
              </w:rPr>
            </w:pPr>
            <w:r w:rsidRPr="00B20D4C">
              <w:rPr>
                <w:color w:val="000000"/>
                <w:szCs w:val="22"/>
              </w:rPr>
              <w:t>Application form and assessment centre</w:t>
            </w:r>
          </w:p>
          <w:p w14:paraId="27265836" w14:textId="77777777" w:rsidR="00207F9C" w:rsidRPr="00B20D4C" w:rsidRDefault="00207F9C" w:rsidP="00F40371">
            <w:pPr>
              <w:spacing w:line="276" w:lineRule="auto"/>
              <w:rPr>
                <w:color w:val="000000"/>
                <w:szCs w:val="22"/>
              </w:rPr>
            </w:pPr>
          </w:p>
          <w:p w14:paraId="0512EA5C" w14:textId="77777777" w:rsidR="00207F9C" w:rsidRPr="00B20D4C" w:rsidRDefault="00207F9C" w:rsidP="00F40371">
            <w:pPr>
              <w:spacing w:line="276" w:lineRule="auto"/>
              <w:rPr>
                <w:color w:val="000000"/>
                <w:szCs w:val="22"/>
                <w:highlight w:val="yellow"/>
              </w:rPr>
            </w:pPr>
          </w:p>
          <w:p w14:paraId="2D614D09" w14:textId="77777777" w:rsidR="00207F9C" w:rsidRPr="00B20D4C" w:rsidRDefault="00207F9C" w:rsidP="00F40371">
            <w:pPr>
              <w:spacing w:line="276" w:lineRule="auto"/>
              <w:rPr>
                <w:color w:val="000000"/>
                <w:szCs w:val="22"/>
              </w:rPr>
            </w:pPr>
          </w:p>
        </w:tc>
      </w:tr>
      <w:tr w:rsidR="00207F9C" w:rsidRPr="003613A7" w14:paraId="5341CF8D"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71750919" w14:textId="77777777" w:rsidR="00207F9C" w:rsidRPr="00252CB3" w:rsidRDefault="00207F9C" w:rsidP="00207F9C">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41B57DA0" w14:textId="4C21E289" w:rsidR="00207F9C" w:rsidRPr="00B20D4C" w:rsidRDefault="00207F9C" w:rsidP="00F40371">
            <w:pPr>
              <w:spacing w:line="276" w:lineRule="auto"/>
              <w:rPr>
                <w:color w:val="000000"/>
                <w:szCs w:val="22"/>
              </w:rPr>
            </w:pPr>
            <w:r w:rsidRPr="00B20D4C">
              <w:rPr>
                <w:color w:val="000000"/>
                <w:szCs w:val="22"/>
              </w:rPr>
              <w:t xml:space="preserve">Ability to work </w:t>
            </w:r>
            <w:r w:rsidR="00783F76">
              <w:rPr>
                <w:color w:val="000000"/>
                <w:szCs w:val="22"/>
              </w:rPr>
              <w:t>successfully with both strategic and operational managers</w:t>
            </w:r>
            <w:r w:rsidRPr="00B20D4C">
              <w:rPr>
                <w:color w:val="000000"/>
                <w:szCs w:val="22"/>
              </w:rPr>
              <w:t>.</w:t>
            </w:r>
          </w:p>
          <w:p w14:paraId="31EAE7BD" w14:textId="77777777" w:rsidR="00207F9C" w:rsidRPr="00B20D4C" w:rsidRDefault="00207F9C" w:rsidP="00F40371">
            <w:pPr>
              <w:spacing w:line="276" w:lineRule="auto"/>
              <w:rPr>
                <w:color w:val="000000"/>
                <w:szCs w:val="22"/>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A1316C" w14:textId="77777777" w:rsidR="00207F9C" w:rsidRPr="00B20D4C" w:rsidRDefault="00207F9C" w:rsidP="00F40371">
            <w:pPr>
              <w:spacing w:line="276" w:lineRule="auto"/>
              <w:rPr>
                <w:color w:val="000000"/>
                <w:szCs w:val="22"/>
              </w:rPr>
            </w:pPr>
            <w:r w:rsidRPr="00B20D4C">
              <w:rPr>
                <w:color w:val="000000"/>
                <w:szCs w:val="22"/>
              </w:rPr>
              <w:t>Application form and assessment centre</w:t>
            </w:r>
          </w:p>
          <w:p w14:paraId="44F1F552" w14:textId="77777777" w:rsidR="00207F9C" w:rsidRPr="00B20D4C" w:rsidRDefault="00207F9C" w:rsidP="00F40371">
            <w:pPr>
              <w:spacing w:line="276" w:lineRule="auto"/>
              <w:rPr>
                <w:color w:val="000000"/>
                <w:szCs w:val="22"/>
              </w:rPr>
            </w:pPr>
          </w:p>
          <w:p w14:paraId="115D12A6" w14:textId="77777777" w:rsidR="00207F9C" w:rsidRPr="00B20D4C" w:rsidRDefault="00207F9C" w:rsidP="00F40371">
            <w:pPr>
              <w:spacing w:line="276" w:lineRule="auto"/>
              <w:rPr>
                <w:color w:val="000000"/>
                <w:szCs w:val="22"/>
                <w:highlight w:val="yellow"/>
              </w:rPr>
            </w:pPr>
          </w:p>
          <w:p w14:paraId="0A35F698" w14:textId="77777777" w:rsidR="00207F9C" w:rsidRPr="00B20D4C" w:rsidRDefault="00207F9C" w:rsidP="00F40371">
            <w:pPr>
              <w:spacing w:line="276" w:lineRule="auto"/>
              <w:rPr>
                <w:color w:val="000000"/>
                <w:szCs w:val="22"/>
              </w:rPr>
            </w:pPr>
          </w:p>
        </w:tc>
      </w:tr>
      <w:tr w:rsidR="00207F9C" w:rsidRPr="003613A7" w14:paraId="46B46735"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EC4461E" w14:textId="77777777" w:rsidR="00207F9C" w:rsidRPr="00252CB3" w:rsidRDefault="00207F9C" w:rsidP="00207F9C">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AA12533" w14:textId="655E9F21" w:rsidR="00207F9C" w:rsidRPr="00B20D4C" w:rsidRDefault="00207F9C" w:rsidP="00F40371">
            <w:pPr>
              <w:spacing w:line="276" w:lineRule="auto"/>
              <w:rPr>
                <w:color w:val="000000"/>
                <w:szCs w:val="22"/>
              </w:rPr>
            </w:pPr>
            <w:r w:rsidRPr="00B20D4C">
              <w:rPr>
                <w:color w:val="000000"/>
                <w:szCs w:val="22"/>
              </w:rPr>
              <w:t>Ability to collaborate</w:t>
            </w:r>
            <w:r w:rsidR="00CC4D3A">
              <w:rPr>
                <w:color w:val="000000"/>
                <w:szCs w:val="22"/>
              </w:rPr>
              <w:t xml:space="preserve"> and </w:t>
            </w:r>
            <w:r w:rsidRPr="00B20D4C">
              <w:rPr>
                <w:color w:val="000000"/>
                <w:szCs w:val="22"/>
              </w:rPr>
              <w:t xml:space="preserve">build effective </w:t>
            </w:r>
            <w:r w:rsidR="00CC4D3A">
              <w:rPr>
                <w:color w:val="000000"/>
                <w:szCs w:val="22"/>
              </w:rPr>
              <w:t xml:space="preserve">professional </w:t>
            </w:r>
            <w:r w:rsidRPr="00B20D4C">
              <w:rPr>
                <w:color w:val="000000"/>
                <w:szCs w:val="22"/>
              </w:rPr>
              <w:t>relationships.</w:t>
            </w:r>
          </w:p>
          <w:p w14:paraId="6AC2A3F8" w14:textId="77777777" w:rsidR="00207F9C" w:rsidRPr="00B20D4C" w:rsidRDefault="00207F9C" w:rsidP="00F40371">
            <w:pPr>
              <w:spacing w:line="276" w:lineRule="auto"/>
              <w:rPr>
                <w:color w:val="000000"/>
                <w:szCs w:val="22"/>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1CE686" w14:textId="77777777" w:rsidR="00207F9C" w:rsidRPr="00B20D4C" w:rsidRDefault="00207F9C" w:rsidP="00F40371">
            <w:pPr>
              <w:spacing w:line="276" w:lineRule="auto"/>
              <w:rPr>
                <w:color w:val="000000"/>
                <w:szCs w:val="22"/>
              </w:rPr>
            </w:pPr>
            <w:r w:rsidRPr="00B20D4C">
              <w:rPr>
                <w:color w:val="000000"/>
                <w:szCs w:val="22"/>
              </w:rPr>
              <w:t>Application form and assessment centre</w:t>
            </w:r>
          </w:p>
          <w:p w14:paraId="16C48A15" w14:textId="77777777" w:rsidR="00207F9C" w:rsidRPr="00B20D4C" w:rsidRDefault="00207F9C" w:rsidP="00F40371">
            <w:pPr>
              <w:spacing w:line="276" w:lineRule="auto"/>
              <w:rPr>
                <w:color w:val="000000"/>
                <w:szCs w:val="22"/>
              </w:rPr>
            </w:pPr>
          </w:p>
          <w:p w14:paraId="0DDF3301" w14:textId="77777777" w:rsidR="00207F9C" w:rsidRPr="00B20D4C" w:rsidRDefault="00207F9C" w:rsidP="00F40371">
            <w:pPr>
              <w:spacing w:line="276" w:lineRule="auto"/>
              <w:rPr>
                <w:color w:val="000000"/>
                <w:szCs w:val="22"/>
              </w:rPr>
            </w:pPr>
          </w:p>
        </w:tc>
      </w:tr>
      <w:tr w:rsidR="00207F9C" w:rsidRPr="003613A7" w14:paraId="3C8DB718"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1E83ECA" w14:textId="77777777" w:rsidR="00207F9C" w:rsidRPr="00252CB3" w:rsidRDefault="00207F9C" w:rsidP="00207F9C">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CF21495" w14:textId="77777777" w:rsidR="00207F9C" w:rsidRPr="00B20D4C" w:rsidRDefault="00207F9C" w:rsidP="00F40371">
            <w:pPr>
              <w:spacing w:line="276" w:lineRule="auto"/>
              <w:rPr>
                <w:color w:val="000000"/>
                <w:szCs w:val="22"/>
              </w:rPr>
            </w:pPr>
            <w:r w:rsidRPr="00B20D4C">
              <w:rPr>
                <w:color w:val="000000"/>
                <w:szCs w:val="22"/>
              </w:rPr>
              <w:t>Ability to exercise sound judgement in decision making.</w:t>
            </w:r>
          </w:p>
          <w:p w14:paraId="15BD7964" w14:textId="77777777" w:rsidR="00207F9C" w:rsidRPr="00B20D4C" w:rsidRDefault="00207F9C" w:rsidP="00F40371">
            <w:pPr>
              <w:spacing w:line="276" w:lineRule="auto"/>
              <w:rPr>
                <w:color w:val="000000"/>
                <w:szCs w:val="22"/>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0C6083" w14:textId="77777777" w:rsidR="00207F9C" w:rsidRPr="00B20D4C" w:rsidRDefault="00207F9C" w:rsidP="00F40371">
            <w:pPr>
              <w:spacing w:line="276" w:lineRule="auto"/>
              <w:rPr>
                <w:color w:val="000000"/>
                <w:szCs w:val="22"/>
              </w:rPr>
            </w:pPr>
            <w:r w:rsidRPr="00B20D4C">
              <w:rPr>
                <w:color w:val="000000"/>
                <w:szCs w:val="22"/>
              </w:rPr>
              <w:t>Application form and assessment centre</w:t>
            </w:r>
          </w:p>
          <w:p w14:paraId="7BDF46E5" w14:textId="77777777" w:rsidR="00207F9C" w:rsidRPr="00B20D4C" w:rsidRDefault="00207F9C" w:rsidP="00F40371">
            <w:pPr>
              <w:spacing w:line="276" w:lineRule="auto"/>
              <w:rPr>
                <w:color w:val="000000"/>
                <w:szCs w:val="22"/>
              </w:rPr>
            </w:pPr>
          </w:p>
          <w:p w14:paraId="4E556197" w14:textId="77777777" w:rsidR="00207F9C" w:rsidRPr="00B20D4C" w:rsidRDefault="00207F9C" w:rsidP="00F40371">
            <w:pPr>
              <w:spacing w:line="276" w:lineRule="auto"/>
              <w:rPr>
                <w:color w:val="000000"/>
                <w:szCs w:val="22"/>
              </w:rPr>
            </w:pPr>
          </w:p>
        </w:tc>
      </w:tr>
      <w:tr w:rsidR="00207F9C" w:rsidRPr="003613A7" w14:paraId="493FA58B"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23B5FA5F" w14:textId="77777777" w:rsidR="00207F9C" w:rsidRPr="00252CB3" w:rsidRDefault="00207F9C" w:rsidP="00207F9C">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FAFC012" w14:textId="77777777" w:rsidR="00207F9C" w:rsidRPr="00B20D4C" w:rsidRDefault="00207F9C" w:rsidP="00F40371">
            <w:pPr>
              <w:spacing w:line="276" w:lineRule="auto"/>
              <w:rPr>
                <w:color w:val="000000"/>
                <w:szCs w:val="22"/>
              </w:rPr>
            </w:pPr>
            <w:r w:rsidRPr="00B20D4C">
              <w:rPr>
                <w:color w:val="000000"/>
                <w:szCs w:val="22"/>
              </w:rPr>
              <w:t>Evidence of a clear understanding of the workings of local government and the legal, financial and political context of public sector management</w:t>
            </w:r>
          </w:p>
          <w:p w14:paraId="1752E282" w14:textId="77777777" w:rsidR="00207F9C" w:rsidRPr="00B20D4C" w:rsidRDefault="00207F9C" w:rsidP="00F40371">
            <w:pPr>
              <w:spacing w:line="276" w:lineRule="auto"/>
              <w:rPr>
                <w:color w:val="000000"/>
                <w:szCs w:val="22"/>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683633" w14:textId="77777777" w:rsidR="00207F9C" w:rsidRPr="00B20D4C" w:rsidRDefault="00207F9C" w:rsidP="00F40371">
            <w:pPr>
              <w:spacing w:line="276" w:lineRule="auto"/>
              <w:rPr>
                <w:color w:val="000000"/>
                <w:szCs w:val="22"/>
              </w:rPr>
            </w:pPr>
            <w:r w:rsidRPr="00B20D4C">
              <w:rPr>
                <w:color w:val="000000"/>
                <w:szCs w:val="22"/>
              </w:rPr>
              <w:t>Application form and assessment centre</w:t>
            </w:r>
          </w:p>
          <w:p w14:paraId="3CF41D31" w14:textId="77777777" w:rsidR="00207F9C" w:rsidRPr="00B20D4C" w:rsidRDefault="00207F9C" w:rsidP="00F40371">
            <w:pPr>
              <w:spacing w:line="276" w:lineRule="auto"/>
              <w:rPr>
                <w:color w:val="000000"/>
                <w:szCs w:val="22"/>
              </w:rPr>
            </w:pPr>
          </w:p>
          <w:p w14:paraId="5F292A11" w14:textId="77777777" w:rsidR="00207F9C" w:rsidRPr="00B20D4C" w:rsidRDefault="00207F9C" w:rsidP="00F40371">
            <w:pPr>
              <w:spacing w:line="276" w:lineRule="auto"/>
              <w:rPr>
                <w:color w:val="000000"/>
                <w:szCs w:val="22"/>
              </w:rPr>
            </w:pPr>
          </w:p>
        </w:tc>
      </w:tr>
      <w:tr w:rsidR="00207F9C" w:rsidRPr="003613A7" w14:paraId="76412F9C" w14:textId="77777777" w:rsidTr="0028076F">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29BE9765" w14:textId="77777777" w:rsidR="00207F9C" w:rsidRPr="00252CB3" w:rsidRDefault="00207F9C" w:rsidP="00207F9C">
            <w:pPr>
              <w:rPr>
                <w:b/>
                <w:bCs/>
                <w:sz w:val="24"/>
              </w:rPr>
            </w:pPr>
            <w:r w:rsidRPr="00252CB3">
              <w:rPr>
                <w:b/>
                <w:bCs/>
                <w:sz w:val="24"/>
              </w:rPr>
              <w:t>Work Related Circumstances/</w:t>
            </w:r>
          </w:p>
          <w:p w14:paraId="0FC2C5A0" w14:textId="77777777" w:rsidR="00207F9C" w:rsidRPr="00252CB3" w:rsidRDefault="00207F9C" w:rsidP="00207F9C">
            <w:pPr>
              <w:rPr>
                <w:b/>
                <w:bCs/>
                <w:sz w:val="24"/>
              </w:rPr>
            </w:pPr>
            <w:r w:rsidRPr="00252CB3">
              <w:rPr>
                <w:b/>
                <w:bCs/>
                <w:sz w:val="24"/>
              </w:rPr>
              <w:t>Values of the Council</w:t>
            </w:r>
          </w:p>
          <w:p w14:paraId="3E244CFD" w14:textId="77777777" w:rsidR="00207F9C" w:rsidRPr="00252CB3" w:rsidRDefault="00207F9C" w:rsidP="00207F9C">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4E36D0CB" w14:textId="7C10B265" w:rsidR="00207F9C" w:rsidRPr="00213706" w:rsidRDefault="00207F9C" w:rsidP="00F40371">
            <w:pPr>
              <w:spacing w:line="276" w:lineRule="auto"/>
              <w:rPr>
                <w:color w:val="000000"/>
                <w:szCs w:val="22"/>
              </w:rPr>
            </w:pPr>
            <w:r w:rsidRPr="00213706">
              <w:rPr>
                <w:color w:val="000000"/>
                <w:szCs w:val="22"/>
              </w:rPr>
              <w:t>Ability to use a range of IT software packages</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98C57A" w14:textId="77777777" w:rsidR="00207F9C" w:rsidRPr="00213706" w:rsidRDefault="00207F9C" w:rsidP="00F40371">
            <w:pPr>
              <w:spacing w:line="276" w:lineRule="auto"/>
              <w:rPr>
                <w:color w:val="000000"/>
                <w:szCs w:val="22"/>
              </w:rPr>
            </w:pPr>
            <w:r w:rsidRPr="00213706">
              <w:rPr>
                <w:color w:val="000000"/>
                <w:szCs w:val="22"/>
              </w:rPr>
              <w:t>Application form and assessment centre</w:t>
            </w:r>
          </w:p>
          <w:p w14:paraId="2ADCABAB" w14:textId="77777777" w:rsidR="00207F9C" w:rsidRPr="00213706" w:rsidRDefault="00207F9C" w:rsidP="00F40371">
            <w:pPr>
              <w:spacing w:line="276" w:lineRule="auto"/>
              <w:rPr>
                <w:color w:val="000000"/>
                <w:szCs w:val="22"/>
              </w:rPr>
            </w:pPr>
          </w:p>
          <w:p w14:paraId="79FCE745" w14:textId="77777777" w:rsidR="00207F9C" w:rsidRPr="00213706" w:rsidRDefault="00207F9C" w:rsidP="00F40371">
            <w:pPr>
              <w:spacing w:line="276" w:lineRule="auto"/>
              <w:rPr>
                <w:color w:val="000000"/>
                <w:szCs w:val="22"/>
              </w:rPr>
            </w:pPr>
          </w:p>
        </w:tc>
      </w:tr>
      <w:tr w:rsidR="00207F9C" w:rsidRPr="003613A7" w14:paraId="1C8E7982" w14:textId="77777777" w:rsidTr="0028076F">
        <w:tc>
          <w:tcPr>
            <w:tcW w:w="3097" w:type="dxa"/>
            <w:vMerge/>
            <w:tcBorders>
              <w:left w:val="single" w:sz="4" w:space="0" w:color="auto"/>
              <w:bottom w:val="single" w:sz="4" w:space="0" w:color="auto"/>
              <w:right w:val="single" w:sz="4" w:space="0" w:color="auto"/>
            </w:tcBorders>
            <w:tcMar>
              <w:left w:w="108" w:type="dxa"/>
              <w:right w:w="108" w:type="dxa"/>
            </w:tcMar>
          </w:tcPr>
          <w:p w14:paraId="3DCC6317" w14:textId="77777777" w:rsidR="00207F9C" w:rsidRPr="007B252B" w:rsidRDefault="00207F9C" w:rsidP="00207F9C">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5024717" w14:textId="186F1A14" w:rsidR="00207F9C" w:rsidRPr="00213706" w:rsidRDefault="00207F9C" w:rsidP="00F40371">
            <w:pPr>
              <w:spacing w:line="276" w:lineRule="auto"/>
              <w:rPr>
                <w:color w:val="000000"/>
                <w:szCs w:val="22"/>
              </w:rPr>
            </w:pPr>
            <w:r w:rsidRPr="00213706">
              <w:rPr>
                <w:color w:val="000000"/>
                <w:szCs w:val="22"/>
              </w:rPr>
              <w:t>Compliance with health and safety rules, regulations, and legislation.</w:t>
            </w:r>
          </w:p>
          <w:p w14:paraId="236E201D" w14:textId="77777777" w:rsidR="00207F9C" w:rsidRPr="00213706" w:rsidRDefault="00207F9C" w:rsidP="00F40371">
            <w:pPr>
              <w:spacing w:line="276" w:lineRule="auto"/>
              <w:rPr>
                <w:color w:val="000000"/>
                <w:szCs w:val="22"/>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4D26BE" w14:textId="77777777" w:rsidR="000B1D74" w:rsidRPr="00213706" w:rsidRDefault="000B1D74" w:rsidP="00F40371">
            <w:pPr>
              <w:spacing w:line="276" w:lineRule="auto"/>
              <w:rPr>
                <w:color w:val="000000"/>
                <w:szCs w:val="22"/>
              </w:rPr>
            </w:pPr>
            <w:r w:rsidRPr="00213706">
              <w:rPr>
                <w:color w:val="000000"/>
                <w:szCs w:val="22"/>
              </w:rPr>
              <w:t>Application form and assessment centre</w:t>
            </w:r>
          </w:p>
          <w:p w14:paraId="082207B6" w14:textId="77777777" w:rsidR="00207F9C" w:rsidRPr="00213706" w:rsidRDefault="00207F9C" w:rsidP="00F40371">
            <w:pPr>
              <w:spacing w:line="276" w:lineRule="auto"/>
              <w:rPr>
                <w:color w:val="000000"/>
                <w:szCs w:val="22"/>
              </w:rPr>
            </w:pPr>
          </w:p>
        </w:tc>
      </w:tr>
      <w:tr w:rsidR="00213706" w:rsidRPr="003613A7" w14:paraId="468F2A4C" w14:textId="77777777" w:rsidTr="0028076F">
        <w:tc>
          <w:tcPr>
            <w:tcW w:w="3097" w:type="dxa"/>
            <w:vMerge/>
            <w:tcBorders>
              <w:left w:val="single" w:sz="4" w:space="0" w:color="auto"/>
              <w:bottom w:val="single" w:sz="4" w:space="0" w:color="auto"/>
              <w:right w:val="single" w:sz="4" w:space="0" w:color="auto"/>
            </w:tcBorders>
            <w:tcMar>
              <w:left w:w="108" w:type="dxa"/>
              <w:right w:w="108" w:type="dxa"/>
            </w:tcMar>
          </w:tcPr>
          <w:p w14:paraId="20D6C2A2" w14:textId="77777777" w:rsidR="00213706" w:rsidRPr="003613A7" w:rsidRDefault="00213706" w:rsidP="00207F9C">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9F57A2B" w14:textId="2EE1D52B" w:rsidR="00213706" w:rsidRPr="00213706" w:rsidRDefault="00213706" w:rsidP="00F40371">
            <w:pPr>
              <w:spacing w:line="276" w:lineRule="auto"/>
              <w:rPr>
                <w:color w:val="000000"/>
                <w:szCs w:val="22"/>
              </w:rPr>
            </w:pPr>
            <w:r w:rsidRPr="00213706">
              <w:rPr>
                <w:color w:val="000000"/>
                <w:szCs w:val="22"/>
              </w:rPr>
              <w:t>Commitment to equal opportunities</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1FB319" w14:textId="77777777" w:rsidR="00213706" w:rsidRDefault="00213706" w:rsidP="00F40371">
            <w:pPr>
              <w:spacing w:line="276" w:lineRule="auto"/>
              <w:rPr>
                <w:color w:val="000000"/>
                <w:szCs w:val="22"/>
              </w:rPr>
            </w:pPr>
            <w:r w:rsidRPr="00213706">
              <w:rPr>
                <w:color w:val="000000"/>
                <w:szCs w:val="22"/>
              </w:rPr>
              <w:t>Application form and assessment centre</w:t>
            </w:r>
          </w:p>
          <w:p w14:paraId="095CC21B" w14:textId="0570D9D8" w:rsidR="00213706" w:rsidRPr="00213706" w:rsidRDefault="00213706" w:rsidP="00F40371">
            <w:pPr>
              <w:spacing w:line="276" w:lineRule="auto"/>
              <w:rPr>
                <w:color w:val="000000"/>
                <w:szCs w:val="22"/>
              </w:rPr>
            </w:pPr>
          </w:p>
        </w:tc>
      </w:tr>
      <w:tr w:rsidR="00207F9C" w:rsidRPr="003613A7" w14:paraId="7FE51C9B" w14:textId="77777777" w:rsidTr="0028076F">
        <w:tc>
          <w:tcPr>
            <w:tcW w:w="3097" w:type="dxa"/>
            <w:vMerge/>
            <w:tcBorders>
              <w:left w:val="single" w:sz="4" w:space="0" w:color="auto"/>
              <w:bottom w:val="single" w:sz="4" w:space="0" w:color="auto"/>
              <w:right w:val="single" w:sz="4" w:space="0" w:color="auto"/>
            </w:tcBorders>
            <w:tcMar>
              <w:left w:w="108" w:type="dxa"/>
              <w:right w:w="108" w:type="dxa"/>
            </w:tcMar>
          </w:tcPr>
          <w:p w14:paraId="20D82008" w14:textId="77777777" w:rsidR="00207F9C" w:rsidRPr="003613A7" w:rsidRDefault="00207F9C" w:rsidP="00207F9C">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E51A867" w14:textId="59C046BA" w:rsidR="00207F9C" w:rsidRPr="00213706" w:rsidRDefault="00207F9C" w:rsidP="00F40371">
            <w:pPr>
              <w:spacing w:line="276" w:lineRule="auto"/>
              <w:rPr>
                <w:color w:val="000000"/>
                <w:szCs w:val="22"/>
              </w:rPr>
            </w:pPr>
            <w:r w:rsidRPr="00213706">
              <w:rPr>
                <w:color w:val="000000"/>
                <w:szCs w:val="22"/>
              </w:rPr>
              <w:t>Ability to comply with the Council</w:t>
            </w:r>
            <w:r w:rsidR="00BB2C4F">
              <w:rPr>
                <w:color w:val="000000"/>
                <w:szCs w:val="22"/>
              </w:rPr>
              <w:t>’</w:t>
            </w:r>
            <w:r w:rsidRPr="00213706">
              <w:rPr>
                <w:color w:val="000000"/>
                <w:szCs w:val="22"/>
              </w:rPr>
              <w:t>s values of:</w:t>
            </w:r>
          </w:p>
          <w:p w14:paraId="3DB6348F" w14:textId="5F350483" w:rsidR="00207F9C" w:rsidRPr="00213706" w:rsidRDefault="00207F9C" w:rsidP="00F40371">
            <w:pPr>
              <w:pStyle w:val="ListParagraph"/>
              <w:numPr>
                <w:ilvl w:val="0"/>
                <w:numId w:val="3"/>
              </w:numPr>
              <w:spacing w:line="276" w:lineRule="auto"/>
              <w:rPr>
                <w:rFonts w:ascii="Arial" w:hAnsi="Arial" w:cs="Arial"/>
                <w:color w:val="000000"/>
                <w:sz w:val="22"/>
                <w:szCs w:val="22"/>
              </w:rPr>
            </w:pPr>
            <w:r w:rsidRPr="00213706">
              <w:rPr>
                <w:rFonts w:ascii="Arial" w:hAnsi="Arial" w:cs="Arial"/>
                <w:color w:val="000000"/>
                <w:sz w:val="22"/>
                <w:szCs w:val="22"/>
              </w:rPr>
              <w:t>We innovate.</w:t>
            </w:r>
          </w:p>
          <w:p w14:paraId="120B342F" w14:textId="0FFB0F0D" w:rsidR="00207F9C" w:rsidRPr="00213706" w:rsidRDefault="00207F9C" w:rsidP="00F40371">
            <w:pPr>
              <w:pStyle w:val="ListParagraph"/>
              <w:numPr>
                <w:ilvl w:val="0"/>
                <w:numId w:val="3"/>
              </w:numPr>
              <w:spacing w:line="276" w:lineRule="auto"/>
              <w:rPr>
                <w:rFonts w:ascii="Arial" w:hAnsi="Arial" w:cs="Arial"/>
                <w:color w:val="000000"/>
                <w:sz w:val="22"/>
                <w:szCs w:val="22"/>
              </w:rPr>
            </w:pPr>
            <w:r w:rsidRPr="00213706">
              <w:rPr>
                <w:rFonts w:ascii="Arial" w:hAnsi="Arial" w:cs="Arial"/>
                <w:color w:val="000000"/>
                <w:sz w:val="22"/>
                <w:szCs w:val="22"/>
              </w:rPr>
              <w:lastRenderedPageBreak/>
              <w:t>We enable.</w:t>
            </w:r>
          </w:p>
          <w:p w14:paraId="4DD1295C" w14:textId="77777777" w:rsidR="00207F9C" w:rsidRPr="00213706" w:rsidRDefault="00207F9C" w:rsidP="00F40371">
            <w:pPr>
              <w:pStyle w:val="ListParagraph"/>
              <w:numPr>
                <w:ilvl w:val="0"/>
                <w:numId w:val="3"/>
              </w:numPr>
              <w:spacing w:line="276" w:lineRule="auto"/>
              <w:rPr>
                <w:rFonts w:ascii="Arial" w:hAnsi="Arial" w:cs="Arial"/>
                <w:color w:val="000000"/>
                <w:sz w:val="22"/>
                <w:szCs w:val="22"/>
              </w:rPr>
            </w:pPr>
            <w:r w:rsidRPr="00213706">
              <w:rPr>
                <w:rFonts w:ascii="Arial" w:hAnsi="Arial" w:cs="Arial"/>
                <w:color w:val="000000"/>
                <w:sz w:val="22"/>
                <w:szCs w:val="22"/>
              </w:rPr>
              <w:t xml:space="preserve">We respect. </w:t>
            </w:r>
          </w:p>
          <w:p w14:paraId="52DDA792" w14:textId="77777777" w:rsidR="00207F9C" w:rsidRPr="00213706" w:rsidRDefault="00207F9C" w:rsidP="00F40371">
            <w:pPr>
              <w:pStyle w:val="ListParagraph"/>
              <w:spacing w:line="276" w:lineRule="auto"/>
              <w:rPr>
                <w:rFonts w:ascii="Arial" w:hAnsi="Arial" w:cs="Arial"/>
                <w:color w:val="000000"/>
                <w:sz w:val="22"/>
                <w:szCs w:val="22"/>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3B0BAA" w14:textId="77777777" w:rsidR="000B1D74" w:rsidRPr="00213706" w:rsidRDefault="000B1D74" w:rsidP="00F40371">
            <w:pPr>
              <w:spacing w:line="276" w:lineRule="auto"/>
              <w:rPr>
                <w:color w:val="000000"/>
                <w:szCs w:val="22"/>
              </w:rPr>
            </w:pPr>
            <w:r w:rsidRPr="00213706">
              <w:rPr>
                <w:color w:val="000000"/>
                <w:szCs w:val="22"/>
              </w:rPr>
              <w:lastRenderedPageBreak/>
              <w:t>Application form and assessment centre</w:t>
            </w:r>
          </w:p>
          <w:p w14:paraId="0EAF8DF1" w14:textId="77777777" w:rsidR="00207F9C" w:rsidRPr="00213706" w:rsidRDefault="00207F9C" w:rsidP="00F40371">
            <w:pPr>
              <w:spacing w:line="276" w:lineRule="auto"/>
              <w:rPr>
                <w:color w:val="000000"/>
                <w:szCs w:val="22"/>
              </w:rPr>
            </w:pPr>
          </w:p>
        </w:tc>
      </w:tr>
      <w:bookmarkEnd w:id="1"/>
    </w:tbl>
    <w:p w14:paraId="545587F9" w14:textId="77777777" w:rsidR="00C23E50" w:rsidRDefault="00C23E50" w:rsidP="00C23E50">
      <w:pPr>
        <w:pStyle w:val="NormalWeb"/>
        <w:tabs>
          <w:tab w:val="left" w:pos="4962"/>
        </w:tabs>
        <w:spacing w:before="0" w:after="0"/>
        <w:rPr>
          <w:rFonts w:ascii="Arial" w:hAnsi="Arial" w:cs="Arial"/>
          <w:sz w:val="12"/>
          <w:szCs w:val="12"/>
        </w:rPr>
      </w:pPr>
    </w:p>
    <w:p w14:paraId="704E33B8" w14:textId="38DDF14F" w:rsidR="00C23E50" w:rsidRPr="006B7933" w:rsidRDefault="00C23E50" w:rsidP="00C23E50">
      <w:pPr>
        <w:pStyle w:val="NormalWeb"/>
        <w:tabs>
          <w:tab w:val="left" w:pos="4962"/>
        </w:tabs>
        <w:spacing w:before="0" w:after="0"/>
        <w:rPr>
          <w:rFonts w:ascii="Arial" w:hAnsi="Arial" w:cs="Arial"/>
          <w:sz w:val="22"/>
          <w:szCs w:val="22"/>
        </w:rPr>
      </w:pPr>
      <w:r w:rsidRPr="006B7933">
        <w:rPr>
          <w:rFonts w:ascii="Arial" w:hAnsi="Arial" w:cs="Arial"/>
          <w:sz w:val="22"/>
          <w:szCs w:val="22"/>
        </w:rPr>
        <w:t>Author</w:t>
      </w:r>
      <w:r w:rsidR="00BB6D68">
        <w:rPr>
          <w:rFonts w:ascii="Arial" w:hAnsi="Arial" w:cs="Arial"/>
          <w:sz w:val="22"/>
          <w:szCs w:val="22"/>
        </w:rPr>
        <w:t xml:space="preserve">    L Barnes</w:t>
      </w:r>
    </w:p>
    <w:p w14:paraId="03231900" w14:textId="154B31A6" w:rsidR="00C23E50" w:rsidRDefault="00C23E50" w:rsidP="00C23E50">
      <w:pPr>
        <w:pStyle w:val="NormalWeb"/>
        <w:tabs>
          <w:tab w:val="left" w:pos="4962"/>
        </w:tabs>
        <w:spacing w:before="0" w:after="0"/>
        <w:rPr>
          <w:rFonts w:ascii="Arial" w:hAnsi="Arial" w:cs="Arial"/>
        </w:rPr>
      </w:pPr>
      <w:r w:rsidRPr="006B7933">
        <w:rPr>
          <w:rFonts w:ascii="Arial" w:hAnsi="Arial" w:cs="Arial"/>
        </w:rPr>
        <w:t>Date</w:t>
      </w:r>
      <w:r w:rsidR="00BB6D68">
        <w:rPr>
          <w:rFonts w:ascii="Arial" w:hAnsi="Arial" w:cs="Arial"/>
        </w:rPr>
        <w:t xml:space="preserve">      14 October 2025</w:t>
      </w:r>
    </w:p>
    <w:p w14:paraId="6DA81DD6" w14:textId="77777777" w:rsidR="00F3642B" w:rsidRDefault="00F3642B" w:rsidP="00C23E50">
      <w:pPr>
        <w:pStyle w:val="NormalWeb"/>
        <w:tabs>
          <w:tab w:val="left" w:pos="4962"/>
        </w:tabs>
        <w:spacing w:before="0" w:after="0"/>
        <w:rPr>
          <w:rFonts w:ascii="Arial" w:hAnsi="Arial" w:cs="Arial"/>
        </w:rPr>
      </w:pPr>
    </w:p>
    <w:p w14:paraId="051660BC" w14:textId="77777777" w:rsidR="00F3642B" w:rsidRPr="006B7933" w:rsidRDefault="00F3642B" w:rsidP="00C23E50">
      <w:pPr>
        <w:pStyle w:val="NormalWeb"/>
        <w:tabs>
          <w:tab w:val="left" w:pos="4962"/>
        </w:tabs>
        <w:spacing w:before="0" w:after="0"/>
        <w:rPr>
          <w:rFonts w:ascii="Arial" w:hAnsi="Arial" w:cs="Arial"/>
        </w:rPr>
      </w:pP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sectPr w:rsidR="00D97B7E" w:rsidRPr="002A70E2">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38462" w14:textId="77777777" w:rsidR="0053353F" w:rsidRDefault="0053353F">
      <w:r>
        <w:separator/>
      </w:r>
    </w:p>
  </w:endnote>
  <w:endnote w:type="continuationSeparator" w:id="0">
    <w:p w14:paraId="4B1A9263" w14:textId="77777777" w:rsidR="0053353F" w:rsidRDefault="005335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47845" w14:textId="77777777" w:rsidR="0053353F" w:rsidRDefault="0053353F">
      <w:r>
        <w:separator/>
      </w:r>
    </w:p>
  </w:footnote>
  <w:footnote w:type="continuationSeparator" w:id="0">
    <w:p w14:paraId="12FB7517" w14:textId="77777777" w:rsidR="0053353F" w:rsidRDefault="005335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A157D"/>
    <w:multiLevelType w:val="hybridMultilevel"/>
    <w:tmpl w:val="181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09671170">
    <w:abstractNumId w:val="1"/>
  </w:num>
  <w:num w:numId="2" w16cid:durableId="1516337016">
    <w:abstractNumId w:val="1"/>
  </w:num>
  <w:num w:numId="3" w16cid:durableId="171771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11BCF"/>
    <w:rsid w:val="000342DF"/>
    <w:rsid w:val="00062DF3"/>
    <w:rsid w:val="000B1D74"/>
    <w:rsid w:val="00106011"/>
    <w:rsid w:val="00193381"/>
    <w:rsid w:val="00207F9C"/>
    <w:rsid w:val="00213706"/>
    <w:rsid w:val="00234CFA"/>
    <w:rsid w:val="00241E42"/>
    <w:rsid w:val="00252CB3"/>
    <w:rsid w:val="0027180F"/>
    <w:rsid w:val="00272418"/>
    <w:rsid w:val="002B4413"/>
    <w:rsid w:val="002E2F87"/>
    <w:rsid w:val="002E432A"/>
    <w:rsid w:val="003107A9"/>
    <w:rsid w:val="00357BC1"/>
    <w:rsid w:val="004C3699"/>
    <w:rsid w:val="004C3B6F"/>
    <w:rsid w:val="0053353F"/>
    <w:rsid w:val="006A3D80"/>
    <w:rsid w:val="006D503E"/>
    <w:rsid w:val="00783F76"/>
    <w:rsid w:val="007C7BD6"/>
    <w:rsid w:val="008752CE"/>
    <w:rsid w:val="008B3F87"/>
    <w:rsid w:val="00941818"/>
    <w:rsid w:val="0096212A"/>
    <w:rsid w:val="009D3CCB"/>
    <w:rsid w:val="00A268A6"/>
    <w:rsid w:val="00A7655E"/>
    <w:rsid w:val="00A903B0"/>
    <w:rsid w:val="00AF69D0"/>
    <w:rsid w:val="00B07BDD"/>
    <w:rsid w:val="00B20D4C"/>
    <w:rsid w:val="00BA523A"/>
    <w:rsid w:val="00BA5BC4"/>
    <w:rsid w:val="00BB2C4F"/>
    <w:rsid w:val="00BB6D68"/>
    <w:rsid w:val="00BD28AE"/>
    <w:rsid w:val="00C112A4"/>
    <w:rsid w:val="00C23E50"/>
    <w:rsid w:val="00C50E95"/>
    <w:rsid w:val="00CC4D3A"/>
    <w:rsid w:val="00CF4462"/>
    <w:rsid w:val="00D13505"/>
    <w:rsid w:val="00D803BE"/>
    <w:rsid w:val="00D97B7E"/>
    <w:rsid w:val="00F24EA9"/>
    <w:rsid w:val="00F32ACF"/>
    <w:rsid w:val="00F3642B"/>
    <w:rsid w:val="00F40371"/>
    <w:rsid w:val="00FB4D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NormalWeb">
    <w:name w:val="Normal (Web)"/>
    <w:basedOn w:val="Normal"/>
    <w:rsid w:val="00C23E50"/>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 w:type="paragraph" w:styleId="BodyTextIndent">
    <w:name w:val="Body Text Indent"/>
    <w:basedOn w:val="Normal"/>
    <w:link w:val="BodyTextIndentChar"/>
    <w:semiHidden/>
    <w:rsid w:val="00357BC1"/>
    <w:pPr>
      <w:ind w:left="360" w:hanging="900"/>
    </w:pPr>
    <w:rPr>
      <w:rFonts w:ascii="Times New Roman" w:hAnsi="Times New Roman" w:cs="Times New Roman"/>
      <w:sz w:val="24"/>
    </w:rPr>
  </w:style>
  <w:style w:type="character" w:customStyle="1" w:styleId="BodyTextIndentChar">
    <w:name w:val="Body Text Indent Char"/>
    <w:basedOn w:val="DefaultParagraphFont"/>
    <w:link w:val="BodyTextIndent"/>
    <w:semiHidden/>
    <w:rsid w:val="00357BC1"/>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0862de27-bf98-42c3-9af4-81ee2ef416fb">
      <Value>40</Value>
      <Value>39</Value>
      <Value>2</Value>
    </TaxCatchAll>
    <SharedWithUsers xmlns="38265477-f6e8-4d91-9e1a-5480dcf2d771">
      <UserInfo>
        <DisplayName/>
        <AccountId xsi:nil="true"/>
        <AccountType/>
      </UserInfo>
    </SharedWithUsers>
    <lcf76f155ced4ddcb4097134ff3c332f xmlns="dfc4486f-a8a8-436c-bf29-c7ab15774f7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421C2055F1AFF4C89B2688F8807D7DE" ma:contentTypeVersion="17" ma:contentTypeDescription="Create a new document." ma:contentTypeScope="" ma:versionID="5f9846f96e656260fc142f118a0690e4">
  <xsd:schema xmlns:xsd="http://www.w3.org/2001/XMLSchema" xmlns:xs="http://www.w3.org/2001/XMLSchema" xmlns:p="http://schemas.microsoft.com/office/2006/metadata/properties" xmlns:ns2="dfc4486f-a8a8-436c-bf29-c7ab15774f74" xmlns:ns3="38265477-f6e8-4d91-9e1a-5480dcf2d771" xmlns:ns4="0862de27-bf98-42c3-9af4-81ee2ef416fb" targetNamespace="http://schemas.microsoft.com/office/2006/metadata/properties" ma:root="true" ma:fieldsID="12bf0411b995a4440d82e43eda9f7d0e" ns2:_="" ns3:_="" ns4:_="">
    <xsd:import namespace="dfc4486f-a8a8-436c-bf29-c7ab15774f74"/>
    <xsd:import namespace="38265477-f6e8-4d91-9e1a-5480dcf2d771"/>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c4486f-a8a8-436c-bf29-c7ab15774f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265477-f6e8-4d91-9e1a-5480dcf2d77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9612c588-bbff-4844-b9ba-e1b0c8e6340f}" ma:internalName="TaxCatchAll" ma:showField="CatchAllData" ma:web="38265477-f6e8-4d91-9e1a-5480dcf2d7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2.xml><?xml version="1.0" encoding="utf-8"?>
<ds:datastoreItem xmlns:ds="http://schemas.openxmlformats.org/officeDocument/2006/customXml" ds:itemID="{6C4F723A-8CFE-4041-9BA4-DBE9F38BBF0B}">
  <ds:schemaRefs>
    <ds:schemaRef ds:uri="http://schemas.microsoft.com/office/2006/metadata/properties"/>
    <ds:schemaRef ds:uri="http://schemas.microsoft.com/office/infopath/2007/PartnerControls"/>
    <ds:schemaRef ds:uri="0862de27-bf98-42c3-9af4-81ee2ef416fb"/>
    <ds:schemaRef ds:uri="38265477-f6e8-4d91-9e1a-5480dcf2d771"/>
    <ds:schemaRef ds:uri="dfc4486f-a8a8-436c-bf29-c7ab15774f74"/>
  </ds:schemaRefs>
</ds:datastoreItem>
</file>

<file path=customXml/itemProps3.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4.xml><?xml version="1.0" encoding="utf-8"?>
<ds:datastoreItem xmlns:ds="http://schemas.openxmlformats.org/officeDocument/2006/customXml" ds:itemID="{8BA1CE04-167F-4442-88D8-315CB94C43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c4486f-a8a8-436c-bf29-c7ab15774f74"/>
    <ds:schemaRef ds:uri="38265477-f6e8-4d91-9e1a-5480dcf2d771"/>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0</TotalTime>
  <Pages>3</Pages>
  <Words>436</Words>
  <Characters>2491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Blank document-</vt:lpstr>
    </vt:vector>
  </TitlesOfParts>
  <Company>Hemisphere</Company>
  <LinksUpToDate>false</LinksUpToDate>
  <CharactersWithSpaces>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Deborah Carney</cp:lastModifiedBy>
  <cp:revision>2</cp:revision>
  <cp:lastPrinted>2005-05-31T11:32:00Z</cp:lastPrinted>
  <dcterms:created xsi:type="dcterms:W3CDTF">2026-10-15T14:41:00Z</dcterms:created>
  <dcterms:modified xsi:type="dcterms:W3CDTF">2026-10-15T14:41:00Z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0x0101007421C2055F1AFF4C89B2688F8807D7DE</vt:lpwstr>
  </property>
  <property fmtid="{D5CDD505-2E9C-101B-9397-08002B2CF9AE}" pid="19" name="TriggerFlowInfo">
    <vt:lpwstr/>
  </property>
</Properties>
</file>