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7157E6" w:rsidRDefault="00272418" w:rsidP="00D97B7E">
      <w:pPr>
        <w:pStyle w:val="Heading2"/>
        <w:rPr>
          <w:b w:val="0"/>
          <w:bCs w:val="0"/>
          <w:sz w:val="24"/>
        </w:rPr>
      </w:pPr>
      <w:r w:rsidRPr="007157E6"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007157E6">
        <w:rPr>
          <w:sz w:val="24"/>
        </w:rPr>
        <w:t>Job Description</w:t>
      </w:r>
    </w:p>
    <w:p w14:paraId="6E7413B4" w14:textId="77777777" w:rsidR="00D97B7E" w:rsidRPr="007157E6" w:rsidRDefault="00D97B7E" w:rsidP="00D97B7E">
      <w:pPr>
        <w:ind w:right="180"/>
        <w:rPr>
          <w:sz w:val="24"/>
        </w:rPr>
      </w:pPr>
    </w:p>
    <w:p w14:paraId="7624E5AF" w14:textId="77777777" w:rsidR="00D97B7E" w:rsidRPr="007157E6" w:rsidRDefault="00D97B7E" w:rsidP="00D97B7E">
      <w:pPr>
        <w:ind w:right="180"/>
        <w:rPr>
          <w:sz w:val="24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7157E6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7157E6" w:rsidRDefault="00D97B7E" w:rsidP="009249A0">
            <w:pPr>
              <w:spacing w:line="276" w:lineRule="auto"/>
              <w:rPr>
                <w:color w:val="000000"/>
                <w:sz w:val="24"/>
              </w:rPr>
            </w:pPr>
            <w:r w:rsidRPr="007157E6">
              <w:rPr>
                <w:b/>
                <w:bCs/>
                <w:color w:val="000000" w:themeColor="text1"/>
                <w:sz w:val="24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E43D177" w14:textId="77777777" w:rsidR="00597BC0" w:rsidRPr="007157E6" w:rsidRDefault="00597BC0" w:rsidP="00597BC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4"/>
              </w:rPr>
            </w:pPr>
            <w:r w:rsidRPr="007157E6">
              <w:rPr>
                <w:rFonts w:eastAsia="Arial"/>
                <w:b/>
                <w:bCs/>
                <w:color w:val="000000"/>
                <w:sz w:val="24"/>
              </w:rPr>
              <w:t xml:space="preserve">Senior Environmental Services Technician  </w:t>
            </w:r>
          </w:p>
          <w:p w14:paraId="26B81CBB" w14:textId="2DFC1CBE" w:rsidR="00D97B7E" w:rsidRPr="007157E6" w:rsidRDefault="00597BC0" w:rsidP="00597BC0">
            <w:pPr>
              <w:spacing w:line="276" w:lineRule="auto"/>
              <w:rPr>
                <w:rFonts w:eastAsia="Arial"/>
                <w:b/>
                <w:bCs/>
                <w:color w:val="000000"/>
                <w:sz w:val="24"/>
              </w:rPr>
            </w:pPr>
            <w:r w:rsidRPr="007157E6">
              <w:rPr>
                <w:rFonts w:eastAsia="Arial"/>
                <w:b/>
                <w:bCs/>
                <w:color w:val="000000"/>
                <w:sz w:val="24"/>
              </w:rPr>
              <w:t>(Refuse Driver/Loader, Waste and Recycling)</w:t>
            </w:r>
          </w:p>
        </w:tc>
      </w:tr>
      <w:tr w:rsidR="00D97B7E" w:rsidRPr="007157E6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7157E6" w:rsidRDefault="00D97B7E" w:rsidP="009249A0">
            <w:pPr>
              <w:spacing w:line="276" w:lineRule="auto"/>
              <w:rPr>
                <w:b/>
                <w:bCs/>
                <w:color w:val="000000"/>
                <w:sz w:val="24"/>
              </w:rPr>
            </w:pPr>
            <w:r w:rsidRPr="007157E6">
              <w:rPr>
                <w:b/>
                <w:bCs/>
                <w:color w:val="000000" w:themeColor="text1"/>
                <w:sz w:val="24"/>
              </w:rPr>
              <w:t>Salary, Grade and SCP</w:t>
            </w:r>
          </w:p>
          <w:p w14:paraId="588FAB15" w14:textId="77777777" w:rsidR="00D97B7E" w:rsidRPr="007157E6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0214451" w14:textId="30520C91" w:rsidR="00D97B7E" w:rsidRPr="007157E6" w:rsidRDefault="00597BC0" w:rsidP="009249A0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7157E6">
              <w:rPr>
                <w:rFonts w:eastAsia="Arial"/>
                <w:color w:val="000000"/>
                <w:sz w:val="24"/>
              </w:rPr>
              <w:t>£</w:t>
            </w:r>
            <w:r w:rsidR="00A028C2">
              <w:rPr>
                <w:rFonts w:eastAsia="Arial"/>
                <w:color w:val="000000"/>
                <w:sz w:val="24"/>
              </w:rPr>
              <w:t xml:space="preserve">29,542 </w:t>
            </w:r>
            <w:r w:rsidR="004F61CE">
              <w:rPr>
                <w:rFonts w:eastAsia="Arial"/>
                <w:color w:val="000000"/>
                <w:sz w:val="24"/>
              </w:rPr>
              <w:t>–</w:t>
            </w:r>
            <w:r w:rsidR="00A028C2">
              <w:rPr>
                <w:rFonts w:eastAsia="Arial"/>
                <w:color w:val="000000"/>
                <w:sz w:val="24"/>
              </w:rPr>
              <w:t xml:space="preserve"> </w:t>
            </w:r>
            <w:r w:rsidR="004F61CE">
              <w:rPr>
                <w:rFonts w:eastAsia="Arial"/>
                <w:color w:val="000000"/>
                <w:sz w:val="24"/>
              </w:rPr>
              <w:t>32,046</w:t>
            </w:r>
          </w:p>
          <w:p w14:paraId="1AA32870" w14:textId="3AEB7BBB" w:rsidR="00F6648C" w:rsidRPr="007157E6" w:rsidRDefault="00F6648C" w:rsidP="009249A0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7157E6">
              <w:rPr>
                <w:rFonts w:eastAsia="Arial"/>
                <w:color w:val="000000"/>
                <w:sz w:val="24"/>
              </w:rPr>
              <w:t>Grade 4 SCP 12-17</w:t>
            </w:r>
          </w:p>
        </w:tc>
      </w:tr>
      <w:tr w:rsidR="00D97B7E" w:rsidRPr="007157E6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7157E6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7157E6">
              <w:rPr>
                <w:b/>
                <w:bCs/>
                <w:sz w:val="24"/>
              </w:rPr>
              <w:t>Service/Team</w:t>
            </w:r>
          </w:p>
          <w:p w14:paraId="3EB83EEA" w14:textId="77777777" w:rsidR="00D97B7E" w:rsidRPr="007157E6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7CEDA60E" w:rsidR="00D97B7E" w:rsidRPr="007157E6" w:rsidRDefault="00DE124F" w:rsidP="009249A0">
            <w:pPr>
              <w:spacing w:line="276" w:lineRule="auto"/>
              <w:rPr>
                <w:color w:val="000000"/>
                <w:sz w:val="24"/>
              </w:rPr>
            </w:pPr>
            <w:r w:rsidRPr="007157E6">
              <w:rPr>
                <w:color w:val="000000"/>
                <w:sz w:val="24"/>
              </w:rPr>
              <w:t>Environmental Services – Local Services/Waste and Recycling Services</w:t>
            </w:r>
          </w:p>
        </w:tc>
      </w:tr>
      <w:tr w:rsidR="00D97B7E" w:rsidRPr="007157E6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7157E6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7157E6">
              <w:rPr>
                <w:b/>
                <w:bCs/>
                <w:sz w:val="24"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4871115A" w:rsidR="00D97B7E" w:rsidRPr="007157E6" w:rsidRDefault="00DA5FF5" w:rsidP="009249A0">
            <w:pPr>
              <w:spacing w:line="276" w:lineRule="auto"/>
              <w:rPr>
                <w:color w:val="000000"/>
                <w:sz w:val="24"/>
              </w:rPr>
            </w:pPr>
            <w:r w:rsidRPr="007157E6">
              <w:rPr>
                <w:color w:val="000000"/>
                <w:sz w:val="24"/>
              </w:rPr>
              <w:t>Team Leader/Environmental Services Officer/ Environmental Services Manager</w:t>
            </w:r>
          </w:p>
        </w:tc>
      </w:tr>
      <w:tr w:rsidR="00D97B7E" w:rsidRPr="007157E6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7157E6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7157E6">
              <w:rPr>
                <w:b/>
                <w:bCs/>
                <w:sz w:val="24"/>
              </w:rPr>
              <w:t>Responsible for staff/equipment</w:t>
            </w:r>
            <w:r w:rsidRPr="007157E6">
              <w:rPr>
                <w:b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E6A804" w14:textId="4DAC192B" w:rsidR="00DA5FF5" w:rsidRPr="007157E6" w:rsidRDefault="00DA5FF5" w:rsidP="003E4220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Provide detailed operational direction and mentor your team to ensure work is completed within set timeframes, standards and deadlines.  </w:t>
            </w:r>
          </w:p>
          <w:p w14:paraId="7275426B" w14:textId="77777777" w:rsidR="00DA5FF5" w:rsidRPr="007157E6" w:rsidRDefault="00DA5FF5" w:rsidP="003E4220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616B1C6B" w14:textId="3CB4C3CE" w:rsidR="00D97B7E" w:rsidRPr="007157E6" w:rsidRDefault="00DA5FF5" w:rsidP="003E4220">
            <w:pPr>
              <w:pStyle w:val="Default"/>
              <w:numPr>
                <w:ilvl w:val="0"/>
                <w:numId w:val="8"/>
              </w:numPr>
            </w:pPr>
            <w:r w:rsidRPr="007157E6">
              <w:rPr>
                <w:color w:val="000000" w:themeColor="text1"/>
                <w:lang w:eastAsia="en-US"/>
              </w:rPr>
              <w:t>Responsible for vehicles, tools and equipment associated with the role.</w:t>
            </w:r>
          </w:p>
        </w:tc>
      </w:tr>
      <w:tr w:rsidR="00D97B7E" w:rsidRPr="007157E6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7157E6" w:rsidRDefault="00D97B7E" w:rsidP="009249A0">
            <w:pPr>
              <w:spacing w:line="276" w:lineRule="auto"/>
              <w:ind w:right="180"/>
              <w:rPr>
                <w:color w:val="000000"/>
                <w:sz w:val="24"/>
              </w:rPr>
            </w:pPr>
            <w:r w:rsidRPr="007157E6">
              <w:rPr>
                <w:b/>
                <w:bCs/>
                <w:sz w:val="24"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C67E768" w14:textId="77FD9DC0" w:rsidR="00D97B7E" w:rsidRPr="007157E6" w:rsidRDefault="007157E6" w:rsidP="007157E6">
            <w:pPr>
              <w:pStyle w:val="ListParagraph"/>
              <w:numPr>
                <w:ilvl w:val="0"/>
                <w:numId w:val="11"/>
              </w:numPr>
              <w:rPr>
                <w:color w:val="000000"/>
              </w:rPr>
            </w:pPr>
            <w:r w:rsidRPr="007157E6">
              <w:rPr>
                <w:rFonts w:ascii="Arial" w:eastAsia="Arial" w:hAnsi="Arial" w:cs="Arial"/>
                <w:lang w:val="en-US"/>
              </w:rPr>
              <w:t xml:space="preserve">Undertake safe, </w:t>
            </w:r>
            <w:proofErr w:type="gramStart"/>
            <w:r w:rsidRPr="007157E6">
              <w:rPr>
                <w:rFonts w:ascii="Arial" w:eastAsia="Arial" w:hAnsi="Arial" w:cs="Arial"/>
                <w:lang w:val="en-US"/>
              </w:rPr>
              <w:t>efficient</w:t>
            </w:r>
            <w:proofErr w:type="gramEnd"/>
            <w:r w:rsidRPr="007157E6">
              <w:rPr>
                <w:rFonts w:ascii="Arial" w:eastAsia="Arial" w:hAnsi="Arial" w:cs="Arial"/>
                <w:lang w:val="en-US"/>
              </w:rPr>
              <w:t xml:space="preserve"> and compliant collection of waste and recycling across Sunderland. </w:t>
            </w:r>
          </w:p>
        </w:tc>
      </w:tr>
      <w:tr w:rsidR="00D97B7E" w:rsidRPr="007157E6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7157E6" w:rsidRDefault="00D97B7E" w:rsidP="009249A0">
            <w:pPr>
              <w:spacing w:line="276" w:lineRule="auto"/>
              <w:rPr>
                <w:sz w:val="24"/>
              </w:rPr>
            </w:pPr>
            <w:r w:rsidRPr="007157E6">
              <w:rPr>
                <w:b/>
                <w:bCs/>
                <w:sz w:val="24"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E0F4C9" w14:textId="77777777" w:rsidR="007157E6" w:rsidRPr="007157E6" w:rsidRDefault="007157E6" w:rsidP="007157E6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Drive/operate where required a range of specialised refuse vehicles to undertake a variety of waste and recycling collection services. </w:t>
            </w:r>
          </w:p>
          <w:p w14:paraId="091B7F31" w14:textId="77777777" w:rsidR="007157E6" w:rsidRPr="007157E6" w:rsidRDefault="007157E6" w:rsidP="007157E6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7EEB28CE" w14:textId="77777777" w:rsidR="007157E6" w:rsidRPr="007157E6" w:rsidRDefault="007157E6" w:rsidP="007157E6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Determine appropriate action in relation to how wastes/incidents should be handled following investigation. </w:t>
            </w:r>
          </w:p>
          <w:p w14:paraId="1E8954E8" w14:textId="77777777" w:rsidR="007157E6" w:rsidRPr="007157E6" w:rsidRDefault="007157E6" w:rsidP="007157E6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158B1BAE" w14:textId="77777777" w:rsidR="007157E6" w:rsidRDefault="007157E6" w:rsidP="007157E6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>Supervise and direct the crew accordingly, as well as being responsible for their safety and ensuring work schedules are completed.</w:t>
            </w:r>
          </w:p>
          <w:p w14:paraId="14B19C0F" w14:textId="77777777" w:rsidR="007157E6" w:rsidRDefault="007157E6" w:rsidP="007157E6">
            <w:pPr>
              <w:pStyle w:val="ListParagraph"/>
              <w:rPr>
                <w:rFonts w:eastAsia="Arial"/>
                <w:lang w:val="en-US"/>
              </w:rPr>
            </w:pPr>
          </w:p>
          <w:p w14:paraId="41C4576A" w14:textId="17C86DCB" w:rsidR="00D97B7E" w:rsidRPr="007157E6" w:rsidRDefault="007157E6" w:rsidP="007157E6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rFonts w:eastAsia="Arial"/>
                <w:lang w:val="en-US"/>
              </w:rPr>
              <w:t xml:space="preserve">You will work as part of a team in one of the three areas (North, Central and West) to improve environmental standards. You will </w:t>
            </w:r>
            <w:proofErr w:type="gramStart"/>
            <w:r w:rsidRPr="007157E6">
              <w:rPr>
                <w:rFonts w:eastAsia="Arial"/>
                <w:lang w:val="en-US"/>
              </w:rPr>
              <w:t>be expected</w:t>
            </w:r>
            <w:proofErr w:type="gramEnd"/>
            <w:r w:rsidRPr="007157E6">
              <w:rPr>
                <w:rFonts w:eastAsia="Arial"/>
                <w:lang w:val="en-US"/>
              </w:rPr>
              <w:t xml:space="preserve"> to be flexible and assist in other work areas.</w:t>
            </w:r>
          </w:p>
        </w:tc>
      </w:tr>
      <w:tr w:rsidR="00D97B7E" w:rsidRPr="007157E6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7157E6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7157E6">
              <w:rPr>
                <w:b/>
                <w:bCs/>
                <w:sz w:val="24"/>
              </w:rPr>
              <w:t xml:space="preserve">Key tasks </w:t>
            </w:r>
          </w:p>
          <w:p w14:paraId="0F2833D3" w14:textId="77777777" w:rsidR="00D97B7E" w:rsidRPr="007157E6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1458CC9E" w14:textId="77777777" w:rsidR="00D97B7E" w:rsidRPr="007157E6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2DAE8E42" w14:textId="77777777" w:rsidR="00D97B7E" w:rsidRPr="007157E6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1C94510C" w14:textId="77777777" w:rsidR="00D97B7E" w:rsidRPr="007157E6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00F5EF63" w14:textId="77777777" w:rsidR="00D97B7E" w:rsidRPr="007157E6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A184D8F" w14:textId="41C970DA" w:rsidR="00DD1665" w:rsidRPr="007157E6" w:rsidRDefault="00AA6A5F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>U</w:t>
            </w:r>
            <w:r w:rsidR="00DD1665" w:rsidRPr="007157E6">
              <w:rPr>
                <w:color w:val="000000" w:themeColor="text1"/>
                <w:lang w:eastAsia="en-US"/>
              </w:rPr>
              <w:t>ndertake a range of specialist duties under general supervision, using specialist equipment and techniques, in accordance with appropriate regulations and standards to provide a safe and effective front-line service aligned to customer need</w:t>
            </w:r>
            <w:r w:rsidRPr="007157E6">
              <w:rPr>
                <w:color w:val="000000" w:themeColor="text1"/>
                <w:lang w:eastAsia="en-US"/>
              </w:rPr>
              <w:t>s</w:t>
            </w:r>
            <w:r w:rsidR="00DD1665" w:rsidRPr="007157E6">
              <w:rPr>
                <w:color w:val="000000" w:themeColor="text1"/>
                <w:lang w:eastAsia="en-US"/>
              </w:rPr>
              <w:t xml:space="preserve">. </w:t>
            </w:r>
          </w:p>
          <w:p w14:paraId="45FC5A4A" w14:textId="661D8D85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7D20923C" w14:textId="4C994B82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lastRenderedPageBreak/>
              <w:t xml:space="preserve">Plan and organise work to meet given priorities and co-ordinate workload of other team members to ensure effective resource management and </w:t>
            </w:r>
            <w:r w:rsidR="00AA6A5F" w:rsidRPr="007157E6">
              <w:rPr>
                <w:color w:val="000000" w:themeColor="text1"/>
                <w:lang w:eastAsia="en-US"/>
              </w:rPr>
              <w:t xml:space="preserve">ensure </w:t>
            </w:r>
            <w:r w:rsidRPr="007157E6">
              <w:rPr>
                <w:color w:val="000000" w:themeColor="text1"/>
                <w:lang w:eastAsia="en-US"/>
              </w:rPr>
              <w:t xml:space="preserve">work is completed to set standards with quality and accuracy.  </w:t>
            </w:r>
          </w:p>
          <w:p w14:paraId="6D1AE554" w14:textId="73CA4EFE" w:rsidR="00DD1665" w:rsidRPr="007157E6" w:rsidRDefault="00DD1665" w:rsidP="007157E6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1F65557D" w14:textId="2CA31E29" w:rsidR="00DD1665" w:rsidRPr="007157E6" w:rsidRDefault="006F2206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>Ensure w</w:t>
            </w:r>
            <w:r w:rsidR="00DD1665" w:rsidRPr="007157E6">
              <w:rPr>
                <w:color w:val="000000" w:themeColor="text1"/>
                <w:lang w:eastAsia="en-US"/>
              </w:rPr>
              <w:t xml:space="preserve">ork is completed on time to a </w:t>
            </w:r>
            <w:r w:rsidRPr="007157E6">
              <w:rPr>
                <w:color w:val="000000" w:themeColor="text1"/>
                <w:lang w:eastAsia="en-US"/>
              </w:rPr>
              <w:t>prescribed quality standard</w:t>
            </w:r>
            <w:r w:rsidR="00DD1665" w:rsidRPr="007157E6">
              <w:rPr>
                <w:color w:val="000000" w:themeColor="text1"/>
                <w:lang w:eastAsia="en-US"/>
              </w:rPr>
              <w:t xml:space="preserve">, with adherence to Council policies and procedures. </w:t>
            </w:r>
          </w:p>
          <w:p w14:paraId="434128B8" w14:textId="2B546370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35C3E64D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Assist other vehicles /crews to complete daily work schedules. </w:t>
            </w:r>
          </w:p>
          <w:p w14:paraId="075E7D34" w14:textId="2CB65CCB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4EF5DBC0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Operate appropriate specialised vehicles, tools or equipment with competence to deliver a front-line service in a safe and effective manner.  </w:t>
            </w:r>
          </w:p>
          <w:p w14:paraId="1901A103" w14:textId="4FA2F36F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6E8A9E3E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Undertake appropriate checks to ensure vehicles, tools or equipment are safe to use and properly adjusted prior to operation.  </w:t>
            </w:r>
          </w:p>
          <w:p w14:paraId="010756E9" w14:textId="30A44205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119DDDC6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Engage with customers to respond to immediate service requirements. </w:t>
            </w:r>
          </w:p>
          <w:p w14:paraId="2E0FE0EE" w14:textId="26FEA29A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3234CD26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Resolve complex problems or issues promptly, making appropriate decisions, and provide guidance and advice in accordance with Council policies and procedures.  </w:t>
            </w:r>
          </w:p>
          <w:p w14:paraId="6FEC0A72" w14:textId="00C245EF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4D59B78A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Ensure all operational activities undertaken by the team are compliant with Council health and safety policies and procedures, and with relevant legislation, regulation and policy requirement.  </w:t>
            </w:r>
          </w:p>
          <w:p w14:paraId="08DBC545" w14:textId="6151E8D6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722B91CC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Undertake risk assessment within own work area in response to local circumstances.  </w:t>
            </w:r>
          </w:p>
          <w:p w14:paraId="2D5C22F5" w14:textId="3500FE45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42B5DA5C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Record, report and rectify any faults identified in vehicles, tools or equipment.  </w:t>
            </w:r>
          </w:p>
          <w:p w14:paraId="1DA6A536" w14:textId="2F665D94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1D1CDBDD" w14:textId="48A25891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>Maintain records and reports on time and accurately</w:t>
            </w:r>
            <w:r w:rsidR="00F32C33" w:rsidRPr="007157E6">
              <w:rPr>
                <w:color w:val="000000" w:themeColor="text1"/>
                <w:lang w:eastAsia="en-US"/>
              </w:rPr>
              <w:t xml:space="preserve">, </w:t>
            </w:r>
            <w:r w:rsidRPr="007157E6">
              <w:rPr>
                <w:color w:val="000000" w:themeColor="text1"/>
                <w:lang w:eastAsia="en-US"/>
              </w:rPr>
              <w:t>escalat</w:t>
            </w:r>
            <w:r w:rsidR="00F32C33" w:rsidRPr="007157E6">
              <w:rPr>
                <w:color w:val="000000" w:themeColor="text1"/>
                <w:lang w:eastAsia="en-US"/>
              </w:rPr>
              <w:t>ing</w:t>
            </w:r>
            <w:r w:rsidRPr="007157E6">
              <w:rPr>
                <w:color w:val="000000" w:themeColor="text1"/>
                <w:lang w:eastAsia="en-US"/>
              </w:rPr>
              <w:t xml:space="preserve"> issues or problems to the Team Leader in a timely manner so they are rectified promptly.  </w:t>
            </w:r>
          </w:p>
          <w:p w14:paraId="78DC7E1D" w14:textId="601D925B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3DDF1A9E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Communicate effectively to mentor and support team members, exchanging information and providing advice. Discuss work methods and receive instructions from the Team Leader/Officer. </w:t>
            </w:r>
          </w:p>
          <w:p w14:paraId="57EE4223" w14:textId="64BCF9AB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6A6C2CB4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Act as the first point of call/contact to liaise with partners, stakeholders, and contractors in your work area. </w:t>
            </w:r>
          </w:p>
          <w:p w14:paraId="4ADBDF24" w14:textId="51DB06EE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700C3268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Maintain a positive employee morale. </w:t>
            </w:r>
          </w:p>
          <w:p w14:paraId="76842E17" w14:textId="5178EA10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55F3F136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You will utilise ICT equipment (handheld devices) for communication purposes and to record tasks/faults. </w:t>
            </w:r>
          </w:p>
          <w:p w14:paraId="091B2AEB" w14:textId="4FFE7B31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724A1FF5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Frequent lifting and carrying moderately heavy items and equipment will be required </w:t>
            </w:r>
            <w:proofErr w:type="gramStart"/>
            <w:r w:rsidRPr="007157E6">
              <w:rPr>
                <w:color w:val="000000" w:themeColor="text1"/>
                <w:lang w:eastAsia="en-US"/>
              </w:rPr>
              <w:t>on a daily basis</w:t>
            </w:r>
            <w:proofErr w:type="gramEnd"/>
            <w:r w:rsidRPr="007157E6">
              <w:rPr>
                <w:color w:val="000000" w:themeColor="text1"/>
                <w:lang w:eastAsia="en-US"/>
              </w:rPr>
              <w:t xml:space="preserve">. </w:t>
            </w:r>
          </w:p>
          <w:p w14:paraId="704480B4" w14:textId="504212E5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0F0A5B53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You may be required to work at different locations with associated travelling. </w:t>
            </w:r>
          </w:p>
          <w:p w14:paraId="6280338A" w14:textId="075E24D0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6B462AEB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Operation of a range of equipment which are potentially hazardous in nature. </w:t>
            </w:r>
          </w:p>
          <w:p w14:paraId="7BACCA0A" w14:textId="2A404778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2ECFCD75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You will be required to wear protective clothing or equipment. </w:t>
            </w:r>
          </w:p>
          <w:p w14:paraId="413F07AB" w14:textId="3A792360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2A1603FD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You may be exposed to, or deal with, substances of a hazardous nature. </w:t>
            </w:r>
          </w:p>
          <w:p w14:paraId="505D71C5" w14:textId="5D019747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2BE265BD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You may be exposed to challenging customer behaviour. </w:t>
            </w:r>
          </w:p>
          <w:p w14:paraId="2A7AB796" w14:textId="7D2D3D2F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40E1C7C4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Work outdoors in all weather conditions. The job is physically demanding. </w:t>
            </w:r>
          </w:p>
          <w:p w14:paraId="16840BC9" w14:textId="62DBA494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62C4CDD2" w14:textId="77777777" w:rsidR="00DD1665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Work flexibly, covering and supporting the service in line with the needs of the Council. </w:t>
            </w:r>
          </w:p>
          <w:p w14:paraId="05C23126" w14:textId="6B5FAB9C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776491BA" w14:textId="47E5D81A" w:rsidR="00613380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 xml:space="preserve">Where required, you will be expected to fulfil all duties up to and including your allocated grade.  </w:t>
            </w:r>
          </w:p>
          <w:p w14:paraId="693B7497" w14:textId="3F5C0EE5" w:rsidR="00DD1665" w:rsidRPr="007157E6" w:rsidRDefault="00DD1665" w:rsidP="00DD1665">
            <w:pPr>
              <w:pStyle w:val="Default"/>
              <w:rPr>
                <w:color w:val="000000" w:themeColor="text1"/>
                <w:lang w:eastAsia="en-US"/>
              </w:rPr>
            </w:pPr>
          </w:p>
          <w:p w14:paraId="75ED5B04" w14:textId="28F4B134" w:rsidR="00D97B7E" w:rsidRPr="007157E6" w:rsidRDefault="00DD1665" w:rsidP="00976952">
            <w:pPr>
              <w:pStyle w:val="Default"/>
              <w:numPr>
                <w:ilvl w:val="0"/>
                <w:numId w:val="8"/>
              </w:numPr>
              <w:rPr>
                <w:color w:val="000000" w:themeColor="text1"/>
                <w:lang w:eastAsia="en-US"/>
              </w:rPr>
            </w:pPr>
            <w:r w:rsidRPr="007157E6">
              <w:rPr>
                <w:color w:val="000000" w:themeColor="text1"/>
                <w:lang w:eastAsia="en-US"/>
              </w:rPr>
              <w:t>The above duties and responsibilities are not exhaustive and may vary without changing the character of the job or level of responsibility.</w:t>
            </w:r>
          </w:p>
        </w:tc>
      </w:tr>
      <w:tr w:rsidR="00D97B7E" w:rsidRPr="007157E6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7157E6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7157E6">
              <w:rPr>
                <w:b/>
                <w:bCs/>
                <w:sz w:val="24"/>
              </w:rPr>
              <w:lastRenderedPageBreak/>
              <w:t>Other duties/specific policies e.g. DBS</w:t>
            </w:r>
          </w:p>
          <w:p w14:paraId="543EE9E8" w14:textId="77777777" w:rsidR="00D97B7E" w:rsidRPr="007157E6" w:rsidRDefault="00D97B7E" w:rsidP="009249A0">
            <w:pPr>
              <w:spacing w:line="276" w:lineRule="auto"/>
              <w:rPr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38AA103" w14:textId="77777777" w:rsidR="007157E6" w:rsidRPr="007157E6" w:rsidRDefault="00894FDF" w:rsidP="009249A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7157E6">
              <w:rPr>
                <w:rFonts w:ascii="Arial" w:hAnsi="Arial" w:cs="Arial"/>
                <w:color w:val="000000" w:themeColor="text1"/>
              </w:rPr>
              <w:t xml:space="preserve">The service </w:t>
            </w:r>
            <w:r w:rsidR="00B5177D" w:rsidRPr="007157E6">
              <w:rPr>
                <w:rFonts w:ascii="Arial" w:hAnsi="Arial" w:cs="Arial"/>
                <w:color w:val="000000" w:themeColor="text1"/>
              </w:rPr>
              <w:t>operates</w:t>
            </w:r>
            <w:r w:rsidRPr="007157E6">
              <w:rPr>
                <w:rFonts w:ascii="Arial" w:hAnsi="Arial" w:cs="Arial"/>
                <w:color w:val="000000" w:themeColor="text1"/>
              </w:rPr>
              <w:t xml:space="preserve"> a 24/7, 365-day delivery. You will be required to work flexibly, including weekends and Public Holidays, as well as between Christmas and New Year. </w:t>
            </w:r>
          </w:p>
          <w:p w14:paraId="658CFD74" w14:textId="77777777" w:rsidR="007157E6" w:rsidRPr="007157E6" w:rsidRDefault="007157E6" w:rsidP="007157E6">
            <w:pPr>
              <w:pStyle w:val="ListParagraph"/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  <w:p w14:paraId="385D8C53" w14:textId="77777777" w:rsidR="007157E6" w:rsidRPr="007157E6" w:rsidRDefault="00D97B7E" w:rsidP="009249A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7157E6">
              <w:rPr>
                <w:rFonts w:ascii="Arial" w:hAnsi="Arial" w:cs="Arial"/>
                <w:color w:val="000000" w:themeColor="text1"/>
              </w:rPr>
              <w:t xml:space="preserve">The post holder must carry out their duties with full regard to the Council’s Equal Opportunities </w:t>
            </w:r>
            <w:r w:rsidRPr="007157E6">
              <w:rPr>
                <w:rFonts w:ascii="Arial" w:hAnsi="Arial" w:cs="Arial"/>
                <w:color w:val="000000" w:themeColor="text1"/>
              </w:rPr>
              <w:lastRenderedPageBreak/>
              <w:t>Policy, Code of Conduct and all other Council Policies.</w:t>
            </w:r>
          </w:p>
          <w:p w14:paraId="77DD1368" w14:textId="77777777" w:rsidR="007157E6" w:rsidRPr="007157E6" w:rsidRDefault="007157E6" w:rsidP="007157E6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28D45A5A" w14:textId="77777777" w:rsidR="007157E6" w:rsidRPr="007157E6" w:rsidRDefault="00D97B7E" w:rsidP="009249A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7157E6">
              <w:rPr>
                <w:rFonts w:ascii="Arial" w:hAnsi="Arial" w:cs="Arial"/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759B08C2" w14:textId="77777777" w:rsidR="007157E6" w:rsidRPr="007157E6" w:rsidRDefault="007157E6" w:rsidP="007157E6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71723380" w14:textId="77777777" w:rsidR="007157E6" w:rsidRPr="007157E6" w:rsidRDefault="00D97B7E" w:rsidP="009249A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7157E6">
              <w:rPr>
                <w:rFonts w:ascii="Arial" w:hAnsi="Arial" w:cs="Arial"/>
                <w:color w:val="000000" w:themeColor="text1"/>
              </w:rPr>
              <w:t>The post holder must comply with the principles of the Freedom of Information Act 2000 in relation to the management of Council records and information.</w:t>
            </w:r>
          </w:p>
          <w:p w14:paraId="452EAE96" w14:textId="77777777" w:rsidR="007157E6" w:rsidRPr="007157E6" w:rsidRDefault="007157E6" w:rsidP="007157E6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7CD7B9D2" w14:textId="061BBEC5" w:rsidR="00D97B7E" w:rsidRPr="007157E6" w:rsidRDefault="00D97B7E" w:rsidP="009249A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7157E6">
              <w:rPr>
                <w:rFonts w:ascii="Arial" w:hAnsi="Arial" w:cs="Arial"/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r w:rsidR="00A7467C" w:rsidRPr="007157E6">
              <w:rPr>
                <w:rFonts w:ascii="Arial" w:hAnsi="Arial" w:cs="Arial"/>
                <w:color w:val="000000" w:themeColor="text1"/>
              </w:rPr>
              <w:t>information and</w:t>
            </w:r>
            <w:r w:rsidRPr="007157E6">
              <w:rPr>
                <w:rFonts w:ascii="Arial" w:hAnsi="Arial" w:cs="Arial"/>
                <w:color w:val="000000" w:themeColor="text1"/>
              </w:rPr>
              <w:t xml:space="preserve"> respect the privacy of personal information held by the Council.</w:t>
            </w:r>
            <w:r w:rsidRPr="007157E6">
              <w:rPr>
                <w:rFonts w:ascii="Arial" w:hAnsi="Arial" w:cs="Arial"/>
              </w:rPr>
              <w:br/>
            </w:r>
          </w:p>
        </w:tc>
      </w:tr>
    </w:tbl>
    <w:p w14:paraId="0084ED67" w14:textId="4446815C" w:rsidR="00C112A4" w:rsidRPr="007157E6" w:rsidRDefault="00C112A4">
      <w:pPr>
        <w:pStyle w:val="Header"/>
        <w:tabs>
          <w:tab w:val="clear" w:pos="4153"/>
          <w:tab w:val="clear" w:pos="8306"/>
        </w:tabs>
        <w:spacing w:line="276" w:lineRule="auto"/>
        <w:rPr>
          <w:sz w:val="24"/>
        </w:rPr>
      </w:pPr>
    </w:p>
    <w:sectPr w:rsidR="00C112A4" w:rsidRPr="007157E6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4477B" w14:textId="77777777" w:rsidR="00311800" w:rsidRDefault="00311800">
      <w:r>
        <w:separator/>
      </w:r>
    </w:p>
  </w:endnote>
  <w:endnote w:type="continuationSeparator" w:id="0">
    <w:p w14:paraId="3D442577" w14:textId="77777777" w:rsidR="00311800" w:rsidRDefault="0031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8D5B" w14:textId="77777777" w:rsidR="00311800" w:rsidRDefault="00311800">
      <w:r>
        <w:separator/>
      </w:r>
    </w:p>
  </w:footnote>
  <w:footnote w:type="continuationSeparator" w:id="0">
    <w:p w14:paraId="20F37306" w14:textId="77777777" w:rsidR="00311800" w:rsidRDefault="00311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D19E1"/>
    <w:multiLevelType w:val="hybridMultilevel"/>
    <w:tmpl w:val="1E200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D1BBA"/>
    <w:multiLevelType w:val="hybridMultilevel"/>
    <w:tmpl w:val="A72E42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11B12"/>
    <w:multiLevelType w:val="hybridMultilevel"/>
    <w:tmpl w:val="6F580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077DD"/>
    <w:multiLevelType w:val="hybridMultilevel"/>
    <w:tmpl w:val="4C12D5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B1B0C"/>
    <w:multiLevelType w:val="hybridMultilevel"/>
    <w:tmpl w:val="C4EC1E38"/>
    <w:lvl w:ilvl="0" w:tplc="27E8503E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BD70FA"/>
    <w:multiLevelType w:val="hybridMultilevel"/>
    <w:tmpl w:val="FF9C86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352AE"/>
    <w:multiLevelType w:val="hybridMultilevel"/>
    <w:tmpl w:val="494E9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A6763"/>
    <w:multiLevelType w:val="hybridMultilevel"/>
    <w:tmpl w:val="21563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C112C"/>
    <w:multiLevelType w:val="hybridMultilevel"/>
    <w:tmpl w:val="F3989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8286A"/>
    <w:multiLevelType w:val="hybridMultilevel"/>
    <w:tmpl w:val="613CB0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71170">
    <w:abstractNumId w:val="5"/>
  </w:num>
  <w:num w:numId="2" w16cid:durableId="1516337016">
    <w:abstractNumId w:val="5"/>
  </w:num>
  <w:num w:numId="3" w16cid:durableId="1223298366">
    <w:abstractNumId w:val="10"/>
  </w:num>
  <w:num w:numId="4" w16cid:durableId="875968280">
    <w:abstractNumId w:val="6"/>
  </w:num>
  <w:num w:numId="5" w16cid:durableId="290669620">
    <w:abstractNumId w:val="3"/>
  </w:num>
  <w:num w:numId="6" w16cid:durableId="1180702744">
    <w:abstractNumId w:val="1"/>
  </w:num>
  <w:num w:numId="7" w16cid:durableId="770274175">
    <w:abstractNumId w:val="4"/>
  </w:num>
  <w:num w:numId="8" w16cid:durableId="226500094">
    <w:abstractNumId w:val="7"/>
  </w:num>
  <w:num w:numId="9" w16cid:durableId="1995640081">
    <w:abstractNumId w:val="9"/>
  </w:num>
  <w:num w:numId="10" w16cid:durableId="691150036">
    <w:abstractNumId w:val="2"/>
  </w:num>
  <w:num w:numId="11" w16cid:durableId="1856992961">
    <w:abstractNumId w:val="0"/>
  </w:num>
  <w:num w:numId="12" w16cid:durableId="710154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4456E"/>
    <w:rsid w:val="000C1D0B"/>
    <w:rsid w:val="00123BA8"/>
    <w:rsid w:val="001265A0"/>
    <w:rsid w:val="00160E2D"/>
    <w:rsid w:val="00184DF6"/>
    <w:rsid w:val="0027180F"/>
    <w:rsid w:val="00272418"/>
    <w:rsid w:val="002E2F87"/>
    <w:rsid w:val="002E432A"/>
    <w:rsid w:val="00311800"/>
    <w:rsid w:val="003746C1"/>
    <w:rsid w:val="003A3AB3"/>
    <w:rsid w:val="003E4220"/>
    <w:rsid w:val="004776F6"/>
    <w:rsid w:val="00481122"/>
    <w:rsid w:val="004C3B6F"/>
    <w:rsid w:val="004F61CE"/>
    <w:rsid w:val="005915C3"/>
    <w:rsid w:val="00597BC0"/>
    <w:rsid w:val="005E18B1"/>
    <w:rsid w:val="00613380"/>
    <w:rsid w:val="00643EB8"/>
    <w:rsid w:val="00676E7F"/>
    <w:rsid w:val="00684BA8"/>
    <w:rsid w:val="00685644"/>
    <w:rsid w:val="006A3D80"/>
    <w:rsid w:val="006C3BE6"/>
    <w:rsid w:val="006D503E"/>
    <w:rsid w:val="006F2206"/>
    <w:rsid w:val="007157E6"/>
    <w:rsid w:val="007F2251"/>
    <w:rsid w:val="00832EF8"/>
    <w:rsid w:val="00894FDF"/>
    <w:rsid w:val="008B3F87"/>
    <w:rsid w:val="008D36C7"/>
    <w:rsid w:val="00941818"/>
    <w:rsid w:val="0096212A"/>
    <w:rsid w:val="00976952"/>
    <w:rsid w:val="009B7DE0"/>
    <w:rsid w:val="009D3CCB"/>
    <w:rsid w:val="009E0CDE"/>
    <w:rsid w:val="00A028C2"/>
    <w:rsid w:val="00A636A8"/>
    <w:rsid w:val="00A66AE5"/>
    <w:rsid w:val="00A7467C"/>
    <w:rsid w:val="00A824CA"/>
    <w:rsid w:val="00AA6A5F"/>
    <w:rsid w:val="00AC71C8"/>
    <w:rsid w:val="00B13AB9"/>
    <w:rsid w:val="00B26EF8"/>
    <w:rsid w:val="00B5177D"/>
    <w:rsid w:val="00B83F37"/>
    <w:rsid w:val="00B9112C"/>
    <w:rsid w:val="00C02BF2"/>
    <w:rsid w:val="00C112A4"/>
    <w:rsid w:val="00C113F8"/>
    <w:rsid w:val="00C5708B"/>
    <w:rsid w:val="00C6516D"/>
    <w:rsid w:val="00CB1007"/>
    <w:rsid w:val="00CF10E7"/>
    <w:rsid w:val="00D004E5"/>
    <w:rsid w:val="00D803BE"/>
    <w:rsid w:val="00D97B7E"/>
    <w:rsid w:val="00DA5FF5"/>
    <w:rsid w:val="00DD1665"/>
    <w:rsid w:val="00DE124F"/>
    <w:rsid w:val="00F32ACF"/>
    <w:rsid w:val="00F32C33"/>
    <w:rsid w:val="00F6648C"/>
    <w:rsid w:val="00FB4D90"/>
    <w:rsid w:val="00FE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11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3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3F8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3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3F8"/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8b2057-8571-43f1-89d8-04dcb45c61d7">
      <Terms xmlns="http://schemas.microsoft.com/office/infopath/2007/PartnerControls"/>
    </lcf76f155ced4ddcb4097134ff3c332f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AB0526-1387-486A-A0B5-2212B72448A0}"/>
</file>

<file path=customXml/itemProps2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8532EE0-802A-4F62-893E-3EBD66CC4F5E}">
  <ds:schemaRefs>
    <ds:schemaRef ds:uri="http://schemas.microsoft.com/office/2006/metadata/properties"/>
    <ds:schemaRef ds:uri="http://schemas.microsoft.com/office/infopath/2007/PartnerControls"/>
    <ds:schemaRef ds:uri="9f8b2057-8571-43f1-89d8-04dcb45c61d7"/>
    <ds:schemaRef ds:uri="0862de27-bf98-42c3-9af4-81ee2ef416fb"/>
    <ds:schemaRef ds:uri="90b2ce22-5f08-499d-8a51-a55788aa8ef6"/>
  </ds:schemaRefs>
</ds:datastoreItem>
</file>

<file path=customXml/itemProps4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2</TotalTime>
  <Pages>4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2026-10-16T13:48:00Z</dcterms:created>
  <dcterms:modified xsi:type="dcterms:W3CDTF">2026-10-16T13:48:00Z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