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1496425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4842B4" w:rsidRDefault="00D97B7E" w:rsidP="009A176D">
            <w:pPr>
              <w:spacing w:line="276" w:lineRule="auto"/>
              <w:rPr>
                <w:color w:val="000000"/>
                <w:szCs w:val="22"/>
              </w:rPr>
            </w:pPr>
            <w:r w:rsidRPr="004842B4">
              <w:rPr>
                <w:b/>
                <w:bCs/>
                <w:color w:val="000000" w:themeColor="text1"/>
                <w:szCs w:val="22"/>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396481E4" w:rsidR="00D97B7E" w:rsidRPr="004842B4" w:rsidRDefault="00FB271E" w:rsidP="009A176D">
            <w:pPr>
              <w:spacing w:line="276" w:lineRule="auto"/>
              <w:ind w:left="2880" w:hanging="2880"/>
              <w:rPr>
                <w:rFonts w:eastAsia="Arial"/>
                <w:b/>
                <w:bCs/>
                <w:color w:val="000000"/>
                <w:szCs w:val="22"/>
              </w:rPr>
            </w:pPr>
            <w:r w:rsidRPr="004842B4">
              <w:rPr>
                <w:color w:val="000000"/>
                <w:szCs w:val="22"/>
              </w:rPr>
              <w:t xml:space="preserve">Business Development </w:t>
            </w:r>
            <w:r w:rsidR="00CE4D38" w:rsidRPr="004842B4">
              <w:rPr>
                <w:color w:val="000000"/>
                <w:szCs w:val="22"/>
              </w:rPr>
              <w:t>Officer</w:t>
            </w:r>
            <w:r w:rsidR="0017122E">
              <w:rPr>
                <w:color w:val="000000"/>
                <w:szCs w:val="22"/>
              </w:rPr>
              <w:t xml:space="preserve"> – Direct Payments</w:t>
            </w:r>
          </w:p>
        </w:tc>
      </w:tr>
      <w:tr w:rsidR="00D97B7E" w:rsidRPr="00E30234" w14:paraId="00530212" w14:textId="77777777" w:rsidTr="1496425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4842B4" w:rsidRDefault="00D97B7E" w:rsidP="009A176D">
            <w:pPr>
              <w:spacing w:line="276" w:lineRule="auto"/>
              <w:rPr>
                <w:b/>
                <w:bCs/>
                <w:color w:val="000000"/>
                <w:szCs w:val="22"/>
              </w:rPr>
            </w:pPr>
            <w:r w:rsidRPr="004842B4">
              <w:rPr>
                <w:b/>
                <w:bCs/>
                <w:color w:val="000000" w:themeColor="text1"/>
                <w:szCs w:val="22"/>
              </w:rPr>
              <w:t>Salary, Grade and SCP</w:t>
            </w:r>
          </w:p>
          <w:p w14:paraId="588FAB15" w14:textId="77777777" w:rsidR="00D97B7E" w:rsidRPr="004842B4" w:rsidRDefault="00D97B7E" w:rsidP="009A176D">
            <w:pPr>
              <w:spacing w:line="276" w:lineRule="auto"/>
              <w:rPr>
                <w:color w:val="000000"/>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4F4E4B" w14:textId="6A521AD7" w:rsidR="7EA83EFD" w:rsidRDefault="7EA83EFD" w:rsidP="7EA83EFD">
            <w:pPr>
              <w:spacing w:line="276" w:lineRule="auto"/>
            </w:pPr>
            <w:r w:rsidRPr="7EA83EFD">
              <w:rPr>
                <w:rFonts w:eastAsia="Arial"/>
                <w:color w:val="000000" w:themeColor="text1"/>
                <w:szCs w:val="22"/>
              </w:rPr>
              <w:t>£</w:t>
            </w:r>
            <w:r w:rsidR="0041560E">
              <w:rPr>
                <w:rFonts w:eastAsia="Arial"/>
                <w:color w:val="000000" w:themeColor="text1"/>
                <w:szCs w:val="22"/>
              </w:rPr>
              <w:t>34</w:t>
            </w:r>
            <w:r w:rsidRPr="7EA83EFD">
              <w:rPr>
                <w:rFonts w:eastAsia="Arial"/>
                <w:color w:val="000000" w:themeColor="text1"/>
                <w:szCs w:val="22"/>
              </w:rPr>
              <w:t>,</w:t>
            </w:r>
            <w:r w:rsidR="0041560E">
              <w:rPr>
                <w:rFonts w:eastAsia="Arial"/>
                <w:color w:val="000000" w:themeColor="text1"/>
                <w:szCs w:val="22"/>
              </w:rPr>
              <w:t>811</w:t>
            </w:r>
            <w:r w:rsidRPr="7EA83EFD">
              <w:rPr>
                <w:rFonts w:eastAsia="Arial"/>
                <w:color w:val="000000" w:themeColor="text1"/>
                <w:szCs w:val="22"/>
              </w:rPr>
              <w:t xml:space="preserve"> to £3</w:t>
            </w:r>
            <w:r w:rsidR="003F0E24">
              <w:rPr>
                <w:rFonts w:eastAsia="Arial"/>
                <w:color w:val="000000" w:themeColor="text1"/>
                <w:szCs w:val="22"/>
              </w:rPr>
              <w:t>7</w:t>
            </w:r>
            <w:r w:rsidRPr="7EA83EFD">
              <w:rPr>
                <w:rFonts w:eastAsia="Arial"/>
                <w:color w:val="000000" w:themeColor="text1"/>
                <w:szCs w:val="22"/>
              </w:rPr>
              <w:t>,</w:t>
            </w:r>
            <w:r w:rsidR="003F0E24">
              <w:rPr>
                <w:rFonts w:eastAsia="Arial"/>
                <w:color w:val="000000" w:themeColor="text1"/>
                <w:szCs w:val="22"/>
              </w:rPr>
              <w:t>5</w:t>
            </w:r>
            <w:r w:rsidRPr="7EA83EFD">
              <w:rPr>
                <w:rFonts w:eastAsia="Arial"/>
                <w:color w:val="000000" w:themeColor="text1"/>
                <w:szCs w:val="22"/>
              </w:rPr>
              <w:t>63, Grade 6 (SCP 22 - 25)</w:t>
            </w:r>
          </w:p>
        </w:tc>
      </w:tr>
      <w:tr w:rsidR="00D97B7E" w:rsidRPr="00E30234" w14:paraId="1D9797D1" w14:textId="77777777" w:rsidTr="1496425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4842B4" w:rsidRDefault="00D97B7E" w:rsidP="009A176D">
            <w:pPr>
              <w:spacing w:line="276" w:lineRule="auto"/>
              <w:rPr>
                <w:b/>
                <w:bCs/>
                <w:szCs w:val="22"/>
              </w:rPr>
            </w:pPr>
            <w:r w:rsidRPr="004842B4">
              <w:rPr>
                <w:b/>
                <w:bCs/>
                <w:szCs w:val="22"/>
              </w:rPr>
              <w:t>Service/Team</w:t>
            </w:r>
          </w:p>
          <w:p w14:paraId="3EB83EEA" w14:textId="77777777" w:rsidR="00D97B7E" w:rsidRPr="004842B4" w:rsidRDefault="00D97B7E" w:rsidP="009A176D">
            <w:pPr>
              <w:spacing w:line="276" w:lineRule="auto"/>
              <w:rPr>
                <w:color w:val="000000"/>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64296F6D" w:rsidR="00D97B7E" w:rsidRPr="004842B4" w:rsidRDefault="00885E13" w:rsidP="009A176D">
            <w:pPr>
              <w:spacing w:line="276" w:lineRule="auto"/>
              <w:rPr>
                <w:color w:val="000000"/>
                <w:szCs w:val="22"/>
              </w:rPr>
            </w:pPr>
            <w:r w:rsidRPr="004842B4">
              <w:rPr>
                <w:color w:val="000000"/>
                <w:szCs w:val="22"/>
              </w:rPr>
              <w:t>Adult Services Directorate / Business Development Team</w:t>
            </w:r>
          </w:p>
        </w:tc>
      </w:tr>
      <w:tr w:rsidR="00D97B7E" w:rsidRPr="00E30234" w14:paraId="3EE25EDB" w14:textId="77777777" w:rsidTr="1496425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4842B4" w:rsidRDefault="00D97B7E" w:rsidP="009A176D">
            <w:pPr>
              <w:spacing w:line="276" w:lineRule="auto"/>
              <w:rPr>
                <w:b/>
                <w:bCs/>
                <w:szCs w:val="22"/>
              </w:rPr>
            </w:pPr>
            <w:r w:rsidRPr="004842B4">
              <w:rPr>
                <w:b/>
                <w:bCs/>
                <w:szCs w:val="22"/>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4DB70435" w:rsidR="00D97B7E" w:rsidRPr="004842B4" w:rsidRDefault="00885E13" w:rsidP="009A176D">
            <w:pPr>
              <w:spacing w:line="276" w:lineRule="auto"/>
              <w:rPr>
                <w:color w:val="000000"/>
                <w:szCs w:val="22"/>
              </w:rPr>
            </w:pPr>
            <w:r w:rsidRPr="004842B4">
              <w:rPr>
                <w:color w:val="000000"/>
                <w:szCs w:val="22"/>
              </w:rPr>
              <w:t xml:space="preserve">Business </w:t>
            </w:r>
            <w:r w:rsidR="00FC7100">
              <w:rPr>
                <w:color w:val="000000"/>
                <w:szCs w:val="22"/>
              </w:rPr>
              <w:t>Manager</w:t>
            </w:r>
            <w:r w:rsidR="0000392E">
              <w:rPr>
                <w:color w:val="000000"/>
                <w:szCs w:val="22"/>
              </w:rPr>
              <w:t xml:space="preserve"> Direct Payments Team </w:t>
            </w:r>
          </w:p>
        </w:tc>
      </w:tr>
      <w:tr w:rsidR="00D97B7E" w:rsidRPr="00E30234" w14:paraId="652E1574" w14:textId="77777777" w:rsidTr="1496425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4842B4" w:rsidRDefault="00D97B7E" w:rsidP="009A176D">
            <w:pPr>
              <w:spacing w:line="276" w:lineRule="auto"/>
              <w:rPr>
                <w:b/>
                <w:bCs/>
                <w:szCs w:val="22"/>
              </w:rPr>
            </w:pPr>
            <w:proofErr w:type="gramStart"/>
            <w:r w:rsidRPr="004842B4">
              <w:rPr>
                <w:b/>
                <w:bCs/>
                <w:szCs w:val="22"/>
              </w:rPr>
              <w:t>Responsible for</w:t>
            </w:r>
            <w:proofErr w:type="gramEnd"/>
            <w:r w:rsidRPr="004842B4">
              <w:rPr>
                <w:b/>
                <w:bCs/>
                <w:szCs w:val="22"/>
              </w:rPr>
              <w:t xml:space="preserve"> staff/equipment</w:t>
            </w:r>
            <w:r w:rsidRPr="004842B4">
              <w:rPr>
                <w:b/>
                <w:bCs/>
                <w:color w:val="000000" w:themeColor="text1"/>
                <w:szCs w:val="22"/>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1C394337" w:rsidR="00D97B7E" w:rsidRPr="004842B4" w:rsidRDefault="00885E13" w:rsidP="009A176D">
            <w:pPr>
              <w:spacing w:line="276" w:lineRule="auto"/>
              <w:rPr>
                <w:color w:val="000000"/>
                <w:szCs w:val="22"/>
              </w:rPr>
            </w:pPr>
            <w:r w:rsidRPr="004842B4">
              <w:rPr>
                <w:color w:val="000000"/>
                <w:szCs w:val="22"/>
              </w:rPr>
              <w:t>N</w:t>
            </w:r>
            <w:r w:rsidR="00583BEF" w:rsidRPr="004842B4">
              <w:rPr>
                <w:color w:val="000000"/>
                <w:szCs w:val="22"/>
              </w:rPr>
              <w:t>one</w:t>
            </w:r>
          </w:p>
        </w:tc>
      </w:tr>
      <w:tr w:rsidR="00D97B7E" w:rsidRPr="00E30234" w14:paraId="5925427E" w14:textId="77777777" w:rsidTr="1496425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DE34B6" w:rsidRDefault="00D97B7E" w:rsidP="009A176D">
            <w:pPr>
              <w:spacing w:line="276" w:lineRule="auto"/>
              <w:ind w:right="180"/>
              <w:rPr>
                <w:color w:val="000000"/>
                <w:szCs w:val="22"/>
              </w:rPr>
            </w:pPr>
            <w:r w:rsidRPr="00DE34B6">
              <w:rPr>
                <w:b/>
                <w:bCs/>
                <w:szCs w:val="22"/>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CC848B" w14:textId="2618B0E2" w:rsidR="00B0217F" w:rsidRPr="00DE34B6" w:rsidRDefault="00B0217F" w:rsidP="00B0217F">
            <w:r w:rsidRPr="00DE34B6">
              <w:t xml:space="preserve">To work with and support colleagues in </w:t>
            </w:r>
            <w:proofErr w:type="gramStart"/>
            <w:r w:rsidR="00C10BD3" w:rsidRPr="00DE34B6">
              <w:t>Adult</w:t>
            </w:r>
            <w:proofErr w:type="gramEnd"/>
            <w:r w:rsidR="00C10BD3" w:rsidRPr="00DE34B6">
              <w:t xml:space="preserve"> services</w:t>
            </w:r>
            <w:r w:rsidR="00687CB0" w:rsidRPr="00DE34B6">
              <w:t xml:space="preserve">, </w:t>
            </w:r>
            <w:r w:rsidR="0000392E" w:rsidRPr="00DE34B6">
              <w:t>t</w:t>
            </w:r>
            <w:r w:rsidR="00687CB0" w:rsidRPr="00DE34B6">
              <w:t>he Direct Payment team and</w:t>
            </w:r>
            <w:r w:rsidRPr="00DE34B6">
              <w:t xml:space="preserve"> </w:t>
            </w:r>
            <w:r w:rsidR="00D30856" w:rsidRPr="00DE34B6">
              <w:t xml:space="preserve">wider </w:t>
            </w:r>
            <w:r w:rsidR="00A91D39" w:rsidRPr="00DE34B6">
              <w:t>Business development team</w:t>
            </w:r>
            <w:r w:rsidR="00E40239" w:rsidRPr="00DE34B6">
              <w:t xml:space="preserve"> </w:t>
            </w:r>
            <w:r w:rsidRPr="00DE34B6">
              <w:t xml:space="preserve">in implementing,  </w:t>
            </w:r>
          </w:p>
          <w:p w14:paraId="5B05C39A" w14:textId="77777777" w:rsidR="00B0217F" w:rsidRPr="00DE34B6" w:rsidRDefault="00B0217F" w:rsidP="00B0217F">
            <w:pPr>
              <w:pStyle w:val="ListParagraph"/>
              <w:numPr>
                <w:ilvl w:val="0"/>
                <w:numId w:val="5"/>
              </w:numPr>
              <w:rPr>
                <w:rFonts w:ascii="Arial" w:hAnsi="Arial" w:cs="Arial"/>
                <w:color w:val="000000" w:themeColor="text1"/>
                <w:sz w:val="22"/>
                <w:szCs w:val="22"/>
              </w:rPr>
            </w:pPr>
            <w:r w:rsidRPr="00DE34B6">
              <w:rPr>
                <w:rFonts w:ascii="Arial" w:hAnsi="Arial" w:cs="Arial"/>
                <w:color w:val="000000" w:themeColor="text1"/>
                <w:sz w:val="22"/>
                <w:szCs w:val="22"/>
              </w:rPr>
              <w:t>The Direct Payment Service on behalf of Adult Social Care</w:t>
            </w:r>
          </w:p>
          <w:p w14:paraId="5D01CD18" w14:textId="588F63E3" w:rsidR="0000392E" w:rsidRPr="00DE34B6" w:rsidRDefault="00F2738A" w:rsidP="00B050B6">
            <w:pPr>
              <w:pStyle w:val="ListParagraph"/>
              <w:numPr>
                <w:ilvl w:val="0"/>
                <w:numId w:val="5"/>
              </w:numPr>
              <w:rPr>
                <w:rFonts w:ascii="Arial" w:hAnsi="Arial" w:cs="Arial"/>
                <w:color w:val="000000" w:themeColor="text1"/>
              </w:rPr>
            </w:pPr>
            <w:r w:rsidRPr="00DE34B6">
              <w:rPr>
                <w:rFonts w:ascii="Arial" w:hAnsi="Arial" w:cs="Arial"/>
                <w:color w:val="000000" w:themeColor="text1"/>
                <w:sz w:val="22"/>
                <w:szCs w:val="22"/>
              </w:rPr>
              <w:t>Supporting customers and colleagues with Direct Payment</w:t>
            </w:r>
            <w:r w:rsidR="004B6EE1" w:rsidRPr="00DE34B6">
              <w:rPr>
                <w:rFonts w:ascii="Arial" w:hAnsi="Arial" w:cs="Arial"/>
                <w:color w:val="000000" w:themeColor="text1"/>
                <w:sz w:val="22"/>
                <w:szCs w:val="22"/>
              </w:rPr>
              <w:t xml:space="preserve"> queries</w:t>
            </w:r>
            <w:r w:rsidR="00B050B6" w:rsidRPr="00DE34B6">
              <w:rPr>
                <w:rFonts w:ascii="Arial" w:hAnsi="Arial" w:cs="Arial"/>
                <w:color w:val="000000" w:themeColor="text1"/>
              </w:rPr>
              <w:t xml:space="preserve"> including payments, HMRC and validations </w:t>
            </w:r>
          </w:p>
          <w:p w14:paraId="278517BE" w14:textId="77777777" w:rsidR="00B0217F" w:rsidRPr="00DE34B6" w:rsidRDefault="00B0217F" w:rsidP="00CE4D38">
            <w:pPr>
              <w:rPr>
                <w:color w:val="000000" w:themeColor="text1"/>
                <w:szCs w:val="22"/>
              </w:rPr>
            </w:pPr>
          </w:p>
          <w:p w14:paraId="2BD69A9F" w14:textId="0CD74215" w:rsidR="00CE4D38" w:rsidRPr="00DE34B6" w:rsidRDefault="00CE4D38" w:rsidP="00CE4D38">
            <w:pPr>
              <w:rPr>
                <w:color w:val="000000" w:themeColor="text1"/>
                <w:szCs w:val="22"/>
              </w:rPr>
            </w:pPr>
            <w:proofErr w:type="gramStart"/>
            <w:r w:rsidRPr="00DE34B6">
              <w:rPr>
                <w:color w:val="000000" w:themeColor="text1"/>
                <w:szCs w:val="22"/>
              </w:rPr>
              <w:t>Responsible for supporting</w:t>
            </w:r>
            <w:proofErr w:type="gramEnd"/>
            <w:r w:rsidRPr="00DE34B6">
              <w:rPr>
                <w:color w:val="000000" w:themeColor="text1"/>
                <w:szCs w:val="22"/>
              </w:rPr>
              <w:t xml:space="preserve"> the planning, develop</w:t>
            </w:r>
            <w:r w:rsidR="009E301D" w:rsidRPr="00DE34B6">
              <w:rPr>
                <w:color w:val="000000" w:themeColor="text1"/>
                <w:szCs w:val="22"/>
              </w:rPr>
              <w:t xml:space="preserve">ment, </w:t>
            </w:r>
            <w:proofErr w:type="gramStart"/>
            <w:r w:rsidRPr="00DE34B6">
              <w:rPr>
                <w:color w:val="000000" w:themeColor="text1"/>
                <w:szCs w:val="22"/>
              </w:rPr>
              <w:t>improv</w:t>
            </w:r>
            <w:r w:rsidR="009E301D" w:rsidRPr="00DE34B6">
              <w:rPr>
                <w:color w:val="000000" w:themeColor="text1"/>
                <w:szCs w:val="22"/>
              </w:rPr>
              <w:t>ement</w:t>
            </w:r>
            <w:proofErr w:type="gramEnd"/>
            <w:r w:rsidR="009E301D" w:rsidRPr="00DE34B6">
              <w:rPr>
                <w:color w:val="000000" w:themeColor="text1"/>
                <w:szCs w:val="22"/>
              </w:rPr>
              <w:t xml:space="preserve"> </w:t>
            </w:r>
            <w:r w:rsidRPr="00DE34B6">
              <w:rPr>
                <w:color w:val="000000" w:themeColor="text1"/>
                <w:szCs w:val="22"/>
              </w:rPr>
              <w:t xml:space="preserve">and implementation of </w:t>
            </w:r>
            <w:r w:rsidR="00110FFF" w:rsidRPr="00DE34B6">
              <w:rPr>
                <w:color w:val="000000" w:themeColor="text1"/>
                <w:szCs w:val="22"/>
              </w:rPr>
              <w:t>D</w:t>
            </w:r>
            <w:r w:rsidR="00B80DCF" w:rsidRPr="00DE34B6">
              <w:rPr>
                <w:color w:val="000000" w:themeColor="text1"/>
                <w:szCs w:val="22"/>
              </w:rPr>
              <w:t xml:space="preserve">irect </w:t>
            </w:r>
            <w:r w:rsidR="00110FFF" w:rsidRPr="00DE34B6">
              <w:rPr>
                <w:color w:val="000000" w:themeColor="text1"/>
                <w:szCs w:val="22"/>
              </w:rPr>
              <w:t>P</w:t>
            </w:r>
            <w:r w:rsidR="00B80DCF" w:rsidRPr="00DE34B6">
              <w:rPr>
                <w:color w:val="000000" w:themeColor="text1"/>
                <w:szCs w:val="22"/>
              </w:rPr>
              <w:t>ayments</w:t>
            </w:r>
            <w:r w:rsidR="00AA42A8" w:rsidRPr="00DE34B6">
              <w:rPr>
                <w:color w:val="000000" w:themeColor="text1"/>
                <w:szCs w:val="22"/>
              </w:rPr>
              <w:t xml:space="preserve"> that includes </w:t>
            </w:r>
            <w:r w:rsidRPr="00DE34B6">
              <w:rPr>
                <w:color w:val="000000" w:themeColor="text1"/>
                <w:szCs w:val="22"/>
              </w:rPr>
              <w:t>performance</w:t>
            </w:r>
            <w:r w:rsidR="003377ED" w:rsidRPr="00DE34B6">
              <w:rPr>
                <w:color w:val="000000" w:themeColor="text1"/>
                <w:szCs w:val="22"/>
              </w:rPr>
              <w:t>,</w:t>
            </w:r>
            <w:r w:rsidRPr="00DE34B6">
              <w:rPr>
                <w:color w:val="000000" w:themeColor="text1"/>
                <w:szCs w:val="22"/>
              </w:rPr>
              <w:t xml:space="preserve"> </w:t>
            </w:r>
            <w:proofErr w:type="gramStart"/>
            <w:r w:rsidRPr="00DE34B6">
              <w:rPr>
                <w:color w:val="000000" w:themeColor="text1"/>
                <w:szCs w:val="22"/>
              </w:rPr>
              <w:t>improvement</w:t>
            </w:r>
            <w:proofErr w:type="gramEnd"/>
            <w:r w:rsidRPr="00DE34B6">
              <w:rPr>
                <w:color w:val="000000" w:themeColor="text1"/>
                <w:szCs w:val="22"/>
              </w:rPr>
              <w:t xml:space="preserve"> and quality assurance functions</w:t>
            </w:r>
            <w:r w:rsidR="00AA42A8" w:rsidRPr="00DE34B6">
              <w:rPr>
                <w:color w:val="000000" w:themeColor="text1"/>
                <w:szCs w:val="22"/>
              </w:rPr>
              <w:t>.</w:t>
            </w:r>
          </w:p>
          <w:p w14:paraId="06C4ADB0" w14:textId="77777777" w:rsidR="007B710A" w:rsidRPr="00DE34B6" w:rsidRDefault="007B710A" w:rsidP="00CE4D38">
            <w:pPr>
              <w:rPr>
                <w:color w:val="000000" w:themeColor="text1"/>
                <w:szCs w:val="22"/>
              </w:rPr>
            </w:pPr>
          </w:p>
          <w:p w14:paraId="5C1D31FD" w14:textId="545B4690" w:rsidR="007B710A" w:rsidRPr="00DE34B6" w:rsidRDefault="007B710A" w:rsidP="00CE4D38">
            <w:pPr>
              <w:rPr>
                <w:color w:val="000000" w:themeColor="text1"/>
                <w:szCs w:val="22"/>
              </w:rPr>
            </w:pPr>
            <w:r w:rsidRPr="00DE34B6">
              <w:rPr>
                <w:color w:val="000000" w:themeColor="text1"/>
                <w:szCs w:val="22"/>
              </w:rPr>
              <w:t xml:space="preserve">In addition, the post holder will </w:t>
            </w:r>
            <w:proofErr w:type="gramStart"/>
            <w:r w:rsidRPr="00DE34B6">
              <w:rPr>
                <w:color w:val="000000" w:themeColor="text1"/>
                <w:szCs w:val="22"/>
              </w:rPr>
              <w:t>support</w:t>
            </w:r>
            <w:proofErr w:type="gramEnd"/>
            <w:r w:rsidRPr="00DE34B6">
              <w:rPr>
                <w:color w:val="000000" w:themeColor="text1"/>
                <w:szCs w:val="22"/>
              </w:rPr>
              <w:t xml:space="preserve"> </w:t>
            </w:r>
          </w:p>
          <w:p w14:paraId="63AC60F6" w14:textId="77777777" w:rsidR="00D30856" w:rsidRPr="00DE34B6" w:rsidRDefault="00D30856" w:rsidP="00D30856">
            <w:pPr>
              <w:pStyle w:val="ListParagraph"/>
              <w:numPr>
                <w:ilvl w:val="0"/>
                <w:numId w:val="3"/>
              </w:numPr>
              <w:spacing w:after="200" w:line="276" w:lineRule="auto"/>
              <w:rPr>
                <w:rFonts w:ascii="Arial" w:hAnsi="Arial" w:cs="Arial"/>
                <w:sz w:val="22"/>
                <w:szCs w:val="22"/>
              </w:rPr>
            </w:pPr>
            <w:r w:rsidRPr="00DE34B6">
              <w:rPr>
                <w:rFonts w:ascii="Arial" w:hAnsi="Arial" w:cs="Arial"/>
                <w:sz w:val="22"/>
                <w:szCs w:val="22"/>
              </w:rPr>
              <w:t xml:space="preserve">Data collection, data analysis, performance monitoring and reporting, service reviews, benchmarking, inspection and assessment, organisational strategy, service planning, </w:t>
            </w:r>
            <w:proofErr w:type="gramStart"/>
            <w:r w:rsidRPr="00DE34B6">
              <w:rPr>
                <w:rFonts w:ascii="Arial" w:hAnsi="Arial" w:cs="Arial"/>
                <w:sz w:val="22"/>
                <w:szCs w:val="22"/>
              </w:rPr>
              <w:t>consultation</w:t>
            </w:r>
            <w:proofErr w:type="gramEnd"/>
            <w:r w:rsidRPr="00DE34B6">
              <w:rPr>
                <w:rFonts w:ascii="Arial" w:hAnsi="Arial" w:cs="Arial"/>
                <w:sz w:val="22"/>
                <w:szCs w:val="22"/>
              </w:rPr>
              <w:t xml:space="preserve"> and research and needs analysis.</w:t>
            </w:r>
          </w:p>
          <w:p w14:paraId="58289991" w14:textId="1A71288F" w:rsidR="00D30856" w:rsidRPr="00DE34B6" w:rsidRDefault="007B710A" w:rsidP="00D30856">
            <w:pPr>
              <w:pStyle w:val="ListParagraph"/>
              <w:numPr>
                <w:ilvl w:val="0"/>
                <w:numId w:val="3"/>
              </w:numPr>
              <w:spacing w:after="200" w:line="276" w:lineRule="auto"/>
              <w:rPr>
                <w:rFonts w:ascii="Arial" w:hAnsi="Arial" w:cs="Arial"/>
                <w:sz w:val="22"/>
                <w:szCs w:val="22"/>
              </w:rPr>
            </w:pPr>
            <w:r w:rsidRPr="00DE34B6">
              <w:rPr>
                <w:rFonts w:ascii="Arial" w:hAnsi="Arial" w:cs="Arial"/>
                <w:sz w:val="22"/>
                <w:szCs w:val="22"/>
              </w:rPr>
              <w:t>S</w:t>
            </w:r>
            <w:r w:rsidR="00D30856" w:rsidRPr="00DE34B6">
              <w:rPr>
                <w:rFonts w:ascii="Arial" w:hAnsi="Arial" w:cs="Arial"/>
                <w:sz w:val="22"/>
                <w:szCs w:val="22"/>
              </w:rPr>
              <w:t xml:space="preserve">ervice development and business improvement activity with our colleagues in the Customer Enabling Service (CES) who provide a business support function for Direct Payments. </w:t>
            </w:r>
          </w:p>
          <w:p w14:paraId="4BDB8B8D" w14:textId="77777777" w:rsidR="00CB3616" w:rsidRPr="00DE34B6" w:rsidRDefault="00CB3616" w:rsidP="00CB3616">
            <w:pPr>
              <w:pStyle w:val="ListParagraph"/>
              <w:numPr>
                <w:ilvl w:val="0"/>
                <w:numId w:val="3"/>
              </w:numPr>
              <w:rPr>
                <w:rFonts w:ascii="Arial" w:hAnsi="Arial" w:cs="Arial"/>
                <w:sz w:val="22"/>
                <w:szCs w:val="22"/>
              </w:rPr>
            </w:pPr>
            <w:r w:rsidRPr="00DE34B6">
              <w:rPr>
                <w:rFonts w:ascii="Arial" w:hAnsi="Arial" w:cs="Arial"/>
                <w:sz w:val="22"/>
                <w:szCs w:val="22"/>
              </w:rPr>
              <w:t>Contribute quality assurance information that will inform the contract management process.</w:t>
            </w:r>
          </w:p>
          <w:p w14:paraId="6BB3208D" w14:textId="77777777" w:rsidR="00D30856" w:rsidRPr="00DE34B6" w:rsidRDefault="00D30856" w:rsidP="009E301D">
            <w:pPr>
              <w:pStyle w:val="ListParagraph"/>
              <w:spacing w:after="200" w:line="276" w:lineRule="auto"/>
              <w:rPr>
                <w:rFonts w:ascii="Arial" w:hAnsi="Arial" w:cs="Arial"/>
                <w:sz w:val="22"/>
                <w:szCs w:val="22"/>
              </w:rPr>
            </w:pPr>
          </w:p>
          <w:p w14:paraId="1C67E768" w14:textId="5B26EEBA" w:rsidR="00751884" w:rsidRPr="00DE34B6" w:rsidRDefault="00751884" w:rsidP="00536784">
            <w:pPr>
              <w:pStyle w:val="ListParagraph"/>
              <w:rPr>
                <w:szCs w:val="22"/>
              </w:rPr>
            </w:pPr>
          </w:p>
        </w:tc>
      </w:tr>
      <w:tr w:rsidR="00D97B7E" w:rsidRPr="00E30234" w14:paraId="245A5ED7" w14:textId="77777777" w:rsidTr="1496425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4842B4" w:rsidRDefault="00D97B7E" w:rsidP="009A176D">
            <w:pPr>
              <w:spacing w:line="276" w:lineRule="auto"/>
              <w:rPr>
                <w:szCs w:val="22"/>
              </w:rPr>
            </w:pPr>
            <w:r w:rsidRPr="004842B4">
              <w:rPr>
                <w:b/>
                <w:bCs/>
                <w:szCs w:val="22"/>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9A8790" w14:textId="6C60471A" w:rsidR="00C47129" w:rsidRPr="00DE34B6" w:rsidRDefault="00C47129" w:rsidP="00C47129">
            <w:pPr>
              <w:spacing w:after="200" w:line="276" w:lineRule="auto"/>
              <w:rPr>
                <w:color w:val="000000" w:themeColor="text1"/>
                <w:szCs w:val="22"/>
              </w:rPr>
            </w:pPr>
            <w:r w:rsidRPr="00DE34B6">
              <w:rPr>
                <w:color w:val="000000" w:themeColor="text1"/>
                <w:szCs w:val="22"/>
              </w:rPr>
              <w:t xml:space="preserve">To support the development and production of </w:t>
            </w:r>
            <w:r w:rsidR="00496448" w:rsidRPr="00DE34B6">
              <w:rPr>
                <w:color w:val="000000" w:themeColor="text1"/>
                <w:szCs w:val="22"/>
              </w:rPr>
              <w:t>D</w:t>
            </w:r>
            <w:r w:rsidR="00E84F2B" w:rsidRPr="00DE34B6">
              <w:rPr>
                <w:color w:val="000000" w:themeColor="text1"/>
                <w:szCs w:val="22"/>
              </w:rPr>
              <w:t xml:space="preserve">irect </w:t>
            </w:r>
            <w:r w:rsidR="00496448" w:rsidRPr="00DE34B6">
              <w:rPr>
                <w:color w:val="000000" w:themeColor="text1"/>
                <w:szCs w:val="22"/>
              </w:rPr>
              <w:t>P</w:t>
            </w:r>
            <w:r w:rsidR="00E84F2B" w:rsidRPr="00DE34B6">
              <w:rPr>
                <w:color w:val="000000" w:themeColor="text1"/>
                <w:szCs w:val="22"/>
              </w:rPr>
              <w:t xml:space="preserve">ayments </w:t>
            </w:r>
            <w:r w:rsidRPr="00DE34B6">
              <w:rPr>
                <w:color w:val="000000" w:themeColor="text1"/>
                <w:szCs w:val="22"/>
              </w:rPr>
              <w:t>information and performance reports for services across the Adult Services Directorate.</w:t>
            </w:r>
          </w:p>
          <w:p w14:paraId="2D7F47C2" w14:textId="640FD3A3" w:rsidR="00945E7C" w:rsidRPr="00CA3A46" w:rsidRDefault="00496448" w:rsidP="00C47129">
            <w:pPr>
              <w:spacing w:after="200" w:line="276" w:lineRule="auto"/>
              <w:rPr>
                <w:color w:val="000000" w:themeColor="text1"/>
                <w:szCs w:val="22"/>
              </w:rPr>
            </w:pPr>
            <w:r w:rsidRPr="00DE34B6">
              <w:rPr>
                <w:rStyle w:val="normaltextrun"/>
                <w:color w:val="000000" w:themeColor="text1"/>
                <w:szCs w:val="22"/>
                <w:shd w:val="clear" w:color="auto" w:fill="FFFFFF"/>
              </w:rPr>
              <w:t>To p</w:t>
            </w:r>
            <w:r w:rsidR="00945E7C" w:rsidRPr="00DE34B6">
              <w:rPr>
                <w:rStyle w:val="normaltextrun"/>
                <w:color w:val="000000" w:themeColor="text1"/>
                <w:szCs w:val="22"/>
                <w:shd w:val="clear" w:color="auto" w:fill="FFFFFF"/>
              </w:rPr>
              <w:t>rovide </w:t>
            </w:r>
            <w:proofErr w:type="gramStart"/>
            <w:r w:rsidR="00945E7C" w:rsidRPr="00DE34B6">
              <w:rPr>
                <w:rStyle w:val="normaltextrun"/>
                <w:color w:val="000000" w:themeColor="text1"/>
                <w:szCs w:val="22"/>
                <w:shd w:val="clear" w:color="auto" w:fill="FFFFFF"/>
              </w:rPr>
              <w:t>a high level</w:t>
            </w:r>
            <w:proofErr w:type="gramEnd"/>
            <w:r w:rsidR="00945E7C" w:rsidRPr="00DE34B6">
              <w:rPr>
                <w:rStyle w:val="normaltextrun"/>
                <w:color w:val="000000" w:themeColor="text1"/>
                <w:szCs w:val="22"/>
                <w:shd w:val="clear" w:color="auto" w:fill="FFFFFF"/>
              </w:rPr>
              <w:t xml:space="preserve"> of customer service to Direct </w:t>
            </w:r>
            <w:r w:rsidR="00110FFF" w:rsidRPr="00DE34B6">
              <w:rPr>
                <w:rStyle w:val="normaltextrun"/>
                <w:color w:val="000000" w:themeColor="text1"/>
                <w:szCs w:val="22"/>
                <w:shd w:val="clear" w:color="auto" w:fill="FFFFFF"/>
              </w:rPr>
              <w:t>P</w:t>
            </w:r>
            <w:r w:rsidR="00945E7C" w:rsidRPr="00DE34B6">
              <w:rPr>
                <w:rStyle w:val="normaltextrun"/>
                <w:color w:val="000000" w:themeColor="text1"/>
                <w:szCs w:val="22"/>
                <w:shd w:val="clear" w:color="auto" w:fill="FFFFFF"/>
              </w:rPr>
              <w:t>ayment recipients, their </w:t>
            </w:r>
            <w:proofErr w:type="gramStart"/>
            <w:r w:rsidR="00945E7C" w:rsidRPr="00DE34B6">
              <w:rPr>
                <w:rStyle w:val="normaltextrun"/>
                <w:color w:val="000000" w:themeColor="text1"/>
                <w:szCs w:val="22"/>
                <w:shd w:val="clear" w:color="auto" w:fill="FFFFFF"/>
              </w:rPr>
              <w:t>carer</w:t>
            </w:r>
            <w:r w:rsidR="00DE34B6" w:rsidRPr="00DE34B6">
              <w:rPr>
                <w:rStyle w:val="normaltextrun"/>
                <w:color w:val="000000" w:themeColor="text1"/>
                <w:szCs w:val="22"/>
                <w:shd w:val="clear" w:color="auto" w:fill="FFFFFF"/>
              </w:rPr>
              <w:t>’</w:t>
            </w:r>
            <w:r w:rsidR="00945E7C" w:rsidRPr="00DE34B6">
              <w:rPr>
                <w:rStyle w:val="normaltextrun"/>
                <w:color w:val="000000" w:themeColor="text1"/>
                <w:szCs w:val="22"/>
                <w:shd w:val="clear" w:color="auto" w:fill="FFFFFF"/>
              </w:rPr>
              <w:t>s</w:t>
            </w:r>
            <w:proofErr w:type="gramEnd"/>
            <w:r w:rsidR="00945E7C" w:rsidRPr="00DE34B6">
              <w:rPr>
                <w:rStyle w:val="normaltextrun"/>
                <w:color w:val="000000" w:themeColor="text1"/>
                <w:szCs w:val="22"/>
                <w:shd w:val="clear" w:color="auto" w:fill="FFFFFF"/>
              </w:rPr>
              <w:t xml:space="preserve"> and families. Ensuring that all queries </w:t>
            </w:r>
            <w:proofErr w:type="gramStart"/>
            <w:r w:rsidR="00945E7C" w:rsidRPr="00DE34B6">
              <w:rPr>
                <w:rStyle w:val="normaltextrun"/>
                <w:color w:val="000000" w:themeColor="text1"/>
                <w:szCs w:val="22"/>
                <w:shd w:val="clear" w:color="auto" w:fill="FFFFFF"/>
              </w:rPr>
              <w:t>are managed</w:t>
            </w:r>
            <w:proofErr w:type="gramEnd"/>
            <w:r w:rsidR="00945E7C" w:rsidRPr="00DE34B6">
              <w:rPr>
                <w:rStyle w:val="normaltextrun"/>
                <w:color w:val="000000" w:themeColor="text1"/>
                <w:szCs w:val="22"/>
                <w:shd w:val="clear" w:color="auto" w:fill="FFFFFF"/>
              </w:rPr>
              <w:t xml:space="preserve"> effectively in a timely </w:t>
            </w:r>
            <w:proofErr w:type="gramStart"/>
            <w:r w:rsidR="00945E7C" w:rsidRPr="00DE34B6">
              <w:rPr>
                <w:rStyle w:val="normaltextrun"/>
                <w:color w:val="000000" w:themeColor="text1"/>
                <w:szCs w:val="22"/>
                <w:shd w:val="clear" w:color="auto" w:fill="FFFFFF"/>
              </w:rPr>
              <w:t>way</w:t>
            </w:r>
            <w:proofErr w:type="gramEnd"/>
          </w:p>
          <w:p w14:paraId="2BF4CFCF" w14:textId="0D96B97E" w:rsidR="007C6F32" w:rsidRPr="000F66A0" w:rsidRDefault="007C6F32" w:rsidP="00C47129">
            <w:pPr>
              <w:spacing w:after="200" w:line="276" w:lineRule="auto"/>
              <w:rPr>
                <w:szCs w:val="22"/>
              </w:rPr>
            </w:pPr>
            <w:r w:rsidRPr="000F66A0">
              <w:rPr>
                <w:szCs w:val="22"/>
              </w:rPr>
              <w:lastRenderedPageBreak/>
              <w:t xml:space="preserve">To </w:t>
            </w:r>
            <w:r w:rsidR="00C1796A" w:rsidRPr="000F66A0">
              <w:rPr>
                <w:szCs w:val="22"/>
              </w:rPr>
              <w:t>provide information and</w:t>
            </w:r>
            <w:r w:rsidR="00192A5C" w:rsidRPr="000F66A0">
              <w:rPr>
                <w:szCs w:val="22"/>
              </w:rPr>
              <w:t>/</w:t>
            </w:r>
            <w:r w:rsidR="00C1796A" w:rsidRPr="000F66A0">
              <w:rPr>
                <w:szCs w:val="22"/>
              </w:rPr>
              <w:t xml:space="preserve">or advice and </w:t>
            </w:r>
            <w:r w:rsidR="00947325" w:rsidRPr="000F66A0">
              <w:rPr>
                <w:szCs w:val="22"/>
              </w:rPr>
              <w:t>guidance to</w:t>
            </w:r>
            <w:r w:rsidR="008F7354">
              <w:rPr>
                <w:szCs w:val="22"/>
              </w:rPr>
              <w:t xml:space="preserve"> </w:t>
            </w:r>
            <w:r w:rsidR="005C11EA">
              <w:rPr>
                <w:szCs w:val="22"/>
              </w:rPr>
              <w:t>colleagues</w:t>
            </w:r>
            <w:r w:rsidR="00857F9B">
              <w:rPr>
                <w:szCs w:val="22"/>
              </w:rPr>
              <w:t xml:space="preserve"> within the adult servi</w:t>
            </w:r>
            <w:r w:rsidR="007F118A">
              <w:rPr>
                <w:szCs w:val="22"/>
              </w:rPr>
              <w:t>ces.</w:t>
            </w:r>
          </w:p>
          <w:p w14:paraId="542470E4" w14:textId="77777777" w:rsidR="005114C3" w:rsidRPr="000F66A0" w:rsidRDefault="005114C3" w:rsidP="005114C3">
            <w:pPr>
              <w:spacing w:after="200" w:line="276" w:lineRule="auto"/>
              <w:rPr>
                <w:szCs w:val="22"/>
              </w:rPr>
            </w:pPr>
            <w:r w:rsidRPr="000F66A0">
              <w:rPr>
                <w:szCs w:val="22"/>
              </w:rPr>
              <w:t xml:space="preserve">To support in the development, </w:t>
            </w:r>
            <w:proofErr w:type="gramStart"/>
            <w:r w:rsidRPr="000F66A0">
              <w:rPr>
                <w:szCs w:val="22"/>
              </w:rPr>
              <w:t>implementation</w:t>
            </w:r>
            <w:proofErr w:type="gramEnd"/>
            <w:r w:rsidRPr="000F66A0">
              <w:rPr>
                <w:szCs w:val="22"/>
              </w:rPr>
              <w:t xml:space="preserve"> and maintenance of information systems.</w:t>
            </w:r>
          </w:p>
          <w:p w14:paraId="4867B813" w14:textId="76D202C4" w:rsidR="0033783C" w:rsidRPr="000F66A0" w:rsidRDefault="0033783C" w:rsidP="00C47129">
            <w:pPr>
              <w:spacing w:after="200" w:line="276" w:lineRule="auto"/>
              <w:rPr>
                <w:szCs w:val="22"/>
              </w:rPr>
            </w:pPr>
            <w:r w:rsidRPr="000F66A0">
              <w:rPr>
                <w:szCs w:val="22"/>
              </w:rPr>
              <w:t>To deal with and solve problems which can be both straightforward or varied and which may require the communication with team or other service areas.</w:t>
            </w:r>
            <w:r w:rsidR="003340C7" w:rsidRPr="000F66A0">
              <w:rPr>
                <w:szCs w:val="22"/>
              </w:rPr>
              <w:t xml:space="preserve"> </w:t>
            </w:r>
          </w:p>
          <w:p w14:paraId="6A6C0275" w14:textId="54272F93" w:rsidR="003A22E7" w:rsidRPr="00CA3A46" w:rsidRDefault="003A22E7" w:rsidP="003A22E7">
            <w:pPr>
              <w:spacing w:after="200" w:line="276" w:lineRule="auto"/>
              <w:rPr>
                <w:color w:val="000000" w:themeColor="text1"/>
                <w:szCs w:val="22"/>
              </w:rPr>
            </w:pPr>
            <w:r w:rsidRPr="00CA3A46">
              <w:rPr>
                <w:color w:val="000000" w:themeColor="text1"/>
                <w:szCs w:val="22"/>
              </w:rPr>
              <w:t xml:space="preserve">To </w:t>
            </w:r>
            <w:r w:rsidR="00612EFB" w:rsidRPr="00CA3A46">
              <w:rPr>
                <w:color w:val="000000" w:themeColor="text1"/>
                <w:szCs w:val="22"/>
              </w:rPr>
              <w:t xml:space="preserve">make decisions </w:t>
            </w:r>
            <w:r w:rsidRPr="00CA3A46">
              <w:rPr>
                <w:color w:val="000000" w:themeColor="text1"/>
                <w:szCs w:val="22"/>
              </w:rPr>
              <w:t>independently when dealing with problems and queries and escalate to line management</w:t>
            </w:r>
            <w:r w:rsidR="00365683" w:rsidRPr="00CA3A46">
              <w:rPr>
                <w:color w:val="000000" w:themeColor="text1"/>
                <w:szCs w:val="22"/>
              </w:rPr>
              <w:t xml:space="preserve"> when necessary</w:t>
            </w:r>
            <w:r w:rsidR="00E305FE" w:rsidRPr="00CA3A46">
              <w:rPr>
                <w:color w:val="000000" w:themeColor="text1"/>
                <w:szCs w:val="22"/>
              </w:rPr>
              <w:t>.</w:t>
            </w:r>
          </w:p>
          <w:p w14:paraId="5C851FFD" w14:textId="2DEA753C" w:rsidR="00F034EA" w:rsidRPr="00CA3A46" w:rsidRDefault="00F034EA" w:rsidP="1496425A">
            <w:pPr>
              <w:spacing w:after="200" w:line="276" w:lineRule="auto"/>
              <w:rPr>
                <w:color w:val="000000" w:themeColor="text1"/>
              </w:rPr>
            </w:pPr>
            <w:r w:rsidRPr="1496425A">
              <w:rPr>
                <w:color w:val="000000" w:themeColor="text1"/>
              </w:rPr>
              <w:t xml:space="preserve">To communicate verbally or in writing to internal and external customers on </w:t>
            </w:r>
            <w:r w:rsidR="51A513D9" w:rsidRPr="1496425A">
              <w:rPr>
                <w:color w:val="000000" w:themeColor="text1"/>
              </w:rPr>
              <w:t xml:space="preserve">direct payments, </w:t>
            </w:r>
            <w:r w:rsidRPr="1496425A">
              <w:rPr>
                <w:color w:val="000000" w:themeColor="text1"/>
              </w:rPr>
              <w:t xml:space="preserve">data </w:t>
            </w:r>
            <w:proofErr w:type="gramStart"/>
            <w:r w:rsidRPr="1496425A">
              <w:rPr>
                <w:color w:val="000000" w:themeColor="text1"/>
              </w:rPr>
              <w:t>quality</w:t>
            </w:r>
            <w:proofErr w:type="gramEnd"/>
            <w:r w:rsidRPr="1496425A">
              <w:rPr>
                <w:color w:val="000000" w:themeColor="text1"/>
              </w:rPr>
              <w:t xml:space="preserve"> and intelligence issues</w:t>
            </w:r>
            <w:r w:rsidR="00E305FE" w:rsidRPr="1496425A">
              <w:rPr>
                <w:color w:val="000000" w:themeColor="text1"/>
              </w:rPr>
              <w:t>.</w:t>
            </w:r>
          </w:p>
          <w:p w14:paraId="4A5CE5ED" w14:textId="572A047A" w:rsidR="006E0732" w:rsidRPr="00CA3A46" w:rsidRDefault="006E0732" w:rsidP="006E0732">
            <w:pPr>
              <w:spacing w:after="200" w:line="276" w:lineRule="auto"/>
              <w:rPr>
                <w:rFonts w:eastAsia="Arial Unicode MS"/>
                <w:color w:val="000000" w:themeColor="text1"/>
                <w:szCs w:val="22"/>
              </w:rPr>
            </w:pPr>
            <w:r w:rsidRPr="00CA3A46">
              <w:rPr>
                <w:color w:val="000000" w:themeColor="text1"/>
                <w:szCs w:val="22"/>
              </w:rPr>
              <w:t>To establish excellent relationships with customers across the Directorate and Council and with partners including health and commissioned providers across the city</w:t>
            </w:r>
            <w:r w:rsidR="00A908AF" w:rsidRPr="00CA3A46">
              <w:rPr>
                <w:color w:val="000000" w:themeColor="text1"/>
                <w:szCs w:val="22"/>
              </w:rPr>
              <w:t>.</w:t>
            </w:r>
          </w:p>
          <w:p w14:paraId="43D8B691" w14:textId="79646E8A" w:rsidR="00485C2C" w:rsidRPr="00CA3A46" w:rsidRDefault="007C6F32" w:rsidP="006E0732">
            <w:pPr>
              <w:spacing w:after="200" w:line="276" w:lineRule="auto"/>
              <w:rPr>
                <w:color w:val="000000" w:themeColor="text1"/>
                <w:szCs w:val="22"/>
              </w:rPr>
            </w:pPr>
            <w:r w:rsidRPr="00CA3A46">
              <w:rPr>
                <w:rFonts w:eastAsia="Arial Unicode MS"/>
                <w:color w:val="000000" w:themeColor="text1"/>
                <w:szCs w:val="22"/>
              </w:rPr>
              <w:t>To a</w:t>
            </w:r>
            <w:r w:rsidR="00485C2C" w:rsidRPr="00CA3A46">
              <w:rPr>
                <w:rFonts w:eastAsia="Arial Unicode MS"/>
                <w:color w:val="000000" w:themeColor="text1"/>
                <w:szCs w:val="22"/>
              </w:rPr>
              <w:t xml:space="preserve">ssess and/or anticipate </w:t>
            </w:r>
            <w:r w:rsidR="00497F11" w:rsidRPr="00CA3A46">
              <w:rPr>
                <w:rFonts w:eastAsia="Arial Unicode MS"/>
                <w:color w:val="000000" w:themeColor="text1"/>
                <w:szCs w:val="22"/>
              </w:rPr>
              <w:t>customer needs to understand and assess their service requirement.</w:t>
            </w:r>
          </w:p>
          <w:p w14:paraId="7926C589" w14:textId="77777777" w:rsidR="008E0D36" w:rsidRPr="00CA3A46" w:rsidRDefault="008E0D36" w:rsidP="008E0D36">
            <w:pPr>
              <w:spacing w:after="200" w:line="276" w:lineRule="auto"/>
              <w:rPr>
                <w:color w:val="000000" w:themeColor="text1"/>
                <w:szCs w:val="22"/>
              </w:rPr>
            </w:pPr>
            <w:r w:rsidRPr="00CA3A46">
              <w:rPr>
                <w:color w:val="000000" w:themeColor="text1"/>
                <w:szCs w:val="22"/>
              </w:rPr>
              <w:t xml:space="preserve">To influence and persuade others to adopt particular ways of working, </w:t>
            </w:r>
            <w:proofErr w:type="gramStart"/>
            <w:r w:rsidRPr="00CA3A46">
              <w:rPr>
                <w:color w:val="000000" w:themeColor="text1"/>
                <w:szCs w:val="22"/>
              </w:rPr>
              <w:t>in order to</w:t>
            </w:r>
            <w:proofErr w:type="gramEnd"/>
            <w:r w:rsidRPr="00CA3A46">
              <w:rPr>
                <w:color w:val="000000" w:themeColor="text1"/>
                <w:szCs w:val="22"/>
              </w:rPr>
              <w:t xml:space="preserve"> improve service delivery, transformation activity, data quality and performance improvement.</w:t>
            </w:r>
          </w:p>
          <w:p w14:paraId="41C4576A" w14:textId="39DE0681" w:rsidR="00D97B7E" w:rsidRPr="000F66A0" w:rsidRDefault="008E0D36" w:rsidP="00282757">
            <w:pPr>
              <w:pStyle w:val="ListParagraph"/>
              <w:suppressAutoHyphens w:val="0"/>
              <w:overflowPunct/>
              <w:autoSpaceDE/>
              <w:autoSpaceDN/>
              <w:spacing w:after="200" w:line="276" w:lineRule="auto"/>
              <w:ind w:left="0"/>
              <w:textAlignment w:val="auto"/>
              <w:rPr>
                <w:rFonts w:ascii="Arial" w:hAnsi="Arial" w:cs="Arial"/>
                <w:sz w:val="22"/>
                <w:szCs w:val="22"/>
              </w:rPr>
            </w:pPr>
            <w:r w:rsidRPr="00CA3A46">
              <w:rPr>
                <w:rFonts w:ascii="Arial" w:hAnsi="Arial" w:cs="Arial"/>
                <w:color w:val="000000" w:themeColor="text1"/>
                <w:sz w:val="22"/>
                <w:szCs w:val="22"/>
              </w:rPr>
              <w:t>To plan and organise own work, to ensure the work programme delivers the Directorate and Organisations strategic priorities and service improvement on an ongoing basis.</w:t>
            </w:r>
          </w:p>
        </w:tc>
      </w:tr>
      <w:tr w:rsidR="00A91CFD" w:rsidRPr="00E30234" w14:paraId="2DC98F2F" w14:textId="77777777" w:rsidTr="1496425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A91CFD" w:rsidRPr="004842B4" w:rsidRDefault="00A91CFD" w:rsidP="00A91CFD">
            <w:pPr>
              <w:spacing w:line="276" w:lineRule="auto"/>
              <w:rPr>
                <w:b/>
                <w:bCs/>
                <w:szCs w:val="22"/>
              </w:rPr>
            </w:pPr>
            <w:r w:rsidRPr="004842B4">
              <w:rPr>
                <w:b/>
                <w:bCs/>
                <w:szCs w:val="22"/>
              </w:rPr>
              <w:lastRenderedPageBreak/>
              <w:t xml:space="preserve">Key tasks </w:t>
            </w:r>
          </w:p>
          <w:p w14:paraId="0F2833D3" w14:textId="77777777" w:rsidR="00A91CFD" w:rsidRPr="004842B4" w:rsidRDefault="00A91CFD" w:rsidP="00A91CFD">
            <w:pPr>
              <w:spacing w:line="276" w:lineRule="auto"/>
              <w:ind w:right="180"/>
              <w:rPr>
                <w:szCs w:val="22"/>
              </w:rPr>
            </w:pPr>
          </w:p>
          <w:p w14:paraId="1458CC9E" w14:textId="77777777" w:rsidR="00A91CFD" w:rsidRPr="004842B4" w:rsidRDefault="00A91CFD" w:rsidP="00A91CFD">
            <w:pPr>
              <w:spacing w:line="276" w:lineRule="auto"/>
              <w:ind w:right="180"/>
              <w:rPr>
                <w:szCs w:val="22"/>
              </w:rPr>
            </w:pPr>
          </w:p>
          <w:p w14:paraId="2DAE8E42" w14:textId="77777777" w:rsidR="00A91CFD" w:rsidRPr="004842B4" w:rsidRDefault="00A91CFD" w:rsidP="00A91CFD">
            <w:pPr>
              <w:spacing w:line="276" w:lineRule="auto"/>
              <w:ind w:right="180"/>
              <w:rPr>
                <w:szCs w:val="22"/>
              </w:rPr>
            </w:pPr>
          </w:p>
          <w:p w14:paraId="1C94510C" w14:textId="77777777" w:rsidR="00A91CFD" w:rsidRPr="004842B4" w:rsidRDefault="00A91CFD" w:rsidP="00A91CFD">
            <w:pPr>
              <w:spacing w:line="276" w:lineRule="auto"/>
              <w:ind w:right="180"/>
              <w:rPr>
                <w:szCs w:val="22"/>
              </w:rPr>
            </w:pPr>
          </w:p>
          <w:p w14:paraId="00F5EF63" w14:textId="77777777" w:rsidR="00A91CFD" w:rsidRPr="004842B4" w:rsidRDefault="00A91CFD" w:rsidP="00A91CFD">
            <w:pPr>
              <w:spacing w:line="276" w:lineRule="auto"/>
              <w:rPr>
                <w:color w:val="000000"/>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0F30EB" w14:textId="206D5347" w:rsidR="0015422C" w:rsidRPr="00A42EF5" w:rsidRDefault="006B4547" w:rsidP="0015422C">
            <w:pPr>
              <w:spacing w:line="300" w:lineRule="atLeast"/>
              <w:rPr>
                <w:szCs w:val="22"/>
                <w:lang w:eastAsia="en-GB"/>
              </w:rPr>
            </w:pPr>
            <w:r w:rsidRPr="00A42EF5">
              <w:rPr>
                <w:szCs w:val="22"/>
                <w:lang w:eastAsia="en-GB"/>
              </w:rPr>
              <w:t>To s</w:t>
            </w:r>
            <w:r w:rsidR="0015422C" w:rsidRPr="00A42EF5">
              <w:rPr>
                <w:szCs w:val="22"/>
                <w:lang w:eastAsia="en-GB"/>
              </w:rPr>
              <w:t xml:space="preserve">upport the day-to-day operation of the Direct Payments Team, </w:t>
            </w:r>
            <w:proofErr w:type="gramStart"/>
            <w:r w:rsidR="0015422C" w:rsidRPr="00A42EF5">
              <w:rPr>
                <w:szCs w:val="22"/>
                <w:lang w:eastAsia="en-GB"/>
              </w:rPr>
              <w:t>working collaboratively</w:t>
            </w:r>
            <w:proofErr w:type="gramEnd"/>
            <w:r w:rsidR="0015422C" w:rsidRPr="00A42EF5">
              <w:rPr>
                <w:szCs w:val="22"/>
                <w:lang w:eastAsia="en-GB"/>
              </w:rPr>
              <w:t xml:space="preserve"> with customers, carers, council colleagues, and external partners to ensure effective and efficient service delivery</w:t>
            </w:r>
          </w:p>
          <w:p w14:paraId="2E4C720A" w14:textId="77777777" w:rsidR="00FE371C" w:rsidRDefault="00FE371C" w:rsidP="006943F1">
            <w:pPr>
              <w:spacing w:after="200" w:line="276" w:lineRule="auto"/>
              <w:rPr>
                <w:color w:val="000000" w:themeColor="text1"/>
                <w:szCs w:val="22"/>
              </w:rPr>
            </w:pPr>
          </w:p>
          <w:p w14:paraId="5889CAFB" w14:textId="4794B0B9" w:rsidR="0028779A" w:rsidRPr="00FE371C" w:rsidRDefault="0028779A" w:rsidP="006943F1">
            <w:pPr>
              <w:spacing w:after="200" w:line="276" w:lineRule="auto"/>
              <w:rPr>
                <w:color w:val="000000" w:themeColor="text1"/>
                <w:szCs w:val="22"/>
              </w:rPr>
            </w:pPr>
            <w:r w:rsidRPr="00FE371C">
              <w:rPr>
                <w:color w:val="000000" w:themeColor="text1"/>
                <w:szCs w:val="22"/>
              </w:rPr>
              <w:t xml:space="preserve">To support </w:t>
            </w:r>
            <w:r w:rsidR="005C5E11" w:rsidRPr="00FE371C">
              <w:rPr>
                <w:color w:val="000000" w:themeColor="text1"/>
                <w:szCs w:val="22"/>
              </w:rPr>
              <w:t xml:space="preserve">the production of </w:t>
            </w:r>
            <w:r w:rsidR="0078423C" w:rsidRPr="00FE371C">
              <w:rPr>
                <w:color w:val="000000" w:themeColor="text1"/>
                <w:szCs w:val="22"/>
              </w:rPr>
              <w:t>regular</w:t>
            </w:r>
            <w:r w:rsidRPr="00FE371C">
              <w:rPr>
                <w:color w:val="000000" w:themeColor="text1"/>
                <w:szCs w:val="22"/>
              </w:rPr>
              <w:t xml:space="preserve"> management information and data quality reports including financial reconciliation.</w:t>
            </w:r>
          </w:p>
          <w:p w14:paraId="4CB79974" w14:textId="26819EC3" w:rsidR="008408BD" w:rsidRPr="004842B4" w:rsidRDefault="004778BD" w:rsidP="006943F1">
            <w:pPr>
              <w:spacing w:after="200" w:line="276" w:lineRule="auto"/>
              <w:rPr>
                <w:szCs w:val="22"/>
              </w:rPr>
            </w:pPr>
            <w:r w:rsidRPr="004842B4">
              <w:rPr>
                <w:szCs w:val="22"/>
              </w:rPr>
              <w:t>To support the c</w:t>
            </w:r>
            <w:r w:rsidR="008408BD" w:rsidRPr="004842B4">
              <w:rPr>
                <w:szCs w:val="22"/>
              </w:rPr>
              <w:t>ompletion and submission of statutory returns</w:t>
            </w:r>
            <w:r w:rsidRPr="004842B4">
              <w:rPr>
                <w:szCs w:val="22"/>
              </w:rPr>
              <w:t>.</w:t>
            </w:r>
          </w:p>
          <w:p w14:paraId="429FC8B2" w14:textId="1DE6522B" w:rsidR="004842B4" w:rsidRPr="004842B4" w:rsidRDefault="004842B4" w:rsidP="00A03992">
            <w:pPr>
              <w:spacing w:after="200" w:line="276" w:lineRule="auto"/>
              <w:rPr>
                <w:szCs w:val="22"/>
              </w:rPr>
            </w:pPr>
            <w:r w:rsidRPr="004842B4">
              <w:rPr>
                <w:szCs w:val="22"/>
              </w:rPr>
              <w:t>To extract</w:t>
            </w:r>
            <w:r w:rsidR="00BB4530">
              <w:rPr>
                <w:szCs w:val="22"/>
              </w:rPr>
              <w:t xml:space="preserve">, </w:t>
            </w:r>
            <w:r w:rsidRPr="004842B4">
              <w:rPr>
                <w:szCs w:val="22"/>
              </w:rPr>
              <w:t xml:space="preserve">analyse and interpret data from </w:t>
            </w:r>
            <w:proofErr w:type="gramStart"/>
            <w:r w:rsidRPr="004842B4">
              <w:rPr>
                <w:szCs w:val="22"/>
              </w:rPr>
              <w:t xml:space="preserve">different </w:t>
            </w:r>
            <w:r w:rsidR="00BB4530">
              <w:rPr>
                <w:szCs w:val="22"/>
              </w:rPr>
              <w:t>sources</w:t>
            </w:r>
            <w:proofErr w:type="gramEnd"/>
            <w:r w:rsidR="00BB4530">
              <w:rPr>
                <w:szCs w:val="22"/>
              </w:rPr>
              <w:t xml:space="preserve"> to</w:t>
            </w:r>
            <w:r w:rsidRPr="004842B4">
              <w:rPr>
                <w:szCs w:val="22"/>
              </w:rPr>
              <w:t xml:space="preserve"> identify and assess relevant progress and ensure provision of the most appropriate and compliant outcomes.</w:t>
            </w:r>
          </w:p>
          <w:p w14:paraId="1B615D0A" w14:textId="633A813B" w:rsidR="008F53A3" w:rsidRPr="004842B4" w:rsidRDefault="006C364B" w:rsidP="00A03992">
            <w:pPr>
              <w:spacing w:after="200" w:line="276" w:lineRule="auto"/>
              <w:rPr>
                <w:szCs w:val="22"/>
              </w:rPr>
            </w:pPr>
            <w:r w:rsidRPr="00031ABE">
              <w:rPr>
                <w:szCs w:val="22"/>
              </w:rPr>
              <w:lastRenderedPageBreak/>
              <w:t xml:space="preserve">To </w:t>
            </w:r>
            <w:r w:rsidR="00E22FAE" w:rsidRPr="00031ABE">
              <w:rPr>
                <w:szCs w:val="22"/>
              </w:rPr>
              <w:t>support the system administration</w:t>
            </w:r>
            <w:r w:rsidR="004C52E5" w:rsidRPr="00031ABE">
              <w:rPr>
                <w:szCs w:val="22"/>
              </w:rPr>
              <w:t xml:space="preserve"> of the</w:t>
            </w:r>
            <w:r w:rsidR="00A84D7F" w:rsidRPr="00031ABE">
              <w:rPr>
                <w:szCs w:val="22"/>
              </w:rPr>
              <w:t xml:space="preserve"> social care finance system</w:t>
            </w:r>
            <w:r w:rsidR="00282757">
              <w:rPr>
                <w:szCs w:val="22"/>
              </w:rPr>
              <w:t>.</w:t>
            </w:r>
          </w:p>
          <w:p w14:paraId="3CCDEF90" w14:textId="5D0565A1" w:rsidR="008C2B23" w:rsidRDefault="008C2B23" w:rsidP="00A03992">
            <w:pPr>
              <w:spacing w:after="200" w:line="276" w:lineRule="auto"/>
              <w:rPr>
                <w:szCs w:val="22"/>
              </w:rPr>
            </w:pPr>
            <w:r w:rsidRPr="003B6ABB">
              <w:rPr>
                <w:szCs w:val="22"/>
              </w:rPr>
              <w:t>To support the development of plans and/or strategies.</w:t>
            </w:r>
          </w:p>
          <w:p w14:paraId="66FBEDC7" w14:textId="78EEFC10" w:rsidR="00A91CFD" w:rsidRPr="00E2434A" w:rsidRDefault="00BC0316" w:rsidP="00A03992">
            <w:pPr>
              <w:spacing w:after="200" w:line="276" w:lineRule="auto"/>
              <w:rPr>
                <w:szCs w:val="22"/>
              </w:rPr>
            </w:pPr>
            <w:r w:rsidRPr="004842B4">
              <w:rPr>
                <w:szCs w:val="22"/>
              </w:rPr>
              <w:t xml:space="preserve">To </w:t>
            </w:r>
            <w:r w:rsidR="00304D5B" w:rsidRPr="004842B4">
              <w:rPr>
                <w:szCs w:val="22"/>
              </w:rPr>
              <w:t xml:space="preserve">ensure regular data quality </w:t>
            </w:r>
            <w:r w:rsidR="00813FF5" w:rsidRPr="004842B4">
              <w:rPr>
                <w:szCs w:val="22"/>
              </w:rPr>
              <w:t xml:space="preserve">reports </w:t>
            </w:r>
            <w:proofErr w:type="gramStart"/>
            <w:r w:rsidR="00813FF5" w:rsidRPr="004842B4">
              <w:rPr>
                <w:szCs w:val="22"/>
              </w:rPr>
              <w:t>are produced</w:t>
            </w:r>
            <w:proofErr w:type="gramEnd"/>
            <w:r w:rsidR="00813FF5" w:rsidRPr="004842B4">
              <w:rPr>
                <w:szCs w:val="22"/>
              </w:rPr>
              <w:t xml:space="preserve"> and issues </w:t>
            </w:r>
            <w:proofErr w:type="gramStart"/>
            <w:r w:rsidR="00813FF5" w:rsidRPr="004842B4">
              <w:rPr>
                <w:szCs w:val="22"/>
              </w:rPr>
              <w:t>are addressed</w:t>
            </w:r>
            <w:proofErr w:type="gramEnd"/>
            <w:r w:rsidR="00813FF5" w:rsidRPr="004842B4">
              <w:rPr>
                <w:szCs w:val="22"/>
              </w:rPr>
              <w:t>.</w:t>
            </w:r>
          </w:p>
          <w:p w14:paraId="59E2F9A1" w14:textId="77777777" w:rsidR="00C7113B" w:rsidRDefault="00A91CFD" w:rsidP="00A03992">
            <w:pPr>
              <w:spacing w:after="200" w:line="276" w:lineRule="auto"/>
              <w:rPr>
                <w:szCs w:val="22"/>
              </w:rPr>
            </w:pPr>
            <w:r w:rsidRPr="004842B4">
              <w:rPr>
                <w:szCs w:val="22"/>
              </w:rPr>
              <w:t xml:space="preserve">To support the implementation of </w:t>
            </w:r>
            <w:proofErr w:type="gramStart"/>
            <w:r w:rsidRPr="004842B4">
              <w:rPr>
                <w:szCs w:val="22"/>
              </w:rPr>
              <w:t>new technology</w:t>
            </w:r>
            <w:proofErr w:type="gramEnd"/>
            <w:r w:rsidRPr="004842B4">
              <w:rPr>
                <w:szCs w:val="22"/>
              </w:rPr>
              <w:t xml:space="preserve"> and processes.</w:t>
            </w:r>
          </w:p>
          <w:p w14:paraId="03DF32CE" w14:textId="2151CAEF" w:rsidR="005C5EAB" w:rsidRPr="004842B4" w:rsidRDefault="008C371D" w:rsidP="00A03992">
            <w:pPr>
              <w:spacing w:after="200" w:line="276" w:lineRule="auto"/>
              <w:rPr>
                <w:szCs w:val="22"/>
              </w:rPr>
            </w:pPr>
            <w:r>
              <w:rPr>
                <w:szCs w:val="22"/>
              </w:rPr>
              <w:t>To support team members</w:t>
            </w:r>
            <w:r w:rsidR="005C5EAB">
              <w:rPr>
                <w:szCs w:val="22"/>
              </w:rPr>
              <w:t xml:space="preserve"> by providing knowledge and experience of own specialism.</w:t>
            </w:r>
          </w:p>
          <w:p w14:paraId="579A61B1" w14:textId="7458AD86" w:rsidR="00A91CFD" w:rsidRDefault="00A91CFD" w:rsidP="00A03992">
            <w:pPr>
              <w:spacing w:after="200" w:line="276" w:lineRule="auto"/>
              <w:rPr>
                <w:szCs w:val="22"/>
              </w:rPr>
            </w:pPr>
            <w:r w:rsidRPr="004842B4">
              <w:rPr>
                <w:szCs w:val="22"/>
              </w:rPr>
              <w:t>To ensure information is accurate to meet internal and external targets and monitoring requirements and preparing doc</w:t>
            </w:r>
            <w:r w:rsidR="003B034E">
              <w:rPr>
                <w:szCs w:val="22"/>
              </w:rPr>
              <w:t>u</w:t>
            </w:r>
            <w:r w:rsidRPr="004842B4">
              <w:rPr>
                <w:szCs w:val="22"/>
              </w:rPr>
              <w:t>mentation and information</w:t>
            </w:r>
            <w:r w:rsidR="006B1169" w:rsidRPr="004842B4">
              <w:rPr>
                <w:szCs w:val="22"/>
              </w:rPr>
              <w:t>.</w:t>
            </w:r>
          </w:p>
          <w:p w14:paraId="58A295F2" w14:textId="77777777" w:rsidR="00A91CFD" w:rsidRPr="004842B4" w:rsidRDefault="00A91CFD" w:rsidP="00A03992">
            <w:pPr>
              <w:spacing w:after="200" w:line="276" w:lineRule="auto"/>
              <w:rPr>
                <w:szCs w:val="22"/>
              </w:rPr>
            </w:pPr>
            <w:r w:rsidRPr="004842B4">
              <w:rPr>
                <w:szCs w:val="22"/>
              </w:rPr>
              <w:t xml:space="preserve">To assist the team to ensure all work </w:t>
            </w:r>
            <w:proofErr w:type="gramStart"/>
            <w:r w:rsidRPr="004842B4">
              <w:rPr>
                <w:szCs w:val="22"/>
              </w:rPr>
              <w:t>is delivered</w:t>
            </w:r>
            <w:proofErr w:type="gramEnd"/>
            <w:r w:rsidRPr="004842B4">
              <w:rPr>
                <w:szCs w:val="22"/>
              </w:rPr>
              <w:t xml:space="preserve"> within designated </w:t>
            </w:r>
            <w:proofErr w:type="gramStart"/>
            <w:r w:rsidRPr="004842B4">
              <w:rPr>
                <w:szCs w:val="22"/>
              </w:rPr>
              <w:t>timeframes</w:t>
            </w:r>
            <w:proofErr w:type="gramEnd"/>
            <w:r w:rsidRPr="004842B4">
              <w:rPr>
                <w:szCs w:val="22"/>
              </w:rPr>
              <w:t>.</w:t>
            </w:r>
          </w:p>
          <w:p w14:paraId="75ED5B04" w14:textId="705F4C2A" w:rsidR="00A91CFD" w:rsidRPr="004842B4" w:rsidRDefault="00A91CFD" w:rsidP="00A91CFD">
            <w:pPr>
              <w:pStyle w:val="Default"/>
              <w:rPr>
                <w:color w:val="FF0000"/>
                <w:sz w:val="22"/>
                <w:szCs w:val="22"/>
                <w:lang w:eastAsia="en-US"/>
              </w:rPr>
            </w:pPr>
            <w:r w:rsidRPr="004842B4">
              <w:rPr>
                <w:color w:val="auto"/>
                <w:sz w:val="22"/>
                <w:szCs w:val="22"/>
              </w:rPr>
              <w:t>To maintain focus on tasks, even in challenging circumstances and effectively manage deadlines.</w:t>
            </w:r>
          </w:p>
        </w:tc>
      </w:tr>
      <w:tr w:rsidR="00A91CFD" w:rsidRPr="00E30234" w14:paraId="7B00AEE9" w14:textId="77777777" w:rsidTr="1496425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A91CFD" w:rsidRPr="004842B4" w:rsidRDefault="00A91CFD" w:rsidP="00A91CFD">
            <w:pPr>
              <w:spacing w:line="276" w:lineRule="auto"/>
              <w:rPr>
                <w:b/>
                <w:bCs/>
                <w:szCs w:val="22"/>
              </w:rPr>
            </w:pPr>
            <w:r w:rsidRPr="004842B4">
              <w:rPr>
                <w:b/>
                <w:bCs/>
                <w:szCs w:val="22"/>
              </w:rPr>
              <w:lastRenderedPageBreak/>
              <w:t>Other duties/specific policies e.g. DBS</w:t>
            </w:r>
          </w:p>
          <w:p w14:paraId="543EE9E8" w14:textId="77777777" w:rsidR="00A91CFD" w:rsidRPr="004842B4" w:rsidRDefault="00A91CFD" w:rsidP="00A91CFD">
            <w:pPr>
              <w:spacing w:line="276" w:lineRule="auto"/>
              <w:rPr>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991F30" w14:textId="77777777" w:rsidR="0047774A" w:rsidRPr="004842B4" w:rsidRDefault="0047774A" w:rsidP="0047774A">
            <w:pPr>
              <w:spacing w:line="276" w:lineRule="auto"/>
              <w:rPr>
                <w:color w:val="000000"/>
                <w:szCs w:val="22"/>
              </w:rPr>
            </w:pPr>
            <w:r w:rsidRPr="004842B4">
              <w:rPr>
                <w:color w:val="000000"/>
                <w:szCs w:val="22"/>
              </w:rPr>
              <w:t xml:space="preserve">The post holder must </w:t>
            </w:r>
            <w:proofErr w:type="gramStart"/>
            <w:r w:rsidRPr="004842B4">
              <w:rPr>
                <w:color w:val="000000"/>
                <w:szCs w:val="22"/>
              </w:rPr>
              <w:t>carry out</w:t>
            </w:r>
            <w:proofErr w:type="gramEnd"/>
            <w:r w:rsidRPr="004842B4">
              <w:rPr>
                <w:color w:val="000000"/>
                <w:szCs w:val="22"/>
              </w:rPr>
              <w:t xml:space="preserve"> their duties with full regard to the Council’s Equal Opportunities Policy, Code of </w:t>
            </w:r>
            <w:proofErr w:type="gramStart"/>
            <w:r w:rsidRPr="004842B4">
              <w:rPr>
                <w:color w:val="000000"/>
                <w:szCs w:val="22"/>
              </w:rPr>
              <w:t>Conduct</w:t>
            </w:r>
            <w:proofErr w:type="gramEnd"/>
            <w:r w:rsidRPr="004842B4">
              <w:rPr>
                <w:color w:val="000000"/>
                <w:szCs w:val="22"/>
              </w:rPr>
              <w:t xml:space="preserve"> and all other Council Policies.</w:t>
            </w:r>
          </w:p>
          <w:p w14:paraId="1E4E40B8" w14:textId="77777777" w:rsidR="0047774A" w:rsidRPr="004842B4" w:rsidRDefault="0047774A" w:rsidP="0047774A">
            <w:pPr>
              <w:spacing w:line="276" w:lineRule="auto"/>
              <w:rPr>
                <w:color w:val="000000"/>
                <w:szCs w:val="22"/>
              </w:rPr>
            </w:pPr>
          </w:p>
          <w:p w14:paraId="3B1582E0" w14:textId="77777777" w:rsidR="0047774A" w:rsidRPr="004842B4" w:rsidRDefault="0047774A" w:rsidP="0047774A">
            <w:pPr>
              <w:spacing w:line="276" w:lineRule="auto"/>
              <w:rPr>
                <w:color w:val="000000"/>
                <w:szCs w:val="22"/>
              </w:rPr>
            </w:pPr>
            <w:r w:rsidRPr="004842B4">
              <w:rPr>
                <w:color w:val="000000"/>
                <w:szCs w:val="22"/>
              </w:rPr>
              <w:t>The post holder must comply with the Council’s Health and safety rules and regulations and with Health and safety legislation.</w:t>
            </w:r>
          </w:p>
          <w:p w14:paraId="434A8F69" w14:textId="77777777" w:rsidR="0047774A" w:rsidRPr="004842B4" w:rsidRDefault="0047774A" w:rsidP="0047774A">
            <w:pPr>
              <w:spacing w:line="276" w:lineRule="auto"/>
              <w:rPr>
                <w:color w:val="000000"/>
                <w:szCs w:val="22"/>
              </w:rPr>
            </w:pPr>
          </w:p>
          <w:p w14:paraId="1E6C864A" w14:textId="77777777" w:rsidR="0047774A" w:rsidRPr="004842B4" w:rsidRDefault="0047774A" w:rsidP="0047774A">
            <w:pPr>
              <w:spacing w:line="276" w:lineRule="auto"/>
              <w:rPr>
                <w:color w:val="000000"/>
                <w:szCs w:val="22"/>
              </w:rPr>
            </w:pPr>
            <w:r w:rsidRPr="004842B4">
              <w:rPr>
                <w:color w:val="000000"/>
                <w:szCs w:val="22"/>
              </w:rPr>
              <w:t>The post holder must act in compliance with data protection principles in respecting the privacy of personal information held by the Council.</w:t>
            </w:r>
          </w:p>
          <w:p w14:paraId="446881E0" w14:textId="77777777" w:rsidR="0047774A" w:rsidRPr="004842B4" w:rsidRDefault="0047774A" w:rsidP="0047774A">
            <w:pPr>
              <w:spacing w:line="276" w:lineRule="auto"/>
              <w:rPr>
                <w:color w:val="000000"/>
                <w:szCs w:val="22"/>
              </w:rPr>
            </w:pPr>
          </w:p>
          <w:p w14:paraId="784B42AB" w14:textId="77777777" w:rsidR="0047774A" w:rsidRPr="004842B4" w:rsidRDefault="0047774A" w:rsidP="0047774A">
            <w:pPr>
              <w:spacing w:line="276" w:lineRule="auto"/>
              <w:rPr>
                <w:color w:val="000000"/>
                <w:szCs w:val="22"/>
              </w:rPr>
            </w:pPr>
            <w:r w:rsidRPr="004842B4">
              <w:rPr>
                <w:color w:val="000000"/>
                <w:szCs w:val="22"/>
              </w:rPr>
              <w:t xml:space="preserve">The post holder must comply with the principles of the Freedom of Information Act 2000 in relation to the management of Council records and information. </w:t>
            </w:r>
          </w:p>
          <w:p w14:paraId="7A498138" w14:textId="77777777" w:rsidR="0047774A" w:rsidRPr="004842B4" w:rsidRDefault="0047774A" w:rsidP="0047774A">
            <w:pPr>
              <w:spacing w:line="276" w:lineRule="auto"/>
              <w:rPr>
                <w:color w:val="000000"/>
                <w:szCs w:val="22"/>
              </w:rPr>
            </w:pPr>
          </w:p>
          <w:p w14:paraId="7CD7B9D2" w14:textId="61430F9B" w:rsidR="00A91CFD" w:rsidRPr="004842B4" w:rsidRDefault="0047774A" w:rsidP="0047774A">
            <w:pPr>
              <w:rPr>
                <w:color w:val="000000"/>
                <w:szCs w:val="22"/>
              </w:rPr>
            </w:pPr>
            <w:r w:rsidRPr="004842B4">
              <w:rPr>
                <w:color w:val="000000"/>
                <w:szCs w:val="22"/>
              </w:rPr>
              <w:t>To comply with the principles and requirements of the Data Protection Act 2018 and GDPR in relation to the management of Council records and information, and respect the privacy of personal information held by the Council</w:t>
            </w:r>
            <w:r w:rsidR="00A91CFD" w:rsidRPr="004842B4">
              <w:rPr>
                <w:szCs w:val="22"/>
              </w:rPr>
              <w:br/>
            </w:r>
          </w:p>
        </w:tc>
      </w:tr>
    </w:tbl>
    <w:p w14:paraId="0084ED67" w14:textId="4446815C" w:rsidR="00C112A4" w:rsidRDefault="00C112A4">
      <w:pPr>
        <w:pStyle w:val="Header"/>
        <w:tabs>
          <w:tab w:val="clear" w:pos="4153"/>
          <w:tab w:val="clear" w:pos="8306"/>
        </w:tabs>
        <w:spacing w:line="276" w:lineRule="auto"/>
      </w:pPr>
    </w:p>
    <w:p w14:paraId="19DECD8F" w14:textId="032DF348" w:rsidR="60ECA2CE" w:rsidRDefault="0075440C" w:rsidP="7EA83EFD">
      <w:pPr>
        <w:pStyle w:val="Header"/>
        <w:tabs>
          <w:tab w:val="clear" w:pos="4153"/>
          <w:tab w:val="clear" w:pos="8306"/>
        </w:tabs>
        <w:spacing w:line="276" w:lineRule="auto"/>
      </w:pPr>
      <w:r>
        <w:t>Catherine Dinning</w:t>
      </w:r>
      <w:r w:rsidR="007A29C9">
        <w:t xml:space="preserve"> &amp; Paul Mulholland </w:t>
      </w:r>
    </w:p>
    <w:p w14:paraId="52E6BF65" w14:textId="1E67F122" w:rsidR="004C5074" w:rsidRDefault="004C5074" w:rsidP="7EA83EFD">
      <w:pPr>
        <w:pStyle w:val="Header"/>
        <w:tabs>
          <w:tab w:val="clear" w:pos="4153"/>
          <w:tab w:val="clear" w:pos="8306"/>
        </w:tabs>
        <w:spacing w:line="276" w:lineRule="auto"/>
      </w:pPr>
      <w:r>
        <w:t>Ju</w:t>
      </w:r>
      <w:r w:rsidR="007A29C9">
        <w:t xml:space="preserve">ly 2026 </w:t>
      </w:r>
    </w:p>
    <w:sectPr w:rsidR="004C507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437F1" w14:textId="77777777" w:rsidR="00DA5369" w:rsidRDefault="00DA5369">
      <w:r>
        <w:separator/>
      </w:r>
    </w:p>
  </w:endnote>
  <w:endnote w:type="continuationSeparator" w:id="0">
    <w:p w14:paraId="5B2AB515" w14:textId="77777777" w:rsidR="00DA5369" w:rsidRDefault="00DA5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650D9" w14:textId="77777777" w:rsidR="00DA5369" w:rsidRDefault="00DA5369">
      <w:r>
        <w:separator/>
      </w:r>
    </w:p>
  </w:footnote>
  <w:footnote w:type="continuationSeparator" w:id="0">
    <w:p w14:paraId="1C8C6ADE" w14:textId="77777777" w:rsidR="00DA5369" w:rsidRDefault="00DA5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F28C9"/>
    <w:multiLevelType w:val="hybridMultilevel"/>
    <w:tmpl w:val="E1FC4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F1018"/>
    <w:multiLevelType w:val="hybridMultilevel"/>
    <w:tmpl w:val="1CE03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7D771FD3"/>
    <w:multiLevelType w:val="hybridMultilevel"/>
    <w:tmpl w:val="1032B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71170">
    <w:abstractNumId w:val="2"/>
  </w:num>
  <w:num w:numId="2" w16cid:durableId="1516337016">
    <w:abstractNumId w:val="2"/>
  </w:num>
  <w:num w:numId="3" w16cid:durableId="726993874">
    <w:abstractNumId w:val="1"/>
  </w:num>
  <w:num w:numId="4" w16cid:durableId="80878303">
    <w:abstractNumId w:val="3"/>
  </w:num>
  <w:num w:numId="5" w16cid:durableId="520512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392E"/>
    <w:rsid w:val="00031ABE"/>
    <w:rsid w:val="000342DF"/>
    <w:rsid w:val="000446E7"/>
    <w:rsid w:val="000563EC"/>
    <w:rsid w:val="00063E1A"/>
    <w:rsid w:val="00064FC8"/>
    <w:rsid w:val="00076BBA"/>
    <w:rsid w:val="000824E0"/>
    <w:rsid w:val="000834A8"/>
    <w:rsid w:val="00085874"/>
    <w:rsid w:val="000A54F2"/>
    <w:rsid w:val="000B1AD6"/>
    <w:rsid w:val="000C3FEA"/>
    <w:rsid w:val="000E7C78"/>
    <w:rsid w:val="000F12E5"/>
    <w:rsid w:val="000F4873"/>
    <w:rsid w:val="000F66A0"/>
    <w:rsid w:val="000F7005"/>
    <w:rsid w:val="00110739"/>
    <w:rsid w:val="00110FFF"/>
    <w:rsid w:val="00111EA1"/>
    <w:rsid w:val="001201B1"/>
    <w:rsid w:val="0013116B"/>
    <w:rsid w:val="00136032"/>
    <w:rsid w:val="0014279D"/>
    <w:rsid w:val="00146363"/>
    <w:rsid w:val="0015422C"/>
    <w:rsid w:val="0017122E"/>
    <w:rsid w:val="00186C52"/>
    <w:rsid w:val="00191BA8"/>
    <w:rsid w:val="00192A5C"/>
    <w:rsid w:val="001C2B7F"/>
    <w:rsid w:val="001C46AE"/>
    <w:rsid w:val="001E1902"/>
    <w:rsid w:val="001E410B"/>
    <w:rsid w:val="001F3ABA"/>
    <w:rsid w:val="00220251"/>
    <w:rsid w:val="00225FF9"/>
    <w:rsid w:val="00254297"/>
    <w:rsid w:val="0027180F"/>
    <w:rsid w:val="00272418"/>
    <w:rsid w:val="002779DD"/>
    <w:rsid w:val="0028267A"/>
    <w:rsid w:val="00282757"/>
    <w:rsid w:val="0028779A"/>
    <w:rsid w:val="002940AF"/>
    <w:rsid w:val="002A1E16"/>
    <w:rsid w:val="002D5085"/>
    <w:rsid w:val="002D56E3"/>
    <w:rsid w:val="002E2122"/>
    <w:rsid w:val="002E24A7"/>
    <w:rsid w:val="002E2F87"/>
    <w:rsid w:val="002E432A"/>
    <w:rsid w:val="002F15B9"/>
    <w:rsid w:val="00304D5B"/>
    <w:rsid w:val="00316B2E"/>
    <w:rsid w:val="00324E7E"/>
    <w:rsid w:val="003340C7"/>
    <w:rsid w:val="003377ED"/>
    <w:rsid w:val="0033783C"/>
    <w:rsid w:val="00365683"/>
    <w:rsid w:val="0037161B"/>
    <w:rsid w:val="003740A7"/>
    <w:rsid w:val="00385F58"/>
    <w:rsid w:val="00393B23"/>
    <w:rsid w:val="003A22E7"/>
    <w:rsid w:val="003B034E"/>
    <w:rsid w:val="003B6ABB"/>
    <w:rsid w:val="003C3023"/>
    <w:rsid w:val="003D03F2"/>
    <w:rsid w:val="003E6830"/>
    <w:rsid w:val="003F0E24"/>
    <w:rsid w:val="0041560E"/>
    <w:rsid w:val="00463B03"/>
    <w:rsid w:val="0047774A"/>
    <w:rsid w:val="004778BD"/>
    <w:rsid w:val="00483D8B"/>
    <w:rsid w:val="004842B4"/>
    <w:rsid w:val="00485C2C"/>
    <w:rsid w:val="00493552"/>
    <w:rsid w:val="00496448"/>
    <w:rsid w:val="00497F11"/>
    <w:rsid w:val="004A1470"/>
    <w:rsid w:val="004A584E"/>
    <w:rsid w:val="004A7C54"/>
    <w:rsid w:val="004B6EE1"/>
    <w:rsid w:val="004C3B6F"/>
    <w:rsid w:val="004C4F0D"/>
    <w:rsid w:val="004C5074"/>
    <w:rsid w:val="004C52E5"/>
    <w:rsid w:val="004D32F3"/>
    <w:rsid w:val="004D6497"/>
    <w:rsid w:val="005114C3"/>
    <w:rsid w:val="00520834"/>
    <w:rsid w:val="00534783"/>
    <w:rsid w:val="00536784"/>
    <w:rsid w:val="00547137"/>
    <w:rsid w:val="00571788"/>
    <w:rsid w:val="00572A53"/>
    <w:rsid w:val="00576528"/>
    <w:rsid w:val="00583BEF"/>
    <w:rsid w:val="005A5DD1"/>
    <w:rsid w:val="005C11EA"/>
    <w:rsid w:val="005C5E11"/>
    <w:rsid w:val="005C5EAB"/>
    <w:rsid w:val="005F04D5"/>
    <w:rsid w:val="005F0D1B"/>
    <w:rsid w:val="005F7CFC"/>
    <w:rsid w:val="00612859"/>
    <w:rsid w:val="00612EFB"/>
    <w:rsid w:val="0062280A"/>
    <w:rsid w:val="00655F5E"/>
    <w:rsid w:val="0066625C"/>
    <w:rsid w:val="00671120"/>
    <w:rsid w:val="0067273D"/>
    <w:rsid w:val="00677235"/>
    <w:rsid w:val="00687CB0"/>
    <w:rsid w:val="006943F1"/>
    <w:rsid w:val="00697A5D"/>
    <w:rsid w:val="006A3D80"/>
    <w:rsid w:val="006A6579"/>
    <w:rsid w:val="006B1169"/>
    <w:rsid w:val="006B4547"/>
    <w:rsid w:val="006C364B"/>
    <w:rsid w:val="006D503E"/>
    <w:rsid w:val="006E0732"/>
    <w:rsid w:val="006E2D75"/>
    <w:rsid w:val="006E7D20"/>
    <w:rsid w:val="006F39B4"/>
    <w:rsid w:val="00704954"/>
    <w:rsid w:val="00712EFD"/>
    <w:rsid w:val="00734523"/>
    <w:rsid w:val="00751884"/>
    <w:rsid w:val="0075440C"/>
    <w:rsid w:val="0078423C"/>
    <w:rsid w:val="007961CE"/>
    <w:rsid w:val="007A29C9"/>
    <w:rsid w:val="007B4EB9"/>
    <w:rsid w:val="007B710A"/>
    <w:rsid w:val="007C6F32"/>
    <w:rsid w:val="007E3A6F"/>
    <w:rsid w:val="007F118A"/>
    <w:rsid w:val="00813FF5"/>
    <w:rsid w:val="0082040C"/>
    <w:rsid w:val="00830497"/>
    <w:rsid w:val="00837F90"/>
    <w:rsid w:val="008408BD"/>
    <w:rsid w:val="00843791"/>
    <w:rsid w:val="0085564B"/>
    <w:rsid w:val="00857F9B"/>
    <w:rsid w:val="00885E13"/>
    <w:rsid w:val="008913B6"/>
    <w:rsid w:val="00895D98"/>
    <w:rsid w:val="008A24FA"/>
    <w:rsid w:val="008B3F87"/>
    <w:rsid w:val="008C2B23"/>
    <w:rsid w:val="008C371D"/>
    <w:rsid w:val="008D0D0B"/>
    <w:rsid w:val="008E0D36"/>
    <w:rsid w:val="008F53A3"/>
    <w:rsid w:val="008F7354"/>
    <w:rsid w:val="00901F0A"/>
    <w:rsid w:val="00940BB6"/>
    <w:rsid w:val="00941114"/>
    <w:rsid w:val="00941818"/>
    <w:rsid w:val="00945E7C"/>
    <w:rsid w:val="00947325"/>
    <w:rsid w:val="0096212A"/>
    <w:rsid w:val="00983D72"/>
    <w:rsid w:val="009A176D"/>
    <w:rsid w:val="009B3DF4"/>
    <w:rsid w:val="009B53D2"/>
    <w:rsid w:val="009D3CCB"/>
    <w:rsid w:val="009E301D"/>
    <w:rsid w:val="009F7C97"/>
    <w:rsid w:val="00A0397B"/>
    <w:rsid w:val="00A03992"/>
    <w:rsid w:val="00A12232"/>
    <w:rsid w:val="00A23AAF"/>
    <w:rsid w:val="00A248A2"/>
    <w:rsid w:val="00A4033D"/>
    <w:rsid w:val="00A42EF5"/>
    <w:rsid w:val="00A63F5D"/>
    <w:rsid w:val="00A8451E"/>
    <w:rsid w:val="00A84D7F"/>
    <w:rsid w:val="00A908AF"/>
    <w:rsid w:val="00A91CFD"/>
    <w:rsid w:val="00A91D39"/>
    <w:rsid w:val="00A96D2F"/>
    <w:rsid w:val="00AA2C3E"/>
    <w:rsid w:val="00AA42A8"/>
    <w:rsid w:val="00AC6260"/>
    <w:rsid w:val="00AE1C21"/>
    <w:rsid w:val="00AE372B"/>
    <w:rsid w:val="00AF13F6"/>
    <w:rsid w:val="00B0217F"/>
    <w:rsid w:val="00B050B6"/>
    <w:rsid w:val="00B43248"/>
    <w:rsid w:val="00B458D8"/>
    <w:rsid w:val="00B533C1"/>
    <w:rsid w:val="00B7550F"/>
    <w:rsid w:val="00B80DCF"/>
    <w:rsid w:val="00B851FD"/>
    <w:rsid w:val="00BA3BB5"/>
    <w:rsid w:val="00BB4530"/>
    <w:rsid w:val="00BC0316"/>
    <w:rsid w:val="00BC1769"/>
    <w:rsid w:val="00BF4405"/>
    <w:rsid w:val="00C10BD3"/>
    <w:rsid w:val="00C112A4"/>
    <w:rsid w:val="00C1796A"/>
    <w:rsid w:val="00C17B91"/>
    <w:rsid w:val="00C31A6B"/>
    <w:rsid w:val="00C46FBA"/>
    <w:rsid w:val="00C47129"/>
    <w:rsid w:val="00C47A8F"/>
    <w:rsid w:val="00C618B4"/>
    <w:rsid w:val="00C7113B"/>
    <w:rsid w:val="00CA3A46"/>
    <w:rsid w:val="00CB3616"/>
    <w:rsid w:val="00CD2581"/>
    <w:rsid w:val="00CE1CF7"/>
    <w:rsid w:val="00CE4D38"/>
    <w:rsid w:val="00D17EEC"/>
    <w:rsid w:val="00D26153"/>
    <w:rsid w:val="00D30856"/>
    <w:rsid w:val="00D44F77"/>
    <w:rsid w:val="00D52520"/>
    <w:rsid w:val="00D626F3"/>
    <w:rsid w:val="00D803BE"/>
    <w:rsid w:val="00D86309"/>
    <w:rsid w:val="00D97B7E"/>
    <w:rsid w:val="00DA5369"/>
    <w:rsid w:val="00DC4045"/>
    <w:rsid w:val="00DE34B6"/>
    <w:rsid w:val="00DE51B5"/>
    <w:rsid w:val="00DF2AC6"/>
    <w:rsid w:val="00E03390"/>
    <w:rsid w:val="00E10519"/>
    <w:rsid w:val="00E22FAE"/>
    <w:rsid w:val="00E2434A"/>
    <w:rsid w:val="00E305FE"/>
    <w:rsid w:val="00E40239"/>
    <w:rsid w:val="00E46F5A"/>
    <w:rsid w:val="00E56548"/>
    <w:rsid w:val="00E7250C"/>
    <w:rsid w:val="00E72889"/>
    <w:rsid w:val="00E83873"/>
    <w:rsid w:val="00E84D05"/>
    <w:rsid w:val="00E84F2B"/>
    <w:rsid w:val="00E90519"/>
    <w:rsid w:val="00EB105E"/>
    <w:rsid w:val="00EC51C4"/>
    <w:rsid w:val="00F034EA"/>
    <w:rsid w:val="00F2738A"/>
    <w:rsid w:val="00F32ACF"/>
    <w:rsid w:val="00F37E4E"/>
    <w:rsid w:val="00F511CE"/>
    <w:rsid w:val="00F555EA"/>
    <w:rsid w:val="00F60DBC"/>
    <w:rsid w:val="00F74657"/>
    <w:rsid w:val="00FB271E"/>
    <w:rsid w:val="00FB4D90"/>
    <w:rsid w:val="00FC7100"/>
    <w:rsid w:val="00FC76FC"/>
    <w:rsid w:val="00FD1E8C"/>
    <w:rsid w:val="00FE371C"/>
    <w:rsid w:val="053A2371"/>
    <w:rsid w:val="1496425A"/>
    <w:rsid w:val="51A513D9"/>
    <w:rsid w:val="60ECA2CE"/>
    <w:rsid w:val="7EA83E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680A22E1-5C5B-4C38-87A5-9B0FB9B0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character" w:customStyle="1" w:styleId="normaltextrun">
    <w:name w:val="normaltextrun"/>
    <w:basedOn w:val="DefaultParagraphFont"/>
    <w:rsid w:val="00945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40</Value>
      <Value>39</Value>
      <Value>2</Value>
    </TaxCatchAll>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0A2DC-6366-4713-936B-290F661E7A25}"/>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A4FC791B-E3ED-4464-9ED9-2ADE9189F6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0</TotalTime>
  <Pages>3</Pages>
  <Words>746</Words>
  <Characters>4256</Characters>
  <Application>Microsoft Office Word</Application>
  <DocSecurity>0</DocSecurity>
  <Lines>35</Lines>
  <Paragraphs>9</Paragraphs>
  <ScaleCrop>false</ScaleCrop>
  <Company>Hemisphere</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2005-05-31T03:32:00Z</cp:lastPrinted>
  <dcterms:created xsi:type="dcterms:W3CDTF">2026-10-20T15:14:00Z</dcterms:created>
  <dcterms:modified xsi:type="dcterms:W3CDTF">2026-10-20T15:14:00Z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