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59E5CFF6" w:rsidR="00C23E50" w:rsidRPr="00234CFA" w:rsidRDefault="00C23E50" w:rsidP="00C23E50">
      <w:pPr>
        <w:tabs>
          <w:tab w:val="left" w:pos="2694"/>
        </w:tabs>
        <w:ind w:left="1440" w:hanging="1440"/>
        <w:rPr>
          <w:b/>
          <w:bCs/>
          <w:sz w:val="24"/>
        </w:rPr>
      </w:pPr>
      <w:r w:rsidRPr="00234CFA">
        <w:rPr>
          <w:b/>
          <w:bCs/>
          <w:sz w:val="24"/>
        </w:rPr>
        <w:t xml:space="preserve">Job title: </w:t>
      </w:r>
      <w:r w:rsidR="001D6E2A" w:rsidRPr="00B66288">
        <w:rPr>
          <w:b/>
          <w:bCs/>
          <w:sz w:val="24"/>
        </w:rPr>
        <w:t xml:space="preserve">Business Development </w:t>
      </w:r>
      <w:r w:rsidR="00CC7443">
        <w:rPr>
          <w:b/>
          <w:bCs/>
          <w:sz w:val="24"/>
        </w:rPr>
        <w:t>Officer</w:t>
      </w:r>
      <w:r w:rsidR="005F56E1">
        <w:rPr>
          <w:b/>
          <w:bCs/>
          <w:sz w:val="24"/>
        </w:rPr>
        <w:t xml:space="preserve"> -Direct Payments</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575737" w:rsidRPr="003613A7" w14:paraId="492752A0" w14:textId="77777777" w:rsidTr="008B4618">
        <w:trPr>
          <w:trHeight w:val="1403"/>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575737" w:rsidRPr="00252CB3" w:rsidRDefault="00575737" w:rsidP="00575737">
            <w:pPr>
              <w:rPr>
                <w:b/>
                <w:bCs/>
                <w:sz w:val="24"/>
              </w:rPr>
            </w:pPr>
            <w:r w:rsidRPr="00252CB3">
              <w:rPr>
                <w:b/>
                <w:bCs/>
                <w:sz w:val="24"/>
              </w:rPr>
              <w:t xml:space="preserve">Qualifications / </w:t>
            </w:r>
          </w:p>
          <w:p w14:paraId="1414E5B4" w14:textId="77777777" w:rsidR="00575737" w:rsidRPr="00252CB3" w:rsidRDefault="00575737" w:rsidP="00575737">
            <w:pPr>
              <w:rPr>
                <w:b/>
                <w:bCs/>
                <w:sz w:val="24"/>
              </w:rPr>
            </w:pPr>
            <w:r w:rsidRPr="00252CB3">
              <w:rPr>
                <w:b/>
                <w:bCs/>
                <w:sz w:val="24"/>
              </w:rPr>
              <w:t>Professional Registration/</w:t>
            </w:r>
          </w:p>
          <w:p w14:paraId="4FFBE87B" w14:textId="69252236" w:rsidR="00575737" w:rsidRPr="00252CB3" w:rsidRDefault="00575737" w:rsidP="00517501">
            <w:pPr>
              <w:rPr>
                <w:b/>
                <w:bCs/>
                <w:i/>
                <w:iCs/>
                <w:sz w:val="24"/>
              </w:rPr>
            </w:pPr>
            <w:r w:rsidRPr="00252CB3">
              <w:rPr>
                <w:b/>
                <w:bCs/>
                <w:sz w:val="24"/>
              </w:rPr>
              <w:t>Membership</w:t>
            </w: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16297F62" w14:textId="149328FB" w:rsidR="00575737" w:rsidRPr="00C8492D" w:rsidRDefault="00575737" w:rsidP="00575737">
            <w:pPr>
              <w:rPr>
                <w:sz w:val="24"/>
              </w:rPr>
            </w:pPr>
            <w:r w:rsidRPr="00C8492D">
              <w:rPr>
                <w:rFonts w:eastAsia="MS Mincho"/>
                <w:sz w:val="24"/>
              </w:rPr>
              <w:t>GCSE Maths and English or equivalent</w:t>
            </w:r>
            <w:r w:rsidR="00C8492D" w:rsidRPr="00C8492D">
              <w:rPr>
                <w:rFonts w:eastAsia="MS Mincho"/>
                <w:sz w:val="24"/>
              </w:rPr>
              <w:t>.</w:t>
            </w:r>
          </w:p>
          <w:p w14:paraId="0E129219" w14:textId="1D595CDA" w:rsidR="00575737" w:rsidRPr="00C8492D" w:rsidRDefault="00575737" w:rsidP="00575737">
            <w:pPr>
              <w:rPr>
                <w:sz w:val="24"/>
              </w:rPr>
            </w:pPr>
          </w:p>
        </w:tc>
        <w:tc>
          <w:tcPr>
            <w:tcW w:w="3373" w:type="dxa"/>
            <w:tcBorders>
              <w:top w:val="single" w:sz="4" w:space="0" w:color="000000" w:themeColor="text1"/>
              <w:left w:val="single" w:sz="4" w:space="0" w:color="000000" w:themeColor="text1"/>
              <w:right w:val="single" w:sz="4" w:space="0" w:color="000000" w:themeColor="text1"/>
            </w:tcBorders>
          </w:tcPr>
          <w:p w14:paraId="14DBA3CB" w14:textId="51089284" w:rsidR="00575737" w:rsidRPr="00C8492D" w:rsidRDefault="00575737" w:rsidP="00B323FD">
            <w:pPr>
              <w:rPr>
                <w:sz w:val="24"/>
              </w:rPr>
            </w:pPr>
            <w:r w:rsidRPr="00C8492D">
              <w:rPr>
                <w:sz w:val="24"/>
              </w:rPr>
              <w:t>Application Form</w:t>
            </w:r>
          </w:p>
        </w:tc>
      </w:tr>
      <w:tr w:rsidR="00F57474" w:rsidRPr="003613A7" w14:paraId="6552FAAC" w14:textId="77777777" w:rsidTr="005868AB">
        <w:trPr>
          <w:trHeight w:val="114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70FC10F9" w14:textId="77777777" w:rsidR="00F57474" w:rsidRPr="00252CB3" w:rsidRDefault="00F57474" w:rsidP="00575737">
            <w:pPr>
              <w:rPr>
                <w:sz w:val="24"/>
              </w:rPr>
            </w:pPr>
            <w:r w:rsidRPr="00252CB3">
              <w:rPr>
                <w:b/>
                <w:bCs/>
                <w:sz w:val="24"/>
              </w:rPr>
              <w:t>Experience</w:t>
            </w:r>
          </w:p>
          <w:p w14:paraId="11240C5B" w14:textId="77777777" w:rsidR="00F57474" w:rsidRPr="00252CB3" w:rsidRDefault="00F57474" w:rsidP="00575737">
            <w:pPr>
              <w:rPr>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2EFAC81D" w14:textId="7578C8A5" w:rsidR="00F57474" w:rsidRPr="009D02CD" w:rsidRDefault="00F57474" w:rsidP="00517501">
            <w:pPr>
              <w:rPr>
                <w:sz w:val="24"/>
              </w:rPr>
            </w:pPr>
            <w:r w:rsidRPr="007274C5">
              <w:rPr>
                <w:rFonts w:eastAsia="MS Mincho"/>
                <w:sz w:val="24"/>
              </w:rPr>
              <w:t>Experience of working within Social Care support environment</w:t>
            </w:r>
            <w:r w:rsidR="00EC24EE" w:rsidRPr="007274C5">
              <w:rPr>
                <w:rFonts w:eastAsia="MS Mincho"/>
                <w:sz w:val="24"/>
              </w:rPr>
              <w:t>.</w:t>
            </w:r>
          </w:p>
        </w:tc>
        <w:tc>
          <w:tcPr>
            <w:tcW w:w="3373" w:type="dxa"/>
            <w:tcBorders>
              <w:top w:val="single" w:sz="4" w:space="0" w:color="000000" w:themeColor="text1"/>
              <w:left w:val="single" w:sz="4" w:space="0" w:color="000000" w:themeColor="text1"/>
              <w:right w:val="single" w:sz="4" w:space="0" w:color="000000" w:themeColor="text1"/>
            </w:tcBorders>
          </w:tcPr>
          <w:p w14:paraId="2F17406E" w14:textId="77777777" w:rsidR="00F57474" w:rsidRPr="00C8492D" w:rsidRDefault="00F57474" w:rsidP="00B323FD">
            <w:pPr>
              <w:rPr>
                <w:sz w:val="24"/>
              </w:rPr>
            </w:pPr>
          </w:p>
          <w:p w14:paraId="3EE7FFF4" w14:textId="2A0F7BA7" w:rsidR="00F57474" w:rsidRPr="00C8492D" w:rsidRDefault="00F57474" w:rsidP="00B323FD">
            <w:pPr>
              <w:rPr>
                <w:sz w:val="24"/>
              </w:rPr>
            </w:pPr>
            <w:r w:rsidRPr="00C8492D">
              <w:rPr>
                <w:sz w:val="24"/>
              </w:rPr>
              <w:t>Application Form/Interview</w:t>
            </w:r>
          </w:p>
        </w:tc>
      </w:tr>
      <w:tr w:rsidR="00C14BA3" w:rsidRPr="003613A7" w14:paraId="697B1D83" w14:textId="77777777" w:rsidTr="005868AB">
        <w:trPr>
          <w:trHeight w:val="1144"/>
        </w:trPr>
        <w:tc>
          <w:tcPr>
            <w:tcW w:w="3097" w:type="dxa"/>
            <w:vMerge/>
            <w:tcBorders>
              <w:top w:val="single" w:sz="4" w:space="0" w:color="000000" w:themeColor="text1"/>
              <w:left w:val="single" w:sz="4" w:space="0" w:color="auto"/>
              <w:right w:val="single" w:sz="4" w:space="0" w:color="auto"/>
            </w:tcBorders>
            <w:tcMar>
              <w:left w:w="108" w:type="dxa"/>
              <w:right w:w="108" w:type="dxa"/>
            </w:tcMar>
          </w:tcPr>
          <w:p w14:paraId="3BA96251" w14:textId="77777777" w:rsidR="00C14BA3" w:rsidRPr="00252CB3" w:rsidRDefault="00C14BA3" w:rsidP="00575737">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6C2D862E" w14:textId="184E6DC9" w:rsidR="00C14BA3" w:rsidRPr="009D02CD" w:rsidRDefault="00C14BA3" w:rsidP="00517501">
            <w:pPr>
              <w:rPr>
                <w:rFonts w:eastAsia="MS Mincho"/>
                <w:sz w:val="24"/>
              </w:rPr>
            </w:pPr>
            <w:r w:rsidRPr="007274C5">
              <w:rPr>
                <w:rFonts w:eastAsia="MS Mincho"/>
                <w:sz w:val="24"/>
              </w:rPr>
              <w:t xml:space="preserve">Experience of working with Direct Payments in </w:t>
            </w:r>
            <w:r w:rsidR="006B7DC9" w:rsidRPr="007274C5">
              <w:rPr>
                <w:rFonts w:eastAsia="MS Mincho"/>
                <w:sz w:val="24"/>
              </w:rPr>
              <w:t>either an Adults or Children’s services capacity</w:t>
            </w:r>
            <w:r w:rsidR="006B7DC9">
              <w:rPr>
                <w:rFonts w:eastAsia="MS Mincho"/>
                <w:sz w:val="24"/>
              </w:rPr>
              <w:t xml:space="preserve"> </w:t>
            </w:r>
          </w:p>
        </w:tc>
        <w:tc>
          <w:tcPr>
            <w:tcW w:w="3373" w:type="dxa"/>
            <w:tcBorders>
              <w:top w:val="single" w:sz="4" w:space="0" w:color="000000" w:themeColor="text1"/>
              <w:left w:val="single" w:sz="4" w:space="0" w:color="000000" w:themeColor="text1"/>
              <w:right w:val="single" w:sz="4" w:space="0" w:color="000000" w:themeColor="text1"/>
            </w:tcBorders>
          </w:tcPr>
          <w:p w14:paraId="29818940" w14:textId="27F46A20" w:rsidR="00C14BA3" w:rsidRPr="00C8492D" w:rsidRDefault="006B7DC9" w:rsidP="00B323FD">
            <w:pPr>
              <w:rPr>
                <w:sz w:val="24"/>
              </w:rPr>
            </w:pPr>
            <w:r w:rsidRPr="00C8492D">
              <w:rPr>
                <w:sz w:val="24"/>
              </w:rPr>
              <w:t>Application Form/Interview</w:t>
            </w:r>
          </w:p>
        </w:tc>
      </w:tr>
      <w:tr w:rsidR="00F57474" w:rsidRPr="003613A7" w14:paraId="21975242" w14:textId="77777777" w:rsidTr="005868AB">
        <w:trPr>
          <w:trHeight w:val="1144"/>
        </w:trPr>
        <w:tc>
          <w:tcPr>
            <w:tcW w:w="3097" w:type="dxa"/>
            <w:vMerge/>
            <w:tcBorders>
              <w:left w:val="single" w:sz="4" w:space="0" w:color="auto"/>
              <w:right w:val="single" w:sz="4" w:space="0" w:color="auto"/>
            </w:tcBorders>
            <w:tcMar>
              <w:left w:w="108" w:type="dxa"/>
              <w:right w:w="108" w:type="dxa"/>
            </w:tcMar>
          </w:tcPr>
          <w:p w14:paraId="4C042D11" w14:textId="77777777" w:rsidR="00F57474" w:rsidRPr="00252CB3" w:rsidRDefault="00F57474" w:rsidP="00F57474">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5741C921" w14:textId="525D227A" w:rsidR="00F57474" w:rsidRPr="009D02CD" w:rsidRDefault="00F57474" w:rsidP="00C8492D">
            <w:pPr>
              <w:rPr>
                <w:rFonts w:eastAsia="MS Mincho"/>
                <w:sz w:val="24"/>
              </w:rPr>
            </w:pPr>
            <w:r w:rsidRPr="009D02CD">
              <w:rPr>
                <w:sz w:val="24"/>
              </w:rPr>
              <w:t>Experience of workin</w:t>
            </w:r>
            <w:r w:rsidR="00EC24EE" w:rsidRPr="009D02CD">
              <w:rPr>
                <w:sz w:val="24"/>
              </w:rPr>
              <w:t xml:space="preserve">g with </w:t>
            </w:r>
            <w:r w:rsidR="00D76C2B" w:rsidRPr="009D02CD">
              <w:rPr>
                <w:sz w:val="24"/>
              </w:rPr>
              <w:t>performance</w:t>
            </w:r>
            <w:r w:rsidR="00C14BA3">
              <w:rPr>
                <w:sz w:val="24"/>
              </w:rPr>
              <w:t xml:space="preserve"> and finance</w:t>
            </w:r>
            <w:r w:rsidR="00C8492D" w:rsidRPr="009D02CD">
              <w:rPr>
                <w:sz w:val="24"/>
              </w:rPr>
              <w:t xml:space="preserve"> information.</w:t>
            </w:r>
          </w:p>
        </w:tc>
        <w:tc>
          <w:tcPr>
            <w:tcW w:w="3373" w:type="dxa"/>
            <w:tcBorders>
              <w:top w:val="single" w:sz="4" w:space="0" w:color="000000" w:themeColor="text1"/>
              <w:left w:val="single" w:sz="4" w:space="0" w:color="000000" w:themeColor="text1"/>
              <w:right w:val="single" w:sz="4" w:space="0" w:color="000000" w:themeColor="text1"/>
            </w:tcBorders>
          </w:tcPr>
          <w:p w14:paraId="11CDDCAB" w14:textId="7225CF73" w:rsidR="00F57474" w:rsidRPr="00C8492D" w:rsidRDefault="00F57474" w:rsidP="00B323FD">
            <w:pPr>
              <w:rPr>
                <w:sz w:val="24"/>
              </w:rPr>
            </w:pPr>
            <w:r w:rsidRPr="00C8492D">
              <w:rPr>
                <w:sz w:val="24"/>
              </w:rPr>
              <w:t>Application Form/Interview</w:t>
            </w:r>
          </w:p>
        </w:tc>
      </w:tr>
      <w:tr w:rsidR="00F57474" w:rsidRPr="003613A7" w14:paraId="78976FCD" w14:textId="77777777" w:rsidTr="005868AB">
        <w:trPr>
          <w:trHeight w:val="1144"/>
        </w:trPr>
        <w:tc>
          <w:tcPr>
            <w:tcW w:w="3097" w:type="dxa"/>
            <w:vMerge/>
            <w:tcBorders>
              <w:left w:val="single" w:sz="4" w:space="0" w:color="auto"/>
              <w:bottom w:val="single" w:sz="4" w:space="0" w:color="auto"/>
              <w:right w:val="single" w:sz="4" w:space="0" w:color="auto"/>
            </w:tcBorders>
            <w:tcMar>
              <w:left w:w="108" w:type="dxa"/>
              <w:right w:w="108" w:type="dxa"/>
            </w:tcMar>
          </w:tcPr>
          <w:p w14:paraId="2356836F" w14:textId="77777777" w:rsidR="00F57474" w:rsidRPr="00252CB3" w:rsidRDefault="00F57474" w:rsidP="00F57474">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48FD1124" w14:textId="22A95827" w:rsidR="00F57474" w:rsidRPr="009D02CD" w:rsidRDefault="00F57474" w:rsidP="00F57474">
            <w:pPr>
              <w:rPr>
                <w:rFonts w:eastAsia="MS Mincho"/>
                <w:sz w:val="24"/>
              </w:rPr>
            </w:pPr>
            <w:r w:rsidRPr="009D02CD">
              <w:rPr>
                <w:rFonts w:eastAsia="MS Mincho"/>
                <w:sz w:val="24"/>
              </w:rPr>
              <w:t>Experience of extracting, analysing and interpreting data and information.</w:t>
            </w:r>
          </w:p>
        </w:tc>
        <w:tc>
          <w:tcPr>
            <w:tcW w:w="3373" w:type="dxa"/>
            <w:tcBorders>
              <w:top w:val="single" w:sz="4" w:space="0" w:color="000000" w:themeColor="text1"/>
              <w:left w:val="single" w:sz="4" w:space="0" w:color="000000" w:themeColor="text1"/>
              <w:right w:val="single" w:sz="4" w:space="0" w:color="000000" w:themeColor="text1"/>
            </w:tcBorders>
          </w:tcPr>
          <w:p w14:paraId="2F87676C" w14:textId="685EF3CC" w:rsidR="00F57474" w:rsidRPr="00C8492D" w:rsidRDefault="00F57474" w:rsidP="00B323FD">
            <w:pPr>
              <w:rPr>
                <w:sz w:val="24"/>
              </w:rPr>
            </w:pPr>
            <w:r w:rsidRPr="00C8492D">
              <w:rPr>
                <w:sz w:val="24"/>
              </w:rPr>
              <w:t>Application Form/Interview</w:t>
            </w:r>
          </w:p>
        </w:tc>
      </w:tr>
      <w:tr w:rsidR="00AC42BE"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AC42BE" w:rsidRPr="00252CB3" w:rsidRDefault="00AC42BE" w:rsidP="00AC42BE">
            <w:pPr>
              <w:rPr>
                <w:b/>
                <w:bCs/>
                <w:sz w:val="24"/>
              </w:rPr>
            </w:pPr>
            <w:bookmarkStart w:id="1" w:name="_Hlk92295067"/>
            <w:r w:rsidRPr="00252CB3">
              <w:rPr>
                <w:b/>
                <w:bCs/>
                <w:sz w:val="24"/>
              </w:rPr>
              <w:t xml:space="preserve">Skills, Knowledge, Ability (including ability </w:t>
            </w:r>
          </w:p>
          <w:p w14:paraId="2FAEF0FB" w14:textId="77777777" w:rsidR="00AC42BE" w:rsidRPr="00252CB3" w:rsidRDefault="00AC42BE" w:rsidP="00AC42BE">
            <w:pPr>
              <w:rPr>
                <w:b/>
                <w:bCs/>
                <w:sz w:val="24"/>
              </w:rPr>
            </w:pPr>
            <w:r w:rsidRPr="00252CB3">
              <w:rPr>
                <w:b/>
                <w:bCs/>
                <w:sz w:val="24"/>
              </w:rPr>
              <w:t>to develop knowledge,</w:t>
            </w:r>
          </w:p>
          <w:p w14:paraId="655F9A6F" w14:textId="77777777" w:rsidR="00AC42BE" w:rsidRPr="00252CB3" w:rsidRDefault="00AC42BE" w:rsidP="00AC42BE">
            <w:pPr>
              <w:rPr>
                <w:b/>
                <w:bCs/>
                <w:sz w:val="24"/>
              </w:rPr>
            </w:pPr>
            <w:r w:rsidRPr="00252CB3">
              <w:rPr>
                <w:b/>
                <w:bCs/>
                <w:sz w:val="24"/>
              </w:rPr>
              <w:t xml:space="preserve"> skill or experience)</w:t>
            </w:r>
          </w:p>
          <w:p w14:paraId="1FB47895" w14:textId="77777777" w:rsidR="00AC42BE" w:rsidRPr="00252CB3" w:rsidRDefault="00AC42BE" w:rsidP="00AC42BE">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15E9DCC6" w:rsidR="00AC42BE" w:rsidRPr="009D02CD" w:rsidRDefault="00AC42BE" w:rsidP="00AC42BE">
            <w:pPr>
              <w:rPr>
                <w:b/>
                <w:sz w:val="24"/>
              </w:rPr>
            </w:pPr>
            <w:r w:rsidRPr="009D02CD">
              <w:rPr>
                <w:sz w:val="24"/>
              </w:rPr>
              <w:t>Able to effectively use a PC to prepare documents, record information or input data including Microsoft Office and Social Care case management and finance systems.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47C76029" w:rsidR="00AC42BE" w:rsidRPr="00C8492D" w:rsidRDefault="00AC42BE" w:rsidP="00AC42BE">
            <w:pPr>
              <w:rPr>
                <w:sz w:val="24"/>
              </w:rPr>
            </w:pPr>
            <w:r w:rsidRPr="00C8492D">
              <w:rPr>
                <w:sz w:val="24"/>
              </w:rPr>
              <w:t>Application Form</w:t>
            </w:r>
          </w:p>
        </w:tc>
      </w:tr>
      <w:tr w:rsidR="00AC42BE" w:rsidRPr="003613A7" w14:paraId="74E5E7A1"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F5EAC4C" w14:textId="77777777" w:rsidR="00AC42BE" w:rsidRPr="00252CB3" w:rsidRDefault="00AC42BE" w:rsidP="00AC42BE">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04B0E8" w14:textId="2E993641" w:rsidR="00AC42BE" w:rsidRPr="00C8492D" w:rsidRDefault="00AC42BE" w:rsidP="00AC42BE">
            <w:pPr>
              <w:rPr>
                <w:rFonts w:eastAsia="MS Mincho"/>
                <w:sz w:val="24"/>
              </w:rPr>
            </w:pPr>
            <w:r w:rsidRPr="00C8492D">
              <w:rPr>
                <w:sz w:val="24"/>
              </w:rPr>
              <w:t xml:space="preserve">Able to establish excellent relationships with customers across the Council, partners, external </w:t>
            </w:r>
            <w:proofErr w:type="gramStart"/>
            <w:r w:rsidRPr="00C8492D">
              <w:rPr>
                <w:sz w:val="24"/>
              </w:rPr>
              <w:t>agencies</w:t>
            </w:r>
            <w:proofErr w:type="gramEnd"/>
            <w:r w:rsidRPr="00C8492D">
              <w:rPr>
                <w:sz w:val="24"/>
              </w:rPr>
              <w:t xml:space="preserve"> and residents.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39132" w14:textId="732A8147" w:rsidR="00AC42BE" w:rsidRPr="00C8492D" w:rsidRDefault="00AC42BE" w:rsidP="00AC42BE">
            <w:pPr>
              <w:rPr>
                <w:sz w:val="24"/>
              </w:rPr>
            </w:pPr>
            <w:r w:rsidRPr="00C8492D">
              <w:rPr>
                <w:sz w:val="24"/>
              </w:rPr>
              <w:t>Application Form/Interview</w:t>
            </w:r>
          </w:p>
        </w:tc>
      </w:tr>
      <w:tr w:rsidR="00AC42BE" w:rsidRPr="003613A7" w14:paraId="576253AC"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E99173" w14:textId="77777777" w:rsidR="00AC42BE" w:rsidRPr="00252CB3" w:rsidRDefault="00AC42BE" w:rsidP="00AC42BE">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57D9BBB" w14:textId="26A2A480" w:rsidR="00AC42BE" w:rsidRPr="00C8492D" w:rsidRDefault="00AC42BE" w:rsidP="00AC42BE">
            <w:pPr>
              <w:rPr>
                <w:sz w:val="24"/>
              </w:rPr>
            </w:pPr>
            <w:r w:rsidRPr="00C8492D">
              <w:rPr>
                <w:sz w:val="24"/>
              </w:rPr>
              <w:t>Able to work on own initiative and as part of a team.</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C1C30" w14:textId="1F7672B4" w:rsidR="00AC42BE" w:rsidRPr="00C8492D" w:rsidRDefault="00AC42BE" w:rsidP="00AC42BE">
            <w:pPr>
              <w:rPr>
                <w:sz w:val="24"/>
              </w:rPr>
            </w:pPr>
            <w:r w:rsidRPr="00C8492D">
              <w:rPr>
                <w:sz w:val="24"/>
              </w:rPr>
              <w:t>Application Form/Interview</w:t>
            </w:r>
          </w:p>
        </w:tc>
      </w:tr>
      <w:tr w:rsidR="009D02CD" w:rsidRPr="003613A7" w14:paraId="7D1B6F80"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D704E80" w14:textId="77777777" w:rsidR="009D02CD" w:rsidRPr="00252CB3" w:rsidRDefault="009D02CD" w:rsidP="009D02C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8807605" w14:textId="72534B38" w:rsidR="009D02CD" w:rsidRPr="00C8492D" w:rsidRDefault="009D02CD" w:rsidP="009D02CD">
            <w:pPr>
              <w:rPr>
                <w:sz w:val="24"/>
              </w:rPr>
            </w:pPr>
            <w:r w:rsidRPr="00C8492D">
              <w:rPr>
                <w:rFonts w:eastAsia="MS Mincho"/>
                <w:sz w:val="24"/>
              </w:rPr>
              <w:t xml:space="preserve">Able to work at a fast pace and cope well with a higher </w:t>
            </w:r>
            <w:r w:rsidRPr="00C8492D">
              <w:rPr>
                <w:rFonts w:eastAsia="MS Mincho"/>
                <w:sz w:val="24"/>
              </w:rPr>
              <w:lastRenderedPageBreak/>
              <w:t>level of workload</w:t>
            </w:r>
            <w:r>
              <w:rPr>
                <w:rFonts w:eastAsia="MS Mincho"/>
                <w:sz w:val="24"/>
              </w:rPr>
              <w:t xml:space="preserve"> and </w:t>
            </w:r>
            <w:r w:rsidRPr="00C8492D">
              <w:rPr>
                <w:sz w:val="24"/>
              </w:rPr>
              <w:t>to demanding goals and targets.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3C587C" w14:textId="0079905E" w:rsidR="009D02CD" w:rsidRPr="00C8492D" w:rsidRDefault="009D02CD" w:rsidP="009D02CD">
            <w:pPr>
              <w:rPr>
                <w:sz w:val="24"/>
              </w:rPr>
            </w:pPr>
            <w:r w:rsidRPr="00C8492D">
              <w:rPr>
                <w:sz w:val="24"/>
              </w:rPr>
              <w:lastRenderedPageBreak/>
              <w:t>Application Form/Interview</w:t>
            </w:r>
          </w:p>
        </w:tc>
      </w:tr>
      <w:tr w:rsidR="009D02CD" w:rsidRPr="003613A7" w14:paraId="7D9DDEA0"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28C2912" w14:textId="77777777" w:rsidR="009D02CD" w:rsidRPr="00252CB3" w:rsidRDefault="009D02CD" w:rsidP="009D02C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61093EC" w14:textId="50D3C7A1" w:rsidR="009D02CD" w:rsidRPr="00C8492D" w:rsidRDefault="009D02CD" w:rsidP="009D02CD">
            <w:pPr>
              <w:rPr>
                <w:sz w:val="24"/>
              </w:rPr>
            </w:pPr>
            <w:r w:rsidRPr="00C8492D">
              <w:rPr>
                <w:sz w:val="24"/>
              </w:rPr>
              <w:t>Able to communicate effectively to share and obtain information.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78C4B" w14:textId="0DC48220" w:rsidR="009D02CD" w:rsidRPr="00C8492D" w:rsidRDefault="009D02CD" w:rsidP="009D02CD">
            <w:pPr>
              <w:rPr>
                <w:sz w:val="24"/>
              </w:rPr>
            </w:pPr>
            <w:r w:rsidRPr="00C8492D">
              <w:rPr>
                <w:sz w:val="24"/>
              </w:rPr>
              <w:t>Interview</w:t>
            </w:r>
          </w:p>
        </w:tc>
      </w:tr>
      <w:tr w:rsidR="00A61A87" w:rsidRPr="003613A7" w14:paraId="414CC80C"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F429607" w14:textId="77777777" w:rsidR="00A61A87" w:rsidRPr="00252CB3" w:rsidRDefault="00A61A87" w:rsidP="00A61A8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882776A" w14:textId="06982C7A" w:rsidR="00A61A87" w:rsidRPr="00C8492D" w:rsidRDefault="00A61A87" w:rsidP="00A61A87">
            <w:pPr>
              <w:rPr>
                <w:sz w:val="24"/>
              </w:rPr>
            </w:pPr>
            <w:r w:rsidRPr="00C8492D">
              <w:rPr>
                <w:sz w:val="24"/>
              </w:rPr>
              <w:t xml:space="preserve">Listens to others to assess requirements </w:t>
            </w:r>
            <w:proofErr w:type="gramStart"/>
            <w:r w:rsidRPr="00C8492D">
              <w:rPr>
                <w:sz w:val="24"/>
              </w:rPr>
              <w:t>in order to</w:t>
            </w:r>
            <w:proofErr w:type="gramEnd"/>
            <w:r w:rsidRPr="00C8492D">
              <w:rPr>
                <w:sz w:val="24"/>
              </w:rPr>
              <w:t xml:space="preserve"> respond appropriately and efficiently.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2BF46D" w14:textId="5925A79D" w:rsidR="00A61A87" w:rsidRPr="00C8492D" w:rsidRDefault="00A61A87" w:rsidP="00A61A87">
            <w:pPr>
              <w:rPr>
                <w:sz w:val="24"/>
              </w:rPr>
            </w:pPr>
            <w:r w:rsidRPr="00C8492D">
              <w:rPr>
                <w:sz w:val="24"/>
              </w:rPr>
              <w:t>Interview</w:t>
            </w:r>
          </w:p>
        </w:tc>
      </w:tr>
      <w:tr w:rsidR="00A61A87" w:rsidRPr="003613A7" w14:paraId="2882BA3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935B1D2" w14:textId="77777777" w:rsidR="00A61A87" w:rsidRPr="00252CB3" w:rsidRDefault="00A61A87" w:rsidP="00A61A8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F39A09" w14:textId="53BFC7E9" w:rsidR="00A61A87" w:rsidRPr="00C8492D" w:rsidRDefault="00A61A87" w:rsidP="00A61A87">
            <w:pPr>
              <w:rPr>
                <w:sz w:val="24"/>
              </w:rPr>
            </w:pPr>
            <w:r w:rsidRPr="00C8492D">
              <w:rPr>
                <w:sz w:val="24"/>
              </w:rPr>
              <w:t xml:space="preserve">Able to resolve queries independently.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690F75" w14:textId="44E2F9A1" w:rsidR="00A61A87" w:rsidRPr="00C8492D" w:rsidRDefault="00A61A87" w:rsidP="00A61A87">
            <w:pPr>
              <w:rPr>
                <w:sz w:val="24"/>
              </w:rPr>
            </w:pPr>
            <w:r w:rsidRPr="00C8492D">
              <w:rPr>
                <w:sz w:val="24"/>
              </w:rPr>
              <w:t>Interview</w:t>
            </w:r>
          </w:p>
        </w:tc>
      </w:tr>
      <w:tr w:rsidR="00A61A87" w:rsidRPr="003613A7" w14:paraId="5E84F9C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63A248" w14:textId="77777777" w:rsidR="00A61A87" w:rsidRPr="00252CB3" w:rsidRDefault="00A61A87" w:rsidP="00A61A8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F556FE8" w14:textId="69079F52" w:rsidR="00A61A87" w:rsidRPr="00C8492D" w:rsidRDefault="00A61A87" w:rsidP="00A61A87">
            <w:pPr>
              <w:rPr>
                <w:sz w:val="24"/>
              </w:rPr>
            </w:pPr>
            <w:r w:rsidRPr="00C8492D">
              <w:rPr>
                <w:sz w:val="24"/>
              </w:rPr>
              <w:t>Able to provide advice and guidance on complex issues.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B3099F" w14:textId="1C3A86D3" w:rsidR="00A61A87" w:rsidRPr="00C8492D" w:rsidRDefault="00A61A87" w:rsidP="00A61A87">
            <w:pPr>
              <w:rPr>
                <w:sz w:val="24"/>
              </w:rPr>
            </w:pPr>
            <w:r w:rsidRPr="00C8492D">
              <w:rPr>
                <w:sz w:val="24"/>
              </w:rPr>
              <w:t>Interview</w:t>
            </w:r>
          </w:p>
        </w:tc>
      </w:tr>
      <w:tr w:rsidR="00A61A87" w:rsidRPr="003613A7" w14:paraId="3E64EC6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D524683" w14:textId="77777777" w:rsidR="00A61A87" w:rsidRPr="00252CB3" w:rsidRDefault="00A61A87" w:rsidP="00A61A8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867F592" w14:textId="0A2DCF1A" w:rsidR="00A61A87" w:rsidRPr="00C8492D" w:rsidRDefault="00A61A87" w:rsidP="00A61A87">
            <w:pPr>
              <w:rPr>
                <w:rFonts w:eastAsia="MS Mincho"/>
                <w:sz w:val="24"/>
              </w:rPr>
            </w:pPr>
            <w:r w:rsidRPr="00C8492D">
              <w:rPr>
                <w:sz w:val="24"/>
              </w:rPr>
              <w:t>Able to support the maintenance and development of information system.</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449DC2" w14:textId="1A6EDAE9" w:rsidR="00A61A87" w:rsidRPr="00C8492D" w:rsidRDefault="00A61A87" w:rsidP="00A61A87">
            <w:pPr>
              <w:rPr>
                <w:sz w:val="24"/>
              </w:rPr>
            </w:pPr>
            <w:r w:rsidRPr="00C8492D">
              <w:rPr>
                <w:sz w:val="24"/>
              </w:rPr>
              <w:t>Interview</w:t>
            </w:r>
          </w:p>
        </w:tc>
      </w:tr>
      <w:tr w:rsidR="00A61A87" w:rsidRPr="003613A7" w14:paraId="6B943F0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B6F15EA" w14:textId="77777777" w:rsidR="00A61A87" w:rsidRPr="00252CB3" w:rsidRDefault="00A61A87" w:rsidP="00A61A8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FA87CF0" w14:textId="2BD65032" w:rsidR="00A61A87" w:rsidRPr="00C8492D" w:rsidRDefault="00A61A87" w:rsidP="00A61A87">
            <w:pPr>
              <w:rPr>
                <w:rFonts w:eastAsia="MS Mincho"/>
                <w:sz w:val="24"/>
              </w:rPr>
            </w:pPr>
            <w:r w:rsidRPr="00C8492D">
              <w:rPr>
                <w:rFonts w:eastAsia="MS Mincho"/>
                <w:sz w:val="24"/>
              </w:rPr>
              <w:t>Ability to work outside of normal working hours to meet the needs of the service</w:t>
            </w:r>
            <w:r>
              <w:rPr>
                <w:rFonts w:eastAsia="MS Mincho"/>
                <w:sz w:val="24"/>
              </w:rPr>
              <w:t xml:space="preserve"> and meet the </w:t>
            </w:r>
            <w:r w:rsidRPr="00C8492D">
              <w:rPr>
                <w:color w:val="000000"/>
                <w:sz w:val="24"/>
              </w:rPr>
              <w:t>travel requirements of the role.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CDCF3D" w14:textId="14AD437B" w:rsidR="00A61A87" w:rsidRPr="00C8492D" w:rsidRDefault="00A61A87" w:rsidP="00A61A87">
            <w:pPr>
              <w:rPr>
                <w:sz w:val="24"/>
              </w:rPr>
            </w:pPr>
            <w:r w:rsidRPr="00C8492D">
              <w:rPr>
                <w:sz w:val="24"/>
              </w:rPr>
              <w:t>Application Form</w:t>
            </w:r>
          </w:p>
        </w:tc>
      </w:tr>
      <w:tr w:rsidR="00A61A87"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A61A87" w:rsidRPr="00252CB3" w:rsidRDefault="00A61A87" w:rsidP="00A61A87">
            <w:pPr>
              <w:rPr>
                <w:b/>
                <w:bCs/>
                <w:sz w:val="24"/>
              </w:rPr>
            </w:pPr>
            <w:r w:rsidRPr="00252CB3">
              <w:rPr>
                <w:b/>
                <w:bCs/>
                <w:sz w:val="24"/>
              </w:rPr>
              <w:t>Work Related Circumstances/</w:t>
            </w:r>
          </w:p>
          <w:p w14:paraId="0FC2C5A0" w14:textId="77777777" w:rsidR="00A61A87" w:rsidRPr="00252CB3" w:rsidRDefault="00A61A87" w:rsidP="00A61A87">
            <w:pPr>
              <w:rPr>
                <w:b/>
                <w:bCs/>
                <w:sz w:val="24"/>
              </w:rPr>
            </w:pPr>
            <w:r w:rsidRPr="00252CB3">
              <w:rPr>
                <w:b/>
                <w:bCs/>
                <w:sz w:val="24"/>
              </w:rPr>
              <w:t>Values of the Council</w:t>
            </w:r>
          </w:p>
          <w:p w14:paraId="3E244CFD" w14:textId="77777777" w:rsidR="00A61A87" w:rsidRPr="00252CB3" w:rsidRDefault="00A61A87" w:rsidP="00A61A8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E36D0CB" w14:textId="3241DC73" w:rsidR="00A61A87" w:rsidRPr="00C8492D" w:rsidRDefault="00A61A87" w:rsidP="00A61A87">
            <w:pPr>
              <w:rPr>
                <w:sz w:val="24"/>
              </w:rPr>
            </w:pPr>
            <w:r w:rsidRPr="00C8492D">
              <w:rPr>
                <w:color w:val="000000"/>
                <w:sz w:val="24"/>
              </w:rPr>
              <w:t>Commitment to Equal Opportunities.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698DDFEB" w:rsidR="00A61A87" w:rsidRPr="00C8492D" w:rsidRDefault="00A61A87" w:rsidP="00A61A87">
            <w:pPr>
              <w:rPr>
                <w:sz w:val="24"/>
              </w:rPr>
            </w:pPr>
            <w:r w:rsidRPr="00C8492D">
              <w:rPr>
                <w:sz w:val="24"/>
              </w:rPr>
              <w:t>Application Form/Interview</w:t>
            </w:r>
          </w:p>
        </w:tc>
      </w:tr>
      <w:tr w:rsidR="00A61A87"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A61A87" w:rsidRPr="007B252B" w:rsidRDefault="00A61A87" w:rsidP="00A61A8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6E201D" w14:textId="5CD6B92A" w:rsidR="00A61A87" w:rsidRPr="00C8492D" w:rsidRDefault="00A61A87" w:rsidP="00A61A87">
            <w:pPr>
              <w:rPr>
                <w:sz w:val="24"/>
              </w:rPr>
            </w:pPr>
            <w:r w:rsidRPr="00C8492D">
              <w:rPr>
                <w:color w:val="000000"/>
                <w:sz w:val="24"/>
              </w:rPr>
              <w:t>Compliance with health and safety rules, regulations, and legislation.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6984B17C" w:rsidR="00A61A87" w:rsidRPr="00C8492D" w:rsidRDefault="00A61A87" w:rsidP="00A61A87">
            <w:pPr>
              <w:rPr>
                <w:sz w:val="24"/>
              </w:rPr>
            </w:pPr>
            <w:r w:rsidRPr="00C8492D">
              <w:rPr>
                <w:sz w:val="24"/>
              </w:rPr>
              <w:t>Application Form</w:t>
            </w:r>
          </w:p>
        </w:tc>
      </w:tr>
      <w:tr w:rsidR="00A61A87"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A61A87" w:rsidRPr="003613A7" w:rsidRDefault="00A61A87" w:rsidP="00A61A8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D647BFE" w14:textId="77777777" w:rsidR="00A61A87" w:rsidRPr="00C8492D" w:rsidRDefault="00A61A87" w:rsidP="00A61A87">
            <w:pPr>
              <w:rPr>
                <w:color w:val="000000"/>
                <w:sz w:val="24"/>
              </w:rPr>
            </w:pPr>
            <w:r w:rsidRPr="00C8492D">
              <w:rPr>
                <w:color w:val="000000"/>
                <w:sz w:val="24"/>
              </w:rPr>
              <w:t>Ability to comply with the Councils values of:</w:t>
            </w:r>
          </w:p>
          <w:p w14:paraId="62F586E7" w14:textId="77777777" w:rsidR="00A61A87" w:rsidRPr="00C8492D" w:rsidRDefault="00A61A87" w:rsidP="00A61A87">
            <w:pPr>
              <w:pStyle w:val="ListParagraph"/>
              <w:numPr>
                <w:ilvl w:val="0"/>
                <w:numId w:val="3"/>
              </w:numPr>
              <w:rPr>
                <w:rFonts w:ascii="Arial" w:hAnsi="Arial" w:cs="Arial"/>
                <w:color w:val="000000"/>
              </w:rPr>
            </w:pPr>
            <w:r w:rsidRPr="00C8492D">
              <w:rPr>
                <w:rFonts w:ascii="Arial" w:hAnsi="Arial" w:cs="Arial"/>
                <w:color w:val="000000"/>
              </w:rPr>
              <w:t>We innovate.</w:t>
            </w:r>
          </w:p>
          <w:p w14:paraId="00453EA3" w14:textId="77777777" w:rsidR="00A61A87" w:rsidRPr="00C8492D" w:rsidRDefault="00A61A87" w:rsidP="00A61A87">
            <w:pPr>
              <w:pStyle w:val="ListParagraph"/>
              <w:numPr>
                <w:ilvl w:val="0"/>
                <w:numId w:val="3"/>
              </w:numPr>
              <w:rPr>
                <w:rFonts w:ascii="Arial" w:hAnsi="Arial" w:cs="Arial"/>
                <w:color w:val="000000"/>
              </w:rPr>
            </w:pPr>
            <w:r w:rsidRPr="00C8492D">
              <w:rPr>
                <w:rFonts w:ascii="Arial" w:hAnsi="Arial" w:cs="Arial"/>
                <w:color w:val="000000"/>
              </w:rPr>
              <w:t>We enable.</w:t>
            </w:r>
          </w:p>
          <w:p w14:paraId="7B80AA35" w14:textId="77777777" w:rsidR="00A61A87" w:rsidRPr="00C8492D" w:rsidRDefault="00A61A87" w:rsidP="00A61A87">
            <w:pPr>
              <w:pStyle w:val="ListParagraph"/>
              <w:numPr>
                <w:ilvl w:val="0"/>
                <w:numId w:val="3"/>
              </w:numPr>
              <w:rPr>
                <w:rFonts w:ascii="Arial" w:hAnsi="Arial" w:cs="Arial"/>
                <w:color w:val="000000"/>
              </w:rPr>
            </w:pPr>
            <w:r w:rsidRPr="00C8492D">
              <w:rPr>
                <w:rFonts w:ascii="Arial" w:hAnsi="Arial" w:cs="Arial"/>
                <w:color w:val="000000"/>
              </w:rPr>
              <w:t xml:space="preserve">We respect. </w:t>
            </w:r>
          </w:p>
          <w:p w14:paraId="52DDA792" w14:textId="562CBD3C" w:rsidR="00A61A87" w:rsidRPr="00C8492D" w:rsidRDefault="00A61A87" w:rsidP="00A61A87">
            <w:pPr>
              <w:rPr>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6015A06E" w:rsidR="00A61A87" w:rsidRPr="00C8492D" w:rsidRDefault="00A61A87" w:rsidP="00A61A87">
            <w:pPr>
              <w:rPr>
                <w:sz w:val="24"/>
              </w:rPr>
            </w:pPr>
            <w:r w:rsidRPr="00C8492D">
              <w:rPr>
                <w:sz w:val="24"/>
              </w:rPr>
              <w:t>Application Form/Interview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6E7413B4" w14:textId="463DB1B3" w:rsidR="00D97B7E" w:rsidRDefault="005F56E1" w:rsidP="00D97B7E">
      <w:pPr>
        <w:ind w:right="180"/>
      </w:pPr>
      <w:r>
        <w:t>Catherine Dinning</w:t>
      </w:r>
      <w:r w:rsidR="00C14BA3">
        <w:t xml:space="preserve"> &amp; Paul Mulholland</w:t>
      </w:r>
    </w:p>
    <w:p w14:paraId="737AB4C5" w14:textId="45C1F7EC" w:rsidR="005F56E1" w:rsidRPr="002A70E2" w:rsidRDefault="005F56E1" w:rsidP="00D97B7E">
      <w:pPr>
        <w:ind w:right="180"/>
      </w:pPr>
      <w:r>
        <w:t>Ju</w:t>
      </w:r>
      <w:r w:rsidR="00C14BA3">
        <w:t>ly</w:t>
      </w:r>
      <w:r>
        <w:t xml:space="preserve"> 2026</w:t>
      </w: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6D1C1" w14:textId="77777777" w:rsidR="00EB45DB" w:rsidRDefault="00EB45DB">
      <w:r>
        <w:separator/>
      </w:r>
    </w:p>
  </w:endnote>
  <w:endnote w:type="continuationSeparator" w:id="0">
    <w:p w14:paraId="3529DB84" w14:textId="77777777" w:rsidR="00EB45DB" w:rsidRDefault="00EB4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5175E" w14:textId="77777777" w:rsidR="00EB45DB" w:rsidRDefault="00EB45DB">
      <w:r>
        <w:separator/>
      </w:r>
    </w:p>
  </w:footnote>
  <w:footnote w:type="continuationSeparator" w:id="0">
    <w:p w14:paraId="771E0D7C" w14:textId="77777777" w:rsidR="00EB45DB" w:rsidRDefault="00EB4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16058"/>
    <w:rsid w:val="000342DF"/>
    <w:rsid w:val="000356B0"/>
    <w:rsid w:val="000B12EF"/>
    <w:rsid w:val="000C2CA2"/>
    <w:rsid w:val="000D7331"/>
    <w:rsid w:val="000E7432"/>
    <w:rsid w:val="00110D7E"/>
    <w:rsid w:val="00150F18"/>
    <w:rsid w:val="00152B83"/>
    <w:rsid w:val="00175B0F"/>
    <w:rsid w:val="00191B83"/>
    <w:rsid w:val="001D4EBB"/>
    <w:rsid w:val="001D6E2A"/>
    <w:rsid w:val="002013AC"/>
    <w:rsid w:val="00214C2F"/>
    <w:rsid w:val="00220A5F"/>
    <w:rsid w:val="00225F3B"/>
    <w:rsid w:val="0023031C"/>
    <w:rsid w:val="00234CFA"/>
    <w:rsid w:val="00241E42"/>
    <w:rsid w:val="00252CB3"/>
    <w:rsid w:val="002640F2"/>
    <w:rsid w:val="0027180F"/>
    <w:rsid w:val="00272418"/>
    <w:rsid w:val="002D59C4"/>
    <w:rsid w:val="002E2F87"/>
    <w:rsid w:val="002E432A"/>
    <w:rsid w:val="002F33F4"/>
    <w:rsid w:val="00376341"/>
    <w:rsid w:val="003C1320"/>
    <w:rsid w:val="003C3023"/>
    <w:rsid w:val="003C4424"/>
    <w:rsid w:val="003F034F"/>
    <w:rsid w:val="003F7674"/>
    <w:rsid w:val="004546C3"/>
    <w:rsid w:val="00464940"/>
    <w:rsid w:val="00472995"/>
    <w:rsid w:val="0048631D"/>
    <w:rsid w:val="004A3042"/>
    <w:rsid w:val="004A7E1C"/>
    <w:rsid w:val="004C3B6F"/>
    <w:rsid w:val="004D4531"/>
    <w:rsid w:val="004E2529"/>
    <w:rsid w:val="00517501"/>
    <w:rsid w:val="00561243"/>
    <w:rsid w:val="005626C6"/>
    <w:rsid w:val="00575737"/>
    <w:rsid w:val="005B3CE7"/>
    <w:rsid w:val="005C6B18"/>
    <w:rsid w:val="005D7ADF"/>
    <w:rsid w:val="005F56E1"/>
    <w:rsid w:val="00635A66"/>
    <w:rsid w:val="00640EDF"/>
    <w:rsid w:val="0065703B"/>
    <w:rsid w:val="00661082"/>
    <w:rsid w:val="00673E0E"/>
    <w:rsid w:val="00674C12"/>
    <w:rsid w:val="006942CC"/>
    <w:rsid w:val="006963F6"/>
    <w:rsid w:val="006A3D80"/>
    <w:rsid w:val="006B7DC9"/>
    <w:rsid w:val="006D503E"/>
    <w:rsid w:val="006F4A1E"/>
    <w:rsid w:val="0070608A"/>
    <w:rsid w:val="007274C5"/>
    <w:rsid w:val="0075195F"/>
    <w:rsid w:val="007B1534"/>
    <w:rsid w:val="007C7BD6"/>
    <w:rsid w:val="0081105A"/>
    <w:rsid w:val="008752CE"/>
    <w:rsid w:val="008B3F87"/>
    <w:rsid w:val="008B4618"/>
    <w:rsid w:val="00917D78"/>
    <w:rsid w:val="00941818"/>
    <w:rsid w:val="0094191D"/>
    <w:rsid w:val="0096212A"/>
    <w:rsid w:val="009D02CD"/>
    <w:rsid w:val="009D3CCB"/>
    <w:rsid w:val="00A01639"/>
    <w:rsid w:val="00A268A6"/>
    <w:rsid w:val="00A3658B"/>
    <w:rsid w:val="00A4677B"/>
    <w:rsid w:val="00A61A87"/>
    <w:rsid w:val="00AA3294"/>
    <w:rsid w:val="00AB21BB"/>
    <w:rsid w:val="00AC04E1"/>
    <w:rsid w:val="00AC3D29"/>
    <w:rsid w:val="00AC42BE"/>
    <w:rsid w:val="00AC4B76"/>
    <w:rsid w:val="00AF35C6"/>
    <w:rsid w:val="00B07BDD"/>
    <w:rsid w:val="00B323FD"/>
    <w:rsid w:val="00B3581D"/>
    <w:rsid w:val="00B62714"/>
    <w:rsid w:val="00B66288"/>
    <w:rsid w:val="00B82A77"/>
    <w:rsid w:val="00B97275"/>
    <w:rsid w:val="00BA314C"/>
    <w:rsid w:val="00BA523A"/>
    <w:rsid w:val="00BB6298"/>
    <w:rsid w:val="00BC101B"/>
    <w:rsid w:val="00BD55BB"/>
    <w:rsid w:val="00C112A4"/>
    <w:rsid w:val="00C14BA3"/>
    <w:rsid w:val="00C17B91"/>
    <w:rsid w:val="00C23E50"/>
    <w:rsid w:val="00C70376"/>
    <w:rsid w:val="00C8492D"/>
    <w:rsid w:val="00CC7443"/>
    <w:rsid w:val="00D172BF"/>
    <w:rsid w:val="00D26153"/>
    <w:rsid w:val="00D41C7F"/>
    <w:rsid w:val="00D4786A"/>
    <w:rsid w:val="00D600EB"/>
    <w:rsid w:val="00D76C2B"/>
    <w:rsid w:val="00D76C3D"/>
    <w:rsid w:val="00D803BE"/>
    <w:rsid w:val="00D94DCE"/>
    <w:rsid w:val="00D97B7E"/>
    <w:rsid w:val="00DA0DD5"/>
    <w:rsid w:val="00E16668"/>
    <w:rsid w:val="00E536C3"/>
    <w:rsid w:val="00E7770A"/>
    <w:rsid w:val="00EB45DB"/>
    <w:rsid w:val="00EC24EE"/>
    <w:rsid w:val="00ED7034"/>
    <w:rsid w:val="00F01397"/>
    <w:rsid w:val="00F31627"/>
    <w:rsid w:val="00F32ACF"/>
    <w:rsid w:val="00F33080"/>
    <w:rsid w:val="00F5619D"/>
    <w:rsid w:val="00F57474"/>
    <w:rsid w:val="00FA55B3"/>
    <w:rsid w:val="00FA7A5C"/>
    <w:rsid w:val="00FB4D90"/>
    <w:rsid w:val="00FD1E8C"/>
    <w:rsid w:val="00FE3561"/>
    <w:rsid w:val="0B345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40</Value>
      <Value>39</Value>
      <Value>2</Value>
    </TaxCatchAll>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2AC473D9-B748-4914-AA8A-FC59F399C3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C7A548-89DB-4550-BD5E-5EED5B69CEA3}"/>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382</Words>
  <Characters>2179</Characters>
  <Application>Microsoft Office Word</Application>
  <DocSecurity>0</DocSecurity>
  <Lines>18</Lines>
  <Paragraphs>5</Paragraphs>
  <ScaleCrop>false</ScaleCrop>
  <Company>Hemisphere</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3</cp:revision>
  <cp:lastPrinted>2005-05-31T11:32:00Z</cp:lastPrinted>
  <dcterms:created xsi:type="dcterms:W3CDTF">2026-10-20T15:15:00Z</dcterms:created>
  <dcterms:modified xsi:type="dcterms:W3CDTF">2026-10-20T15:17:00Z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