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68C73312" w:rsidR="00C23E50" w:rsidRPr="00234CFA" w:rsidRDefault="00C23E50" w:rsidP="00C23E50">
      <w:pPr>
        <w:tabs>
          <w:tab w:val="left" w:pos="2694"/>
        </w:tabs>
        <w:ind w:left="1440" w:hanging="1440"/>
        <w:rPr>
          <w:b/>
          <w:bCs/>
          <w:sz w:val="24"/>
        </w:rPr>
      </w:pPr>
      <w:r w:rsidRPr="00234CFA">
        <w:rPr>
          <w:b/>
          <w:bCs/>
          <w:sz w:val="24"/>
        </w:rPr>
        <w:t xml:space="preserve">Job title: </w:t>
      </w:r>
      <w:r w:rsidR="00F462DA">
        <w:rPr>
          <w:b/>
          <w:bCs/>
          <w:sz w:val="24"/>
        </w:rPr>
        <w:t>Catering Assistant</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8B5A79" w:rsidRPr="003613A7" w14:paraId="6552FAAC" w14:textId="77777777" w:rsidTr="007C7BD6">
        <w:trPr>
          <w:trHeight w:val="284"/>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8B5A79" w:rsidRPr="00252CB3" w:rsidRDefault="008B5A79" w:rsidP="008B5A79">
            <w:pPr>
              <w:rPr>
                <w:sz w:val="24"/>
              </w:rPr>
            </w:pPr>
            <w:r w:rsidRPr="00252CB3">
              <w:rPr>
                <w:b/>
                <w:bCs/>
                <w:sz w:val="24"/>
              </w:rPr>
              <w:t>Experience</w:t>
            </w:r>
          </w:p>
          <w:p w14:paraId="11240C5B" w14:textId="77777777" w:rsidR="008B5A79" w:rsidRPr="00252CB3" w:rsidRDefault="008B5A79" w:rsidP="008B5A79">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43D7CED" w14:textId="77777777" w:rsidR="008B5A79" w:rsidRDefault="008B5A79" w:rsidP="008B5A79">
            <w:pPr>
              <w:rPr>
                <w:color w:val="000000"/>
                <w:sz w:val="20"/>
                <w:szCs w:val="20"/>
              </w:rPr>
            </w:pPr>
            <w:r>
              <w:rPr>
                <w:color w:val="000000"/>
                <w:sz w:val="20"/>
                <w:szCs w:val="20"/>
              </w:rPr>
              <w:t>Working in a customer focussed / catering environment</w:t>
            </w:r>
            <w:r w:rsidR="00F03FE2">
              <w:rPr>
                <w:color w:val="000000"/>
                <w:sz w:val="20"/>
                <w:szCs w:val="20"/>
              </w:rPr>
              <w:t>.</w:t>
            </w:r>
          </w:p>
          <w:p w14:paraId="2EFAC81D" w14:textId="1BD345BA" w:rsidR="00784A27" w:rsidRPr="00252CB3" w:rsidRDefault="00784A27" w:rsidP="008B5A79">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8B221F" w14:textId="77777777" w:rsidR="008B5A79" w:rsidRPr="003613A7" w:rsidRDefault="008B5A79" w:rsidP="008B5A79">
            <w:pPr>
              <w:jc w:val="center"/>
              <w:rPr>
                <w:color w:val="000000"/>
                <w:sz w:val="20"/>
                <w:szCs w:val="20"/>
              </w:rPr>
            </w:pPr>
            <w:r>
              <w:rPr>
                <w:color w:val="000000"/>
                <w:sz w:val="20"/>
                <w:szCs w:val="20"/>
              </w:rPr>
              <w:t>Application form / interview</w:t>
            </w:r>
          </w:p>
          <w:p w14:paraId="3EE7FFF4" w14:textId="77777777" w:rsidR="008B5A79" w:rsidRPr="00252CB3" w:rsidRDefault="008B5A79" w:rsidP="008B5A79">
            <w:pPr>
              <w:rPr>
                <w:color w:val="000000"/>
                <w:sz w:val="24"/>
              </w:rPr>
            </w:pPr>
          </w:p>
        </w:tc>
      </w:tr>
      <w:tr w:rsidR="00425413"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425413" w:rsidRPr="00252CB3" w:rsidRDefault="00425413" w:rsidP="00425413">
            <w:pPr>
              <w:rPr>
                <w:b/>
                <w:bCs/>
                <w:sz w:val="24"/>
              </w:rPr>
            </w:pPr>
            <w:bookmarkStart w:id="1" w:name="_Hlk92295067"/>
            <w:r w:rsidRPr="00252CB3">
              <w:rPr>
                <w:b/>
                <w:bCs/>
                <w:sz w:val="24"/>
              </w:rPr>
              <w:t xml:space="preserve">Skills, Knowledge, Ability (including ability </w:t>
            </w:r>
          </w:p>
          <w:p w14:paraId="2FAEF0FB" w14:textId="77777777" w:rsidR="00425413" w:rsidRPr="00252CB3" w:rsidRDefault="00425413" w:rsidP="00425413">
            <w:pPr>
              <w:rPr>
                <w:b/>
                <w:bCs/>
                <w:sz w:val="24"/>
              </w:rPr>
            </w:pPr>
            <w:r w:rsidRPr="00252CB3">
              <w:rPr>
                <w:b/>
                <w:bCs/>
                <w:sz w:val="24"/>
              </w:rPr>
              <w:t>to develop knowledge,</w:t>
            </w:r>
          </w:p>
          <w:p w14:paraId="655F9A6F" w14:textId="77777777" w:rsidR="00425413" w:rsidRPr="00252CB3" w:rsidRDefault="00425413" w:rsidP="00425413">
            <w:pPr>
              <w:rPr>
                <w:b/>
                <w:bCs/>
                <w:sz w:val="24"/>
              </w:rPr>
            </w:pPr>
            <w:r w:rsidRPr="00252CB3">
              <w:rPr>
                <w:b/>
                <w:bCs/>
                <w:sz w:val="24"/>
              </w:rPr>
              <w:t xml:space="preserve"> skill or experience)</w:t>
            </w:r>
          </w:p>
          <w:p w14:paraId="1FB47895" w14:textId="77777777" w:rsidR="00425413" w:rsidRPr="00252CB3" w:rsidRDefault="00425413" w:rsidP="00425413">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A26568E" w14:textId="77777777" w:rsidR="00425413" w:rsidRDefault="00425413" w:rsidP="00425413">
            <w:pPr>
              <w:rPr>
                <w:color w:val="000000"/>
                <w:sz w:val="20"/>
                <w:szCs w:val="20"/>
              </w:rPr>
            </w:pPr>
            <w:r>
              <w:rPr>
                <w:color w:val="000000"/>
                <w:sz w:val="20"/>
                <w:szCs w:val="20"/>
              </w:rPr>
              <w:t>Health, safety and food hygiene requirements associated with a food business</w:t>
            </w:r>
            <w:r w:rsidR="00F03FE2">
              <w:rPr>
                <w:color w:val="000000"/>
                <w:sz w:val="20"/>
                <w:szCs w:val="20"/>
              </w:rPr>
              <w:t>.</w:t>
            </w:r>
          </w:p>
          <w:p w14:paraId="6982A0F3" w14:textId="1524D86A" w:rsidR="00F03FE2" w:rsidRPr="00252CB3" w:rsidRDefault="00F03FE2" w:rsidP="00425413">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F9CAE9" w14:textId="77777777" w:rsidR="00425413" w:rsidRPr="003613A7" w:rsidRDefault="00425413" w:rsidP="00425413">
            <w:pPr>
              <w:jc w:val="center"/>
              <w:rPr>
                <w:color w:val="000000"/>
                <w:sz w:val="20"/>
                <w:szCs w:val="20"/>
              </w:rPr>
            </w:pPr>
            <w:r>
              <w:rPr>
                <w:color w:val="000000"/>
                <w:sz w:val="20"/>
                <w:szCs w:val="20"/>
              </w:rPr>
              <w:t>Application form / interview</w:t>
            </w:r>
          </w:p>
          <w:p w14:paraId="79D1BE9A" w14:textId="77777777" w:rsidR="00425413" w:rsidRPr="00252CB3" w:rsidRDefault="00425413" w:rsidP="00425413">
            <w:pPr>
              <w:rPr>
                <w:color w:val="000000"/>
                <w:sz w:val="24"/>
              </w:rPr>
            </w:pPr>
          </w:p>
        </w:tc>
      </w:tr>
      <w:tr w:rsidR="00425413" w:rsidRPr="003613A7"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425413" w:rsidRPr="00252CB3" w:rsidRDefault="00425413" w:rsidP="00425413">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8EA24B0" w14:textId="74FF80CA" w:rsidR="00425413" w:rsidRPr="00FC3D94" w:rsidRDefault="00425413" w:rsidP="00425413">
            <w:pPr>
              <w:rPr>
                <w:color w:val="000000"/>
                <w:sz w:val="20"/>
                <w:szCs w:val="20"/>
              </w:rPr>
            </w:pPr>
            <w:r w:rsidRPr="00FC3D94">
              <w:rPr>
                <w:color w:val="000000"/>
                <w:sz w:val="20"/>
                <w:szCs w:val="20"/>
              </w:rPr>
              <w:t>Positive, proactive and caring approach to providing a quality catering service</w:t>
            </w:r>
            <w:r w:rsidR="00784A27">
              <w:rPr>
                <w:color w:val="000000"/>
                <w:sz w:val="20"/>
                <w:szCs w:val="20"/>
              </w:rPr>
              <w:t>.</w:t>
            </w:r>
          </w:p>
          <w:p w14:paraId="660FFFA2" w14:textId="7E2ABD47" w:rsidR="00425413" w:rsidRPr="00252CB3" w:rsidRDefault="00425413" w:rsidP="00425413">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8E37D2" w14:textId="77777777" w:rsidR="00425413" w:rsidRPr="003613A7" w:rsidRDefault="00425413" w:rsidP="00425413">
            <w:pPr>
              <w:jc w:val="center"/>
              <w:rPr>
                <w:color w:val="000000"/>
                <w:sz w:val="20"/>
                <w:szCs w:val="20"/>
              </w:rPr>
            </w:pPr>
            <w:r>
              <w:rPr>
                <w:color w:val="000000"/>
                <w:sz w:val="20"/>
                <w:szCs w:val="20"/>
              </w:rPr>
              <w:t>Application form / interview</w:t>
            </w:r>
          </w:p>
          <w:p w14:paraId="2D614D09" w14:textId="77777777" w:rsidR="00425413" w:rsidRPr="00252CB3" w:rsidRDefault="00425413" w:rsidP="00425413">
            <w:pPr>
              <w:rPr>
                <w:color w:val="000000"/>
                <w:sz w:val="24"/>
              </w:rPr>
            </w:pPr>
          </w:p>
        </w:tc>
      </w:tr>
      <w:tr w:rsidR="00425413" w:rsidRPr="003613A7"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425413" w:rsidRPr="00252CB3" w:rsidRDefault="00425413" w:rsidP="00425413">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00062DC" w14:textId="77777777" w:rsidR="00425413" w:rsidRPr="00FC3D94" w:rsidRDefault="00425413" w:rsidP="00425413">
            <w:pPr>
              <w:rPr>
                <w:color w:val="000000"/>
                <w:sz w:val="20"/>
                <w:szCs w:val="20"/>
              </w:rPr>
            </w:pPr>
            <w:r w:rsidRPr="00FC3D94">
              <w:rPr>
                <w:color w:val="000000"/>
                <w:sz w:val="20"/>
                <w:szCs w:val="20"/>
              </w:rPr>
              <w:t>The requirements of a catering unit</w:t>
            </w:r>
          </w:p>
          <w:p w14:paraId="31EAE7BD" w14:textId="77777777" w:rsidR="00425413" w:rsidRPr="00252CB3" w:rsidRDefault="00425413" w:rsidP="00425413">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1116A" w14:textId="77777777" w:rsidR="007F288E" w:rsidRPr="003613A7" w:rsidRDefault="007F288E" w:rsidP="007F288E">
            <w:pPr>
              <w:jc w:val="center"/>
              <w:rPr>
                <w:color w:val="000000"/>
                <w:sz w:val="20"/>
                <w:szCs w:val="20"/>
              </w:rPr>
            </w:pPr>
            <w:r>
              <w:rPr>
                <w:color w:val="000000"/>
                <w:sz w:val="20"/>
                <w:szCs w:val="20"/>
              </w:rPr>
              <w:t>Application form / interview</w:t>
            </w:r>
          </w:p>
          <w:p w14:paraId="0A35F698" w14:textId="77777777" w:rsidR="00425413" w:rsidRPr="00252CB3" w:rsidRDefault="00425413" w:rsidP="00425413">
            <w:pPr>
              <w:rPr>
                <w:color w:val="000000"/>
                <w:sz w:val="24"/>
              </w:rPr>
            </w:pPr>
          </w:p>
        </w:tc>
      </w:tr>
      <w:tr w:rsidR="00425413" w:rsidRPr="003613A7" w14:paraId="76412F9C" w14:textId="77777777" w:rsidTr="0028076F">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425413" w:rsidRPr="00252CB3" w:rsidRDefault="00425413" w:rsidP="00425413">
            <w:pPr>
              <w:rPr>
                <w:b/>
                <w:bCs/>
                <w:sz w:val="24"/>
              </w:rPr>
            </w:pPr>
            <w:r w:rsidRPr="00252CB3">
              <w:rPr>
                <w:b/>
                <w:bCs/>
                <w:sz w:val="24"/>
              </w:rPr>
              <w:t>Work Related Circumstances/</w:t>
            </w:r>
          </w:p>
          <w:p w14:paraId="0FC2C5A0" w14:textId="77777777" w:rsidR="00425413" w:rsidRPr="00252CB3" w:rsidRDefault="00425413" w:rsidP="00425413">
            <w:pPr>
              <w:rPr>
                <w:b/>
                <w:bCs/>
                <w:sz w:val="24"/>
              </w:rPr>
            </w:pPr>
            <w:r w:rsidRPr="00252CB3">
              <w:rPr>
                <w:b/>
                <w:bCs/>
                <w:sz w:val="24"/>
              </w:rPr>
              <w:t>Values of the Council</w:t>
            </w:r>
          </w:p>
          <w:p w14:paraId="3E244CFD" w14:textId="77777777" w:rsidR="00425413" w:rsidRPr="00252CB3" w:rsidRDefault="00425413" w:rsidP="00425413">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425413" w:rsidRPr="007F288E" w:rsidRDefault="00425413" w:rsidP="00425413">
            <w:pPr>
              <w:rPr>
                <w:color w:val="000000"/>
                <w:sz w:val="20"/>
                <w:szCs w:val="20"/>
              </w:rPr>
            </w:pPr>
            <w:r w:rsidRPr="007F288E">
              <w:rPr>
                <w:color w:val="000000"/>
                <w:sz w:val="20"/>
                <w:szCs w:val="20"/>
              </w:rPr>
              <w:t>Commitment to Equal Opportunities.</w:t>
            </w:r>
          </w:p>
          <w:p w14:paraId="4E36D0CB" w14:textId="77777777" w:rsidR="00425413" w:rsidRPr="00252CB3" w:rsidRDefault="00425413" w:rsidP="00425413">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55FC88" w14:textId="77777777" w:rsidR="007F288E" w:rsidRPr="003613A7" w:rsidRDefault="007F288E" w:rsidP="007F288E">
            <w:pPr>
              <w:jc w:val="center"/>
              <w:rPr>
                <w:color w:val="000000"/>
                <w:sz w:val="20"/>
                <w:szCs w:val="20"/>
              </w:rPr>
            </w:pPr>
            <w:r>
              <w:rPr>
                <w:color w:val="000000"/>
                <w:sz w:val="20"/>
                <w:szCs w:val="20"/>
              </w:rPr>
              <w:t>Application form / interview</w:t>
            </w:r>
          </w:p>
          <w:p w14:paraId="79FCE745" w14:textId="77777777" w:rsidR="00425413" w:rsidRPr="00252CB3" w:rsidRDefault="00425413" w:rsidP="00425413">
            <w:pPr>
              <w:rPr>
                <w:color w:val="000000"/>
                <w:sz w:val="24"/>
              </w:rPr>
            </w:pP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51805" w14:textId="77777777" w:rsidR="00FA5CBB" w:rsidRDefault="00FA5CBB">
      <w:r>
        <w:separator/>
      </w:r>
    </w:p>
  </w:endnote>
  <w:endnote w:type="continuationSeparator" w:id="0">
    <w:p w14:paraId="1FF0721F" w14:textId="77777777" w:rsidR="00FA5CBB" w:rsidRDefault="00FA5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1F797" w14:textId="77777777" w:rsidR="00FA5CBB" w:rsidRDefault="00FA5CBB">
      <w:r>
        <w:separator/>
      </w:r>
    </w:p>
  </w:footnote>
  <w:footnote w:type="continuationSeparator" w:id="0">
    <w:p w14:paraId="13D37DFD" w14:textId="77777777" w:rsidR="00FA5CBB" w:rsidRDefault="00FA5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234CFA"/>
    <w:rsid w:val="00241E42"/>
    <w:rsid w:val="00252CB3"/>
    <w:rsid w:val="0027180F"/>
    <w:rsid w:val="00272418"/>
    <w:rsid w:val="00295D08"/>
    <w:rsid w:val="002E2F87"/>
    <w:rsid w:val="002E432A"/>
    <w:rsid w:val="00425413"/>
    <w:rsid w:val="004524E5"/>
    <w:rsid w:val="004C3B6F"/>
    <w:rsid w:val="00571F68"/>
    <w:rsid w:val="006A3D80"/>
    <w:rsid w:val="006D503E"/>
    <w:rsid w:val="00784A27"/>
    <w:rsid w:val="007C7BD6"/>
    <w:rsid w:val="007F288E"/>
    <w:rsid w:val="00846442"/>
    <w:rsid w:val="0086334D"/>
    <w:rsid w:val="008633B6"/>
    <w:rsid w:val="008752CE"/>
    <w:rsid w:val="008B3F87"/>
    <w:rsid w:val="008B5A79"/>
    <w:rsid w:val="00941818"/>
    <w:rsid w:val="00951CF7"/>
    <w:rsid w:val="0096212A"/>
    <w:rsid w:val="00976E4A"/>
    <w:rsid w:val="009D3CCB"/>
    <w:rsid w:val="00A268A6"/>
    <w:rsid w:val="00B07BDD"/>
    <w:rsid w:val="00BA523A"/>
    <w:rsid w:val="00C112A4"/>
    <w:rsid w:val="00C23E50"/>
    <w:rsid w:val="00C3257E"/>
    <w:rsid w:val="00C82136"/>
    <w:rsid w:val="00D54773"/>
    <w:rsid w:val="00D803BE"/>
    <w:rsid w:val="00D97B7E"/>
    <w:rsid w:val="00DB432F"/>
    <w:rsid w:val="00DC18FF"/>
    <w:rsid w:val="00E301EF"/>
    <w:rsid w:val="00E459FD"/>
    <w:rsid w:val="00F03FE2"/>
    <w:rsid w:val="00F32ACF"/>
    <w:rsid w:val="00F462DA"/>
    <w:rsid w:val="00FA5CBB"/>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286859-5C02-44B7-B8B2-FC6F774E7DB6}">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1D3A36EF-69F3-442F-B274-D003FA0E5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1</Pages>
  <Words>158</Words>
  <Characters>903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2026-10-21T11:01:00Z</dcterms:created>
  <dcterms:modified xsi:type="dcterms:W3CDTF">2026-10-21T11:01:00Z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