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B4F1" w14:textId="77777777" w:rsidR="0070746F" w:rsidRDefault="0070746F"/>
    <w:p w14:paraId="5C03C20E" w14:textId="77777777" w:rsidR="00C129FC" w:rsidRPr="00D75188" w:rsidRDefault="00C129FC" w:rsidP="00EC1C91">
      <w:pPr>
        <w:rPr>
          <w:rFonts w:cs="Arial"/>
          <w:b/>
          <w:bCs/>
          <w:szCs w:val="24"/>
        </w:rPr>
      </w:pPr>
    </w:p>
    <w:p w14:paraId="3D6958C4" w14:textId="77777777" w:rsidR="00EC1C91" w:rsidRPr="00EC1C91" w:rsidRDefault="00EC1C91" w:rsidP="00EC1C91">
      <w:pPr>
        <w:pStyle w:val="PlainText"/>
        <w:jc w:val="center"/>
        <w:outlineLvl w:val="0"/>
        <w:rPr>
          <w:rFonts w:ascii="Mulish" w:hAnsi="Mulish" w:cs="Arial"/>
          <w:b/>
          <w:sz w:val="28"/>
          <w:szCs w:val="28"/>
          <w:u w:val="single"/>
        </w:rPr>
      </w:pPr>
      <w:r w:rsidRPr="00EC1C91">
        <w:rPr>
          <w:rFonts w:ascii="Mulish" w:hAnsi="Mulish" w:cs="Arial"/>
          <w:b/>
          <w:sz w:val="28"/>
          <w:szCs w:val="28"/>
          <w:u w:val="single"/>
        </w:rPr>
        <w:t>JOB DESCRIPTION</w:t>
      </w:r>
    </w:p>
    <w:p w14:paraId="0D7F2CB3" w14:textId="77777777" w:rsidR="00EC1C91" w:rsidRPr="00EC1C91" w:rsidRDefault="00EC1C91" w:rsidP="00EC1C91">
      <w:pPr>
        <w:pStyle w:val="PlainText"/>
        <w:jc w:val="center"/>
        <w:outlineLvl w:val="0"/>
        <w:rPr>
          <w:rFonts w:ascii="Mulish" w:hAnsi="Mulish" w:cs="Arial"/>
          <w:b/>
          <w:sz w:val="24"/>
          <w:szCs w:val="24"/>
          <w:u w:val="single"/>
        </w:rPr>
      </w:pPr>
    </w:p>
    <w:p w14:paraId="62E28C2B" w14:textId="4D7CA3FE" w:rsidR="00EC1C91" w:rsidRPr="00EC1C91" w:rsidRDefault="00EC1C91" w:rsidP="00EC1C91">
      <w:pPr>
        <w:pStyle w:val="PlainText"/>
        <w:jc w:val="center"/>
        <w:outlineLvl w:val="0"/>
        <w:rPr>
          <w:rFonts w:ascii="Mulish" w:hAnsi="Mulish" w:cs="Arial"/>
          <w:b/>
          <w:sz w:val="28"/>
          <w:szCs w:val="28"/>
          <w:u w:val="single"/>
        </w:rPr>
      </w:pPr>
      <w:r w:rsidRPr="00EC1C91">
        <w:rPr>
          <w:rFonts w:ascii="Mulish" w:hAnsi="Mulish" w:cs="Arial"/>
          <w:b/>
          <w:sz w:val="28"/>
          <w:szCs w:val="28"/>
          <w:u w:val="single"/>
        </w:rPr>
        <w:t xml:space="preserve">Neighbourhoods &amp; Regulatory Services </w:t>
      </w:r>
    </w:p>
    <w:p w14:paraId="28C09D0E" w14:textId="77777777" w:rsidR="00EC1C91" w:rsidRPr="00EC1C91" w:rsidRDefault="00EC1C91" w:rsidP="00EC1C91">
      <w:pPr>
        <w:ind w:left="2880" w:hanging="2880"/>
        <w:rPr>
          <w:rFonts w:ascii="Mulish" w:hAnsi="Mulish" w:cs="Arial"/>
          <w:b/>
          <w:bCs/>
          <w:szCs w:val="24"/>
        </w:rPr>
      </w:pPr>
    </w:p>
    <w:p w14:paraId="0055FA48" w14:textId="77777777" w:rsidR="00EC1C91" w:rsidRPr="00EC1C91" w:rsidRDefault="00EC1C91" w:rsidP="00EC1C91">
      <w:pPr>
        <w:ind w:left="2880" w:hanging="2880"/>
        <w:rPr>
          <w:rFonts w:ascii="Mulish" w:hAnsi="Mulish" w:cs="Arial"/>
          <w:szCs w:val="24"/>
        </w:rPr>
      </w:pPr>
      <w:r w:rsidRPr="00EC1C91">
        <w:rPr>
          <w:rFonts w:ascii="Mulish" w:hAnsi="Mulish" w:cs="Arial"/>
          <w:b/>
          <w:bCs/>
          <w:szCs w:val="24"/>
        </w:rPr>
        <w:t>JOB TITLE:</w:t>
      </w:r>
      <w:r w:rsidRPr="00EC1C91">
        <w:rPr>
          <w:rFonts w:ascii="Mulish" w:hAnsi="Mulish" w:cs="Arial"/>
          <w:szCs w:val="24"/>
        </w:rPr>
        <w:tab/>
      </w:r>
      <w:r w:rsidRPr="00EC1C91">
        <w:rPr>
          <w:rFonts w:ascii="Mulish" w:hAnsi="Mulish" w:cs="Arial"/>
          <w:b/>
          <w:szCs w:val="24"/>
        </w:rPr>
        <w:t>Transport Officer</w:t>
      </w:r>
    </w:p>
    <w:p w14:paraId="7D6F479C" w14:textId="77777777" w:rsidR="00EC1C91" w:rsidRPr="00EC1C91" w:rsidRDefault="00EC1C91" w:rsidP="00EC1C91">
      <w:pPr>
        <w:ind w:left="2880" w:hanging="2880"/>
        <w:rPr>
          <w:rFonts w:ascii="Mulish" w:hAnsi="Mulish" w:cs="Arial"/>
          <w:b/>
          <w:bCs/>
          <w:szCs w:val="24"/>
        </w:rPr>
      </w:pPr>
    </w:p>
    <w:p w14:paraId="311B395D" w14:textId="77777777" w:rsidR="00EC1C91" w:rsidRPr="00EC1C91" w:rsidRDefault="00EC1C91" w:rsidP="00EC1C91">
      <w:pPr>
        <w:ind w:left="2880" w:hanging="2880"/>
        <w:rPr>
          <w:rFonts w:ascii="Mulish" w:hAnsi="Mulish" w:cs="Arial"/>
          <w:szCs w:val="24"/>
        </w:rPr>
      </w:pPr>
      <w:r w:rsidRPr="00EC1C91">
        <w:rPr>
          <w:rFonts w:ascii="Mulish" w:hAnsi="Mulish" w:cs="Arial"/>
          <w:b/>
          <w:bCs/>
          <w:szCs w:val="24"/>
        </w:rPr>
        <w:t>DIVISION:</w:t>
      </w:r>
      <w:r w:rsidRPr="00EC1C91">
        <w:rPr>
          <w:rFonts w:ascii="Mulish" w:hAnsi="Mulish" w:cs="Arial"/>
          <w:szCs w:val="24"/>
        </w:rPr>
        <w:tab/>
      </w:r>
      <w:r w:rsidRPr="00EC1C91">
        <w:rPr>
          <w:rFonts w:ascii="Mulish" w:hAnsi="Mulish" w:cs="Arial"/>
          <w:b/>
          <w:szCs w:val="24"/>
        </w:rPr>
        <w:t>Neighbourhood Services</w:t>
      </w:r>
    </w:p>
    <w:p w14:paraId="7C74793A" w14:textId="77777777" w:rsidR="00EC1C91" w:rsidRPr="00EC1C91" w:rsidRDefault="00EC1C91" w:rsidP="00EC1C91">
      <w:pPr>
        <w:rPr>
          <w:rFonts w:ascii="Mulish" w:hAnsi="Mulish" w:cs="Arial"/>
          <w:szCs w:val="24"/>
        </w:rPr>
      </w:pPr>
    </w:p>
    <w:p w14:paraId="1B5B9B1C" w14:textId="77777777" w:rsidR="00EC1C91" w:rsidRPr="00EC1C91" w:rsidRDefault="00EC1C91" w:rsidP="00EC1C91">
      <w:pPr>
        <w:rPr>
          <w:rFonts w:ascii="Mulish" w:hAnsi="Mulish" w:cs="Arial"/>
          <w:szCs w:val="24"/>
        </w:rPr>
      </w:pPr>
      <w:r w:rsidRPr="00EC1C91">
        <w:rPr>
          <w:rFonts w:ascii="Mulish" w:hAnsi="Mulish" w:cs="Arial"/>
          <w:b/>
          <w:bCs/>
          <w:szCs w:val="24"/>
        </w:rPr>
        <w:t>GRADE:</w:t>
      </w:r>
      <w:r w:rsidRPr="00EC1C91">
        <w:rPr>
          <w:rFonts w:ascii="Mulish" w:hAnsi="Mulish" w:cs="Arial"/>
          <w:szCs w:val="24"/>
        </w:rPr>
        <w:tab/>
      </w:r>
      <w:r w:rsidRPr="00EC1C91">
        <w:rPr>
          <w:rFonts w:ascii="Mulish" w:hAnsi="Mulish" w:cs="Arial"/>
          <w:szCs w:val="24"/>
        </w:rPr>
        <w:tab/>
      </w:r>
      <w:r w:rsidRPr="00EC1C91">
        <w:rPr>
          <w:rFonts w:ascii="Mulish" w:hAnsi="Mulish" w:cs="Arial"/>
          <w:szCs w:val="24"/>
        </w:rPr>
        <w:tab/>
      </w:r>
      <w:r w:rsidRPr="00EC1C91">
        <w:rPr>
          <w:rFonts w:ascii="Mulish" w:hAnsi="Mulish" w:cs="Arial"/>
          <w:b/>
          <w:szCs w:val="24"/>
        </w:rPr>
        <w:t>Band 8</w:t>
      </w:r>
    </w:p>
    <w:p w14:paraId="245A5086" w14:textId="77777777" w:rsidR="00EC1C91" w:rsidRPr="00EC1C91" w:rsidRDefault="00EC1C91" w:rsidP="00EC1C91">
      <w:pPr>
        <w:rPr>
          <w:rFonts w:ascii="Mulish" w:hAnsi="Mulish" w:cs="Arial"/>
          <w:szCs w:val="24"/>
        </w:rPr>
      </w:pPr>
    </w:p>
    <w:p w14:paraId="37CFE5DE" w14:textId="52DEF31D" w:rsidR="00EC1C91" w:rsidRPr="00EC1C91" w:rsidRDefault="00EC1C91" w:rsidP="00EC1C91">
      <w:pPr>
        <w:rPr>
          <w:rFonts w:ascii="Mulish" w:hAnsi="Mulish" w:cs="Arial"/>
          <w:szCs w:val="24"/>
        </w:rPr>
      </w:pPr>
      <w:r w:rsidRPr="00EC1C91">
        <w:rPr>
          <w:rFonts w:ascii="Mulish" w:hAnsi="Mulish" w:cs="Arial"/>
          <w:b/>
          <w:bCs/>
          <w:szCs w:val="24"/>
        </w:rPr>
        <w:t>RESPONSIBLE TO:</w:t>
      </w:r>
      <w:r w:rsidRPr="00EC1C91">
        <w:rPr>
          <w:rFonts w:ascii="Mulish" w:hAnsi="Mulish" w:cs="Arial"/>
          <w:szCs w:val="24"/>
        </w:rPr>
        <w:tab/>
      </w:r>
      <w:r>
        <w:rPr>
          <w:rFonts w:ascii="Mulish" w:hAnsi="Mulish" w:cs="Arial"/>
          <w:szCs w:val="24"/>
        </w:rPr>
        <w:tab/>
      </w:r>
      <w:r w:rsidRPr="00EC1C91">
        <w:rPr>
          <w:rFonts w:ascii="Mulish" w:hAnsi="Mulish" w:cs="Arial"/>
          <w:b/>
          <w:szCs w:val="24"/>
        </w:rPr>
        <w:t xml:space="preserve">Head of Transport Services </w:t>
      </w:r>
      <w:r w:rsidRPr="00EC1C91">
        <w:rPr>
          <w:rFonts w:ascii="Mulish" w:hAnsi="Mulish" w:cs="Arial"/>
          <w:i/>
          <w:szCs w:val="24"/>
        </w:rPr>
        <w:t xml:space="preserve">  </w:t>
      </w:r>
    </w:p>
    <w:p w14:paraId="3DB25089" w14:textId="77777777" w:rsidR="00EC1C91" w:rsidRPr="00EC1C91" w:rsidRDefault="00EC1C91" w:rsidP="00EC1C91">
      <w:pPr>
        <w:rPr>
          <w:rFonts w:ascii="Mulish" w:hAnsi="Mulish" w:cs="Arial"/>
          <w:szCs w:val="24"/>
        </w:rPr>
      </w:pPr>
    </w:p>
    <w:p w14:paraId="7CC87E45" w14:textId="77777777" w:rsidR="00EC1C91" w:rsidRPr="00EC1C91" w:rsidRDefault="00EC1C91" w:rsidP="00EC1C91">
      <w:pPr>
        <w:rPr>
          <w:rFonts w:ascii="Mulish" w:hAnsi="Mulish" w:cs="Arial"/>
          <w:szCs w:val="24"/>
        </w:rPr>
      </w:pPr>
      <w:r w:rsidRPr="00EC1C91">
        <w:rPr>
          <w:rFonts w:ascii="Mulish" w:hAnsi="Mulish" w:cs="Arial"/>
          <w:b/>
          <w:bCs/>
          <w:szCs w:val="24"/>
        </w:rPr>
        <w:t xml:space="preserve">POST REFERENCE: </w:t>
      </w:r>
      <w:r w:rsidRPr="00EC1C91">
        <w:rPr>
          <w:rFonts w:ascii="Mulish" w:hAnsi="Mulish" w:cs="Arial"/>
          <w:szCs w:val="24"/>
        </w:rPr>
        <w:tab/>
      </w:r>
      <w:r w:rsidRPr="00EC1C91">
        <w:rPr>
          <w:rFonts w:ascii="Mulish" w:hAnsi="Mulish"/>
          <w:b/>
        </w:rPr>
        <w:t>106204</w:t>
      </w:r>
    </w:p>
    <w:p w14:paraId="66F5D3F4" w14:textId="77777777" w:rsidR="00EC1C91" w:rsidRPr="00EC1C91" w:rsidRDefault="00EC1C91" w:rsidP="00EC1C91">
      <w:pPr>
        <w:pStyle w:val="PlainText"/>
        <w:tabs>
          <w:tab w:val="left" w:pos="810"/>
          <w:tab w:val="left" w:pos="1418"/>
        </w:tabs>
        <w:jc w:val="both"/>
        <w:rPr>
          <w:rFonts w:ascii="Mulish" w:hAnsi="Mulish" w:cs="Arial"/>
          <w:b/>
          <w:sz w:val="24"/>
          <w:szCs w:val="24"/>
        </w:rPr>
      </w:pPr>
    </w:p>
    <w:p w14:paraId="7FD125C8" w14:textId="77777777" w:rsidR="00EC1C91" w:rsidRPr="00EC1C91" w:rsidRDefault="00EC1C91" w:rsidP="00EC1C91">
      <w:pPr>
        <w:tabs>
          <w:tab w:val="left" w:pos="851"/>
          <w:tab w:val="left" w:pos="3119"/>
        </w:tabs>
        <w:jc w:val="both"/>
        <w:rPr>
          <w:rFonts w:ascii="Mulish" w:hAnsi="Mulish"/>
          <w:b/>
          <w:snapToGrid w:val="0"/>
          <w:szCs w:val="24"/>
        </w:rPr>
      </w:pPr>
      <w:r w:rsidRPr="00EC1C91">
        <w:rPr>
          <w:rFonts w:ascii="Mulish" w:hAnsi="Mulish"/>
          <w:b/>
          <w:snapToGrid w:val="0"/>
          <w:szCs w:val="24"/>
        </w:rPr>
        <w:t>Purpose of Post</w:t>
      </w:r>
    </w:p>
    <w:p w14:paraId="15A36A50" w14:textId="77777777" w:rsidR="00EC1C91" w:rsidRPr="00EC1C91" w:rsidRDefault="00EC1C91" w:rsidP="00EC1C91">
      <w:pPr>
        <w:tabs>
          <w:tab w:val="left" w:pos="851"/>
          <w:tab w:val="left" w:pos="3119"/>
        </w:tabs>
        <w:jc w:val="both"/>
        <w:rPr>
          <w:rFonts w:ascii="Mulish" w:hAnsi="Mulish"/>
          <w:snapToGrid w:val="0"/>
          <w:szCs w:val="24"/>
        </w:rPr>
      </w:pPr>
    </w:p>
    <w:p w14:paraId="76D9BC38" w14:textId="337D6F0A" w:rsidR="0023197A" w:rsidRPr="0023197A" w:rsidRDefault="0023197A" w:rsidP="0023197A">
      <w:pPr>
        <w:spacing w:after="160" w:line="278" w:lineRule="auto"/>
        <w:rPr>
          <w:rFonts w:ascii="Mulish" w:hAnsi="Mulish"/>
        </w:rPr>
      </w:pPr>
      <w:r w:rsidRPr="0023197A">
        <w:rPr>
          <w:rFonts w:ascii="Mulish" w:hAnsi="Mulish"/>
        </w:rPr>
        <w:t>To support the effective delivery, administration and continuous development of the Passenger Transport Service, working collaboratively with internal departments, service users, contractors and external partner organisations.</w:t>
      </w:r>
    </w:p>
    <w:p w14:paraId="7F767800" w14:textId="77777777" w:rsidR="00EC1C91" w:rsidRPr="00EC1C91" w:rsidRDefault="00EC1C91" w:rsidP="00EC1C91">
      <w:pPr>
        <w:tabs>
          <w:tab w:val="left" w:pos="851"/>
          <w:tab w:val="left" w:pos="3119"/>
        </w:tabs>
        <w:jc w:val="both"/>
        <w:rPr>
          <w:rFonts w:ascii="Mulish" w:hAnsi="Mulish"/>
          <w:snapToGrid w:val="0"/>
          <w:szCs w:val="24"/>
        </w:rPr>
      </w:pPr>
    </w:p>
    <w:p w14:paraId="7EE69BB8" w14:textId="77777777" w:rsidR="00EC1C91" w:rsidRPr="00EC1C91" w:rsidRDefault="00EC1C91" w:rsidP="00EC1C91">
      <w:pPr>
        <w:tabs>
          <w:tab w:val="left" w:pos="851"/>
          <w:tab w:val="left" w:pos="3119"/>
        </w:tabs>
        <w:jc w:val="both"/>
        <w:rPr>
          <w:rFonts w:ascii="Mulish" w:hAnsi="Mulish"/>
          <w:b/>
          <w:snapToGrid w:val="0"/>
          <w:szCs w:val="24"/>
        </w:rPr>
      </w:pPr>
      <w:r w:rsidRPr="00EC1C91">
        <w:rPr>
          <w:rFonts w:ascii="Mulish" w:hAnsi="Mulish"/>
          <w:b/>
          <w:snapToGrid w:val="0"/>
          <w:szCs w:val="24"/>
        </w:rPr>
        <w:t>Main Duties and Responsibilities</w:t>
      </w:r>
    </w:p>
    <w:p w14:paraId="6FF0EEA2" w14:textId="77777777" w:rsidR="00EC1C91" w:rsidRPr="00EC1C91" w:rsidRDefault="00EC1C91" w:rsidP="00EC1C91">
      <w:pPr>
        <w:tabs>
          <w:tab w:val="left" w:pos="851"/>
          <w:tab w:val="left" w:pos="3119"/>
        </w:tabs>
        <w:jc w:val="both"/>
        <w:rPr>
          <w:rFonts w:ascii="Mulish" w:hAnsi="Mulish"/>
          <w:snapToGrid w:val="0"/>
          <w:szCs w:val="24"/>
        </w:rPr>
      </w:pPr>
    </w:p>
    <w:p w14:paraId="319DD6E8" w14:textId="4547CE59" w:rsidR="0023197A" w:rsidRPr="001A2059" w:rsidRDefault="00EC1C91" w:rsidP="001A2059">
      <w:pPr>
        <w:pStyle w:val="ListParagraph"/>
        <w:numPr>
          <w:ilvl w:val="0"/>
          <w:numId w:val="5"/>
        </w:numPr>
        <w:tabs>
          <w:tab w:val="left" w:pos="851"/>
          <w:tab w:val="left" w:pos="3119"/>
        </w:tabs>
        <w:spacing w:line="276" w:lineRule="auto"/>
        <w:jc w:val="both"/>
        <w:rPr>
          <w:rFonts w:ascii="Mulish" w:hAnsi="Mulish"/>
          <w:snapToGrid w:val="0"/>
        </w:rPr>
      </w:pPr>
      <w:r w:rsidRPr="00EC1C91">
        <w:rPr>
          <w:rFonts w:ascii="Mulish" w:hAnsi="Mulish"/>
          <w:snapToGrid w:val="0"/>
        </w:rPr>
        <w:t>To support the Transport Co-ordinator with the supervision and day to day operation of Passenger Transport Services.</w:t>
      </w:r>
    </w:p>
    <w:p w14:paraId="6BF485E5" w14:textId="7EDA97F8" w:rsidR="00B02D6A" w:rsidRPr="00B02D6A" w:rsidRDefault="0023197A" w:rsidP="001A2059">
      <w:pPr>
        <w:numPr>
          <w:ilvl w:val="0"/>
          <w:numId w:val="5"/>
        </w:numPr>
        <w:spacing w:after="160" w:line="276" w:lineRule="auto"/>
        <w:rPr>
          <w:rFonts w:ascii="Mulish" w:hAnsi="Mulish"/>
        </w:rPr>
      </w:pPr>
      <w:r w:rsidRPr="0023197A">
        <w:rPr>
          <w:rFonts w:ascii="Mulish" w:hAnsi="Mulish"/>
        </w:rPr>
        <w:t>To undertake a range of administrative functions to support the effective delivery of Passenger Transport Services.</w:t>
      </w:r>
    </w:p>
    <w:p w14:paraId="66E40FA4" w14:textId="44833C49" w:rsidR="00EC1C91" w:rsidRPr="00B02D6A" w:rsidRDefault="00B02D6A" w:rsidP="001A2059">
      <w:pPr>
        <w:numPr>
          <w:ilvl w:val="0"/>
          <w:numId w:val="5"/>
        </w:numPr>
        <w:spacing w:after="160" w:line="276" w:lineRule="auto"/>
        <w:rPr>
          <w:rFonts w:ascii="Mulish" w:hAnsi="Mulish"/>
        </w:rPr>
      </w:pPr>
      <w:r w:rsidRPr="00B02D6A">
        <w:rPr>
          <w:rFonts w:ascii="Mulish" w:hAnsi="Mulish"/>
        </w:rPr>
        <w:t>Liaise with internal departments, external organisations and partner agencies regarding transport services delivered on behalf of the Council.</w:t>
      </w:r>
    </w:p>
    <w:p w14:paraId="608A4915" w14:textId="5CDE0345" w:rsidR="00EC1C91" w:rsidRPr="001A2059" w:rsidRDefault="00EC1C91" w:rsidP="001A2059">
      <w:pPr>
        <w:pStyle w:val="ListParagraph"/>
        <w:numPr>
          <w:ilvl w:val="0"/>
          <w:numId w:val="5"/>
        </w:numPr>
        <w:tabs>
          <w:tab w:val="left" w:pos="851"/>
          <w:tab w:val="left" w:pos="3119"/>
        </w:tabs>
        <w:spacing w:line="360" w:lineRule="auto"/>
        <w:jc w:val="both"/>
        <w:rPr>
          <w:rFonts w:ascii="Mulish" w:hAnsi="Mulish"/>
          <w:snapToGrid w:val="0"/>
        </w:rPr>
      </w:pPr>
      <w:r w:rsidRPr="00EC1C91">
        <w:rPr>
          <w:rFonts w:ascii="Mulish" w:hAnsi="Mulish"/>
          <w:snapToGrid w:val="0"/>
        </w:rPr>
        <w:t>Process applications for transport</w:t>
      </w:r>
      <w:r w:rsidR="008F7D47">
        <w:rPr>
          <w:rFonts w:ascii="Mulish" w:hAnsi="Mulish"/>
          <w:snapToGrid w:val="0"/>
        </w:rPr>
        <w:t xml:space="preserve"> </w:t>
      </w:r>
      <w:r w:rsidRPr="00EC1C91">
        <w:rPr>
          <w:rFonts w:ascii="Mulish" w:hAnsi="Mulish"/>
          <w:snapToGrid w:val="0"/>
        </w:rPr>
        <w:t xml:space="preserve">assistance across a </w:t>
      </w:r>
      <w:r w:rsidR="00B02D6A">
        <w:rPr>
          <w:rFonts w:ascii="Mulish" w:hAnsi="Mulish"/>
          <w:snapToGrid w:val="0"/>
        </w:rPr>
        <w:t>range</w:t>
      </w:r>
      <w:r w:rsidRPr="00EC1C91">
        <w:rPr>
          <w:rFonts w:ascii="Mulish" w:hAnsi="Mulish"/>
          <w:snapToGrid w:val="0"/>
        </w:rPr>
        <w:t xml:space="preserve"> of service areas.</w:t>
      </w:r>
    </w:p>
    <w:p w14:paraId="1F0DFA53" w14:textId="23D3D578" w:rsidR="0023197A" w:rsidRPr="001A2059" w:rsidRDefault="00EC1C91" w:rsidP="001A2059">
      <w:pPr>
        <w:pStyle w:val="ListParagraph"/>
        <w:numPr>
          <w:ilvl w:val="0"/>
          <w:numId w:val="5"/>
        </w:numPr>
        <w:tabs>
          <w:tab w:val="left" w:pos="851"/>
          <w:tab w:val="left" w:pos="3119"/>
        </w:tabs>
        <w:spacing w:after="0" w:line="360" w:lineRule="auto"/>
        <w:jc w:val="both"/>
        <w:rPr>
          <w:rFonts w:ascii="Mulish" w:hAnsi="Mulish"/>
          <w:snapToGrid w:val="0"/>
        </w:rPr>
      </w:pPr>
      <w:r w:rsidRPr="00EC1C91">
        <w:rPr>
          <w:rFonts w:ascii="Mulish" w:hAnsi="Mulish"/>
          <w:snapToGrid w:val="0"/>
        </w:rPr>
        <w:t>Process orders, invoices and assist in financial management.</w:t>
      </w:r>
    </w:p>
    <w:p w14:paraId="4CE95E6A" w14:textId="3A336439" w:rsidR="00EC1C91" w:rsidRPr="0023197A" w:rsidRDefault="0023197A" w:rsidP="001A2059">
      <w:pPr>
        <w:numPr>
          <w:ilvl w:val="0"/>
          <w:numId w:val="5"/>
        </w:numPr>
        <w:spacing w:after="160" w:line="276" w:lineRule="auto"/>
        <w:rPr>
          <w:rFonts w:ascii="Mulish" w:hAnsi="Mulish"/>
        </w:rPr>
      </w:pPr>
      <w:r w:rsidRPr="0023197A">
        <w:rPr>
          <w:rFonts w:ascii="Mulish" w:hAnsi="Mulish"/>
        </w:rPr>
        <w:t>Coordinate Disclosure and Barring Service (DBS) checks for employees and contractors, maintaining accurate records and effective monitoring systems.</w:t>
      </w:r>
    </w:p>
    <w:p w14:paraId="1140378D" w14:textId="77777777" w:rsidR="00EC1C91" w:rsidRPr="00EC1C91" w:rsidRDefault="00EC1C91" w:rsidP="001A2059">
      <w:pPr>
        <w:pStyle w:val="ListParagraph"/>
        <w:numPr>
          <w:ilvl w:val="0"/>
          <w:numId w:val="5"/>
        </w:numPr>
        <w:tabs>
          <w:tab w:val="left" w:pos="851"/>
          <w:tab w:val="left" w:pos="3119"/>
        </w:tabs>
        <w:spacing w:after="0" w:line="276" w:lineRule="auto"/>
        <w:jc w:val="both"/>
        <w:rPr>
          <w:rFonts w:ascii="Mulish" w:hAnsi="Mulish"/>
          <w:snapToGrid w:val="0"/>
        </w:rPr>
      </w:pPr>
      <w:r w:rsidRPr="00EC1C91">
        <w:rPr>
          <w:rFonts w:ascii="Mulish" w:hAnsi="Mulish"/>
          <w:snapToGrid w:val="0"/>
        </w:rPr>
        <w:t>Assist with the recruitment, supervision and appraisal of Drivers and Passenger Assistants.</w:t>
      </w:r>
    </w:p>
    <w:p w14:paraId="679FCBCD" w14:textId="77777777" w:rsidR="00EC1C91" w:rsidRDefault="00EC1C91" w:rsidP="001A2059">
      <w:pPr>
        <w:tabs>
          <w:tab w:val="left" w:pos="851"/>
          <w:tab w:val="left" w:pos="3119"/>
        </w:tabs>
        <w:spacing w:line="276" w:lineRule="auto"/>
        <w:jc w:val="both"/>
        <w:rPr>
          <w:rFonts w:ascii="Mulish" w:hAnsi="Mulish"/>
          <w:snapToGrid w:val="0"/>
        </w:rPr>
      </w:pPr>
    </w:p>
    <w:p w14:paraId="72E971A3" w14:textId="77777777" w:rsidR="00EC1C91" w:rsidRDefault="00EC1C91" w:rsidP="001A2059">
      <w:pPr>
        <w:tabs>
          <w:tab w:val="left" w:pos="851"/>
          <w:tab w:val="left" w:pos="3119"/>
        </w:tabs>
        <w:spacing w:line="276" w:lineRule="auto"/>
        <w:jc w:val="both"/>
        <w:rPr>
          <w:rFonts w:ascii="Mulish" w:hAnsi="Mulish"/>
          <w:snapToGrid w:val="0"/>
        </w:rPr>
      </w:pPr>
    </w:p>
    <w:p w14:paraId="6618D283" w14:textId="77777777" w:rsidR="00EC1C91" w:rsidRDefault="00EC1C91" w:rsidP="001A2059">
      <w:pPr>
        <w:tabs>
          <w:tab w:val="left" w:pos="851"/>
          <w:tab w:val="left" w:pos="3119"/>
        </w:tabs>
        <w:spacing w:line="276" w:lineRule="auto"/>
        <w:jc w:val="both"/>
        <w:rPr>
          <w:rFonts w:ascii="Mulish" w:hAnsi="Mulish"/>
          <w:snapToGrid w:val="0"/>
        </w:rPr>
      </w:pPr>
    </w:p>
    <w:p w14:paraId="02C0BF3C" w14:textId="77777777" w:rsidR="00EC1C91" w:rsidRPr="00EC1C91" w:rsidRDefault="00EC1C91" w:rsidP="001A2059">
      <w:pPr>
        <w:tabs>
          <w:tab w:val="left" w:pos="851"/>
          <w:tab w:val="left" w:pos="3119"/>
        </w:tabs>
        <w:spacing w:line="276" w:lineRule="auto"/>
        <w:jc w:val="both"/>
        <w:rPr>
          <w:rFonts w:ascii="Mulish" w:hAnsi="Mulish"/>
          <w:snapToGrid w:val="0"/>
        </w:rPr>
      </w:pPr>
    </w:p>
    <w:p w14:paraId="1C16DE55" w14:textId="4CD9E9AF" w:rsidR="0023197A" w:rsidRPr="00B02D6A" w:rsidRDefault="00B02D6A" w:rsidP="001A2059">
      <w:pPr>
        <w:numPr>
          <w:ilvl w:val="0"/>
          <w:numId w:val="5"/>
        </w:numPr>
        <w:spacing w:after="160" w:line="276" w:lineRule="auto"/>
        <w:rPr>
          <w:rFonts w:ascii="Mulish" w:hAnsi="Mulish"/>
        </w:rPr>
      </w:pPr>
      <w:r w:rsidRPr="006D461E">
        <w:rPr>
          <w:rFonts w:ascii="Mulish" w:hAnsi="Mulish"/>
        </w:rPr>
        <w:t>Respond to enquiries from parents, schools, service users, Council departments and partner organisations regarding transport arrangements.</w:t>
      </w:r>
    </w:p>
    <w:p w14:paraId="45950584" w14:textId="3368EDB8" w:rsidR="00EC1C91" w:rsidRPr="00B02D6A" w:rsidRDefault="0023197A" w:rsidP="001A2059">
      <w:pPr>
        <w:numPr>
          <w:ilvl w:val="0"/>
          <w:numId w:val="5"/>
        </w:numPr>
        <w:spacing w:after="160" w:line="276" w:lineRule="auto"/>
        <w:rPr>
          <w:rFonts w:ascii="Mulish" w:hAnsi="Mulish"/>
        </w:rPr>
      </w:pPr>
      <w:r w:rsidRPr="00B02D6A">
        <w:rPr>
          <w:rFonts w:ascii="Mulish" w:hAnsi="Mulish"/>
        </w:rPr>
        <w:t>Liaise with Passenger Transport Service clients to coordinate and manage private hire transport arrangements where required.</w:t>
      </w:r>
    </w:p>
    <w:p w14:paraId="77162B75" w14:textId="38D8E97C" w:rsidR="00EC1C91" w:rsidRPr="001A2059" w:rsidRDefault="00B02D6A" w:rsidP="001A2059">
      <w:pPr>
        <w:numPr>
          <w:ilvl w:val="0"/>
          <w:numId w:val="5"/>
        </w:numPr>
        <w:spacing w:after="160" w:line="276" w:lineRule="auto"/>
        <w:rPr>
          <w:rFonts w:ascii="Mulish" w:hAnsi="Mulish"/>
        </w:rPr>
      </w:pPr>
      <w:r w:rsidRPr="006D461E">
        <w:rPr>
          <w:rFonts w:ascii="Mulish" w:hAnsi="Mulish"/>
        </w:rPr>
        <w:t>Ensure that accurate and up</w:t>
      </w:r>
      <w:r>
        <w:rPr>
          <w:rFonts w:ascii="Mulish" w:hAnsi="Mulish"/>
        </w:rPr>
        <w:t xml:space="preserve"> </w:t>
      </w:r>
      <w:r w:rsidRPr="006D461E">
        <w:rPr>
          <w:rFonts w:ascii="Mulish" w:hAnsi="Mulish"/>
        </w:rPr>
        <w:t>to</w:t>
      </w:r>
      <w:r>
        <w:rPr>
          <w:rFonts w:ascii="Mulish" w:hAnsi="Mulish"/>
        </w:rPr>
        <w:t xml:space="preserve"> </w:t>
      </w:r>
      <w:r w:rsidRPr="006D461E">
        <w:rPr>
          <w:rFonts w:ascii="Mulish" w:hAnsi="Mulish"/>
        </w:rPr>
        <w:t>date records relating to transport provision are maintained in accordance with service requirements and data protection legislation.</w:t>
      </w:r>
    </w:p>
    <w:p w14:paraId="288E0CEC" w14:textId="48EFD633" w:rsidR="00EC1C91" w:rsidRPr="001A2059" w:rsidRDefault="001A2059" w:rsidP="001A2059">
      <w:pPr>
        <w:numPr>
          <w:ilvl w:val="0"/>
          <w:numId w:val="5"/>
        </w:numPr>
        <w:spacing w:after="160" w:line="276" w:lineRule="auto"/>
        <w:rPr>
          <w:rFonts w:ascii="Mulish" w:hAnsi="Mulish"/>
        </w:rPr>
      </w:pPr>
      <w:r w:rsidRPr="006D461E">
        <w:rPr>
          <w:rFonts w:ascii="Mulish" w:hAnsi="Mulish"/>
        </w:rPr>
        <w:t>Organise and facilitate meetings as required and, where appropriate, prepare and deliver presentations, briefings and training sessions.</w:t>
      </w:r>
    </w:p>
    <w:p w14:paraId="52C93AF0" w14:textId="6497A994" w:rsidR="001A2059" w:rsidRPr="001A2059" w:rsidRDefault="00EC1C91" w:rsidP="001A2059">
      <w:pPr>
        <w:pStyle w:val="ListParagraph"/>
        <w:numPr>
          <w:ilvl w:val="0"/>
          <w:numId w:val="5"/>
        </w:numPr>
        <w:tabs>
          <w:tab w:val="left" w:pos="851"/>
          <w:tab w:val="left" w:pos="3119"/>
        </w:tabs>
        <w:spacing w:before="240" w:line="276" w:lineRule="auto"/>
        <w:rPr>
          <w:rFonts w:ascii="Mulish" w:hAnsi="Mulish"/>
          <w:snapToGrid w:val="0"/>
        </w:rPr>
      </w:pPr>
      <w:r w:rsidRPr="001A2059">
        <w:rPr>
          <w:rFonts w:ascii="Mulish" w:hAnsi="Mulish"/>
          <w:snapToGrid w:val="0"/>
        </w:rPr>
        <w:t>Assist in the establishment of administrative systems and procedures; review their effectiveness and efficiency and update guidance as necessary.</w:t>
      </w:r>
    </w:p>
    <w:p w14:paraId="2B62AFAA" w14:textId="52D35095" w:rsidR="001A2059" w:rsidRPr="001A2059" w:rsidRDefault="00EC1C91" w:rsidP="001A2059">
      <w:pPr>
        <w:pStyle w:val="ListParagraph"/>
        <w:numPr>
          <w:ilvl w:val="0"/>
          <w:numId w:val="5"/>
        </w:numPr>
        <w:tabs>
          <w:tab w:val="left" w:pos="851"/>
          <w:tab w:val="left" w:pos="3119"/>
        </w:tabs>
        <w:spacing w:before="240" w:line="276" w:lineRule="auto"/>
        <w:rPr>
          <w:rFonts w:ascii="Mulish" w:hAnsi="Mulish"/>
          <w:snapToGrid w:val="0"/>
        </w:rPr>
      </w:pPr>
      <w:r w:rsidRPr="001A2059">
        <w:rPr>
          <w:rFonts w:ascii="Mulish" w:hAnsi="Mulish"/>
          <w:snapToGrid w:val="0"/>
        </w:rPr>
        <w:t>Assist in ensuring that there is compliance with all deadlines, security requirements and working systems and procedures.</w:t>
      </w:r>
    </w:p>
    <w:p w14:paraId="48526390" w14:textId="13BBA7DA" w:rsidR="00EC1C91" w:rsidRPr="001A2059" w:rsidRDefault="001A2059" w:rsidP="00EC1C91">
      <w:pPr>
        <w:numPr>
          <w:ilvl w:val="0"/>
          <w:numId w:val="5"/>
        </w:numPr>
        <w:spacing w:after="160" w:line="276" w:lineRule="auto"/>
        <w:rPr>
          <w:rFonts w:ascii="Mulish" w:hAnsi="Mulish"/>
        </w:rPr>
      </w:pPr>
      <w:r w:rsidRPr="006D461E">
        <w:rPr>
          <w:rFonts w:ascii="Mulish" w:hAnsi="Mulish"/>
        </w:rPr>
        <w:t>Assist in the preparation of reports, briefing notes, minutes, cost estimates, statistical returns and other documentation as required.</w:t>
      </w:r>
    </w:p>
    <w:p w14:paraId="19FE874B" w14:textId="77777777" w:rsidR="00991838" w:rsidRDefault="001A2059" w:rsidP="00991838">
      <w:pPr>
        <w:numPr>
          <w:ilvl w:val="0"/>
          <w:numId w:val="5"/>
        </w:numPr>
        <w:spacing w:after="160" w:line="278" w:lineRule="auto"/>
        <w:rPr>
          <w:rFonts w:ascii="Mulish" w:hAnsi="Mulish"/>
        </w:rPr>
      </w:pPr>
      <w:r w:rsidRPr="006D461E">
        <w:rPr>
          <w:rFonts w:ascii="Mulish" w:hAnsi="Mulish"/>
        </w:rPr>
        <w:t>Attend and participate in training, development and performance review activities to support continuous professional development.</w:t>
      </w:r>
    </w:p>
    <w:p w14:paraId="47A3FDBB" w14:textId="2753BE6C" w:rsidR="001A2059" w:rsidRPr="00991838" w:rsidRDefault="001A2059" w:rsidP="00EC1C91">
      <w:pPr>
        <w:numPr>
          <w:ilvl w:val="0"/>
          <w:numId w:val="5"/>
        </w:numPr>
        <w:spacing w:after="160" w:line="278" w:lineRule="auto"/>
        <w:rPr>
          <w:rFonts w:ascii="Mulish" w:hAnsi="Mulish"/>
        </w:rPr>
      </w:pPr>
      <w:r w:rsidRPr="00991838">
        <w:rPr>
          <w:rFonts w:ascii="Mulish" w:hAnsi="Mulish"/>
        </w:rPr>
        <w:t>Support operational requirements associated with the delivery of Passenger Transport Services, including undertaking Passenger Assistant duties when required to meet service needs.</w:t>
      </w:r>
    </w:p>
    <w:p w14:paraId="1540B8B0" w14:textId="77777777" w:rsidR="00EC1C91" w:rsidRPr="00EC1C91" w:rsidRDefault="00EC1C91" w:rsidP="00EC1C91">
      <w:pPr>
        <w:pStyle w:val="ListParagraph"/>
        <w:numPr>
          <w:ilvl w:val="0"/>
          <w:numId w:val="5"/>
        </w:numPr>
        <w:tabs>
          <w:tab w:val="left" w:pos="851"/>
          <w:tab w:val="left" w:pos="3119"/>
        </w:tabs>
        <w:spacing w:after="0" w:line="240" w:lineRule="auto"/>
        <w:rPr>
          <w:rFonts w:ascii="Mulish" w:hAnsi="Mulish"/>
          <w:snapToGrid w:val="0"/>
        </w:rPr>
      </w:pPr>
      <w:r w:rsidRPr="00EC1C91">
        <w:rPr>
          <w:rFonts w:ascii="Mulish" w:hAnsi="Mulish"/>
          <w:snapToGrid w:val="0"/>
        </w:rPr>
        <w:t>To undertake any other duties of a related nature which might reasonably be required.</w:t>
      </w:r>
    </w:p>
    <w:p w14:paraId="08808860" w14:textId="77777777" w:rsidR="00EC1C91" w:rsidRPr="00EC1C91" w:rsidRDefault="00EC1C91" w:rsidP="00EC1C91">
      <w:pPr>
        <w:rPr>
          <w:rFonts w:ascii="Mulish" w:hAnsi="Mulish"/>
          <w:szCs w:val="24"/>
        </w:rPr>
      </w:pPr>
    </w:p>
    <w:p w14:paraId="45FC8EFC" w14:textId="77777777" w:rsidR="00EC1C91" w:rsidRPr="00EC1C91" w:rsidRDefault="00EC1C91" w:rsidP="00EC1C91">
      <w:pPr>
        <w:tabs>
          <w:tab w:val="left" w:pos="851"/>
          <w:tab w:val="left" w:pos="3119"/>
        </w:tabs>
        <w:jc w:val="both"/>
        <w:rPr>
          <w:rFonts w:ascii="Mulish" w:hAnsi="Mulish"/>
          <w:snapToGrid w:val="0"/>
          <w:szCs w:val="24"/>
          <w:u w:val="single"/>
        </w:rPr>
      </w:pPr>
      <w:r w:rsidRPr="00EC1C91">
        <w:rPr>
          <w:rFonts w:ascii="Mulish" w:hAnsi="Mulish"/>
          <w:snapToGrid w:val="0"/>
          <w:szCs w:val="24"/>
          <w:u w:val="single"/>
        </w:rPr>
        <w:t>Changes</w:t>
      </w:r>
    </w:p>
    <w:p w14:paraId="050637A9" w14:textId="77777777" w:rsidR="00EC1C91" w:rsidRPr="00EC1C91" w:rsidRDefault="00EC1C91" w:rsidP="00EC1C91">
      <w:pPr>
        <w:jc w:val="both"/>
        <w:rPr>
          <w:rFonts w:ascii="Mulish" w:hAnsi="Mulish" w:cs="Arial"/>
          <w:szCs w:val="24"/>
        </w:rPr>
      </w:pPr>
    </w:p>
    <w:p w14:paraId="5A920744" w14:textId="77777777" w:rsidR="00EC1C91" w:rsidRPr="00EC1C91" w:rsidRDefault="00EC1C91" w:rsidP="00EC1C91">
      <w:pPr>
        <w:jc w:val="both"/>
        <w:rPr>
          <w:rFonts w:ascii="Mulish" w:hAnsi="Mulish" w:cs="Arial"/>
          <w:szCs w:val="24"/>
        </w:rPr>
      </w:pPr>
      <w:r w:rsidRPr="00EC1C91">
        <w:rPr>
          <w:rFonts w:ascii="Mulish" w:hAnsi="Mulish"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2F2D9060" w14:textId="77777777" w:rsidR="00EC1C91" w:rsidRPr="00EC1C91" w:rsidRDefault="00EC1C91" w:rsidP="00EC1C91">
      <w:pPr>
        <w:tabs>
          <w:tab w:val="left" w:pos="851"/>
          <w:tab w:val="left" w:pos="3119"/>
        </w:tabs>
        <w:jc w:val="both"/>
        <w:rPr>
          <w:rFonts w:ascii="Mulish" w:hAnsi="Mulish"/>
          <w:snapToGrid w:val="0"/>
          <w:szCs w:val="24"/>
        </w:rPr>
      </w:pPr>
    </w:p>
    <w:p w14:paraId="02087018" w14:textId="030EA527" w:rsidR="00EC1C91" w:rsidRPr="00EC1C91" w:rsidRDefault="00EC1C91" w:rsidP="00EC1C91">
      <w:pPr>
        <w:rPr>
          <w:rFonts w:ascii="Mulish" w:hAnsi="Mulish"/>
          <w:szCs w:val="24"/>
        </w:rPr>
      </w:pPr>
      <w:r w:rsidRPr="00EC1C91">
        <w:rPr>
          <w:rFonts w:ascii="Mulish" w:hAnsi="Mulish"/>
          <w:szCs w:val="24"/>
        </w:rPr>
        <w:t xml:space="preserve">Date:  </w:t>
      </w:r>
      <w:r w:rsidR="00991838">
        <w:rPr>
          <w:rFonts w:ascii="Mulish" w:hAnsi="Mulish"/>
          <w:szCs w:val="24"/>
        </w:rPr>
        <w:t>October</w:t>
      </w:r>
      <w:r w:rsidRPr="00EC1C91">
        <w:rPr>
          <w:rFonts w:ascii="Mulish" w:hAnsi="Mulish"/>
          <w:szCs w:val="24"/>
        </w:rPr>
        <w:t xml:space="preserve"> 202</w:t>
      </w:r>
      <w:r w:rsidR="00991838">
        <w:rPr>
          <w:rFonts w:ascii="Mulish" w:hAnsi="Mulish"/>
          <w:szCs w:val="24"/>
        </w:rPr>
        <w:t>6</w:t>
      </w:r>
    </w:p>
    <w:p w14:paraId="40E52154" w14:textId="77777777" w:rsidR="00EC1C91" w:rsidRPr="00EC1C91" w:rsidRDefault="00EC1C91" w:rsidP="00EC1C91">
      <w:pPr>
        <w:pStyle w:val="PlainText"/>
        <w:tabs>
          <w:tab w:val="left" w:pos="810"/>
          <w:tab w:val="left" w:pos="1418"/>
        </w:tabs>
        <w:jc w:val="center"/>
        <w:rPr>
          <w:rFonts w:ascii="Mulish" w:hAnsi="Mulish" w:cs="Arial"/>
          <w:b/>
          <w:sz w:val="24"/>
          <w:szCs w:val="24"/>
        </w:rPr>
      </w:pPr>
    </w:p>
    <w:p w14:paraId="040829C8" w14:textId="77777777" w:rsidR="00991838" w:rsidRDefault="00EC1C91" w:rsidP="00EC1C91">
      <w:pPr>
        <w:pStyle w:val="PlainText"/>
        <w:tabs>
          <w:tab w:val="left" w:pos="810"/>
          <w:tab w:val="left" w:pos="1418"/>
        </w:tabs>
        <w:jc w:val="center"/>
        <w:rPr>
          <w:rFonts w:ascii="Mulish" w:hAnsi="Mulish" w:cs="Arial"/>
          <w:b/>
          <w:sz w:val="24"/>
          <w:szCs w:val="24"/>
        </w:rPr>
      </w:pPr>
      <w:r w:rsidRPr="00EC1C91">
        <w:rPr>
          <w:rFonts w:ascii="Mulish" w:hAnsi="Mulish" w:cs="Arial"/>
          <w:b/>
          <w:sz w:val="24"/>
          <w:szCs w:val="24"/>
        </w:rPr>
        <w:t xml:space="preserve">HARTLEPOOL BOROUGH COUNCIL IS COMMITTED TO SAFEGUARDING AND PROMOTING THE WELFARE OF CHILDREN, YOUNG PEOPLE AND VULNERABLE ADULTS.  IF THIS POST IS SUBJECT TO SAFER RECRUITMENT </w:t>
      </w:r>
      <w:proofErr w:type="gramStart"/>
      <w:r w:rsidRPr="00EC1C91">
        <w:rPr>
          <w:rFonts w:ascii="Mulish" w:hAnsi="Mulish" w:cs="Arial"/>
          <w:b/>
          <w:sz w:val="24"/>
          <w:szCs w:val="24"/>
        </w:rPr>
        <w:t>MEASURES</w:t>
      </w:r>
      <w:proofErr w:type="gramEnd"/>
      <w:r w:rsidRPr="00EC1C91">
        <w:rPr>
          <w:rFonts w:ascii="Mulish" w:hAnsi="Mulish" w:cs="Arial"/>
          <w:b/>
          <w:sz w:val="24"/>
          <w:szCs w:val="24"/>
        </w:rPr>
        <w:t xml:space="preserve"> THEN A DISCLOSURE AND BARRING SERVICE (DBS) CHECK </w:t>
      </w:r>
    </w:p>
    <w:p w14:paraId="2F44196C" w14:textId="63E284A9" w:rsidR="007047C4" w:rsidRPr="00EC1C91" w:rsidRDefault="00EC1C91" w:rsidP="00EC1C91">
      <w:pPr>
        <w:pStyle w:val="PlainText"/>
        <w:tabs>
          <w:tab w:val="left" w:pos="810"/>
          <w:tab w:val="left" w:pos="1418"/>
        </w:tabs>
        <w:jc w:val="center"/>
        <w:rPr>
          <w:rFonts w:ascii="Mulish" w:hAnsi="Mulish" w:cs="Arial"/>
        </w:rPr>
      </w:pPr>
      <w:r w:rsidRPr="00EC1C91">
        <w:rPr>
          <w:rFonts w:ascii="Mulish" w:hAnsi="Mulish" w:cs="Arial"/>
          <w:b/>
          <w:sz w:val="24"/>
          <w:szCs w:val="24"/>
        </w:rPr>
        <w:t>WILL BE REQUIRED.</w:t>
      </w:r>
    </w:p>
    <w:sectPr w:rsidR="007047C4" w:rsidRPr="00EC1C91" w:rsidSect="00EC1C91">
      <w:headerReference w:type="first" r:id="rId7"/>
      <w:pgSz w:w="11906" w:h="16838"/>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ED1B" w14:textId="77777777" w:rsidR="00901E0E" w:rsidRDefault="00901E0E" w:rsidP="00196867">
      <w:r>
        <w:separator/>
      </w:r>
    </w:p>
  </w:endnote>
  <w:endnote w:type="continuationSeparator" w:id="0">
    <w:p w14:paraId="44C5FE2F" w14:textId="77777777" w:rsidR="00901E0E" w:rsidRDefault="00901E0E"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9D22" w14:textId="77777777" w:rsidR="00901E0E" w:rsidRDefault="00901E0E" w:rsidP="00196867">
      <w:r>
        <w:separator/>
      </w:r>
    </w:p>
  </w:footnote>
  <w:footnote w:type="continuationSeparator" w:id="0">
    <w:p w14:paraId="42C0004E" w14:textId="77777777" w:rsidR="00901E0E" w:rsidRDefault="00901E0E"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13A3" w14:textId="77777777" w:rsidR="00D65DDF" w:rsidRDefault="008C43E1">
    <w:pPr>
      <w:pStyle w:val="Header"/>
    </w:pPr>
    <w:r>
      <w:rPr>
        <w:noProof/>
      </w:rPr>
      <w:drawing>
        <wp:anchor distT="0" distB="0" distL="114300" distR="114300" simplePos="0" relativeHeight="251657216" behindDoc="1" locked="0" layoutInCell="1" allowOverlap="1" wp14:anchorId="2DACFCC7" wp14:editId="606A2194">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4EF3"/>
    <w:multiLevelType w:val="hybridMultilevel"/>
    <w:tmpl w:val="9B081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2624E5"/>
    <w:multiLevelType w:val="multilevel"/>
    <w:tmpl w:val="3A400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F44F6F"/>
    <w:multiLevelType w:val="multilevel"/>
    <w:tmpl w:val="583A3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BE02C8"/>
    <w:multiLevelType w:val="multilevel"/>
    <w:tmpl w:val="DA045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0422157">
    <w:abstractNumId w:val="7"/>
  </w:num>
  <w:num w:numId="2" w16cid:durableId="835918111">
    <w:abstractNumId w:val="6"/>
  </w:num>
  <w:num w:numId="3" w16cid:durableId="1616280815">
    <w:abstractNumId w:val="5"/>
  </w:num>
  <w:num w:numId="4" w16cid:durableId="1054505662">
    <w:abstractNumId w:val="2"/>
  </w:num>
  <w:num w:numId="5" w16cid:durableId="1797410073">
    <w:abstractNumId w:val="0"/>
  </w:num>
  <w:num w:numId="6" w16cid:durableId="716978355">
    <w:abstractNumId w:val="4"/>
  </w:num>
  <w:num w:numId="7" w16cid:durableId="713967751">
    <w:abstractNumId w:val="3"/>
  </w:num>
  <w:num w:numId="8" w16cid:durableId="1821146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A2059"/>
    <w:rsid w:val="001D7337"/>
    <w:rsid w:val="001F0E13"/>
    <w:rsid w:val="001F2B3D"/>
    <w:rsid w:val="00201942"/>
    <w:rsid w:val="0023197A"/>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6D2F"/>
    <w:rsid w:val="0074341C"/>
    <w:rsid w:val="00773FD0"/>
    <w:rsid w:val="00874A4A"/>
    <w:rsid w:val="008A4211"/>
    <w:rsid w:val="008C43E1"/>
    <w:rsid w:val="008E3CE5"/>
    <w:rsid w:val="008E7234"/>
    <w:rsid w:val="008F7D47"/>
    <w:rsid w:val="009005D7"/>
    <w:rsid w:val="00901C48"/>
    <w:rsid w:val="00901E0E"/>
    <w:rsid w:val="00911629"/>
    <w:rsid w:val="00991838"/>
    <w:rsid w:val="00A013E3"/>
    <w:rsid w:val="00A01BA9"/>
    <w:rsid w:val="00A320D3"/>
    <w:rsid w:val="00A4022F"/>
    <w:rsid w:val="00A46BA7"/>
    <w:rsid w:val="00A54158"/>
    <w:rsid w:val="00AA3BBC"/>
    <w:rsid w:val="00B02D6A"/>
    <w:rsid w:val="00B266B4"/>
    <w:rsid w:val="00B72C06"/>
    <w:rsid w:val="00C129FC"/>
    <w:rsid w:val="00CC3898"/>
    <w:rsid w:val="00D0265C"/>
    <w:rsid w:val="00D1198C"/>
    <w:rsid w:val="00D27FA8"/>
    <w:rsid w:val="00D53764"/>
    <w:rsid w:val="00D5569C"/>
    <w:rsid w:val="00D65DDF"/>
    <w:rsid w:val="00D75188"/>
    <w:rsid w:val="00DB7E3F"/>
    <w:rsid w:val="00DC0B92"/>
    <w:rsid w:val="00DC5398"/>
    <w:rsid w:val="00DE027E"/>
    <w:rsid w:val="00DF17FA"/>
    <w:rsid w:val="00E44301"/>
    <w:rsid w:val="00EC1C91"/>
    <w:rsid w:val="00F10731"/>
    <w:rsid w:val="00F64E1F"/>
    <w:rsid w:val="00F73441"/>
    <w:rsid w:val="00F7772F"/>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C49664"/>
  <w14:defaultImageDpi w14:val="0"/>
  <w15:docId w15:val="{554336AB-9E8B-4C7C-81E5-FEAEE7D6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rsid w:val="00C129FC"/>
    <w:rPr>
      <w:rFonts w:ascii="Courier New" w:hAnsi="Courier New"/>
      <w:sz w:val="20"/>
      <w:lang w:eastAsia="en-US"/>
    </w:rPr>
  </w:style>
  <w:style w:type="character" w:customStyle="1" w:styleId="PlainTextChar">
    <w:name w:val="Plain Text Char"/>
    <w:basedOn w:val="DefaultParagraphFont"/>
    <w:link w:val="PlainText"/>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35</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Jordan Stewart</cp:lastModifiedBy>
  <cp:revision>4</cp:revision>
  <dcterms:created xsi:type="dcterms:W3CDTF">2026-10-13T10:54:00Z</dcterms:created>
  <dcterms:modified xsi:type="dcterms:W3CDTF">2026-10-21T11:37:00Z</dcterms:modified>
</cp:coreProperties>
</file>