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0">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1A29C994" w:rsidR="00C23E50" w:rsidRPr="00234CFA" w:rsidRDefault="00C23E50" w:rsidP="00C23E50">
      <w:pPr>
        <w:tabs>
          <w:tab w:val="left" w:pos="2694"/>
        </w:tabs>
        <w:ind w:left="1440" w:hanging="1440"/>
        <w:rPr>
          <w:b/>
          <w:bCs/>
          <w:sz w:val="24"/>
        </w:rPr>
      </w:pPr>
      <w:r w:rsidRPr="00234CFA">
        <w:rPr>
          <w:b/>
          <w:bCs/>
          <w:sz w:val="24"/>
        </w:rPr>
        <w:t xml:space="preserve">Job title: </w:t>
      </w:r>
      <w:r w:rsidR="00860992">
        <w:rPr>
          <w:b/>
          <w:bCs/>
          <w:sz w:val="24"/>
        </w:rPr>
        <w:t>Civil Enforcement Officer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241E42" w:rsidRPr="003613A7" w14:paraId="492752A0" w14:textId="77777777" w:rsidTr="007C7BD6">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32AF8F30" w14:textId="77777777" w:rsidR="00C23E50" w:rsidRPr="00252CB3" w:rsidRDefault="00C23E50" w:rsidP="0028076F">
            <w:pPr>
              <w:rPr>
                <w:b/>
                <w:bCs/>
                <w:sz w:val="24"/>
              </w:rPr>
            </w:pPr>
            <w:r w:rsidRPr="00252CB3">
              <w:rPr>
                <w:b/>
                <w:bCs/>
                <w:sz w:val="24"/>
              </w:rPr>
              <w:t xml:space="preserve">Qualifications / </w:t>
            </w:r>
          </w:p>
          <w:p w14:paraId="1414E5B4" w14:textId="77777777" w:rsidR="00C23E50" w:rsidRPr="00252CB3" w:rsidRDefault="00C23E50" w:rsidP="0028076F">
            <w:pPr>
              <w:rPr>
                <w:b/>
                <w:bCs/>
                <w:sz w:val="24"/>
              </w:rPr>
            </w:pPr>
            <w:r w:rsidRPr="00252CB3">
              <w:rPr>
                <w:b/>
                <w:bCs/>
                <w:sz w:val="24"/>
              </w:rPr>
              <w:t>Professional Registration/</w:t>
            </w:r>
          </w:p>
          <w:p w14:paraId="00BCE5E3" w14:textId="77777777" w:rsidR="00C23E50" w:rsidRPr="00252CB3" w:rsidRDefault="00C23E50" w:rsidP="0028076F">
            <w:pPr>
              <w:rPr>
                <w:b/>
                <w:bCs/>
                <w:sz w:val="24"/>
              </w:rPr>
            </w:pPr>
            <w:r w:rsidRPr="00252CB3">
              <w:rPr>
                <w:b/>
                <w:bCs/>
                <w:sz w:val="24"/>
              </w:rPr>
              <w:t>Membership</w:t>
            </w:r>
          </w:p>
          <w:p w14:paraId="69CBF17B" w14:textId="77777777" w:rsidR="00C23E50" w:rsidRPr="00252CB3" w:rsidRDefault="00C23E50" w:rsidP="0028076F">
            <w:pPr>
              <w:rPr>
                <w:sz w:val="24"/>
              </w:rPr>
            </w:pPr>
          </w:p>
          <w:p w14:paraId="4FFBE87B" w14:textId="0ED4B438" w:rsidR="00C23E50" w:rsidRPr="00252CB3" w:rsidRDefault="00C23E50" w:rsidP="0028076F">
            <w:pPr>
              <w:rPr>
                <w:b/>
                <w:bCs/>
                <w:i/>
                <w:i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416781E" w14:textId="77777777" w:rsidR="0070432F" w:rsidRPr="002022D9" w:rsidRDefault="0070432F" w:rsidP="0070432F">
            <w:pPr>
              <w:rPr>
                <w:sz w:val="20"/>
                <w:szCs w:val="20"/>
              </w:rPr>
            </w:pPr>
            <w:r w:rsidRPr="002022D9">
              <w:rPr>
                <w:sz w:val="20"/>
                <w:szCs w:val="20"/>
              </w:rPr>
              <w:t>Ability to develop knowledge and experience of:</w:t>
            </w:r>
          </w:p>
          <w:p w14:paraId="4D0AF96E" w14:textId="77777777" w:rsidR="0070432F" w:rsidRPr="002022D9" w:rsidRDefault="0070432F" w:rsidP="0070432F">
            <w:pPr>
              <w:rPr>
                <w:sz w:val="20"/>
                <w:szCs w:val="20"/>
              </w:rPr>
            </w:pPr>
          </w:p>
          <w:p w14:paraId="0E129219" w14:textId="79353400" w:rsidR="00C23E50" w:rsidRPr="00252CB3" w:rsidRDefault="003857E2" w:rsidP="0070432F">
            <w:pPr>
              <w:rPr>
                <w:color w:val="000000"/>
                <w:sz w:val="24"/>
              </w:rPr>
            </w:pPr>
            <w:r w:rsidRPr="002022D9">
              <w:rPr>
                <w:sz w:val="20"/>
                <w:szCs w:val="20"/>
              </w:rPr>
              <w:t>Civil Parking Enforcement legislation and associated processes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44A454" w14:textId="3740290C" w:rsidR="00733640" w:rsidRDefault="00733640" w:rsidP="00733640">
            <w:pPr>
              <w:rPr>
                <w:color w:val="000000"/>
                <w:sz w:val="20"/>
                <w:szCs w:val="20"/>
              </w:rPr>
            </w:pPr>
            <w:r w:rsidRPr="002022D9">
              <w:rPr>
                <w:color w:val="000000"/>
                <w:sz w:val="20"/>
                <w:szCs w:val="20"/>
              </w:rPr>
              <w:t>Interview</w:t>
            </w:r>
          </w:p>
          <w:p w14:paraId="14DBA3CB" w14:textId="77777777" w:rsidR="00C23E50" w:rsidRPr="00252CB3" w:rsidRDefault="00C23E50" w:rsidP="007C7BD6">
            <w:pPr>
              <w:rPr>
                <w:color w:val="000000"/>
                <w:sz w:val="24"/>
              </w:rPr>
            </w:pPr>
          </w:p>
        </w:tc>
      </w:tr>
      <w:tr w:rsidR="00241E42" w:rsidRPr="003613A7" w14:paraId="4F216333" w14:textId="77777777" w:rsidTr="007C7BD6">
        <w:trPr>
          <w:trHeight w:val="284"/>
        </w:trPr>
        <w:tc>
          <w:tcPr>
            <w:tcW w:w="3097" w:type="dxa"/>
            <w:vMerge/>
            <w:tcBorders>
              <w:left w:val="single" w:sz="4" w:space="0" w:color="auto"/>
              <w:right w:val="single" w:sz="4" w:space="0" w:color="auto"/>
            </w:tcBorders>
            <w:tcMar>
              <w:left w:w="108" w:type="dxa"/>
              <w:right w:w="108" w:type="dxa"/>
            </w:tcMar>
          </w:tcPr>
          <w:p w14:paraId="6A71BC65"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1FE908E" w14:textId="77777777" w:rsidR="00F55446" w:rsidRDefault="00F55446" w:rsidP="00F55446">
            <w:pPr>
              <w:rPr>
                <w:sz w:val="20"/>
                <w:szCs w:val="20"/>
              </w:rPr>
            </w:pPr>
            <w:r w:rsidRPr="00B230F9">
              <w:rPr>
                <w:sz w:val="20"/>
                <w:szCs w:val="20"/>
              </w:rPr>
              <w:t>Ability to obtain:</w:t>
            </w:r>
          </w:p>
          <w:p w14:paraId="7DFC814E" w14:textId="77777777" w:rsidR="00F55446" w:rsidRDefault="00F55446" w:rsidP="00F55446">
            <w:pPr>
              <w:rPr>
                <w:sz w:val="20"/>
                <w:szCs w:val="20"/>
              </w:rPr>
            </w:pPr>
          </w:p>
          <w:p w14:paraId="28556AD9" w14:textId="5AF998DA" w:rsidR="00C23E50" w:rsidRPr="00252CB3" w:rsidRDefault="00F55446" w:rsidP="00F55446">
            <w:pPr>
              <w:rPr>
                <w:color w:val="000000"/>
                <w:sz w:val="24"/>
              </w:rPr>
            </w:pPr>
            <w:proofErr w:type="spellStart"/>
            <w:r w:rsidRPr="00B230F9">
              <w:rPr>
                <w:sz w:val="20"/>
                <w:szCs w:val="20"/>
              </w:rPr>
              <w:t>Wamitab</w:t>
            </w:r>
            <w:proofErr w:type="spellEnd"/>
            <w:r w:rsidRPr="00B230F9">
              <w:rPr>
                <w:sz w:val="20"/>
                <w:szCs w:val="20"/>
              </w:rPr>
              <w:t xml:space="preserve"> for Civil Enforcement Officers (Parking) or equivalent</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C85995" w14:textId="58E872E9" w:rsidR="00C23E50" w:rsidRPr="00860992" w:rsidRDefault="00AC24AC" w:rsidP="007C7BD6">
            <w:pPr>
              <w:rPr>
                <w:sz w:val="20"/>
                <w:szCs w:val="20"/>
              </w:rPr>
            </w:pPr>
            <w:r w:rsidRPr="00860992">
              <w:rPr>
                <w:sz w:val="20"/>
                <w:szCs w:val="20"/>
              </w:rPr>
              <w:t>Interview</w:t>
            </w:r>
          </w:p>
        </w:tc>
      </w:tr>
      <w:tr w:rsidR="00A61B5A" w:rsidRPr="003613A7" w14:paraId="6552FAAC"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A61B5A" w:rsidRPr="00252CB3" w:rsidRDefault="00A61B5A" w:rsidP="00A61B5A">
            <w:pPr>
              <w:rPr>
                <w:sz w:val="24"/>
              </w:rPr>
            </w:pPr>
            <w:r w:rsidRPr="00252CB3">
              <w:rPr>
                <w:b/>
                <w:bCs/>
                <w:sz w:val="24"/>
              </w:rPr>
              <w:t>Experience</w:t>
            </w:r>
          </w:p>
          <w:p w14:paraId="11240C5B" w14:textId="77777777" w:rsidR="00A61B5A" w:rsidRPr="00252CB3" w:rsidRDefault="00A61B5A" w:rsidP="00A61B5A">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36BEB8" w14:textId="77777777" w:rsidR="00A61B5A" w:rsidRPr="002022D9" w:rsidRDefault="00A61B5A" w:rsidP="00A61B5A">
            <w:pPr>
              <w:rPr>
                <w:color w:val="202124"/>
                <w:sz w:val="20"/>
                <w:szCs w:val="20"/>
                <w:shd w:val="clear" w:color="auto" w:fill="FFFFFF"/>
              </w:rPr>
            </w:pPr>
            <w:r w:rsidRPr="002022D9">
              <w:rPr>
                <w:color w:val="040C28"/>
                <w:sz w:val="20"/>
                <w:szCs w:val="20"/>
              </w:rPr>
              <w:t>Experience in a customer facing role, excellent inter-personal skills, and a proven ability to deal effectively with customers and remain calm in contentious and demanding situations</w:t>
            </w:r>
            <w:r w:rsidRPr="002022D9">
              <w:rPr>
                <w:color w:val="202124"/>
                <w:sz w:val="20"/>
                <w:szCs w:val="20"/>
                <w:shd w:val="clear" w:color="auto" w:fill="FFFFFF"/>
              </w:rPr>
              <w:t>.</w:t>
            </w:r>
          </w:p>
          <w:p w14:paraId="2EFAC81D" w14:textId="77777777" w:rsidR="00A61B5A" w:rsidRPr="00252CB3" w:rsidRDefault="00A61B5A" w:rsidP="00A61B5A">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BA2FD9" w14:textId="34BAAE60" w:rsidR="00A61B5A" w:rsidRPr="00860992" w:rsidRDefault="00A61B5A" w:rsidP="00A61B5A">
            <w:pPr>
              <w:rPr>
                <w:sz w:val="20"/>
                <w:szCs w:val="20"/>
              </w:rPr>
            </w:pPr>
            <w:r w:rsidRPr="00860992">
              <w:rPr>
                <w:sz w:val="20"/>
                <w:szCs w:val="20"/>
              </w:rPr>
              <w:t xml:space="preserve">Application form </w:t>
            </w:r>
          </w:p>
          <w:p w14:paraId="3EE7FFF4" w14:textId="77777777" w:rsidR="00A61B5A" w:rsidRPr="00860992" w:rsidRDefault="00A61B5A" w:rsidP="00A61B5A">
            <w:pPr>
              <w:rPr>
                <w:sz w:val="20"/>
                <w:szCs w:val="20"/>
              </w:rPr>
            </w:pPr>
          </w:p>
        </w:tc>
      </w:tr>
      <w:tr w:rsidR="00A61B5A" w:rsidRPr="003613A7" w14:paraId="117C2A5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B6779D1" w14:textId="77777777" w:rsidR="00A61B5A" w:rsidRPr="00252CB3" w:rsidRDefault="00A61B5A" w:rsidP="00A61B5A">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B6F713C" w14:textId="77777777" w:rsidR="00A61B5A" w:rsidRPr="00B230F9" w:rsidRDefault="00A61B5A" w:rsidP="00A61B5A">
            <w:pPr>
              <w:rPr>
                <w:b/>
                <w:sz w:val="20"/>
                <w:szCs w:val="20"/>
              </w:rPr>
            </w:pPr>
            <w:r w:rsidRPr="00B230F9">
              <w:rPr>
                <w:sz w:val="20"/>
                <w:szCs w:val="20"/>
              </w:rPr>
              <w:t>Able to effectively use an electronic device to prepare documents, record information or input data</w:t>
            </w:r>
            <w:r w:rsidRPr="00B230F9">
              <w:rPr>
                <w:b/>
                <w:sz w:val="20"/>
                <w:szCs w:val="20"/>
              </w:rPr>
              <w:t>.</w:t>
            </w:r>
          </w:p>
          <w:p w14:paraId="0BB91EE5" w14:textId="77777777" w:rsidR="00A61B5A" w:rsidRPr="00252CB3" w:rsidRDefault="00A61B5A" w:rsidP="00A61B5A">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A380" w14:textId="2C8286C3" w:rsidR="00A61B5A" w:rsidRPr="00860992" w:rsidRDefault="00934AEC" w:rsidP="00A61B5A">
            <w:pPr>
              <w:rPr>
                <w:sz w:val="20"/>
                <w:szCs w:val="20"/>
              </w:rPr>
            </w:pPr>
            <w:r w:rsidRPr="00860992">
              <w:rPr>
                <w:sz w:val="20"/>
                <w:szCs w:val="20"/>
              </w:rPr>
              <w:t>Application form</w:t>
            </w:r>
          </w:p>
        </w:tc>
      </w:tr>
      <w:tr w:rsidR="00A61B5A" w:rsidRPr="003613A7" w14:paraId="402F4ED2"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6371E27D" w14:textId="77777777" w:rsidR="00A61B5A" w:rsidRPr="00252CB3" w:rsidRDefault="00A61B5A" w:rsidP="00A61B5A">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30AB1CD" w14:textId="19C33419" w:rsidR="00A61B5A" w:rsidRPr="00252CB3" w:rsidRDefault="00A61B5A" w:rsidP="00A61B5A">
            <w:pPr>
              <w:rPr>
                <w:color w:val="000000"/>
                <w:sz w:val="24"/>
              </w:rPr>
            </w:pPr>
            <w:r w:rsidRPr="002022D9">
              <w:rPr>
                <w:sz w:val="20"/>
                <w:szCs w:val="20"/>
              </w:rPr>
              <w:t>Experience of conflict management/dealing with aggressive behaviour.</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B47668" w14:textId="3ED4DAC1" w:rsidR="00A61B5A" w:rsidRPr="00860992" w:rsidRDefault="00934AEC" w:rsidP="00A61B5A">
            <w:pPr>
              <w:rPr>
                <w:sz w:val="20"/>
                <w:szCs w:val="20"/>
              </w:rPr>
            </w:pPr>
            <w:r w:rsidRPr="00860992">
              <w:rPr>
                <w:sz w:val="20"/>
                <w:szCs w:val="20"/>
              </w:rPr>
              <w:t>Application form</w:t>
            </w:r>
          </w:p>
        </w:tc>
      </w:tr>
      <w:tr w:rsidR="00A61B5A" w:rsidRPr="003613A7" w14:paraId="7E8A1546"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A61B5A" w:rsidRPr="00252CB3" w:rsidRDefault="00A61B5A" w:rsidP="00A61B5A">
            <w:pPr>
              <w:rPr>
                <w:b/>
                <w:bCs/>
                <w:sz w:val="24"/>
              </w:rPr>
            </w:pPr>
            <w:bookmarkStart w:id="1" w:name="_Hlk92295067"/>
            <w:r w:rsidRPr="00252CB3">
              <w:rPr>
                <w:b/>
                <w:bCs/>
                <w:sz w:val="24"/>
              </w:rPr>
              <w:t xml:space="preserve">Skills, Knowledge, Ability (including ability </w:t>
            </w:r>
          </w:p>
          <w:p w14:paraId="2FAEF0FB" w14:textId="77777777" w:rsidR="00A61B5A" w:rsidRPr="00252CB3" w:rsidRDefault="00A61B5A" w:rsidP="00A61B5A">
            <w:pPr>
              <w:rPr>
                <w:b/>
                <w:bCs/>
                <w:sz w:val="24"/>
              </w:rPr>
            </w:pPr>
            <w:r w:rsidRPr="00252CB3">
              <w:rPr>
                <w:b/>
                <w:bCs/>
                <w:sz w:val="24"/>
              </w:rPr>
              <w:t>to develop knowledge,</w:t>
            </w:r>
          </w:p>
          <w:p w14:paraId="655F9A6F" w14:textId="77777777" w:rsidR="00A61B5A" w:rsidRPr="00252CB3" w:rsidRDefault="00A61B5A" w:rsidP="00A61B5A">
            <w:pPr>
              <w:rPr>
                <w:b/>
                <w:bCs/>
                <w:sz w:val="24"/>
              </w:rPr>
            </w:pPr>
            <w:r w:rsidRPr="00252CB3">
              <w:rPr>
                <w:b/>
                <w:bCs/>
                <w:sz w:val="24"/>
              </w:rPr>
              <w:t xml:space="preserve"> skill or experience)</w:t>
            </w:r>
          </w:p>
          <w:p w14:paraId="1FB47895" w14:textId="77777777" w:rsidR="00A61B5A" w:rsidRPr="00252CB3" w:rsidRDefault="00A61B5A" w:rsidP="00A61B5A">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82A0F3" w14:textId="34CD69A7" w:rsidR="00A61B5A" w:rsidRPr="00252CB3" w:rsidRDefault="007A28C1" w:rsidP="00A61B5A">
            <w:pPr>
              <w:rPr>
                <w:color w:val="000000"/>
                <w:sz w:val="24"/>
              </w:rPr>
            </w:pPr>
            <w:r w:rsidRPr="2C05379D">
              <w:rPr>
                <w:sz w:val="20"/>
                <w:szCs w:val="20"/>
              </w:rPr>
              <w:t>Ability to assess and understand from others, any requirements to respond appropriately and efficiently</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418351" w14:textId="03D4548D" w:rsidR="004D6569" w:rsidRPr="00860992" w:rsidRDefault="004D6569" w:rsidP="004D6569">
            <w:pPr>
              <w:rPr>
                <w:sz w:val="20"/>
                <w:szCs w:val="20"/>
              </w:rPr>
            </w:pPr>
            <w:r w:rsidRPr="00860992">
              <w:rPr>
                <w:sz w:val="20"/>
                <w:szCs w:val="20"/>
              </w:rPr>
              <w:t xml:space="preserve">Application form </w:t>
            </w:r>
          </w:p>
          <w:p w14:paraId="79D1BE9A" w14:textId="77777777" w:rsidR="00A61B5A" w:rsidRPr="00860992" w:rsidRDefault="00A61B5A" w:rsidP="00A61B5A">
            <w:pPr>
              <w:rPr>
                <w:sz w:val="20"/>
                <w:szCs w:val="20"/>
              </w:rPr>
            </w:pPr>
          </w:p>
        </w:tc>
      </w:tr>
      <w:tr w:rsidR="00A61B5A" w:rsidRPr="003613A7" w14:paraId="08D51436"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A61B5A" w:rsidRPr="00252CB3" w:rsidRDefault="00A61B5A" w:rsidP="00A61B5A">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2BF9AB06" w:rsidR="00A61B5A" w:rsidRPr="00252CB3" w:rsidRDefault="00001C39" w:rsidP="00A61B5A">
            <w:pPr>
              <w:rPr>
                <w:color w:val="000000"/>
                <w:sz w:val="24"/>
              </w:rPr>
            </w:pPr>
            <w:r w:rsidRPr="2C05379D">
              <w:rPr>
                <w:sz w:val="20"/>
                <w:szCs w:val="20"/>
              </w:rPr>
              <w:t>Be able to communicate effectively utilising a range of methods to share and obtain information</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529D5079" w:rsidR="00A61B5A" w:rsidRPr="00860992" w:rsidRDefault="00267DA9" w:rsidP="00A61B5A">
            <w:pPr>
              <w:rPr>
                <w:sz w:val="20"/>
                <w:szCs w:val="20"/>
              </w:rPr>
            </w:pPr>
            <w:r w:rsidRPr="00860992">
              <w:rPr>
                <w:sz w:val="20"/>
                <w:szCs w:val="20"/>
              </w:rPr>
              <w:t>Interview</w:t>
            </w:r>
          </w:p>
        </w:tc>
      </w:tr>
      <w:tr w:rsidR="00A61B5A" w:rsidRPr="003613A7" w14:paraId="5341CF8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750919" w14:textId="77777777" w:rsidR="00A61B5A" w:rsidRPr="00252CB3" w:rsidRDefault="00A61B5A" w:rsidP="00A61B5A">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EAE7BD" w14:textId="4260B833" w:rsidR="00A61B5A" w:rsidRPr="00252CB3" w:rsidRDefault="00C85F10" w:rsidP="00A61B5A">
            <w:pPr>
              <w:rPr>
                <w:color w:val="000000"/>
                <w:sz w:val="24"/>
              </w:rPr>
            </w:pPr>
            <w:r w:rsidRPr="00B230F9">
              <w:rPr>
                <w:rFonts w:eastAsia="MS Mincho"/>
                <w:sz w:val="20"/>
                <w:szCs w:val="20"/>
              </w:rPr>
              <w:t>Be able to provide excellent customer service by being able to deliver high quality tailored services to meet needs and exceed expectations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75D8C554" w:rsidR="00A61B5A" w:rsidRPr="00860992" w:rsidRDefault="00267DA9" w:rsidP="00A61B5A">
            <w:pPr>
              <w:rPr>
                <w:sz w:val="20"/>
                <w:szCs w:val="20"/>
              </w:rPr>
            </w:pPr>
            <w:r w:rsidRPr="00860992">
              <w:rPr>
                <w:sz w:val="20"/>
                <w:szCs w:val="20"/>
              </w:rPr>
              <w:t>Application Form</w:t>
            </w:r>
          </w:p>
        </w:tc>
      </w:tr>
      <w:tr w:rsidR="00A61B5A" w:rsidRPr="003613A7" w14:paraId="46B46735"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EC4461E" w14:textId="77777777" w:rsidR="00A61B5A" w:rsidRPr="00252CB3" w:rsidRDefault="00A61B5A" w:rsidP="00A61B5A">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2A3F8" w14:textId="3C7F52B6" w:rsidR="00A61B5A" w:rsidRPr="00252CB3" w:rsidRDefault="00007AF9" w:rsidP="00A61B5A">
            <w:pPr>
              <w:rPr>
                <w:color w:val="000000"/>
                <w:sz w:val="24"/>
              </w:rPr>
            </w:pPr>
            <w:r w:rsidRPr="2C05379D">
              <w:rPr>
                <w:sz w:val="20"/>
                <w:szCs w:val="20"/>
              </w:rPr>
              <w:t>Be able to communicate effectively utilising a range of methods to share and obtain information</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76F08515" w:rsidR="00A61B5A" w:rsidRPr="00860992" w:rsidRDefault="00267DA9" w:rsidP="00A61B5A">
            <w:pPr>
              <w:rPr>
                <w:sz w:val="20"/>
                <w:szCs w:val="20"/>
              </w:rPr>
            </w:pPr>
            <w:r w:rsidRPr="00860992">
              <w:rPr>
                <w:sz w:val="20"/>
                <w:szCs w:val="20"/>
              </w:rPr>
              <w:t>Interview</w:t>
            </w:r>
          </w:p>
        </w:tc>
      </w:tr>
      <w:tr w:rsidR="00382109" w:rsidRPr="003613A7" w14:paraId="3C8DB718"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1E83ECA" w14:textId="77777777" w:rsidR="00382109" w:rsidRPr="00252CB3" w:rsidRDefault="00382109" w:rsidP="00382109">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5BD7964" w14:textId="14D371DF" w:rsidR="00382109" w:rsidRPr="00252CB3" w:rsidRDefault="00382109" w:rsidP="00382109">
            <w:pPr>
              <w:rPr>
                <w:color w:val="000000"/>
                <w:sz w:val="24"/>
              </w:rPr>
            </w:pPr>
            <w:r w:rsidRPr="00B230F9">
              <w:rPr>
                <w:rFonts w:eastAsia="MS Mincho"/>
                <w:sz w:val="20"/>
                <w:szCs w:val="20"/>
              </w:rPr>
              <w:t>Able to work effectively within a busy team environment, or independently, be respectful and support colleagues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03E846C3" w:rsidR="00382109" w:rsidRPr="00860992" w:rsidRDefault="00267DA9" w:rsidP="00382109">
            <w:pPr>
              <w:rPr>
                <w:sz w:val="20"/>
                <w:szCs w:val="20"/>
              </w:rPr>
            </w:pPr>
            <w:r w:rsidRPr="00860992">
              <w:rPr>
                <w:sz w:val="20"/>
                <w:szCs w:val="20"/>
              </w:rPr>
              <w:t>Application Form</w:t>
            </w:r>
          </w:p>
        </w:tc>
      </w:tr>
      <w:tr w:rsidR="00652093" w:rsidRPr="003613A7" w14:paraId="493FA58B"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23B5FA5F" w14:textId="77777777" w:rsidR="00652093" w:rsidRPr="00252CB3" w:rsidRDefault="00652093" w:rsidP="00652093">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D82A1AA" w14:textId="77777777" w:rsidR="00652093" w:rsidRDefault="00652093" w:rsidP="00652093">
            <w:pPr>
              <w:rPr>
                <w:sz w:val="20"/>
                <w:szCs w:val="20"/>
              </w:rPr>
            </w:pPr>
            <w:r w:rsidRPr="00B230F9">
              <w:rPr>
                <w:sz w:val="20"/>
                <w:szCs w:val="20"/>
              </w:rPr>
              <w:t>Be able to remain composed, think clearly and objectively in challenging situations</w:t>
            </w:r>
            <w:r w:rsidR="00920537">
              <w:rPr>
                <w:sz w:val="20"/>
                <w:szCs w:val="20"/>
              </w:rPr>
              <w:t>.</w:t>
            </w:r>
          </w:p>
          <w:p w14:paraId="54057DCC" w14:textId="77777777" w:rsidR="004D6569" w:rsidRDefault="004D6569" w:rsidP="00836247">
            <w:pPr>
              <w:rPr>
                <w:rFonts w:eastAsia="MS Mincho"/>
                <w:sz w:val="20"/>
                <w:szCs w:val="20"/>
              </w:rPr>
            </w:pPr>
          </w:p>
          <w:p w14:paraId="0A8B166F" w14:textId="3476FE45" w:rsidR="00836247" w:rsidRDefault="00836247" w:rsidP="00836247">
            <w:pPr>
              <w:rPr>
                <w:sz w:val="20"/>
                <w:szCs w:val="20"/>
              </w:rPr>
            </w:pPr>
            <w:r w:rsidRPr="00815EDB">
              <w:rPr>
                <w:rFonts w:eastAsia="MS Mincho"/>
                <w:sz w:val="20"/>
                <w:szCs w:val="20"/>
              </w:rPr>
              <w:t>Be socially confident, and a</w:t>
            </w:r>
            <w:r w:rsidRPr="00815EDB">
              <w:rPr>
                <w:sz w:val="20"/>
                <w:szCs w:val="20"/>
              </w:rPr>
              <w:t>ble to persuade, negotiate and influence effectively</w:t>
            </w:r>
          </w:p>
          <w:p w14:paraId="374E3EF9" w14:textId="77777777" w:rsidR="004D6569" w:rsidRDefault="004D6569" w:rsidP="00164D16">
            <w:pPr>
              <w:rPr>
                <w:sz w:val="20"/>
                <w:szCs w:val="20"/>
              </w:rPr>
            </w:pPr>
          </w:p>
          <w:p w14:paraId="14BCEC86" w14:textId="71B7E80D" w:rsidR="00164D16" w:rsidRDefault="00164D16" w:rsidP="00164D16">
            <w:pPr>
              <w:rPr>
                <w:sz w:val="20"/>
                <w:szCs w:val="20"/>
              </w:rPr>
            </w:pPr>
            <w:r w:rsidRPr="00B230F9">
              <w:rPr>
                <w:sz w:val="20"/>
                <w:szCs w:val="20"/>
              </w:rPr>
              <w:t>Able to pay attention to detail</w:t>
            </w:r>
            <w:r>
              <w:rPr>
                <w:sz w:val="20"/>
                <w:szCs w:val="20"/>
              </w:rPr>
              <w:t>, and work with well established, as well as changing processes</w:t>
            </w:r>
          </w:p>
          <w:p w14:paraId="5E71FFEC" w14:textId="77777777" w:rsidR="004D6569" w:rsidRDefault="004D6569" w:rsidP="004D6569">
            <w:pPr>
              <w:rPr>
                <w:rFonts w:eastAsia="MS Mincho"/>
                <w:sz w:val="20"/>
                <w:szCs w:val="20"/>
              </w:rPr>
            </w:pPr>
          </w:p>
          <w:p w14:paraId="329941C9" w14:textId="4FD2A0DC" w:rsidR="004D6569" w:rsidRPr="00B230F9" w:rsidRDefault="004D6569" w:rsidP="004D6569">
            <w:pPr>
              <w:rPr>
                <w:sz w:val="20"/>
                <w:szCs w:val="20"/>
              </w:rPr>
            </w:pPr>
            <w:r>
              <w:rPr>
                <w:rFonts w:eastAsia="MS Mincho"/>
                <w:sz w:val="20"/>
                <w:szCs w:val="20"/>
              </w:rPr>
              <w:t>A</w:t>
            </w:r>
            <w:r w:rsidRPr="00B230F9">
              <w:rPr>
                <w:rFonts w:eastAsia="MS Mincho"/>
                <w:sz w:val="20"/>
                <w:szCs w:val="20"/>
              </w:rPr>
              <w:t>ble to balance working with rules or procedures with a pragmatic approach to delivery</w:t>
            </w:r>
          </w:p>
          <w:p w14:paraId="1752E282" w14:textId="375998F0" w:rsidR="00920537" w:rsidRPr="00252CB3" w:rsidRDefault="00920537" w:rsidP="00652093">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92A11" w14:textId="24BDE843" w:rsidR="00652093" w:rsidRPr="00860992" w:rsidRDefault="00267DA9" w:rsidP="00652093">
            <w:pPr>
              <w:rPr>
                <w:sz w:val="20"/>
                <w:szCs w:val="20"/>
              </w:rPr>
            </w:pPr>
            <w:r w:rsidRPr="00860992">
              <w:rPr>
                <w:sz w:val="20"/>
                <w:szCs w:val="20"/>
              </w:rPr>
              <w:t>Interview</w:t>
            </w:r>
          </w:p>
        </w:tc>
      </w:tr>
      <w:tr w:rsidR="00652093"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652093" w:rsidRPr="00252CB3" w:rsidRDefault="00652093" w:rsidP="00652093">
            <w:pPr>
              <w:rPr>
                <w:b/>
                <w:bCs/>
                <w:sz w:val="24"/>
              </w:rPr>
            </w:pPr>
            <w:r w:rsidRPr="00252CB3">
              <w:rPr>
                <w:b/>
                <w:bCs/>
                <w:sz w:val="24"/>
              </w:rPr>
              <w:t>Work Related Circumstances/</w:t>
            </w:r>
          </w:p>
          <w:p w14:paraId="0FC2C5A0" w14:textId="77777777" w:rsidR="00652093" w:rsidRPr="00252CB3" w:rsidRDefault="00652093" w:rsidP="00652093">
            <w:pPr>
              <w:rPr>
                <w:b/>
                <w:bCs/>
                <w:sz w:val="24"/>
              </w:rPr>
            </w:pPr>
            <w:r w:rsidRPr="00252CB3">
              <w:rPr>
                <w:b/>
                <w:bCs/>
                <w:sz w:val="24"/>
              </w:rPr>
              <w:t>Values of the Council</w:t>
            </w:r>
          </w:p>
          <w:p w14:paraId="3E244CFD" w14:textId="77777777" w:rsidR="00652093" w:rsidRPr="00252CB3" w:rsidRDefault="00652093" w:rsidP="00652093">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652093" w:rsidRPr="00860992" w:rsidRDefault="00652093" w:rsidP="00652093">
            <w:pPr>
              <w:rPr>
                <w:color w:val="000000"/>
                <w:sz w:val="20"/>
                <w:szCs w:val="20"/>
              </w:rPr>
            </w:pPr>
            <w:r w:rsidRPr="00860992">
              <w:rPr>
                <w:color w:val="000000"/>
                <w:sz w:val="20"/>
                <w:szCs w:val="20"/>
              </w:rPr>
              <w:t>Commitment to Equal Opportunities.</w:t>
            </w:r>
          </w:p>
          <w:p w14:paraId="4E36D0CB" w14:textId="77777777" w:rsidR="00652093" w:rsidRPr="00860992" w:rsidRDefault="00652093" w:rsidP="00652093">
            <w:pPr>
              <w:rPr>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AAFD32" w14:textId="54ED40DD" w:rsidR="00674A1D" w:rsidRDefault="00674A1D" w:rsidP="00674A1D">
            <w:pPr>
              <w:rPr>
                <w:color w:val="000000"/>
                <w:sz w:val="20"/>
                <w:szCs w:val="20"/>
              </w:rPr>
            </w:pPr>
            <w:r>
              <w:rPr>
                <w:color w:val="000000"/>
                <w:sz w:val="20"/>
                <w:szCs w:val="20"/>
              </w:rPr>
              <w:t xml:space="preserve">Application form </w:t>
            </w:r>
          </w:p>
          <w:p w14:paraId="79FCE745" w14:textId="77777777" w:rsidR="00652093" w:rsidRPr="00252CB3" w:rsidRDefault="00652093" w:rsidP="00652093">
            <w:pPr>
              <w:rPr>
                <w:color w:val="000000"/>
                <w:sz w:val="24"/>
              </w:rPr>
            </w:pPr>
          </w:p>
        </w:tc>
      </w:tr>
      <w:tr w:rsidR="00652093" w:rsidRPr="003613A7"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652093" w:rsidRPr="007B252B" w:rsidRDefault="00652093" w:rsidP="00652093">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652093" w:rsidRPr="00860992" w:rsidRDefault="00652093" w:rsidP="00652093">
            <w:pPr>
              <w:rPr>
                <w:color w:val="000000"/>
                <w:sz w:val="20"/>
                <w:szCs w:val="20"/>
              </w:rPr>
            </w:pPr>
            <w:r w:rsidRPr="00860992">
              <w:rPr>
                <w:color w:val="000000"/>
                <w:sz w:val="20"/>
                <w:szCs w:val="20"/>
              </w:rPr>
              <w:t>Compliance with health and safety rules, regulations, and legislation.</w:t>
            </w:r>
          </w:p>
          <w:p w14:paraId="6159666B" w14:textId="77777777" w:rsidR="00674A1D" w:rsidRPr="00860992" w:rsidRDefault="00674A1D" w:rsidP="00652093">
            <w:pPr>
              <w:rPr>
                <w:color w:val="000000"/>
                <w:sz w:val="20"/>
                <w:szCs w:val="20"/>
              </w:rPr>
            </w:pPr>
          </w:p>
          <w:p w14:paraId="4B577DC2" w14:textId="1F90D0E7" w:rsidR="00674A1D" w:rsidRPr="00860992" w:rsidRDefault="00674A1D" w:rsidP="00652093">
            <w:pPr>
              <w:rPr>
                <w:color w:val="000000"/>
                <w:sz w:val="20"/>
                <w:szCs w:val="20"/>
              </w:rPr>
            </w:pPr>
            <w:r w:rsidRPr="00860992">
              <w:rPr>
                <w:color w:val="000000"/>
                <w:sz w:val="20"/>
                <w:szCs w:val="20"/>
              </w:rPr>
              <w:t>Able to meet the travel requirements of the post</w:t>
            </w:r>
          </w:p>
          <w:p w14:paraId="236E201D" w14:textId="77777777" w:rsidR="00652093" w:rsidRPr="00860992" w:rsidRDefault="00652093" w:rsidP="00652093">
            <w:pPr>
              <w:rPr>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58BC9FC1" w:rsidR="00652093" w:rsidRPr="00860992" w:rsidRDefault="00267DA9" w:rsidP="00652093">
            <w:pPr>
              <w:rPr>
                <w:color w:val="000000"/>
                <w:sz w:val="20"/>
                <w:szCs w:val="20"/>
              </w:rPr>
            </w:pPr>
            <w:r w:rsidRPr="00860992">
              <w:rPr>
                <w:color w:val="000000"/>
                <w:sz w:val="20"/>
                <w:szCs w:val="20"/>
              </w:rPr>
              <w:t>Application form</w:t>
            </w:r>
          </w:p>
        </w:tc>
      </w:tr>
      <w:tr w:rsidR="00652093" w:rsidRPr="003613A7" w14:paraId="7FE51C9B"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652093" w:rsidRPr="003613A7" w:rsidRDefault="00652093" w:rsidP="00652093">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652093" w:rsidRPr="00860992" w:rsidRDefault="00652093" w:rsidP="00652093">
            <w:pPr>
              <w:rPr>
                <w:color w:val="000000"/>
                <w:sz w:val="20"/>
                <w:szCs w:val="20"/>
              </w:rPr>
            </w:pPr>
            <w:r w:rsidRPr="00860992">
              <w:rPr>
                <w:color w:val="000000"/>
                <w:sz w:val="20"/>
                <w:szCs w:val="20"/>
              </w:rPr>
              <w:t>Ability to comply with the Councils values of:</w:t>
            </w:r>
          </w:p>
          <w:p w14:paraId="3DB6348F" w14:textId="5F350483" w:rsidR="00652093" w:rsidRPr="00860992" w:rsidRDefault="00652093" w:rsidP="00652093">
            <w:pPr>
              <w:pStyle w:val="ListParagraph"/>
              <w:numPr>
                <w:ilvl w:val="0"/>
                <w:numId w:val="3"/>
              </w:numPr>
              <w:rPr>
                <w:rFonts w:ascii="Arial" w:hAnsi="Arial" w:cs="Arial"/>
                <w:color w:val="000000"/>
                <w:kern w:val="0"/>
                <w:sz w:val="20"/>
                <w:szCs w:val="20"/>
                <w:lang w:eastAsia="en-US"/>
              </w:rPr>
            </w:pPr>
            <w:r w:rsidRPr="00860992">
              <w:rPr>
                <w:rFonts w:ascii="Arial" w:hAnsi="Arial" w:cs="Arial"/>
                <w:color w:val="000000"/>
                <w:kern w:val="0"/>
                <w:sz w:val="20"/>
                <w:szCs w:val="20"/>
                <w:lang w:eastAsia="en-US"/>
              </w:rPr>
              <w:t>We innovate.</w:t>
            </w:r>
          </w:p>
          <w:p w14:paraId="120B342F" w14:textId="0FFB0F0D" w:rsidR="00652093" w:rsidRPr="00860992" w:rsidRDefault="00652093" w:rsidP="00652093">
            <w:pPr>
              <w:pStyle w:val="ListParagraph"/>
              <w:numPr>
                <w:ilvl w:val="0"/>
                <w:numId w:val="3"/>
              </w:numPr>
              <w:rPr>
                <w:rFonts w:ascii="Arial" w:hAnsi="Arial" w:cs="Arial"/>
                <w:color w:val="000000"/>
                <w:kern w:val="0"/>
                <w:sz w:val="20"/>
                <w:szCs w:val="20"/>
                <w:lang w:eastAsia="en-US"/>
              </w:rPr>
            </w:pPr>
            <w:r w:rsidRPr="00860992">
              <w:rPr>
                <w:rFonts w:ascii="Arial" w:hAnsi="Arial" w:cs="Arial"/>
                <w:color w:val="000000"/>
                <w:kern w:val="0"/>
                <w:sz w:val="20"/>
                <w:szCs w:val="20"/>
                <w:lang w:eastAsia="en-US"/>
              </w:rPr>
              <w:t>We enable.</w:t>
            </w:r>
          </w:p>
          <w:p w14:paraId="4DD1295C" w14:textId="77777777" w:rsidR="00652093" w:rsidRPr="00860992" w:rsidRDefault="00652093" w:rsidP="00652093">
            <w:pPr>
              <w:pStyle w:val="ListParagraph"/>
              <w:numPr>
                <w:ilvl w:val="0"/>
                <w:numId w:val="3"/>
              </w:numPr>
              <w:rPr>
                <w:rFonts w:ascii="Arial" w:hAnsi="Arial" w:cs="Arial"/>
                <w:color w:val="000000"/>
                <w:kern w:val="0"/>
                <w:sz w:val="20"/>
                <w:szCs w:val="20"/>
                <w:lang w:eastAsia="en-US"/>
              </w:rPr>
            </w:pPr>
            <w:r w:rsidRPr="00860992">
              <w:rPr>
                <w:rFonts w:ascii="Arial" w:hAnsi="Arial" w:cs="Arial"/>
                <w:color w:val="000000"/>
                <w:kern w:val="0"/>
                <w:sz w:val="20"/>
                <w:szCs w:val="20"/>
                <w:lang w:eastAsia="en-US"/>
              </w:rPr>
              <w:t xml:space="preserve">We respect. </w:t>
            </w:r>
          </w:p>
          <w:p w14:paraId="52DDA792" w14:textId="77777777" w:rsidR="00652093" w:rsidRPr="00860992" w:rsidRDefault="00652093" w:rsidP="00652093">
            <w:pPr>
              <w:pStyle w:val="ListParagraph"/>
              <w:rPr>
                <w:rFonts w:ascii="Arial" w:hAnsi="Arial" w:cs="Arial"/>
                <w:color w:val="000000"/>
                <w:kern w:val="0"/>
                <w:sz w:val="20"/>
                <w:szCs w:val="20"/>
                <w:lang w:eastAsia="en-US"/>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7D15DBB2" w:rsidR="00652093" w:rsidRPr="00860992" w:rsidRDefault="00267DA9" w:rsidP="00652093">
            <w:pPr>
              <w:rPr>
                <w:color w:val="000000"/>
                <w:sz w:val="20"/>
                <w:szCs w:val="20"/>
              </w:rPr>
            </w:pPr>
            <w:r w:rsidRPr="00860992">
              <w:rPr>
                <w:color w:val="000000"/>
                <w:sz w:val="20"/>
                <w:szCs w:val="20"/>
              </w:rPr>
              <w:t>Application</w:t>
            </w:r>
            <w:r w:rsidR="00590094" w:rsidRPr="00860992">
              <w:rPr>
                <w:color w:val="000000"/>
                <w:sz w:val="20"/>
                <w:szCs w:val="20"/>
              </w:rPr>
              <w:t xml:space="preserve"> form</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A15C9E8" w14:textId="77777777" w:rsidR="00BF3058" w:rsidRDefault="00BF3058" w:rsidP="00C23E50">
      <w:pPr>
        <w:pStyle w:val="NormalWeb"/>
        <w:tabs>
          <w:tab w:val="left" w:pos="4962"/>
        </w:tabs>
        <w:spacing w:before="0" w:after="0"/>
        <w:rPr>
          <w:rFonts w:ascii="Arial" w:hAnsi="Arial" w:cs="Arial"/>
          <w:sz w:val="22"/>
          <w:szCs w:val="22"/>
        </w:rPr>
      </w:pPr>
    </w:p>
    <w:p w14:paraId="790337F2" w14:textId="77777777" w:rsidR="00BF3058" w:rsidRDefault="00BF3058" w:rsidP="00C23E50">
      <w:pPr>
        <w:pStyle w:val="NormalWeb"/>
        <w:tabs>
          <w:tab w:val="left" w:pos="4962"/>
        </w:tabs>
        <w:spacing w:before="0" w:after="0"/>
        <w:rPr>
          <w:rFonts w:ascii="Arial" w:hAnsi="Arial" w:cs="Arial"/>
          <w:sz w:val="22"/>
          <w:szCs w:val="22"/>
        </w:rPr>
      </w:pPr>
    </w:p>
    <w:p w14:paraId="704E33B8" w14:textId="0F99C9B7" w:rsidR="00C23E50" w:rsidRPr="006B7933" w:rsidRDefault="00C23E50" w:rsidP="00C23E50">
      <w:pPr>
        <w:pStyle w:val="NormalWeb"/>
        <w:tabs>
          <w:tab w:val="left" w:pos="4962"/>
        </w:tabs>
        <w:spacing w:before="0" w:after="0"/>
        <w:rPr>
          <w:rFonts w:ascii="Arial" w:hAnsi="Arial" w:cs="Arial"/>
          <w:sz w:val="22"/>
          <w:szCs w:val="22"/>
        </w:rPr>
      </w:pPr>
      <w:r w:rsidRPr="006B7933">
        <w:rPr>
          <w:rFonts w:ascii="Arial" w:hAnsi="Arial" w:cs="Arial"/>
          <w:sz w:val="22"/>
          <w:szCs w:val="22"/>
        </w:rPr>
        <w:t>Author</w:t>
      </w:r>
      <w:r w:rsidR="00674A1D">
        <w:rPr>
          <w:rFonts w:ascii="Arial" w:hAnsi="Arial" w:cs="Arial"/>
          <w:sz w:val="22"/>
          <w:szCs w:val="22"/>
        </w:rPr>
        <w:t xml:space="preserve"> </w:t>
      </w:r>
      <w:r w:rsidR="00590094">
        <w:rPr>
          <w:rFonts w:ascii="Arial" w:hAnsi="Arial" w:cs="Arial"/>
          <w:sz w:val="22"/>
          <w:szCs w:val="22"/>
        </w:rPr>
        <w:t>Karen Stokoe</w:t>
      </w:r>
    </w:p>
    <w:p w14:paraId="03231900" w14:textId="5B246DAE" w:rsidR="00C23E50" w:rsidRPr="006B7933" w:rsidRDefault="00C23E50" w:rsidP="00C23E50">
      <w:pPr>
        <w:pStyle w:val="NormalWeb"/>
        <w:tabs>
          <w:tab w:val="left" w:pos="4962"/>
        </w:tabs>
        <w:spacing w:before="0" w:after="0"/>
        <w:rPr>
          <w:rFonts w:ascii="Arial" w:hAnsi="Arial" w:cs="Arial"/>
        </w:rPr>
      </w:pPr>
      <w:r w:rsidRPr="006B7933">
        <w:rPr>
          <w:rFonts w:ascii="Arial" w:hAnsi="Arial" w:cs="Arial"/>
        </w:rPr>
        <w:t>Date</w:t>
      </w:r>
      <w:r w:rsidR="00674A1D">
        <w:rPr>
          <w:rFonts w:ascii="Arial" w:hAnsi="Arial" w:cs="Arial"/>
        </w:rPr>
        <w:t xml:space="preserve"> 1</w:t>
      </w:r>
      <w:r w:rsidR="00590094">
        <w:rPr>
          <w:rFonts w:ascii="Arial" w:hAnsi="Arial" w:cs="Arial"/>
        </w:rPr>
        <w:t>4 February</w:t>
      </w:r>
      <w:r w:rsidR="009E6242">
        <w:rPr>
          <w:rFonts w:ascii="Arial" w:hAnsi="Arial" w:cs="Arial"/>
        </w:rPr>
        <w:t xml:space="preserve"> 202</w:t>
      </w:r>
      <w:r w:rsidR="00590094">
        <w:rPr>
          <w:rFonts w:ascii="Arial" w:hAnsi="Arial" w:cs="Arial"/>
        </w:rPr>
        <w:t>5</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1"/>
      <w:headerReference w:type="first" r:id="rId12"/>
      <w:footerReference w:type="first" r:id="rId13"/>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C6EE4" w14:textId="77777777" w:rsidR="00B87B90" w:rsidRDefault="00B87B90">
      <w:r>
        <w:separator/>
      </w:r>
    </w:p>
  </w:endnote>
  <w:endnote w:type="continuationSeparator" w:id="0">
    <w:p w14:paraId="3AC2DF68" w14:textId="77777777" w:rsidR="00B87B90" w:rsidRDefault="00B87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2A7F8" w14:textId="77777777" w:rsidR="00B87B90" w:rsidRDefault="00B87B90">
      <w:r>
        <w:separator/>
      </w:r>
    </w:p>
  </w:footnote>
  <w:footnote w:type="continuationSeparator" w:id="0">
    <w:p w14:paraId="4C269F5E" w14:textId="77777777" w:rsidR="00B87B90" w:rsidRDefault="00B87B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1C39"/>
    <w:rsid w:val="00007AF9"/>
    <w:rsid w:val="00011BCF"/>
    <w:rsid w:val="000342DF"/>
    <w:rsid w:val="00105BDB"/>
    <w:rsid w:val="00164D16"/>
    <w:rsid w:val="00193B1D"/>
    <w:rsid w:val="00234CFA"/>
    <w:rsid w:val="00241E42"/>
    <w:rsid w:val="00252CB3"/>
    <w:rsid w:val="00267DA9"/>
    <w:rsid w:val="0027180F"/>
    <w:rsid w:val="00272418"/>
    <w:rsid w:val="002C787B"/>
    <w:rsid w:val="002E2F87"/>
    <w:rsid w:val="002E432A"/>
    <w:rsid w:val="00382109"/>
    <w:rsid w:val="003857E2"/>
    <w:rsid w:val="00496F69"/>
    <w:rsid w:val="004C3B6F"/>
    <w:rsid w:val="004D6569"/>
    <w:rsid w:val="00590094"/>
    <w:rsid w:val="00590152"/>
    <w:rsid w:val="00610FF6"/>
    <w:rsid w:val="00652093"/>
    <w:rsid w:val="00674A1D"/>
    <w:rsid w:val="006A3D80"/>
    <w:rsid w:val="006D503E"/>
    <w:rsid w:val="0070432F"/>
    <w:rsid w:val="007269C8"/>
    <w:rsid w:val="00733640"/>
    <w:rsid w:val="007A28C1"/>
    <w:rsid w:val="007C7BD6"/>
    <w:rsid w:val="007E1633"/>
    <w:rsid w:val="007E3470"/>
    <w:rsid w:val="00836247"/>
    <w:rsid w:val="00860992"/>
    <w:rsid w:val="008752CE"/>
    <w:rsid w:val="008B3F87"/>
    <w:rsid w:val="00920537"/>
    <w:rsid w:val="00934AEC"/>
    <w:rsid w:val="00941818"/>
    <w:rsid w:val="0096212A"/>
    <w:rsid w:val="009B2FA5"/>
    <w:rsid w:val="009D3CCB"/>
    <w:rsid w:val="009E6242"/>
    <w:rsid w:val="00A268A6"/>
    <w:rsid w:val="00A61B5A"/>
    <w:rsid w:val="00AC24AC"/>
    <w:rsid w:val="00B07BDD"/>
    <w:rsid w:val="00B87B90"/>
    <w:rsid w:val="00BA523A"/>
    <w:rsid w:val="00BF3058"/>
    <w:rsid w:val="00C112A4"/>
    <w:rsid w:val="00C23E50"/>
    <w:rsid w:val="00C85F10"/>
    <w:rsid w:val="00D803BE"/>
    <w:rsid w:val="00D97B7E"/>
    <w:rsid w:val="00F32ACF"/>
    <w:rsid w:val="00F55446"/>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TaxCatchAll xmlns="0862de27-bf98-42c3-9af4-81ee2ef416fb">
      <Value>40</Value>
      <Value>39</Value>
      <Value>2</Value>
    </TaxCatchAll>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93842624-8BCA-4EA8-8503-5879F04FFE99}"/>
</file>

<file path=customXml/itemProps4.xml><?xml version="1.0" encoding="utf-8"?>
<ds:datastoreItem xmlns:ds="http://schemas.openxmlformats.org/officeDocument/2006/customXml" ds:itemID="{81B73D48-F49D-44B9-894F-F4427807D672}"/>
</file>

<file path=docProps/app.xml><?xml version="1.0" encoding="utf-8"?>
<Properties xmlns="http://schemas.openxmlformats.org/officeDocument/2006/extended-properties" xmlns:vt="http://schemas.openxmlformats.org/officeDocument/2006/docPropsVTypes">
  <Template>Blank document with logo_ bw</Template>
  <TotalTime>3</TotalTime>
  <Pages>2</Pages>
  <Words>395</Words>
  <Characters>2256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4</cp:revision>
  <cp:lastPrinted>2005-05-31T11:32:00Z</cp:lastPrinted>
  <dcterms:created xsi:type="dcterms:W3CDTF">2026-10-22T12:21:00Z</dcterms:created>
  <dcterms:modified xsi:type="dcterms:W3CDTF">2026-10-22T12:22:00Z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