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36FAC643" w:rsidR="00C23E50" w:rsidRPr="00234CFA" w:rsidRDefault="00C23E50" w:rsidP="00C23E50">
      <w:pPr>
        <w:tabs>
          <w:tab w:val="left" w:pos="2694"/>
        </w:tabs>
        <w:ind w:left="1440" w:hanging="1440"/>
        <w:rPr>
          <w:b/>
          <w:bCs/>
          <w:sz w:val="24"/>
        </w:rPr>
      </w:pPr>
      <w:r w:rsidRPr="00234CFA">
        <w:rPr>
          <w:b/>
          <w:bCs/>
          <w:sz w:val="24"/>
        </w:rPr>
        <w:t xml:space="preserve">Job title: </w:t>
      </w:r>
      <w:r w:rsidR="00CF7F1D" w:rsidRPr="00CF7F1D">
        <w:rPr>
          <w:b/>
          <w:bCs/>
          <w:sz w:val="24"/>
        </w:rPr>
        <w:t>Community Safety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674"/>
        <w:gridCol w:w="2976"/>
      </w:tblGrid>
      <w:tr w:rsidR="00A268A6" w:rsidRPr="003613A7" w14:paraId="784964DE" w14:textId="77777777" w:rsidTr="00F3304D">
        <w:trPr>
          <w:trHeight w:val="316"/>
          <w:tblHeader/>
        </w:trPr>
        <w:tc>
          <w:tcPr>
            <w:tcW w:w="677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97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6D1B56" w:rsidRPr="003613A7" w14:paraId="492752A0" w14:textId="77777777" w:rsidTr="00F3304D">
        <w:trPr>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6D1B56" w:rsidRPr="00252CB3" w:rsidRDefault="006D1B56" w:rsidP="006D1B56">
            <w:pPr>
              <w:rPr>
                <w:b/>
                <w:bCs/>
                <w:sz w:val="24"/>
              </w:rPr>
            </w:pPr>
            <w:r w:rsidRPr="00252CB3">
              <w:rPr>
                <w:b/>
                <w:bCs/>
                <w:sz w:val="24"/>
              </w:rPr>
              <w:t xml:space="preserve">Qualifications / </w:t>
            </w:r>
          </w:p>
          <w:p w14:paraId="1414E5B4" w14:textId="77777777" w:rsidR="006D1B56" w:rsidRPr="00252CB3" w:rsidRDefault="006D1B56" w:rsidP="006D1B56">
            <w:pPr>
              <w:rPr>
                <w:b/>
                <w:bCs/>
                <w:sz w:val="24"/>
              </w:rPr>
            </w:pPr>
            <w:r w:rsidRPr="00252CB3">
              <w:rPr>
                <w:b/>
                <w:bCs/>
                <w:sz w:val="24"/>
              </w:rPr>
              <w:t>Professional Registration/</w:t>
            </w:r>
          </w:p>
          <w:p w14:paraId="00BCE5E3" w14:textId="77777777" w:rsidR="006D1B56" w:rsidRPr="00252CB3" w:rsidRDefault="006D1B56" w:rsidP="006D1B56">
            <w:pPr>
              <w:rPr>
                <w:b/>
                <w:bCs/>
                <w:sz w:val="24"/>
              </w:rPr>
            </w:pPr>
            <w:r w:rsidRPr="00252CB3">
              <w:rPr>
                <w:b/>
                <w:bCs/>
                <w:sz w:val="24"/>
              </w:rPr>
              <w:t>Membership</w:t>
            </w:r>
          </w:p>
          <w:p w14:paraId="69CBF17B" w14:textId="77777777" w:rsidR="006D1B56" w:rsidRPr="00252CB3" w:rsidRDefault="006D1B56" w:rsidP="006D1B56">
            <w:pPr>
              <w:rPr>
                <w:sz w:val="24"/>
              </w:rPr>
            </w:pPr>
          </w:p>
          <w:p w14:paraId="4FFBE87B" w14:textId="0ED4B438" w:rsidR="006D1B56" w:rsidRPr="00252CB3" w:rsidRDefault="006D1B56" w:rsidP="006D1B56">
            <w:pPr>
              <w:rPr>
                <w:b/>
                <w:bCs/>
                <w:i/>
                <w:i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7A7CF27" w14:textId="77777777" w:rsidR="006D1B56" w:rsidRDefault="006A4B17" w:rsidP="006D1B56">
            <w:pPr>
              <w:rPr>
                <w:sz w:val="24"/>
              </w:rPr>
            </w:pPr>
            <w:r w:rsidRPr="006A4B17">
              <w:rPr>
                <w:sz w:val="24"/>
              </w:rPr>
              <w:t>Higher education qualification/ Level 4 or above in similar or relevant discipline or equivalent</w:t>
            </w:r>
            <w:r>
              <w:rPr>
                <w:sz w:val="24"/>
              </w:rPr>
              <w:t>.</w:t>
            </w:r>
          </w:p>
          <w:p w14:paraId="0E129219" w14:textId="11AC52F7" w:rsidR="00F159A1" w:rsidRPr="00222252" w:rsidRDefault="00F159A1" w:rsidP="006D1B56">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24D55023" w:rsidR="006D1B56" w:rsidRPr="00252CB3" w:rsidRDefault="006D1B56" w:rsidP="006D1B56">
            <w:pPr>
              <w:rPr>
                <w:color w:val="000000"/>
                <w:sz w:val="24"/>
              </w:rPr>
            </w:pPr>
            <w:r w:rsidRPr="00EC1852">
              <w:rPr>
                <w:color w:val="000000"/>
                <w:sz w:val="24"/>
              </w:rPr>
              <w:t>Application Form</w:t>
            </w:r>
            <w:r>
              <w:rPr>
                <w:color w:val="000000"/>
                <w:sz w:val="24"/>
              </w:rPr>
              <w:t xml:space="preserve"> </w:t>
            </w:r>
            <w:r w:rsidRPr="00EC1852">
              <w:rPr>
                <w:color w:val="000000"/>
                <w:sz w:val="24"/>
              </w:rPr>
              <w:t>/ Interview</w:t>
            </w:r>
          </w:p>
        </w:tc>
      </w:tr>
      <w:tr w:rsidR="004B045A" w:rsidRPr="003613A7" w14:paraId="6552FAAC" w14:textId="77777777" w:rsidTr="0063461A">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70FC10F9" w14:textId="77777777" w:rsidR="004B045A" w:rsidRPr="00252CB3" w:rsidRDefault="004B045A" w:rsidP="002F2CB2">
            <w:pPr>
              <w:rPr>
                <w:sz w:val="24"/>
              </w:rPr>
            </w:pPr>
            <w:r w:rsidRPr="00252CB3">
              <w:rPr>
                <w:b/>
                <w:bCs/>
                <w:sz w:val="24"/>
              </w:rPr>
              <w:t>Experience</w:t>
            </w:r>
          </w:p>
          <w:p w14:paraId="11240C5B" w14:textId="77777777" w:rsidR="004B045A" w:rsidRPr="00252CB3" w:rsidRDefault="004B045A" w:rsidP="002F2CB2">
            <w:pPr>
              <w:rPr>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CA65510" w14:textId="77777777" w:rsidR="004B045A" w:rsidRPr="00A2211F" w:rsidRDefault="004B045A" w:rsidP="00F159A1">
            <w:pPr>
              <w:rPr>
                <w:sz w:val="24"/>
              </w:rPr>
            </w:pPr>
            <w:r w:rsidRPr="00A2211F">
              <w:rPr>
                <w:sz w:val="24"/>
              </w:rPr>
              <w:t>Knowledge and experience of regulatory compliance, enforcement, and public protection legislation (e.g., Environmental Protection Act, Anti-Social Behaviour legislation, Police and Criminal Evidence Act, Community Safety etc.).</w:t>
            </w:r>
          </w:p>
          <w:p w14:paraId="2EFAC81D" w14:textId="7238CC9F" w:rsidR="004B045A" w:rsidRPr="00A2211F" w:rsidRDefault="004B045A"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4972DF0D" w:rsidR="004B045A" w:rsidRPr="00252CB3" w:rsidRDefault="004B045A" w:rsidP="002F2CB2">
            <w:pPr>
              <w:rPr>
                <w:color w:val="000000"/>
                <w:sz w:val="24"/>
              </w:rPr>
            </w:pPr>
            <w:r w:rsidRPr="007E5B14">
              <w:rPr>
                <w:color w:val="000000"/>
                <w:sz w:val="24"/>
              </w:rPr>
              <w:t>Application Form</w:t>
            </w:r>
            <w:r>
              <w:rPr>
                <w:color w:val="000000"/>
                <w:sz w:val="24"/>
              </w:rPr>
              <w:t xml:space="preserve"> </w:t>
            </w:r>
            <w:r w:rsidRPr="007E5B14">
              <w:rPr>
                <w:color w:val="000000"/>
                <w:sz w:val="24"/>
              </w:rPr>
              <w:t>/ Interview</w:t>
            </w:r>
          </w:p>
        </w:tc>
      </w:tr>
      <w:tr w:rsidR="004B045A" w:rsidRPr="003613A7" w14:paraId="117C2A5D" w14:textId="77777777" w:rsidTr="0063461A">
        <w:trPr>
          <w:trHeight w:val="284"/>
        </w:trPr>
        <w:tc>
          <w:tcPr>
            <w:tcW w:w="3097" w:type="dxa"/>
            <w:vMerge/>
            <w:tcBorders>
              <w:left w:val="single" w:sz="4" w:space="0" w:color="auto"/>
              <w:right w:val="single" w:sz="4" w:space="0" w:color="auto"/>
            </w:tcBorders>
            <w:tcMar>
              <w:left w:w="108" w:type="dxa"/>
              <w:right w:w="108" w:type="dxa"/>
            </w:tcMar>
          </w:tcPr>
          <w:p w14:paraId="3B6779D1" w14:textId="77777777" w:rsidR="004B045A" w:rsidRPr="00252CB3" w:rsidRDefault="004B045A" w:rsidP="002F2CB2">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D2FFB7D" w14:textId="77777777" w:rsidR="004B045A" w:rsidRPr="00A2211F" w:rsidRDefault="004B045A" w:rsidP="00F159A1">
            <w:pPr>
              <w:rPr>
                <w:sz w:val="24"/>
              </w:rPr>
            </w:pPr>
            <w:r w:rsidRPr="00A2211F">
              <w:rPr>
                <w:sz w:val="24"/>
              </w:rPr>
              <w:t>Experience conducting investigations, inspections, and enforcement activities, including gathering, recording, and presenting evidence in line with legal procedures.</w:t>
            </w:r>
          </w:p>
          <w:p w14:paraId="0BB91EE5" w14:textId="080EF25E" w:rsidR="004B045A" w:rsidRPr="00A2211F" w:rsidRDefault="004B045A"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11AD8924" w:rsidR="004B045A" w:rsidRPr="00252CB3" w:rsidRDefault="004B045A" w:rsidP="002F2CB2">
            <w:pPr>
              <w:rPr>
                <w:color w:val="000000"/>
                <w:sz w:val="24"/>
              </w:rPr>
            </w:pPr>
            <w:r w:rsidRPr="007E5B14">
              <w:rPr>
                <w:color w:val="000000"/>
                <w:sz w:val="24"/>
              </w:rPr>
              <w:t>Application Form</w:t>
            </w:r>
            <w:r>
              <w:rPr>
                <w:color w:val="000000"/>
                <w:sz w:val="24"/>
              </w:rPr>
              <w:t xml:space="preserve"> </w:t>
            </w:r>
            <w:r w:rsidRPr="007E5B14">
              <w:rPr>
                <w:color w:val="000000"/>
                <w:sz w:val="24"/>
              </w:rPr>
              <w:t>/ Interview</w:t>
            </w:r>
          </w:p>
        </w:tc>
      </w:tr>
      <w:tr w:rsidR="004B045A" w:rsidRPr="003613A7" w14:paraId="402F4ED2" w14:textId="77777777" w:rsidTr="0063461A">
        <w:trPr>
          <w:trHeight w:val="284"/>
        </w:trPr>
        <w:tc>
          <w:tcPr>
            <w:tcW w:w="3097" w:type="dxa"/>
            <w:vMerge/>
            <w:tcBorders>
              <w:left w:val="single" w:sz="4" w:space="0" w:color="auto"/>
              <w:right w:val="single" w:sz="4" w:space="0" w:color="auto"/>
            </w:tcBorders>
            <w:tcMar>
              <w:left w:w="108" w:type="dxa"/>
              <w:right w:w="108" w:type="dxa"/>
            </w:tcMar>
          </w:tcPr>
          <w:p w14:paraId="6371E27D" w14:textId="77777777" w:rsidR="004B045A" w:rsidRPr="00252CB3" w:rsidRDefault="004B045A" w:rsidP="009B1122">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D6DFF50" w14:textId="77777777" w:rsidR="004B045A" w:rsidRPr="00A2211F" w:rsidRDefault="004B045A" w:rsidP="00F159A1">
            <w:pPr>
              <w:rPr>
                <w:sz w:val="24"/>
              </w:rPr>
            </w:pPr>
            <w:r w:rsidRPr="00A2211F">
              <w:rPr>
                <w:sz w:val="24"/>
              </w:rPr>
              <w:t>Ability to interpret and apply criminal evidence standards, legal thresholds, and statutory requirements, or willingness to develop this knowledge.</w:t>
            </w:r>
          </w:p>
          <w:p w14:paraId="230AB1CD" w14:textId="703BE562" w:rsidR="004B045A" w:rsidRPr="00A2211F" w:rsidRDefault="004B045A"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2D0AC829" w:rsidR="004B045A" w:rsidRPr="00252CB3" w:rsidRDefault="004B045A" w:rsidP="009B1122">
            <w:pPr>
              <w:rPr>
                <w:color w:val="000000"/>
                <w:sz w:val="24"/>
              </w:rPr>
            </w:pPr>
            <w:r w:rsidRPr="00E72EF8">
              <w:rPr>
                <w:color w:val="000000"/>
                <w:sz w:val="24"/>
              </w:rPr>
              <w:t>Application Form</w:t>
            </w:r>
            <w:r>
              <w:rPr>
                <w:color w:val="000000"/>
                <w:sz w:val="24"/>
              </w:rPr>
              <w:t xml:space="preserve"> </w:t>
            </w:r>
            <w:r w:rsidRPr="00E72EF8">
              <w:rPr>
                <w:color w:val="000000"/>
                <w:sz w:val="24"/>
              </w:rPr>
              <w:t>/ Interview</w:t>
            </w:r>
          </w:p>
        </w:tc>
      </w:tr>
      <w:tr w:rsidR="004B045A" w:rsidRPr="003613A7" w14:paraId="1BE42D9A" w14:textId="77777777" w:rsidTr="0063461A">
        <w:trPr>
          <w:trHeight w:val="284"/>
        </w:trPr>
        <w:tc>
          <w:tcPr>
            <w:tcW w:w="3097" w:type="dxa"/>
            <w:vMerge/>
            <w:tcBorders>
              <w:left w:val="single" w:sz="4" w:space="0" w:color="auto"/>
              <w:right w:val="single" w:sz="4" w:space="0" w:color="auto"/>
            </w:tcBorders>
            <w:tcMar>
              <w:left w:w="108" w:type="dxa"/>
              <w:right w:w="108" w:type="dxa"/>
            </w:tcMar>
          </w:tcPr>
          <w:p w14:paraId="71EF9C5D" w14:textId="77777777" w:rsidR="004B045A" w:rsidRPr="00252CB3" w:rsidRDefault="004B045A" w:rsidP="009B1122">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996CE90" w14:textId="77777777" w:rsidR="004B045A" w:rsidRPr="00A2211F" w:rsidRDefault="004B045A" w:rsidP="00F159A1">
            <w:pPr>
              <w:rPr>
                <w:sz w:val="24"/>
              </w:rPr>
            </w:pPr>
            <w:r w:rsidRPr="00A2211F">
              <w:rPr>
                <w:sz w:val="24"/>
              </w:rPr>
              <w:t>Experience working in a multi-agency setting, engaging with key partners such as local authorities, police, housing associations, and community groups.</w:t>
            </w:r>
          </w:p>
          <w:p w14:paraId="104E7FF8" w14:textId="44DBC275" w:rsidR="004B045A" w:rsidRPr="00A2211F" w:rsidRDefault="004B045A"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DFC47" w14:textId="4AA1EE5A" w:rsidR="004B045A" w:rsidRPr="00252CB3" w:rsidRDefault="004B045A" w:rsidP="009B1122">
            <w:pPr>
              <w:rPr>
                <w:color w:val="000000"/>
                <w:sz w:val="24"/>
              </w:rPr>
            </w:pPr>
            <w:r w:rsidRPr="00912BFC">
              <w:rPr>
                <w:color w:val="000000"/>
                <w:sz w:val="24"/>
              </w:rPr>
              <w:t>Application Form / Interview</w:t>
            </w:r>
          </w:p>
        </w:tc>
      </w:tr>
      <w:tr w:rsidR="004B045A" w:rsidRPr="003613A7" w14:paraId="14654B13" w14:textId="77777777" w:rsidTr="0063461A">
        <w:trPr>
          <w:trHeight w:val="284"/>
        </w:trPr>
        <w:tc>
          <w:tcPr>
            <w:tcW w:w="3097" w:type="dxa"/>
            <w:vMerge/>
            <w:tcBorders>
              <w:left w:val="single" w:sz="4" w:space="0" w:color="auto"/>
              <w:right w:val="single" w:sz="4" w:space="0" w:color="auto"/>
            </w:tcBorders>
            <w:tcMar>
              <w:left w:w="108" w:type="dxa"/>
              <w:right w:w="108" w:type="dxa"/>
            </w:tcMar>
          </w:tcPr>
          <w:p w14:paraId="1BB61F73" w14:textId="77777777" w:rsidR="004B045A" w:rsidRPr="00252CB3" w:rsidRDefault="004B045A" w:rsidP="00D8244C">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89DF045" w14:textId="77777777" w:rsidR="004B045A" w:rsidRPr="00A2211F" w:rsidRDefault="004B045A" w:rsidP="008B079D">
            <w:pPr>
              <w:rPr>
                <w:sz w:val="24"/>
              </w:rPr>
            </w:pPr>
            <w:r w:rsidRPr="00A2211F">
              <w:rPr>
                <w:sz w:val="24"/>
              </w:rPr>
              <w:t xml:space="preserve">Experience in engaging with members of the public, including </w:t>
            </w:r>
            <w:r w:rsidRPr="00A2211F">
              <w:rPr>
                <w:sz w:val="24"/>
              </w:rPr>
              <w:lastRenderedPageBreak/>
              <w:t>handling confrontational situations professionally and confidently.</w:t>
            </w:r>
          </w:p>
          <w:p w14:paraId="34E14297" w14:textId="21F13E55" w:rsidR="004B045A" w:rsidRPr="00A2211F" w:rsidRDefault="004B045A" w:rsidP="008B079D">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42B13" w14:textId="2059D5A0" w:rsidR="004B045A" w:rsidRPr="00252CB3" w:rsidRDefault="004B045A" w:rsidP="00D8244C">
            <w:pPr>
              <w:rPr>
                <w:color w:val="000000"/>
                <w:sz w:val="24"/>
              </w:rPr>
            </w:pPr>
            <w:r w:rsidRPr="00C04670">
              <w:rPr>
                <w:color w:val="000000"/>
                <w:sz w:val="24"/>
              </w:rPr>
              <w:lastRenderedPageBreak/>
              <w:t>Application Form / Interview</w:t>
            </w:r>
          </w:p>
        </w:tc>
      </w:tr>
      <w:tr w:rsidR="004B045A" w:rsidRPr="003613A7" w14:paraId="1944BED3" w14:textId="77777777" w:rsidTr="00F3304D">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0C5329D" w14:textId="77777777" w:rsidR="004B045A" w:rsidRPr="00252CB3" w:rsidRDefault="004B045A" w:rsidP="00D8244C">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4699FC" w14:textId="77777777" w:rsidR="004B045A" w:rsidRPr="00A2211F" w:rsidRDefault="004B045A" w:rsidP="00B546CB">
            <w:pPr>
              <w:rPr>
                <w:color w:val="000000"/>
                <w:sz w:val="24"/>
              </w:rPr>
            </w:pPr>
            <w:r w:rsidRPr="00A2211F">
              <w:rPr>
                <w:color w:val="000000"/>
                <w:sz w:val="24"/>
              </w:rPr>
              <w:t>Experience in delivering educational awareness campaigns or engagement activities within schools, businesses, or community settings.</w:t>
            </w:r>
          </w:p>
          <w:p w14:paraId="0833A0C2" w14:textId="7C709B66" w:rsidR="004B045A" w:rsidRPr="00A2211F" w:rsidRDefault="004B045A" w:rsidP="00B546CB">
            <w:pPr>
              <w:pStyle w:val="ListParagraph"/>
              <w:rPr>
                <w:rFonts w:ascii="Arial" w:hAnsi="Arial" w:cs="Arial"/>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AADF49" w14:textId="7F039864" w:rsidR="004B045A" w:rsidRPr="00C04670" w:rsidRDefault="004B045A" w:rsidP="00D8244C">
            <w:pPr>
              <w:rPr>
                <w:color w:val="000000"/>
                <w:sz w:val="24"/>
              </w:rPr>
            </w:pPr>
            <w:r w:rsidRPr="00493DBF">
              <w:rPr>
                <w:color w:val="000000"/>
                <w:sz w:val="24"/>
              </w:rPr>
              <w:t>Application Form / Interview</w:t>
            </w:r>
          </w:p>
        </w:tc>
      </w:tr>
      <w:tr w:rsidR="004F0F29" w:rsidRPr="003613A7" w14:paraId="7E8A1546" w14:textId="77777777" w:rsidTr="00401A02">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4F0F29" w:rsidRPr="00252CB3" w:rsidRDefault="004F0F29" w:rsidP="004F0F29">
            <w:pPr>
              <w:rPr>
                <w:b/>
                <w:bCs/>
                <w:sz w:val="24"/>
              </w:rPr>
            </w:pPr>
            <w:bookmarkStart w:id="1" w:name="_Hlk92295067"/>
            <w:r w:rsidRPr="00252CB3">
              <w:rPr>
                <w:b/>
                <w:bCs/>
                <w:sz w:val="24"/>
              </w:rPr>
              <w:t xml:space="preserve">Skills, Knowledge, Ability (including ability </w:t>
            </w:r>
          </w:p>
          <w:p w14:paraId="2FAEF0FB" w14:textId="77777777" w:rsidR="004F0F29" w:rsidRPr="00252CB3" w:rsidRDefault="004F0F29" w:rsidP="004F0F29">
            <w:pPr>
              <w:rPr>
                <w:b/>
                <w:bCs/>
                <w:sz w:val="24"/>
              </w:rPr>
            </w:pPr>
            <w:r w:rsidRPr="00252CB3">
              <w:rPr>
                <w:b/>
                <w:bCs/>
                <w:sz w:val="24"/>
              </w:rPr>
              <w:t>to develop knowledge,</w:t>
            </w:r>
          </w:p>
          <w:p w14:paraId="655F9A6F" w14:textId="77777777" w:rsidR="004F0F29" w:rsidRPr="00252CB3" w:rsidRDefault="004F0F29" w:rsidP="004F0F29">
            <w:pPr>
              <w:rPr>
                <w:b/>
                <w:bCs/>
                <w:sz w:val="24"/>
              </w:rPr>
            </w:pPr>
            <w:r w:rsidRPr="00252CB3">
              <w:rPr>
                <w:b/>
                <w:bCs/>
                <w:sz w:val="24"/>
              </w:rPr>
              <w:t xml:space="preserve"> skill or experience)</w:t>
            </w:r>
          </w:p>
          <w:p w14:paraId="1FB47895" w14:textId="77777777" w:rsidR="004F0F29" w:rsidRPr="00252CB3" w:rsidRDefault="004F0F29" w:rsidP="004F0F29">
            <w:pPr>
              <w:rPr>
                <w:color w:val="000000"/>
                <w:sz w:val="24"/>
                <w:highlight w:val="yellow"/>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0395F70" w14:textId="1AD969B9" w:rsidR="004F0F29" w:rsidRPr="00A2211F" w:rsidRDefault="004F0F29" w:rsidP="00777066">
            <w:pPr>
              <w:rPr>
                <w:sz w:val="24"/>
              </w:rPr>
            </w:pPr>
            <w:r w:rsidRPr="00A2211F">
              <w:rPr>
                <w:sz w:val="24"/>
              </w:rPr>
              <w:t>Excellent</w:t>
            </w:r>
            <w:r w:rsidR="00B546CB" w:rsidRPr="00A2211F">
              <w:rPr>
                <w:sz w:val="24"/>
              </w:rPr>
              <w:t xml:space="preserve"> </w:t>
            </w:r>
            <w:r w:rsidRPr="00A2211F">
              <w:rPr>
                <w:sz w:val="24"/>
              </w:rPr>
              <w:t xml:space="preserve">communication skills, with the ability to convey complex information clearly and appropriately to different audiences. </w:t>
            </w:r>
          </w:p>
          <w:p w14:paraId="1EC7E244" w14:textId="7540072B" w:rsidR="00B546CB" w:rsidRPr="00A2211F" w:rsidRDefault="00B546CB" w:rsidP="00777066">
            <w:pPr>
              <w:rPr>
                <w:sz w:val="24"/>
              </w:rPr>
            </w:pPr>
            <w:r w:rsidRPr="00A2211F">
              <w:rPr>
                <w:sz w:val="24"/>
              </w:rPr>
              <w:t>Ability to adapt communication styles to suit different audiences, including vulnerable individuals, community representatives, and professional agencies.</w:t>
            </w:r>
          </w:p>
          <w:p w14:paraId="6982A0F3" w14:textId="152626A3" w:rsidR="00777066" w:rsidRPr="00A2211F" w:rsidRDefault="00777066" w:rsidP="00777066">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6FF7E1C7" w:rsidR="004F0F29" w:rsidRPr="00252CB3" w:rsidRDefault="004F0F29" w:rsidP="004F0F29">
            <w:pPr>
              <w:rPr>
                <w:color w:val="000000"/>
                <w:sz w:val="24"/>
              </w:rPr>
            </w:pPr>
            <w:r w:rsidRPr="00DC330E">
              <w:rPr>
                <w:color w:val="000000"/>
                <w:sz w:val="24"/>
              </w:rPr>
              <w:t>Application Form / Interview</w:t>
            </w:r>
          </w:p>
        </w:tc>
      </w:tr>
      <w:tr w:rsidR="004F0F29" w:rsidRPr="003613A7" w14:paraId="08D51436"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4F0F29" w:rsidRPr="00252CB3" w:rsidRDefault="004F0F29" w:rsidP="004F0F29">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106588D" w14:textId="77777777" w:rsidR="004F0F29" w:rsidRPr="00A2211F" w:rsidRDefault="004F0F29" w:rsidP="00A2211F">
            <w:pPr>
              <w:rPr>
                <w:sz w:val="24"/>
              </w:rPr>
            </w:pPr>
            <w:r w:rsidRPr="00A2211F">
              <w:rPr>
                <w:sz w:val="24"/>
              </w:rPr>
              <w:t xml:space="preserve">Strong problem-solving and analytical skills, with the ability to assess risks, make sound decisions, and take appropriate enforcement action. </w:t>
            </w:r>
          </w:p>
          <w:p w14:paraId="660FFFA2" w14:textId="5AC89B7D" w:rsidR="00A2211F" w:rsidRPr="00A2211F" w:rsidRDefault="00A2211F" w:rsidP="00A2211F">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443FF503" w:rsidR="004F0F29" w:rsidRPr="00252CB3" w:rsidRDefault="004F0F29" w:rsidP="004F0F29">
            <w:pPr>
              <w:rPr>
                <w:color w:val="000000"/>
                <w:sz w:val="24"/>
              </w:rPr>
            </w:pPr>
            <w:r w:rsidRPr="00DC330E">
              <w:rPr>
                <w:color w:val="000000"/>
                <w:sz w:val="24"/>
              </w:rPr>
              <w:t>Application Form / Interview</w:t>
            </w:r>
          </w:p>
        </w:tc>
      </w:tr>
      <w:tr w:rsidR="004F0F29" w:rsidRPr="003613A7" w14:paraId="5341CF8D"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4F0F29" w:rsidRPr="00252CB3" w:rsidRDefault="004F0F29" w:rsidP="004F0F29">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6C01404" w14:textId="77777777" w:rsidR="004F0F29" w:rsidRPr="00A2211F" w:rsidRDefault="004F0F29" w:rsidP="00A2211F">
            <w:pPr>
              <w:rPr>
                <w:sz w:val="24"/>
              </w:rPr>
            </w:pPr>
            <w:r w:rsidRPr="00A2211F">
              <w:rPr>
                <w:sz w:val="24"/>
              </w:rPr>
              <w:t xml:space="preserve">Ability to prioritise workload, manage competing demands, and meet deadlines while maintaining high standards of accuracy and attention to detail. </w:t>
            </w:r>
          </w:p>
          <w:p w14:paraId="31EAE7BD" w14:textId="5D01F029" w:rsidR="00A2211F" w:rsidRPr="00A2211F" w:rsidRDefault="00A2211F" w:rsidP="00A2211F">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AF35878" w:rsidR="004F0F29" w:rsidRPr="00252CB3" w:rsidRDefault="004F0F29" w:rsidP="004F0F29">
            <w:pPr>
              <w:rPr>
                <w:color w:val="000000"/>
                <w:sz w:val="24"/>
              </w:rPr>
            </w:pPr>
            <w:r w:rsidRPr="00DC330E">
              <w:rPr>
                <w:color w:val="000000"/>
                <w:sz w:val="24"/>
              </w:rPr>
              <w:t>Application Form / Interview</w:t>
            </w:r>
          </w:p>
        </w:tc>
      </w:tr>
      <w:tr w:rsidR="004F0F29" w:rsidRPr="003613A7" w14:paraId="46B46735"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4F0F29" w:rsidRPr="00252CB3" w:rsidRDefault="004F0F29" w:rsidP="004F0F29">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01B5F5C" w14:textId="77777777" w:rsidR="004F0F29" w:rsidRPr="00A2211F" w:rsidRDefault="004F0F29" w:rsidP="00777066">
            <w:pPr>
              <w:rPr>
                <w:sz w:val="24"/>
              </w:rPr>
            </w:pPr>
            <w:r w:rsidRPr="00A2211F">
              <w:rPr>
                <w:sz w:val="24"/>
              </w:rPr>
              <w:t xml:space="preserve">Proficiency in the use of IT systems and software (e.g., Microsoft Office, case management systems, digital evidence recording). </w:t>
            </w:r>
          </w:p>
          <w:p w14:paraId="6AC2A3F8" w14:textId="6FCD21B7" w:rsidR="00777066" w:rsidRPr="00A2211F" w:rsidRDefault="00777066" w:rsidP="00777066">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52492E46" w:rsidR="004F0F29" w:rsidRPr="00252CB3" w:rsidRDefault="004F0F29" w:rsidP="004F0F29">
            <w:pPr>
              <w:rPr>
                <w:color w:val="000000"/>
                <w:sz w:val="24"/>
              </w:rPr>
            </w:pPr>
            <w:r w:rsidRPr="00DC330E">
              <w:rPr>
                <w:color w:val="000000"/>
                <w:sz w:val="24"/>
              </w:rPr>
              <w:t>Application Form / Interview</w:t>
            </w:r>
          </w:p>
        </w:tc>
      </w:tr>
      <w:tr w:rsidR="00013330" w:rsidRPr="003613A7" w14:paraId="58ED88A3"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0A181E51" w14:textId="77777777" w:rsidR="00013330" w:rsidRPr="00252CB3" w:rsidRDefault="00013330" w:rsidP="006B0F08">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273576" w14:textId="77777777" w:rsidR="00013330" w:rsidRPr="00A2211F" w:rsidRDefault="00AE20D9" w:rsidP="00A2211F">
            <w:pPr>
              <w:rPr>
                <w:color w:val="000000"/>
                <w:sz w:val="24"/>
              </w:rPr>
            </w:pPr>
            <w:r w:rsidRPr="00A2211F">
              <w:rPr>
                <w:color w:val="000000"/>
                <w:sz w:val="24"/>
              </w:rPr>
              <w:t>Ability to work both independently and collaboratively as part of a team, demonstrating resilience and professionalism.</w:t>
            </w:r>
          </w:p>
          <w:p w14:paraId="5A4FC42B" w14:textId="65C9E913" w:rsidR="00903154" w:rsidRPr="00A2211F" w:rsidRDefault="00903154" w:rsidP="00903154">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58F0C" w14:textId="2BDE8587" w:rsidR="00013330" w:rsidRPr="00252CB3" w:rsidRDefault="00013330" w:rsidP="006B0F08">
            <w:pPr>
              <w:rPr>
                <w:color w:val="000000"/>
                <w:sz w:val="24"/>
              </w:rPr>
            </w:pPr>
            <w:r w:rsidRPr="00DC330E">
              <w:rPr>
                <w:color w:val="000000"/>
                <w:sz w:val="24"/>
              </w:rPr>
              <w:t>Application Form / Interview</w:t>
            </w:r>
          </w:p>
        </w:tc>
      </w:tr>
      <w:tr w:rsidR="004B045A" w:rsidRPr="003613A7" w14:paraId="76412F9C" w14:textId="77777777" w:rsidTr="00125AA4">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29BE9765" w14:textId="77777777" w:rsidR="004B045A" w:rsidRPr="00252CB3" w:rsidRDefault="004B045A" w:rsidP="0028076F">
            <w:pPr>
              <w:rPr>
                <w:b/>
                <w:bCs/>
                <w:sz w:val="24"/>
              </w:rPr>
            </w:pPr>
            <w:r w:rsidRPr="00252CB3">
              <w:rPr>
                <w:b/>
                <w:bCs/>
                <w:sz w:val="24"/>
              </w:rPr>
              <w:t>Work Related Circumstances/</w:t>
            </w:r>
          </w:p>
          <w:p w14:paraId="0FC2C5A0" w14:textId="77777777" w:rsidR="004B045A" w:rsidRPr="00252CB3" w:rsidRDefault="004B045A" w:rsidP="0028076F">
            <w:pPr>
              <w:rPr>
                <w:b/>
                <w:bCs/>
                <w:sz w:val="24"/>
              </w:rPr>
            </w:pPr>
            <w:r w:rsidRPr="00252CB3">
              <w:rPr>
                <w:b/>
                <w:bCs/>
                <w:sz w:val="24"/>
              </w:rPr>
              <w:t>Values of the Council</w:t>
            </w:r>
          </w:p>
          <w:p w14:paraId="3E244CFD" w14:textId="77777777" w:rsidR="004B045A" w:rsidRPr="00252CB3" w:rsidRDefault="004B045A" w:rsidP="0028076F">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B638BAB" w14:textId="77777777" w:rsidR="004B045A" w:rsidRPr="00A2211F" w:rsidRDefault="004B045A" w:rsidP="00F159A1">
            <w:pPr>
              <w:rPr>
                <w:color w:val="000000"/>
                <w:sz w:val="24"/>
              </w:rPr>
            </w:pPr>
            <w:r w:rsidRPr="00A2211F">
              <w:rPr>
                <w:color w:val="000000"/>
                <w:sz w:val="24"/>
              </w:rPr>
              <w:lastRenderedPageBreak/>
              <w:t>Commitment to Equal Opportunities.</w:t>
            </w:r>
          </w:p>
          <w:p w14:paraId="4E36D0CB" w14:textId="1A14E8C2" w:rsidR="004B045A" w:rsidRPr="00A2211F" w:rsidRDefault="004B045A"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07172D5E" w:rsidR="004B045A" w:rsidRPr="00252CB3" w:rsidRDefault="004B045A" w:rsidP="0028076F">
            <w:pPr>
              <w:rPr>
                <w:color w:val="000000"/>
                <w:sz w:val="24"/>
              </w:rPr>
            </w:pPr>
            <w:r w:rsidRPr="00DC330E">
              <w:rPr>
                <w:color w:val="000000"/>
                <w:sz w:val="24"/>
              </w:rPr>
              <w:t>Application Form / Interview</w:t>
            </w:r>
          </w:p>
        </w:tc>
      </w:tr>
      <w:tr w:rsidR="004B045A" w:rsidRPr="003613A7" w14:paraId="1C8E7982" w14:textId="77777777" w:rsidTr="00125AA4">
        <w:tc>
          <w:tcPr>
            <w:tcW w:w="3097" w:type="dxa"/>
            <w:vMerge/>
            <w:tcBorders>
              <w:left w:val="single" w:sz="4" w:space="0" w:color="auto"/>
              <w:right w:val="single" w:sz="4" w:space="0" w:color="auto"/>
            </w:tcBorders>
            <w:tcMar>
              <w:left w:w="108" w:type="dxa"/>
              <w:right w:w="108" w:type="dxa"/>
            </w:tcMar>
          </w:tcPr>
          <w:p w14:paraId="3DCC6317" w14:textId="77777777" w:rsidR="004B045A" w:rsidRPr="007B252B" w:rsidRDefault="004B045A" w:rsidP="0028076F">
            <w:pPr>
              <w:rPr>
                <w:b/>
                <w:bCs/>
                <w:sz w:val="20"/>
                <w:szCs w:val="20"/>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10C67B" w14:textId="77777777" w:rsidR="004B045A" w:rsidRPr="00A2211F" w:rsidRDefault="004B045A" w:rsidP="00F159A1">
            <w:pPr>
              <w:rPr>
                <w:color w:val="000000"/>
                <w:sz w:val="24"/>
              </w:rPr>
            </w:pPr>
            <w:r w:rsidRPr="00A2211F">
              <w:rPr>
                <w:color w:val="000000"/>
                <w:sz w:val="24"/>
              </w:rPr>
              <w:t>Compliance with health and safety rules, regulations, and legislation.</w:t>
            </w:r>
          </w:p>
          <w:p w14:paraId="236E201D" w14:textId="4F1ED859" w:rsidR="004B045A" w:rsidRPr="00A2211F" w:rsidRDefault="004B045A"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32D4FE35" w:rsidR="004B045A" w:rsidRPr="00252CB3" w:rsidRDefault="004B045A" w:rsidP="0028076F">
            <w:pPr>
              <w:rPr>
                <w:color w:val="000000"/>
                <w:sz w:val="24"/>
              </w:rPr>
            </w:pPr>
            <w:r w:rsidRPr="00DC330E">
              <w:rPr>
                <w:color w:val="000000"/>
                <w:sz w:val="24"/>
              </w:rPr>
              <w:t>Application Form / Interview</w:t>
            </w:r>
          </w:p>
        </w:tc>
      </w:tr>
      <w:tr w:rsidR="004B045A" w:rsidRPr="003613A7" w14:paraId="10A53111" w14:textId="77777777" w:rsidTr="000364E3">
        <w:tc>
          <w:tcPr>
            <w:tcW w:w="3097" w:type="dxa"/>
            <w:vMerge/>
            <w:tcBorders>
              <w:left w:val="single" w:sz="4" w:space="0" w:color="auto"/>
              <w:right w:val="single" w:sz="4" w:space="0" w:color="auto"/>
            </w:tcBorders>
            <w:tcMar>
              <w:left w:w="108" w:type="dxa"/>
              <w:right w:w="108" w:type="dxa"/>
            </w:tcMar>
          </w:tcPr>
          <w:p w14:paraId="289997F9" w14:textId="77777777" w:rsidR="004B045A" w:rsidRPr="003613A7" w:rsidRDefault="004B045A" w:rsidP="0028076F">
            <w:pPr>
              <w:rPr>
                <w:b/>
                <w:bCs/>
                <w:sz w:val="20"/>
                <w:szCs w:val="20"/>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70AFFE8" w14:textId="77777777" w:rsidR="004B045A" w:rsidRPr="00A2211F" w:rsidRDefault="004B045A" w:rsidP="00F159A1">
            <w:pPr>
              <w:rPr>
                <w:color w:val="000000"/>
                <w:sz w:val="24"/>
              </w:rPr>
            </w:pPr>
            <w:r w:rsidRPr="00A2211F">
              <w:rPr>
                <w:color w:val="000000"/>
                <w:sz w:val="24"/>
              </w:rPr>
              <w:t>To demonstrate the Council’s values.</w:t>
            </w:r>
          </w:p>
          <w:p w14:paraId="559AFD08" w14:textId="77777777" w:rsidR="004B045A" w:rsidRPr="00A2211F" w:rsidRDefault="004B045A" w:rsidP="00777066">
            <w:pPr>
              <w:pStyle w:val="ListParagraph"/>
              <w:numPr>
                <w:ilvl w:val="0"/>
                <w:numId w:val="3"/>
              </w:numPr>
              <w:rPr>
                <w:rFonts w:ascii="Arial" w:hAnsi="Arial" w:cs="Arial"/>
                <w:color w:val="000000"/>
              </w:rPr>
            </w:pPr>
            <w:r w:rsidRPr="00A2211F">
              <w:rPr>
                <w:rFonts w:ascii="Arial" w:hAnsi="Arial" w:cs="Arial"/>
                <w:color w:val="000000"/>
              </w:rPr>
              <w:t>We innovate.</w:t>
            </w:r>
          </w:p>
          <w:p w14:paraId="35EA0DA6" w14:textId="77777777" w:rsidR="004B045A" w:rsidRPr="00A2211F" w:rsidRDefault="004B045A" w:rsidP="00777066">
            <w:pPr>
              <w:pStyle w:val="ListParagraph"/>
              <w:numPr>
                <w:ilvl w:val="0"/>
                <w:numId w:val="3"/>
              </w:numPr>
              <w:rPr>
                <w:rFonts w:ascii="Arial" w:hAnsi="Arial" w:cs="Arial"/>
                <w:color w:val="000000"/>
              </w:rPr>
            </w:pPr>
            <w:r w:rsidRPr="00A2211F">
              <w:rPr>
                <w:rFonts w:ascii="Arial" w:hAnsi="Arial" w:cs="Arial"/>
                <w:color w:val="000000"/>
              </w:rPr>
              <w:t>We enable.</w:t>
            </w:r>
          </w:p>
          <w:p w14:paraId="6F1A68CD" w14:textId="77777777" w:rsidR="004B045A" w:rsidRPr="00A2211F" w:rsidRDefault="004B045A" w:rsidP="00777066">
            <w:pPr>
              <w:pStyle w:val="ListParagraph"/>
              <w:numPr>
                <w:ilvl w:val="0"/>
                <w:numId w:val="3"/>
              </w:numPr>
              <w:rPr>
                <w:rFonts w:ascii="Arial" w:hAnsi="Arial" w:cs="Arial"/>
                <w:color w:val="000000"/>
              </w:rPr>
            </w:pPr>
            <w:r w:rsidRPr="00A2211F">
              <w:rPr>
                <w:rFonts w:ascii="Arial" w:hAnsi="Arial" w:cs="Arial"/>
                <w:color w:val="000000"/>
              </w:rPr>
              <w:t xml:space="preserve">We respect. </w:t>
            </w:r>
          </w:p>
          <w:p w14:paraId="2767E77A" w14:textId="07346812" w:rsidR="004B045A" w:rsidRPr="00A2211F" w:rsidRDefault="004B045A"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7F9C0" w14:textId="3CA6C2EF" w:rsidR="004B045A" w:rsidRPr="00252CB3" w:rsidRDefault="004B045A" w:rsidP="0028076F">
            <w:pPr>
              <w:rPr>
                <w:color w:val="000000"/>
                <w:sz w:val="24"/>
              </w:rPr>
            </w:pPr>
            <w:r w:rsidRPr="00240C9F">
              <w:rPr>
                <w:color w:val="000000"/>
                <w:sz w:val="24"/>
              </w:rPr>
              <w:t>Application Form / Interview</w:t>
            </w:r>
          </w:p>
        </w:tc>
      </w:tr>
      <w:tr w:rsidR="000364E3" w:rsidRPr="003613A7" w14:paraId="1F060509" w14:textId="77777777" w:rsidTr="00F3304D">
        <w:tc>
          <w:tcPr>
            <w:tcW w:w="3097" w:type="dxa"/>
            <w:tcBorders>
              <w:left w:val="single" w:sz="4" w:space="0" w:color="auto"/>
              <w:bottom w:val="single" w:sz="4" w:space="0" w:color="auto"/>
              <w:right w:val="single" w:sz="4" w:space="0" w:color="auto"/>
            </w:tcBorders>
            <w:tcMar>
              <w:left w:w="108" w:type="dxa"/>
              <w:right w:w="108" w:type="dxa"/>
            </w:tcMar>
          </w:tcPr>
          <w:p w14:paraId="139DC377" w14:textId="77777777" w:rsidR="000364E3" w:rsidRPr="003613A7" w:rsidRDefault="000364E3" w:rsidP="0028076F">
            <w:pPr>
              <w:rPr>
                <w:b/>
                <w:bCs/>
                <w:sz w:val="20"/>
                <w:szCs w:val="20"/>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9A7967A" w14:textId="77777777" w:rsidR="000364E3" w:rsidRDefault="000364E3" w:rsidP="00F159A1">
            <w:pPr>
              <w:rPr>
                <w:color w:val="000000"/>
                <w:sz w:val="24"/>
              </w:rPr>
            </w:pPr>
            <w:r>
              <w:rPr>
                <w:color w:val="000000"/>
                <w:sz w:val="24"/>
              </w:rPr>
              <w:t>Must be able to meet the travel requirements of the post</w:t>
            </w:r>
          </w:p>
          <w:p w14:paraId="26605CF0" w14:textId="06F6DB34" w:rsidR="000364E3" w:rsidRPr="00A2211F" w:rsidRDefault="000364E3" w:rsidP="00F159A1">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A1936" w14:textId="649111B4" w:rsidR="000364E3" w:rsidRPr="00240C9F" w:rsidRDefault="000364E3" w:rsidP="0028076F">
            <w:pPr>
              <w:rPr>
                <w:color w:val="000000"/>
                <w:sz w:val="24"/>
              </w:rPr>
            </w:pPr>
            <w:r w:rsidRPr="00240C9F">
              <w:rPr>
                <w:color w:val="000000"/>
                <w:sz w:val="24"/>
              </w:rPr>
              <w:t>Application Form / Interview</w:t>
            </w:r>
          </w:p>
        </w:tc>
      </w:tr>
      <w:bookmarkEnd w:id="1"/>
    </w:tbl>
    <w:p w14:paraId="545587F9" w14:textId="77777777" w:rsidR="00C23E50" w:rsidRDefault="00C23E50" w:rsidP="00127A33">
      <w:pPr>
        <w:pStyle w:val="NormalWeb"/>
        <w:tabs>
          <w:tab w:val="left" w:pos="4962"/>
        </w:tabs>
        <w:spacing w:before="0" w:after="0"/>
        <w:rPr>
          <w:rFonts w:ascii="Arial" w:hAnsi="Arial" w:cs="Arial"/>
          <w:sz w:val="12"/>
          <w:szCs w:val="12"/>
        </w:rPr>
      </w:pPr>
    </w:p>
    <w:sectPr w:rsidR="00C23E50">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72AD" w14:textId="77777777" w:rsidR="008B1D01" w:rsidRDefault="008B1D01">
      <w:r>
        <w:separator/>
      </w:r>
    </w:p>
  </w:endnote>
  <w:endnote w:type="continuationSeparator" w:id="0">
    <w:p w14:paraId="50539F5F" w14:textId="77777777" w:rsidR="008B1D01" w:rsidRDefault="008B1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C7D38" w14:textId="77777777" w:rsidR="008B1D01" w:rsidRDefault="008B1D01">
      <w:r>
        <w:separator/>
      </w:r>
    </w:p>
  </w:footnote>
  <w:footnote w:type="continuationSeparator" w:id="0">
    <w:p w14:paraId="19A4A0A3" w14:textId="77777777" w:rsidR="008B1D01" w:rsidRDefault="008B1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691425"/>
    <w:multiLevelType w:val="hybridMultilevel"/>
    <w:tmpl w:val="B79C7AFA"/>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02629B5"/>
    <w:multiLevelType w:val="hybridMultilevel"/>
    <w:tmpl w:val="98463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1736C90"/>
    <w:multiLevelType w:val="hybridMultilevel"/>
    <w:tmpl w:val="B79C7AFA"/>
    <w:lvl w:ilvl="0" w:tplc="3BA0E1EA">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3873DA"/>
    <w:multiLevelType w:val="hybridMultilevel"/>
    <w:tmpl w:val="E3446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06312EA"/>
    <w:multiLevelType w:val="hybridMultilevel"/>
    <w:tmpl w:val="E3446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C41589C"/>
    <w:multiLevelType w:val="hybridMultilevel"/>
    <w:tmpl w:val="1FC41E2A"/>
    <w:lvl w:ilvl="0" w:tplc="978E8CBC">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C80A4C"/>
    <w:multiLevelType w:val="hybridMultilevel"/>
    <w:tmpl w:val="E34466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3"/>
  </w:num>
  <w:num w:numId="2" w16cid:durableId="1516337016">
    <w:abstractNumId w:val="3"/>
  </w:num>
  <w:num w:numId="3" w16cid:durableId="171771728">
    <w:abstractNumId w:val="0"/>
  </w:num>
  <w:num w:numId="4" w16cid:durableId="1543245992">
    <w:abstractNumId w:val="2"/>
  </w:num>
  <w:num w:numId="5" w16cid:durableId="1848324672">
    <w:abstractNumId w:val="8"/>
  </w:num>
  <w:num w:numId="6" w16cid:durableId="1499149325">
    <w:abstractNumId w:val="6"/>
  </w:num>
  <w:num w:numId="7" w16cid:durableId="1191064615">
    <w:abstractNumId w:val="5"/>
  </w:num>
  <w:num w:numId="8" w16cid:durableId="141050104">
    <w:abstractNumId w:val="7"/>
  </w:num>
  <w:num w:numId="9" w16cid:durableId="1421677881">
    <w:abstractNumId w:val="4"/>
  </w:num>
  <w:num w:numId="10" w16cid:durableId="2025663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1F61"/>
    <w:rsid w:val="00013330"/>
    <w:rsid w:val="00013CE9"/>
    <w:rsid w:val="00024834"/>
    <w:rsid w:val="000342DF"/>
    <w:rsid w:val="000364E3"/>
    <w:rsid w:val="000476F9"/>
    <w:rsid w:val="00076BFE"/>
    <w:rsid w:val="00105F55"/>
    <w:rsid w:val="001240C1"/>
    <w:rsid w:val="00127A33"/>
    <w:rsid w:val="00136BDB"/>
    <w:rsid w:val="001B5708"/>
    <w:rsid w:val="001D6AC5"/>
    <w:rsid w:val="001E1478"/>
    <w:rsid w:val="00222252"/>
    <w:rsid w:val="00234CFA"/>
    <w:rsid w:val="00240C9F"/>
    <w:rsid w:val="00241E42"/>
    <w:rsid w:val="00252CB3"/>
    <w:rsid w:val="0027180F"/>
    <w:rsid w:val="00272418"/>
    <w:rsid w:val="002759B1"/>
    <w:rsid w:val="00285D17"/>
    <w:rsid w:val="002E2F87"/>
    <w:rsid w:val="002E432A"/>
    <w:rsid w:val="002F2CB2"/>
    <w:rsid w:val="002F710B"/>
    <w:rsid w:val="00326699"/>
    <w:rsid w:val="0034759E"/>
    <w:rsid w:val="003A0902"/>
    <w:rsid w:val="00413ED5"/>
    <w:rsid w:val="00474D5F"/>
    <w:rsid w:val="00493DBF"/>
    <w:rsid w:val="004A3D15"/>
    <w:rsid w:val="004B045A"/>
    <w:rsid w:val="004C3B6F"/>
    <w:rsid w:val="004E58BD"/>
    <w:rsid w:val="004F072B"/>
    <w:rsid w:val="004F0F29"/>
    <w:rsid w:val="004F4405"/>
    <w:rsid w:val="005148B7"/>
    <w:rsid w:val="005753F9"/>
    <w:rsid w:val="00583E0E"/>
    <w:rsid w:val="005A68CF"/>
    <w:rsid w:val="005B3E80"/>
    <w:rsid w:val="005D50E3"/>
    <w:rsid w:val="006033BB"/>
    <w:rsid w:val="006217A8"/>
    <w:rsid w:val="0066792C"/>
    <w:rsid w:val="006A3D80"/>
    <w:rsid w:val="006A49DE"/>
    <w:rsid w:val="006A4B17"/>
    <w:rsid w:val="006B0F08"/>
    <w:rsid w:val="006C33B3"/>
    <w:rsid w:val="006D1B56"/>
    <w:rsid w:val="006D503E"/>
    <w:rsid w:val="00777066"/>
    <w:rsid w:val="007C7BD6"/>
    <w:rsid w:val="007E5B14"/>
    <w:rsid w:val="007F1BDA"/>
    <w:rsid w:val="008239DF"/>
    <w:rsid w:val="008752CE"/>
    <w:rsid w:val="00890146"/>
    <w:rsid w:val="0089475B"/>
    <w:rsid w:val="008B079D"/>
    <w:rsid w:val="008B1D01"/>
    <w:rsid w:val="008B3F87"/>
    <w:rsid w:val="008B7819"/>
    <w:rsid w:val="008D0190"/>
    <w:rsid w:val="008E6341"/>
    <w:rsid w:val="00903154"/>
    <w:rsid w:val="00912BFC"/>
    <w:rsid w:val="0092313B"/>
    <w:rsid w:val="00941818"/>
    <w:rsid w:val="00961BF9"/>
    <w:rsid w:val="0096212A"/>
    <w:rsid w:val="00992E33"/>
    <w:rsid w:val="0099328A"/>
    <w:rsid w:val="009B1122"/>
    <w:rsid w:val="009B7DD8"/>
    <w:rsid w:val="009C6F44"/>
    <w:rsid w:val="009D3CCB"/>
    <w:rsid w:val="009E6E6E"/>
    <w:rsid w:val="00A2211F"/>
    <w:rsid w:val="00A22BA3"/>
    <w:rsid w:val="00A268A6"/>
    <w:rsid w:val="00A5716F"/>
    <w:rsid w:val="00A75E31"/>
    <w:rsid w:val="00A82CF5"/>
    <w:rsid w:val="00A928BE"/>
    <w:rsid w:val="00AE20D9"/>
    <w:rsid w:val="00AF2355"/>
    <w:rsid w:val="00B05642"/>
    <w:rsid w:val="00B07BDD"/>
    <w:rsid w:val="00B254FB"/>
    <w:rsid w:val="00B546CB"/>
    <w:rsid w:val="00B810A9"/>
    <w:rsid w:val="00BA523A"/>
    <w:rsid w:val="00BC4E42"/>
    <w:rsid w:val="00C04670"/>
    <w:rsid w:val="00C112A4"/>
    <w:rsid w:val="00C23E50"/>
    <w:rsid w:val="00C47B13"/>
    <w:rsid w:val="00CB163A"/>
    <w:rsid w:val="00CF6624"/>
    <w:rsid w:val="00CF7F1D"/>
    <w:rsid w:val="00D55442"/>
    <w:rsid w:val="00D638F1"/>
    <w:rsid w:val="00D803BE"/>
    <w:rsid w:val="00D8244C"/>
    <w:rsid w:val="00D87DE3"/>
    <w:rsid w:val="00D97B7E"/>
    <w:rsid w:val="00DB76B5"/>
    <w:rsid w:val="00DC330E"/>
    <w:rsid w:val="00DF0E5F"/>
    <w:rsid w:val="00E06A0B"/>
    <w:rsid w:val="00E174FD"/>
    <w:rsid w:val="00E5662E"/>
    <w:rsid w:val="00E6253D"/>
    <w:rsid w:val="00E719F2"/>
    <w:rsid w:val="00E72EF8"/>
    <w:rsid w:val="00E96A9C"/>
    <w:rsid w:val="00EA4AC5"/>
    <w:rsid w:val="00EA5F74"/>
    <w:rsid w:val="00EC1852"/>
    <w:rsid w:val="00EC5E89"/>
    <w:rsid w:val="00EE1DCF"/>
    <w:rsid w:val="00EF34BE"/>
    <w:rsid w:val="00F159A1"/>
    <w:rsid w:val="00F32ACF"/>
    <w:rsid w:val="00F3304D"/>
    <w:rsid w:val="00F84FB7"/>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9B373CCC-3A6A-430A-968D-765F5D1A8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7821ED-9ECC-4151-B84F-48F2824D6740}">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3</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3</cp:revision>
  <cp:lastPrinted>2025-06-17T14:33:00Z</cp:lastPrinted>
  <dcterms:created xsi:type="dcterms:W3CDTF">2026-08-18T10:00:00Z</dcterms:created>
  <dcterms:modified xsi:type="dcterms:W3CDTF">2026-10-27T09:57:00Z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